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6EA" w:rsidRDefault="00DC56EA" w:rsidP="00B10FC7">
      <w:pPr>
        <w:jc w:val="center"/>
        <w:rPr>
          <w:b/>
          <w:caps/>
          <w:sz w:val="32"/>
          <w:szCs w:val="32"/>
        </w:rPr>
      </w:pPr>
      <w:r w:rsidRPr="00C17466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DC56EA" w:rsidRPr="00AE4D3E" w:rsidRDefault="00DC56E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DC56EA" w:rsidRPr="00AE4D3E" w:rsidRDefault="00DC56EA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DC56EA" w:rsidRPr="004E00A5" w:rsidRDefault="00DC56EA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DC56EA" w:rsidRPr="00AE4D3E" w:rsidRDefault="00DC56EA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DC56EA" w:rsidRPr="00AE4D3E" w:rsidRDefault="00DC56EA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DC56EA" w:rsidRPr="004E00A5" w:rsidRDefault="00DC56EA" w:rsidP="00B10FC7">
      <w:pPr>
        <w:jc w:val="center"/>
      </w:pPr>
    </w:p>
    <w:p w:rsidR="00DC56EA" w:rsidRPr="00AE4D3E" w:rsidRDefault="00DC56EA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DC56EA" w:rsidRPr="004E00A5" w:rsidRDefault="00DC56EA" w:rsidP="00B10FC7">
      <w:pPr>
        <w:jc w:val="both"/>
        <w:rPr>
          <w:sz w:val="18"/>
          <w:szCs w:val="18"/>
        </w:rPr>
      </w:pPr>
    </w:p>
    <w:p w:rsidR="00DC56EA" w:rsidRPr="00AE4D3E" w:rsidRDefault="00DC56EA" w:rsidP="00BC32C8">
      <w:pPr>
        <w:rPr>
          <w:b/>
          <w:sz w:val="28"/>
        </w:rPr>
      </w:pPr>
      <w:r>
        <w:rPr>
          <w:b/>
          <w:sz w:val="28"/>
        </w:rPr>
        <w:t>27.12.2019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122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DC56EA" w:rsidRPr="00AE4D3E" w:rsidRDefault="00DC56EA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DC56EA" w:rsidRPr="00AE4D3E" w:rsidTr="007D28E3">
        <w:trPr>
          <w:trHeight w:val="2049"/>
        </w:trPr>
        <w:tc>
          <w:tcPr>
            <w:tcW w:w="4449" w:type="dxa"/>
          </w:tcPr>
          <w:p w:rsidR="00DC56EA" w:rsidRPr="002D7AD1" w:rsidRDefault="00DC56EA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DC56EA" w:rsidRPr="00B80700" w:rsidRDefault="00DC56EA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DC56EA" w:rsidRPr="00B80700" w:rsidRDefault="00DC56EA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DC56EA" w:rsidRDefault="00DC56EA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DC56EA" w:rsidRDefault="00DC56EA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DC56EA" w:rsidRDefault="00DC56EA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DC56EA" w:rsidRPr="00B80700" w:rsidRDefault="00DC56EA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DC56EA" w:rsidRDefault="00DC56EA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DC56EA" w:rsidRPr="004B138B" w:rsidRDefault="00DC56EA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DC56EA" w:rsidRDefault="00DC56EA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DC56EA" w:rsidRDefault="00DC56EA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C56EA" w:rsidRDefault="00DC56EA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DC56EA" w:rsidRDefault="00DC56E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DC56EA" w:rsidRPr="00CE135F" w:rsidRDefault="00DC56EA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DC56EA" w:rsidRPr="00080C48" w:rsidRDefault="00DC56EA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DC56EA" w:rsidRPr="00080C48" w:rsidRDefault="00DC56E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DC56EA" w:rsidRDefault="00DC56E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DC56EA" w:rsidRPr="00080C48" w:rsidRDefault="00DC56EA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DC56EA" w:rsidRPr="00080C48" w:rsidRDefault="00DC56EA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27.12</w:t>
      </w:r>
      <w:r w:rsidRPr="00080C48">
        <w:rPr>
          <w:kern w:val="2"/>
          <w:sz w:val="28"/>
          <w:szCs w:val="28"/>
        </w:rPr>
        <w:t>.201</w:t>
      </w:r>
      <w:r>
        <w:rPr>
          <w:kern w:val="2"/>
          <w:sz w:val="28"/>
          <w:szCs w:val="28"/>
        </w:rPr>
        <w:t>9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122</w:t>
      </w:r>
    </w:p>
    <w:p w:rsidR="00DC56EA" w:rsidRPr="00080C48" w:rsidRDefault="00DC56EA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C56EA" w:rsidRPr="00C02D6E" w:rsidRDefault="00DC56E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DC56EA" w:rsidRPr="00C02D6E" w:rsidRDefault="00DC56EA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DC56EA" w:rsidRPr="00804E0D" w:rsidRDefault="00DC56EA" w:rsidP="002C652A">
      <w:pPr>
        <w:rPr>
          <w:kern w:val="2"/>
          <w:sz w:val="28"/>
          <w:szCs w:val="28"/>
        </w:rPr>
      </w:pPr>
    </w:p>
    <w:p w:rsidR="00DC56EA" w:rsidRPr="00CF7FB5" w:rsidRDefault="00DC56EA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DC56EA" w:rsidRPr="00CF7FB5" w:rsidRDefault="00DC56EA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DC56EA" w:rsidRPr="00CF7FB5" w:rsidRDefault="00DC56EA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DC56EA" w:rsidRPr="00080C48" w:rsidRDefault="00DC56EA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DC56EA" w:rsidRPr="00080C48" w:rsidTr="00275FAB">
        <w:tc>
          <w:tcPr>
            <w:tcW w:w="2110" w:type="dxa"/>
          </w:tcPr>
          <w:p w:rsidR="00DC56EA" w:rsidRPr="00080C48" w:rsidRDefault="00DC56EA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804E0D" w:rsidRDefault="00DC56EA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DC56EA" w:rsidRPr="00804E0D" w:rsidRDefault="00DC56E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511C19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2D7AD1" w:rsidRDefault="00DC56EA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DC56EA" w:rsidRPr="00080C48" w:rsidRDefault="00DC56E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Default="00DC56E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DC56EA" w:rsidRPr="00080C48" w:rsidRDefault="00DC56EA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DC56EA" w:rsidRDefault="00DC56EA" w:rsidP="00275FAB">
            <w:pPr>
              <w:rPr>
                <w:kern w:val="2"/>
                <w:sz w:val="28"/>
                <w:szCs w:val="28"/>
              </w:rPr>
            </w:pPr>
          </w:p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Default="00DC56EA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C56EA" w:rsidRDefault="00DC56EA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DC56EA" w:rsidRPr="00080C48" w:rsidRDefault="00DC56EA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14 649,9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3 811,7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4 821</w:t>
            </w:r>
            <w:r w:rsidRPr="002B5703">
              <w:rPr>
                <w:kern w:val="2"/>
                <w:sz w:val="28"/>
                <w:szCs w:val="28"/>
              </w:rPr>
              <w:t>,</w:t>
            </w:r>
            <w:r>
              <w:rPr>
                <w:kern w:val="2"/>
                <w:sz w:val="28"/>
                <w:szCs w:val="28"/>
              </w:rPr>
              <w:t>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14 362,2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3 811,7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4 821,3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Pr="002B5703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DC56EA" w:rsidRDefault="00DC56EA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DC56EA" w:rsidRDefault="00DC56EA"/>
        </w:tc>
      </w:tr>
      <w:tr w:rsidR="00DC56EA" w:rsidRPr="00080C48" w:rsidTr="00275FAB">
        <w:tc>
          <w:tcPr>
            <w:tcW w:w="2110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DC56EA" w:rsidRPr="004C6E8B" w:rsidRDefault="00DC56EA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DC56EA" w:rsidRPr="00080C48" w:rsidRDefault="00DC56EA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DC56EA" w:rsidRPr="00080C48" w:rsidRDefault="00DC56E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DC56EA" w:rsidRDefault="00DC56EA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DC56EA" w:rsidRPr="00B17A7A" w:rsidRDefault="00DC56EA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DC56EA" w:rsidRPr="00080C48" w:rsidRDefault="00DC56EA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Default="00DC56EA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DC56EA" w:rsidRPr="00080C48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DC56EA" w:rsidRPr="00080C48" w:rsidRDefault="00DC56EA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DC56EA" w:rsidRPr="00080C48" w:rsidRDefault="00DC56EA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DC56EA" w:rsidRPr="00080C48" w:rsidRDefault="00DC56EA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14 649,9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3 811,7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4 821,3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14 362,2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3 811,7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4 821,3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DC56EA" w:rsidRPr="002B5703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DC56EA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DC56EA" w:rsidRPr="00080C48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DC56EA" w:rsidRPr="00080C48" w:rsidTr="00275FAB">
        <w:tc>
          <w:tcPr>
            <w:tcW w:w="2042" w:type="dxa"/>
          </w:tcPr>
          <w:p w:rsidR="00DC56EA" w:rsidRPr="00080C48" w:rsidRDefault="00DC56EA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DC56EA" w:rsidRPr="00080C48" w:rsidRDefault="00DC56EA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DC56EA" w:rsidRPr="006A5B69" w:rsidRDefault="00DC56EA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DC56EA" w:rsidRPr="00080C48" w:rsidRDefault="00DC56EA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DC56EA" w:rsidRPr="00080C48" w:rsidRDefault="00DC56EA" w:rsidP="002C652A">
      <w:pPr>
        <w:rPr>
          <w:kern w:val="2"/>
          <w:sz w:val="28"/>
          <w:szCs w:val="28"/>
        </w:rPr>
      </w:pPr>
    </w:p>
    <w:p w:rsidR="00DC56EA" w:rsidRPr="00A87F6A" w:rsidRDefault="00DC56E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DC56EA" w:rsidRPr="00A87F6A" w:rsidRDefault="00DC56EA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DC56EA" w:rsidRPr="00A87F6A" w:rsidRDefault="00DC56EA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DC56EA" w:rsidRDefault="00DC56EA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DC56EA" w:rsidRDefault="00DC56E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DC56EA" w:rsidRDefault="00DC56E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DC56EA" w:rsidRDefault="00DC56EA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DC56EA" w:rsidRPr="00A87F6A" w:rsidRDefault="00DC56EA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DC56E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DC56EA" w:rsidRPr="00A87F6A" w:rsidRDefault="00DC56EA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DC56EA" w:rsidRPr="00F0097A" w:rsidRDefault="00DC56EA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DC56EA" w:rsidRPr="00F0097A" w:rsidRDefault="00DC56EA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DC56EA" w:rsidRPr="00F0097A" w:rsidRDefault="00DC56E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DC56EA" w:rsidRPr="00F0097A" w:rsidRDefault="00DC56E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DC56EA" w:rsidRPr="00F0097A" w:rsidRDefault="00DC56E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DC56EA" w:rsidRPr="00F0097A" w:rsidRDefault="00DC56EA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DC56EA" w:rsidRPr="00A87F6A" w:rsidRDefault="00DC56EA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DC56EA" w:rsidRDefault="00DC56EA" w:rsidP="00275FAB">
      <w:pPr>
        <w:rPr>
          <w:sz w:val="28"/>
        </w:rPr>
      </w:pPr>
    </w:p>
    <w:p w:rsidR="00DC56EA" w:rsidRPr="00080C48" w:rsidRDefault="00DC56EA" w:rsidP="00275FAB">
      <w:pPr>
        <w:rPr>
          <w:sz w:val="28"/>
        </w:rPr>
      </w:pPr>
    </w:p>
    <w:p w:rsidR="00DC56EA" w:rsidRDefault="00DC56EA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DC56EA" w:rsidRPr="00080C48" w:rsidRDefault="00DC56EA" w:rsidP="006056EF">
      <w:pPr>
        <w:ind w:left="709"/>
        <w:rPr>
          <w:kern w:val="2"/>
          <w:sz w:val="28"/>
          <w:szCs w:val="28"/>
        </w:rPr>
        <w:sectPr w:rsidR="00DC56EA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DC56EA" w:rsidRPr="00080C48" w:rsidRDefault="00DC56EA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DC56EA" w:rsidRDefault="00DC56EA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DC56EA" w:rsidRDefault="00DC56EA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DC56EA" w:rsidRPr="002D7AD1" w:rsidRDefault="00DC56EA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275FAB">
      <w:pPr>
        <w:jc w:val="center"/>
        <w:rPr>
          <w:kern w:val="2"/>
          <w:sz w:val="28"/>
          <w:szCs w:val="28"/>
        </w:rPr>
      </w:pPr>
    </w:p>
    <w:p w:rsidR="00DC56EA" w:rsidRPr="00080C48" w:rsidRDefault="00DC56EA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DC56EA" w:rsidRPr="00080C48" w:rsidRDefault="00DC56EA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DC56EA" w:rsidRPr="00080C48" w:rsidRDefault="00DC56EA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DC56EA" w:rsidRPr="00080C48" w:rsidTr="00275FAB">
        <w:trPr>
          <w:tblHeader/>
        </w:trPr>
        <w:tc>
          <w:tcPr>
            <w:tcW w:w="567" w:type="dxa"/>
            <w:vMerge w:val="restart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DC56EA" w:rsidRPr="00080C48" w:rsidRDefault="00DC56E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DC56EA" w:rsidRPr="00080C48" w:rsidTr="00275FAB">
        <w:trPr>
          <w:tblHeader/>
        </w:trPr>
        <w:tc>
          <w:tcPr>
            <w:tcW w:w="567" w:type="dxa"/>
            <w:vMerge/>
          </w:tcPr>
          <w:p w:rsidR="00DC56EA" w:rsidRPr="00080C48" w:rsidRDefault="00DC56EA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DC56EA" w:rsidRPr="00080C48" w:rsidRDefault="00DC56EA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DC56EA" w:rsidRPr="00080C48" w:rsidRDefault="00DC56EA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DC56EA" w:rsidRPr="00080C48" w:rsidRDefault="00DC56EA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DC56EA" w:rsidRPr="00080C48" w:rsidRDefault="00DC56EA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DC56EA" w:rsidRPr="00080C48" w:rsidRDefault="00DC56EA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DC56EA" w:rsidRPr="00080C48" w:rsidRDefault="00DC56EA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DC56EA" w:rsidRPr="00080C48" w:rsidRDefault="00DC56EA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DC56EA" w:rsidRPr="00080C48" w:rsidTr="00253E07">
        <w:trPr>
          <w:tblHeader/>
        </w:trPr>
        <w:tc>
          <w:tcPr>
            <w:tcW w:w="562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DC56EA" w:rsidRPr="00080C48" w:rsidRDefault="00DC56EA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DC56EA" w:rsidRPr="00080C48" w:rsidTr="00253E07">
        <w:tc>
          <w:tcPr>
            <w:tcW w:w="14968" w:type="dxa"/>
            <w:gridSpan w:val="18"/>
          </w:tcPr>
          <w:p w:rsidR="00DC56EA" w:rsidRDefault="00DC56EA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DC56EA" w:rsidRPr="00080C48" w:rsidRDefault="00DC56EA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DC56EA" w:rsidRPr="00080C48" w:rsidTr="00253E07">
        <w:tc>
          <w:tcPr>
            <w:tcW w:w="562" w:type="dxa"/>
          </w:tcPr>
          <w:p w:rsidR="00DC56EA" w:rsidRPr="00080C48" w:rsidRDefault="00DC56EA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DC56EA" w:rsidRPr="00B916B6" w:rsidRDefault="00DC56EA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DC56EA" w:rsidRPr="00080C48" w:rsidRDefault="00DC56EA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DC56EA" w:rsidRPr="00080C48" w:rsidRDefault="00DC56EA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DC56EA" w:rsidRDefault="00DC56EA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DC56EA" w:rsidRDefault="00DC56EA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DC56EA" w:rsidRPr="00080C48" w:rsidTr="00253E07">
        <w:tc>
          <w:tcPr>
            <w:tcW w:w="562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DC56EA" w:rsidRPr="00B916B6" w:rsidRDefault="00DC56EA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DC56EA" w:rsidRPr="00080C48" w:rsidRDefault="00DC56EA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DC56EA" w:rsidRPr="00080C48" w:rsidRDefault="00DC56EA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DC56EA" w:rsidRDefault="00DC56EA">
            <w:r w:rsidRPr="007015E4">
              <w:rPr>
                <w:color w:val="000000"/>
              </w:rPr>
              <w:t>20,1</w:t>
            </w:r>
          </w:p>
        </w:tc>
      </w:tr>
    </w:tbl>
    <w:p w:rsidR="00DC56EA" w:rsidRPr="00080C48" w:rsidRDefault="00DC56EA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DC56EA" w:rsidRDefault="00DC56EA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DC56EA" w:rsidRDefault="00DC56EA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DC56EA" w:rsidRPr="002D7AD1" w:rsidRDefault="00DC56EA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DC56EA" w:rsidRPr="00080C48" w:rsidRDefault="00DC56EA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DC56EA" w:rsidRPr="00080C48" w:rsidRDefault="00DC56EA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DC56EA" w:rsidRPr="00080C48" w:rsidTr="00275FAB">
        <w:tc>
          <w:tcPr>
            <w:tcW w:w="682" w:type="dxa"/>
            <w:vMerge w:val="restart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DC56EA" w:rsidRPr="00080C48" w:rsidTr="00275FAB">
        <w:tc>
          <w:tcPr>
            <w:tcW w:w="682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DC56EA" w:rsidRPr="00080C48" w:rsidRDefault="00DC56EA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DC56EA" w:rsidRPr="00080C48" w:rsidTr="006128C7">
        <w:trPr>
          <w:tblHeader/>
        </w:trPr>
        <w:tc>
          <w:tcPr>
            <w:tcW w:w="687" w:type="dxa"/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DC56E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DC56E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DC56EA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DC56E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Default="00DC56EA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DC56EA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DC56EA" w:rsidRPr="00080C48" w:rsidRDefault="00DC56EA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Default="00DC56EA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DF6D10" w:rsidRDefault="00DC56EA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6EA" w:rsidRPr="00080C48" w:rsidRDefault="00DC56EA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Pr="00080C48" w:rsidRDefault="00DC56EA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DC56EA" w:rsidRDefault="00DC56EA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DC56EA" w:rsidRDefault="00DC56EA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DC56EA" w:rsidRPr="002D7AD1" w:rsidRDefault="00DC56EA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DC56EA" w:rsidRPr="00080C48" w:rsidRDefault="00DC56E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DC56EA" w:rsidRPr="00080C48" w:rsidRDefault="00DC56EA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DC56EA" w:rsidRPr="00080C48" w:rsidRDefault="00DC56EA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DC56EA" w:rsidRPr="00080C48" w:rsidTr="003F23D9">
        <w:tc>
          <w:tcPr>
            <w:tcW w:w="671" w:type="dxa"/>
            <w:vMerge w:val="restart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DC56EA" w:rsidRPr="00080C48" w:rsidRDefault="00DC56EA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DC56EA" w:rsidRPr="00080C48" w:rsidTr="003F23D9">
        <w:tc>
          <w:tcPr>
            <w:tcW w:w="671" w:type="dxa"/>
            <w:vMerge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DC56EA" w:rsidRPr="00080C48" w:rsidRDefault="00DC56EA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DC56EA" w:rsidRPr="00080C48" w:rsidRDefault="00DC56EA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DC56EA" w:rsidRPr="00080C48" w:rsidTr="003F23D9">
        <w:tc>
          <w:tcPr>
            <w:tcW w:w="480" w:type="dxa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DC56EA" w:rsidRPr="00080C48" w:rsidRDefault="00DC56EA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DC56EA" w:rsidRPr="00080C48" w:rsidTr="003F23D9">
        <w:tc>
          <w:tcPr>
            <w:tcW w:w="14968" w:type="dxa"/>
            <w:gridSpan w:val="21"/>
            <w:noWrap/>
          </w:tcPr>
          <w:p w:rsidR="00DC56EA" w:rsidRPr="00080C48" w:rsidRDefault="00DC56EA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DC56EA" w:rsidRPr="00080C48" w:rsidTr="003F23D9">
        <w:tc>
          <w:tcPr>
            <w:tcW w:w="480" w:type="dxa"/>
            <w:vMerge w:val="restart"/>
            <w:noWrap/>
          </w:tcPr>
          <w:p w:rsidR="00DC56EA" w:rsidRPr="00080C48" w:rsidRDefault="00DC56E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DC56EA" w:rsidRPr="00080C48" w:rsidRDefault="00DC56E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DC56EA" w:rsidRPr="00080C48" w:rsidRDefault="00DC56EA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DC56EA" w:rsidRPr="00080C48" w:rsidRDefault="00DC56EA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Default="00DC56EA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DC56EA" w:rsidRPr="00080C48" w:rsidRDefault="00DC56EA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DC56EA" w:rsidRPr="003F23D9" w:rsidRDefault="00DC56EA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DC56EA" w:rsidRPr="00080C48" w:rsidTr="003F23D9">
        <w:tc>
          <w:tcPr>
            <w:tcW w:w="480" w:type="dxa"/>
          </w:tcPr>
          <w:p w:rsidR="00DC56EA" w:rsidRPr="00080C48" w:rsidRDefault="00DC56E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DC56EA" w:rsidRPr="00080C48" w:rsidRDefault="00DC56E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DC56EA" w:rsidRPr="00080C48" w:rsidRDefault="00DC56EA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DC56EA" w:rsidRPr="00080C48" w:rsidRDefault="00DC56EA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DC56EA" w:rsidRPr="00080C48" w:rsidTr="003F23D9">
        <w:tc>
          <w:tcPr>
            <w:tcW w:w="480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DC56EA" w:rsidRPr="00080C48" w:rsidRDefault="00DC56EA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DC56EA" w:rsidRPr="00080C48" w:rsidRDefault="00DC56EA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DC56EA" w:rsidRDefault="00DC56EA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DC56EA" w:rsidRPr="00080C48" w:rsidRDefault="00DC56E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DC56EA" w:rsidRDefault="00DC56EA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DC56EA" w:rsidRDefault="00DC56EA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DC56EA" w:rsidRPr="002D7AD1" w:rsidRDefault="00DC56EA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DC56EA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DC56EA" w:rsidRPr="00080C48" w:rsidRDefault="00DC56EA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DC56EA" w:rsidRPr="00080C48" w:rsidRDefault="00DC56EA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DC56EA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DC56EA" w:rsidRPr="00080C48" w:rsidRDefault="00DC56EA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DC56EA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2030</w:t>
            </w:r>
          </w:p>
        </w:tc>
      </w:tr>
    </w:tbl>
    <w:p w:rsidR="00DC56EA" w:rsidRPr="00080C48" w:rsidRDefault="00DC56EA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DC56EA" w:rsidRPr="00080C48" w:rsidTr="002503FC">
        <w:trPr>
          <w:tblHeader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Pr="00080C48" w:rsidRDefault="00DC56EA" w:rsidP="00180BE3">
            <w:pPr>
              <w:jc w:val="center"/>
            </w:pPr>
            <w:r w:rsidRPr="00080C48">
              <w:t>20</w:t>
            </w:r>
          </w:p>
        </w:tc>
      </w:tr>
      <w:tr w:rsidR="00DC56EA" w:rsidRPr="00080C48" w:rsidTr="002503FC"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14649,9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3811,7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4821,3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20406">
              <w:t>0,0</w:t>
            </w:r>
          </w:p>
        </w:tc>
      </w:tr>
      <w:tr w:rsidR="00DC56EA" w:rsidRPr="00080C48" w:rsidTr="002503FC"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14649,9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3811,7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4821,3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7F26F2">
              <w:t>0,0</w:t>
            </w:r>
          </w:p>
        </w:tc>
      </w:tr>
      <w:tr w:rsidR="00DC56EA" w:rsidRPr="00080C48" w:rsidTr="002503FC"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00103" w:rsidRDefault="00DC56EA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CA68C2">
            <w:pPr>
              <w:jc w:val="center"/>
            </w:pPr>
            <w:r>
              <w:t>07100</w:t>
            </w:r>
          </w:p>
          <w:p w:rsidR="00DC56EA" w:rsidRDefault="00DC56EA" w:rsidP="00CA68C2">
            <w:pPr>
              <w:jc w:val="center"/>
            </w:pPr>
            <w:r>
              <w:t>83510</w:t>
            </w:r>
          </w:p>
          <w:p w:rsidR="00DC56EA" w:rsidRDefault="00DC56EA" w:rsidP="00CA68C2">
            <w:pPr>
              <w:jc w:val="center"/>
            </w:pPr>
          </w:p>
          <w:p w:rsidR="00DC56EA" w:rsidRDefault="00DC56EA" w:rsidP="00CA68C2">
            <w:pPr>
              <w:jc w:val="center"/>
            </w:pPr>
            <w:r>
              <w:t>07100</w:t>
            </w:r>
          </w:p>
          <w:p w:rsidR="00DC56EA" w:rsidRPr="000E54D1" w:rsidRDefault="00DC56EA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14362,2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>
              <w:t>3811,7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>
              <w:t>4821,3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C56EA" w:rsidRDefault="00DC56EA" w:rsidP="002503FC">
            <w:pPr>
              <w:jc w:val="center"/>
            </w:pPr>
            <w:r w:rsidRPr="00D33965">
              <w:t>0,0</w:t>
            </w:r>
          </w:p>
        </w:tc>
      </w:tr>
      <w:tr w:rsidR="00DC56EA" w:rsidRPr="00080C48" w:rsidTr="002503FC"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00103" w:rsidRDefault="00DC56EA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0E54D1">
            <w:pPr>
              <w:jc w:val="center"/>
            </w:pPr>
            <w:r>
              <w:t>07100</w:t>
            </w:r>
          </w:p>
          <w:p w:rsidR="00DC56EA" w:rsidRPr="00080C48" w:rsidRDefault="00DC56EA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Default="00DC56EA" w:rsidP="002503FC">
            <w:pPr>
              <w:jc w:val="center"/>
            </w:pPr>
            <w:r w:rsidRPr="00DF0A84">
              <w:t>0,0</w:t>
            </w:r>
          </w:p>
        </w:tc>
      </w:tr>
    </w:tbl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Default="00DC56EA" w:rsidP="006128C7">
      <w:pPr>
        <w:jc w:val="center"/>
        <w:rPr>
          <w:kern w:val="2"/>
          <w:sz w:val="28"/>
          <w:szCs w:val="28"/>
        </w:rPr>
      </w:pPr>
    </w:p>
    <w:p w:rsidR="00DC56EA" w:rsidRPr="00080C48" w:rsidRDefault="00DC56EA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DC56EA" w:rsidRDefault="00DC56EA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DC56EA" w:rsidRDefault="00DC56EA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DC56EA" w:rsidRDefault="00DC56EA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DC56EA" w:rsidRPr="00080C48" w:rsidRDefault="00DC56EA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DC56EA" w:rsidRPr="00080C48" w:rsidRDefault="00DC56EA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DC56EA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DC56EA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6EA" w:rsidRPr="00080C48" w:rsidRDefault="00DC56EA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DC56EA" w:rsidRPr="00080C48" w:rsidRDefault="00DC56EA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DC56EA" w:rsidRPr="00080C48" w:rsidTr="00551B3E">
        <w:tc>
          <w:tcPr>
            <w:tcW w:w="369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DC56EA" w:rsidRPr="00080C48" w:rsidTr="00551B3E">
        <w:tc>
          <w:tcPr>
            <w:tcW w:w="369" w:type="dxa"/>
            <w:vMerge w:val="restart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DC56EA" w:rsidRPr="003F23D9" w:rsidRDefault="00DC56EA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14649,9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3811,7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4821,3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DC56EA" w:rsidRPr="00080C48" w:rsidRDefault="00DC56EA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DC56EA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14362,2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3811,7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4821,3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C56EA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DC56EA" w:rsidRPr="002503FC" w:rsidRDefault="00DC56EA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DC56EA" w:rsidRDefault="00DC56EA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C56EA" w:rsidRPr="00080C48" w:rsidTr="00551B3E">
        <w:tc>
          <w:tcPr>
            <w:tcW w:w="369" w:type="dxa"/>
            <w:vMerge w:val="restart"/>
          </w:tcPr>
          <w:p w:rsidR="00DC56EA" w:rsidRPr="00080C48" w:rsidRDefault="00DC56EA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DC56EA" w:rsidRPr="003F23D9" w:rsidRDefault="00DC56EA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14649,9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3811,7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4821,3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DC56EA" w:rsidRPr="00080C48" w:rsidRDefault="00DC56EA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DC56EA" w:rsidRPr="00080C48" w:rsidRDefault="00DC56EA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DC56EA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14362,2</w:t>
            </w:r>
          </w:p>
        </w:tc>
        <w:tc>
          <w:tcPr>
            <w:tcW w:w="85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3811,7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4821,3</w:t>
            </w:r>
          </w:p>
        </w:tc>
        <w:tc>
          <w:tcPr>
            <w:tcW w:w="881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DC56EA" w:rsidRPr="003F23D9" w:rsidRDefault="00DC56EA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56EA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C56EA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DC56EA" w:rsidRPr="00080C48" w:rsidRDefault="00DC56EA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DC56EA" w:rsidRPr="006D7FE1" w:rsidRDefault="00DC56EA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DC56EA" w:rsidRDefault="00DC56EA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DC56EA" w:rsidRPr="00551B3E" w:rsidRDefault="00DC56EA" w:rsidP="00551B3E">
      <w:pPr>
        <w:tabs>
          <w:tab w:val="left" w:pos="3105"/>
        </w:tabs>
      </w:pPr>
      <w:bookmarkStart w:id="0" w:name="_GoBack"/>
      <w:bookmarkEnd w:id="0"/>
    </w:p>
    <w:sectPr w:rsidR="00DC56EA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6EA" w:rsidRDefault="00DC56EA">
      <w:r>
        <w:separator/>
      </w:r>
    </w:p>
  </w:endnote>
  <w:endnote w:type="continuationSeparator" w:id="1">
    <w:p w:rsidR="00DC56EA" w:rsidRDefault="00DC5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EA" w:rsidRDefault="00DC56EA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DC56EA" w:rsidRDefault="00DC56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EA" w:rsidRDefault="00DC56E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6EA" w:rsidRDefault="00DC56EA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6EA" w:rsidRPr="00B82745" w:rsidRDefault="00DC56EA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6EA" w:rsidRDefault="00DC56EA">
      <w:r>
        <w:separator/>
      </w:r>
    </w:p>
  </w:footnote>
  <w:footnote w:type="continuationSeparator" w:id="1">
    <w:p w:rsidR="00DC56EA" w:rsidRDefault="00DC56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8CC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376D8"/>
    <w:rsid w:val="0024722B"/>
    <w:rsid w:val="002503FC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A77CC"/>
    <w:rsid w:val="004B138B"/>
    <w:rsid w:val="004B3755"/>
    <w:rsid w:val="004B6A5C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B3AFF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D27"/>
    <w:rsid w:val="00B444A2"/>
    <w:rsid w:val="00B450C0"/>
    <w:rsid w:val="00B45BA9"/>
    <w:rsid w:val="00B531BE"/>
    <w:rsid w:val="00B602E2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0581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56EA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29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817</TotalTime>
  <Pages>16</Pages>
  <Words>3089</Words>
  <Characters>17613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141</cp:revision>
  <cp:lastPrinted>2019-01-17T07:43:00Z</cp:lastPrinted>
  <dcterms:created xsi:type="dcterms:W3CDTF">2018-11-09T13:07:00Z</dcterms:created>
  <dcterms:modified xsi:type="dcterms:W3CDTF">2020-01-14T11:21:00Z</dcterms:modified>
</cp:coreProperties>
</file>