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D21" w:rsidRDefault="008F0D21" w:rsidP="00B10FC7">
      <w:pPr>
        <w:jc w:val="center"/>
        <w:rPr>
          <w:b/>
          <w:caps/>
          <w:sz w:val="32"/>
          <w:szCs w:val="32"/>
        </w:rPr>
      </w:pPr>
      <w:r w:rsidRPr="00F3300F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8F0D21" w:rsidRPr="00AE4D3E" w:rsidRDefault="008F0D21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8F0D21" w:rsidRPr="00AE4D3E" w:rsidRDefault="008F0D21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8F0D21" w:rsidRPr="004E00A5" w:rsidRDefault="008F0D21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8F0D21" w:rsidRPr="00AE4D3E" w:rsidRDefault="008F0D21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8F0D21" w:rsidRPr="00AE4D3E" w:rsidRDefault="008F0D21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8F0D21" w:rsidRPr="004E00A5" w:rsidRDefault="008F0D21" w:rsidP="00B10FC7">
      <w:pPr>
        <w:jc w:val="center"/>
      </w:pPr>
    </w:p>
    <w:p w:rsidR="008F0D21" w:rsidRPr="00AE4D3E" w:rsidRDefault="008F0D21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8F0D21" w:rsidRPr="004E00A5" w:rsidRDefault="008F0D21" w:rsidP="00B10FC7">
      <w:pPr>
        <w:jc w:val="both"/>
        <w:rPr>
          <w:sz w:val="18"/>
          <w:szCs w:val="18"/>
        </w:rPr>
      </w:pPr>
    </w:p>
    <w:p w:rsidR="008F0D21" w:rsidRPr="00AE4D3E" w:rsidRDefault="008F0D21" w:rsidP="00BC32C8">
      <w:pPr>
        <w:rPr>
          <w:b/>
          <w:sz w:val="28"/>
        </w:rPr>
      </w:pPr>
      <w:r>
        <w:rPr>
          <w:b/>
          <w:sz w:val="28"/>
        </w:rPr>
        <w:t>24.12.2020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107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8F0D21" w:rsidRPr="00AE4D3E" w:rsidRDefault="008F0D21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8F0D21" w:rsidRPr="00AE4D3E" w:rsidTr="007D28E3">
        <w:trPr>
          <w:trHeight w:val="2049"/>
        </w:trPr>
        <w:tc>
          <w:tcPr>
            <w:tcW w:w="4449" w:type="dxa"/>
          </w:tcPr>
          <w:p w:rsidR="008F0D21" w:rsidRPr="002248A1" w:rsidRDefault="008F0D21" w:rsidP="00131CA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 внесении изменений и дополнений в постановление Администрации Алексеевского сельского поселения № 108 от 07.11.2018 г. « 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248A1">
              <w:rPr>
                <w:kern w:val="2"/>
                <w:sz w:val="28"/>
                <w:szCs w:val="28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2248A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8F0D21" w:rsidRPr="00B80700" w:rsidRDefault="008F0D21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8F0D21" w:rsidRPr="00B80700" w:rsidRDefault="008F0D21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8F0D21" w:rsidRDefault="008F0D21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</w:p>
    <w:p w:rsidR="008F0D21" w:rsidRDefault="008F0D21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8F0D21" w:rsidRDefault="008F0D21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8F0D21" w:rsidRPr="00B80700" w:rsidRDefault="008F0D21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8F0D21" w:rsidRDefault="008F0D21" w:rsidP="00131CA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 Приложение 1 к постановлению Администрации Алексеевского сельского поселения </w:t>
      </w:r>
      <w:r w:rsidRPr="002248A1">
        <w:rPr>
          <w:kern w:val="2"/>
          <w:sz w:val="28"/>
          <w:szCs w:val="28"/>
        </w:rPr>
        <w:t>«Социальная поддержка граждан</w:t>
      </w:r>
      <w:r>
        <w:rPr>
          <w:kern w:val="2"/>
          <w:sz w:val="28"/>
          <w:szCs w:val="28"/>
        </w:rPr>
        <w:t xml:space="preserve"> </w:t>
      </w:r>
      <w:r w:rsidRPr="002248A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8F0D21" w:rsidRPr="002E45DD" w:rsidRDefault="008F0D21" w:rsidP="002746B2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2.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8F0D21" w:rsidRDefault="008F0D21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8F0D21" w:rsidRDefault="008F0D21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F0D21" w:rsidRDefault="008F0D21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8F0D21" w:rsidRDefault="008F0D21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8F0D21" w:rsidRPr="00CE135F" w:rsidRDefault="008F0D21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Н.И. Лофиченко</w:t>
      </w:r>
    </w:p>
    <w:p w:rsidR="008F0D21" w:rsidRPr="00080C48" w:rsidRDefault="008F0D21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8F0D21" w:rsidRPr="00080C48" w:rsidRDefault="008F0D21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8F0D21" w:rsidRDefault="008F0D21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8F0D21" w:rsidRPr="00080C48" w:rsidRDefault="008F0D21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8F0D21" w:rsidRPr="00080C48" w:rsidRDefault="008F0D21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24</w:t>
      </w:r>
      <w:r w:rsidRPr="00080C48">
        <w:rPr>
          <w:kern w:val="2"/>
          <w:sz w:val="28"/>
          <w:szCs w:val="28"/>
        </w:rPr>
        <w:t>.1</w:t>
      </w:r>
      <w:r>
        <w:rPr>
          <w:kern w:val="2"/>
          <w:sz w:val="28"/>
          <w:szCs w:val="28"/>
        </w:rPr>
        <w:t>2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20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107</w:t>
      </w:r>
    </w:p>
    <w:p w:rsidR="008F0D21" w:rsidRPr="00080C48" w:rsidRDefault="008F0D21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8F0D21" w:rsidRPr="00131CA5" w:rsidRDefault="008F0D21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 xml:space="preserve">Муниципальная программа </w:t>
      </w:r>
    </w:p>
    <w:p w:rsidR="008F0D21" w:rsidRPr="00131CA5" w:rsidRDefault="008F0D21" w:rsidP="00131CA5">
      <w:pPr>
        <w:suppressAutoHyphens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8F0D21" w:rsidRPr="00804E0D" w:rsidRDefault="008F0D21" w:rsidP="002746B2">
      <w:pPr>
        <w:rPr>
          <w:kern w:val="2"/>
          <w:sz w:val="28"/>
          <w:szCs w:val="28"/>
        </w:rPr>
      </w:pPr>
    </w:p>
    <w:p w:rsidR="008F0D21" w:rsidRPr="00804E0D" w:rsidRDefault="008F0D21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8F0D21" w:rsidRDefault="008F0D21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8F0D21" w:rsidRPr="00131CA5" w:rsidRDefault="008F0D21" w:rsidP="00131CA5">
      <w:pPr>
        <w:suppressAutoHyphens/>
        <w:jc w:val="center"/>
        <w:rPr>
          <w:kern w:val="2"/>
          <w:sz w:val="28"/>
          <w:szCs w:val="28"/>
        </w:rPr>
      </w:pPr>
      <w:r w:rsidRPr="00131CA5">
        <w:rPr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8F0D21" w:rsidRPr="00080C48" w:rsidRDefault="008F0D21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8F0D21" w:rsidRPr="00080C48" w:rsidRDefault="008F0D21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110"/>
        <w:gridCol w:w="254"/>
        <w:gridCol w:w="7502"/>
      </w:tblGrid>
      <w:tr w:rsidR="008F0D21" w:rsidRPr="00080C48" w:rsidTr="00275FAB">
        <w:tc>
          <w:tcPr>
            <w:tcW w:w="2110" w:type="dxa"/>
          </w:tcPr>
          <w:p w:rsidR="008F0D21" w:rsidRPr="00080C48" w:rsidRDefault="008F0D21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804E0D" w:rsidRDefault="008F0D21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8F0D21" w:rsidRPr="00804E0D" w:rsidRDefault="008F0D21" w:rsidP="00131CA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131CA5">
              <w:rPr>
                <w:kern w:val="2"/>
                <w:sz w:val="28"/>
                <w:szCs w:val="28"/>
              </w:rPr>
              <w:t xml:space="preserve">«Социальная поддержка граждан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</w:t>
            </w:r>
            <w:r w:rsidRPr="00131CA5">
              <w:rPr>
                <w:kern w:val="2"/>
                <w:sz w:val="28"/>
                <w:szCs w:val="28"/>
              </w:rPr>
              <w:t>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511C19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080C48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080C48" w:rsidRDefault="008F0D21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080C48" w:rsidRDefault="008F0D21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»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080C48" w:rsidRDefault="008F0D21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080C48" w:rsidRDefault="008F0D21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Default="008F0D21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8F0D21" w:rsidRPr="00080C48" w:rsidRDefault="008F0D21" w:rsidP="00131CA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080C48" w:rsidRDefault="008F0D21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080C48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8F0D21" w:rsidRPr="00080C48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240</w:t>
            </w:r>
            <w:r w:rsidRPr="002B5703">
              <w:rPr>
                <w:kern w:val="2"/>
                <w:sz w:val="28"/>
                <w:szCs w:val="28"/>
              </w:rPr>
              <w:t>,0 тыс. рублей, в том числе: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24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240,0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24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F0D21" w:rsidRPr="002B5703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8F0D21" w:rsidRDefault="008F0D21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8F0D21" w:rsidRDefault="008F0D21"/>
        </w:tc>
      </w:tr>
      <w:tr w:rsidR="008F0D21" w:rsidRPr="00080C48" w:rsidTr="00275FAB">
        <w:tc>
          <w:tcPr>
            <w:tcW w:w="2110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F0D21" w:rsidRPr="00722A14" w:rsidRDefault="008F0D21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8F0D21" w:rsidRPr="00080C48" w:rsidRDefault="008F0D21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</w:p>
        </w:tc>
      </w:tr>
    </w:tbl>
    <w:p w:rsidR="008F0D21" w:rsidRPr="00080C48" w:rsidRDefault="008F0D21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8F0D21" w:rsidRDefault="008F0D21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8F0D21" w:rsidRPr="00131CA5" w:rsidRDefault="008F0D21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  <w:r w:rsidRPr="00131CA5">
        <w:rPr>
          <w:b/>
          <w:kern w:val="2"/>
          <w:sz w:val="28"/>
          <w:szCs w:val="28"/>
          <w:lang w:eastAsia="en-US"/>
        </w:rPr>
        <w:t>Подпрограмма «Социальная поддержка граждан Алексеевского сельского поселения»</w:t>
      </w:r>
    </w:p>
    <w:p w:rsidR="008F0D21" w:rsidRPr="00131CA5" w:rsidRDefault="008F0D21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</w:p>
    <w:p w:rsidR="008F0D21" w:rsidRPr="00722A14" w:rsidRDefault="008F0D21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ПАСПОРТ</w:t>
      </w:r>
    </w:p>
    <w:p w:rsidR="008F0D21" w:rsidRPr="00722A14" w:rsidRDefault="008F0D21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Подпрограммы</w:t>
      </w:r>
      <w:r w:rsidRPr="00722A14">
        <w:rPr>
          <w:kern w:val="2"/>
          <w:sz w:val="28"/>
          <w:szCs w:val="28"/>
          <w:lang w:eastAsia="en-US"/>
        </w:rPr>
        <w:t xml:space="preserve"> 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8F0D21" w:rsidRPr="00080C48" w:rsidRDefault="008F0D21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Pr="00080C48" w:rsidRDefault="008F0D21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F0D21" w:rsidRPr="00080C48" w:rsidRDefault="008F0D21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Pr="00080C48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F0D21" w:rsidRPr="00080C48" w:rsidRDefault="008F0D21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Pr="00080C48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F0D21" w:rsidRPr="00080C48" w:rsidRDefault="008F0D21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8F0D21" w:rsidRPr="00080C48" w:rsidRDefault="008F0D21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Pr="00080C48" w:rsidRDefault="008F0D21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F0D21" w:rsidRPr="00080C48" w:rsidRDefault="008F0D21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F0D21" w:rsidRPr="00080C48" w:rsidRDefault="008F0D21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8F0D21" w:rsidRPr="00080C48" w:rsidRDefault="008F0D21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Pr="00080C48" w:rsidRDefault="008F0D21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F0D21" w:rsidRPr="00080C48" w:rsidRDefault="008F0D21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F0D21" w:rsidRPr="00080C48" w:rsidRDefault="008F0D21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Default="008F0D21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8F0D21" w:rsidRPr="00080C48" w:rsidRDefault="008F0D21" w:rsidP="00131CA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служащим.</w:t>
            </w: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F0D21" w:rsidRPr="00080C48" w:rsidRDefault="008F0D21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Pr="00080C48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F0D21" w:rsidRPr="00080C48" w:rsidRDefault="008F0D21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8F0D21" w:rsidRPr="00080C48" w:rsidRDefault="008F0D21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Pr="00080C48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8F0D21" w:rsidRPr="00080C48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8F0D21" w:rsidRPr="00080C48" w:rsidRDefault="008F0D21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24</w:t>
            </w:r>
            <w:r w:rsidRPr="002B5703">
              <w:rPr>
                <w:kern w:val="2"/>
                <w:sz w:val="28"/>
                <w:szCs w:val="28"/>
              </w:rPr>
              <w:t>0,0 тыс. рублей, в том числе: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24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240,0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24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F0D21" w:rsidRPr="002B5703" w:rsidRDefault="008F0D21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F0D21" w:rsidRDefault="008F0D21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8F0D21" w:rsidRPr="00080C48" w:rsidRDefault="008F0D21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8F0D21" w:rsidRPr="00080C48" w:rsidTr="00275FAB">
        <w:tc>
          <w:tcPr>
            <w:tcW w:w="2042" w:type="dxa"/>
          </w:tcPr>
          <w:p w:rsidR="008F0D21" w:rsidRPr="00080C48" w:rsidRDefault="008F0D21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8F0D21" w:rsidRPr="00080C48" w:rsidRDefault="008F0D21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F0D21" w:rsidRPr="00722A14" w:rsidRDefault="008F0D21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8F0D21" w:rsidRPr="00080C48" w:rsidRDefault="008F0D21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8F0D21" w:rsidRPr="00080C48" w:rsidRDefault="008F0D21" w:rsidP="00131CA5">
      <w:pPr>
        <w:rPr>
          <w:kern w:val="2"/>
          <w:sz w:val="28"/>
          <w:szCs w:val="28"/>
        </w:rPr>
      </w:pPr>
    </w:p>
    <w:p w:rsidR="008F0D21" w:rsidRPr="00080C48" w:rsidRDefault="008F0D21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8F0D21" w:rsidRPr="00080C48" w:rsidRDefault="008F0D21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</w:t>
      </w:r>
      <w:r>
        <w:rPr>
          <w:kern w:val="2"/>
          <w:sz w:val="28"/>
          <w:szCs w:val="28"/>
        </w:rPr>
        <w:t>социальной</w:t>
      </w:r>
      <w:r w:rsidRPr="00080C48">
        <w:rPr>
          <w:kern w:val="2"/>
          <w:sz w:val="28"/>
          <w:szCs w:val="28"/>
        </w:rPr>
        <w:t xml:space="preserve"> сфере </w:t>
      </w:r>
      <w:r>
        <w:rPr>
          <w:kern w:val="2"/>
          <w:sz w:val="28"/>
          <w:szCs w:val="28"/>
        </w:rPr>
        <w:t>Алексеевского сельского поселения</w:t>
      </w:r>
    </w:p>
    <w:p w:rsidR="008F0D21" w:rsidRPr="00080C48" w:rsidRDefault="008F0D21" w:rsidP="00275FAB">
      <w:pPr>
        <w:jc w:val="center"/>
        <w:rPr>
          <w:kern w:val="2"/>
          <w:sz w:val="28"/>
          <w:szCs w:val="28"/>
        </w:rPr>
      </w:pPr>
    </w:p>
    <w:p w:rsidR="008F0D21" w:rsidRPr="00722A14" w:rsidRDefault="008F0D21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Главная цель муниципальной программы</w:t>
      </w:r>
      <w:r w:rsidRPr="00722A14">
        <w:rPr>
          <w:kern w:val="2"/>
          <w:sz w:val="28"/>
          <w:szCs w:val="28"/>
          <w:lang w:eastAsia="en-US"/>
        </w:rPr>
        <w:t xml:space="preserve"> - повышение уровня жизни граждан - получателей мер социальной поддержки.</w:t>
      </w:r>
    </w:p>
    <w:p w:rsidR="008F0D21" w:rsidRPr="00722A14" w:rsidRDefault="008F0D21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Достижение цели программы осуществляется за счет решения задачи - выполнение социальных гарантий, предусмотренных действующим законодательством для отдельных категорий граждан.</w:t>
      </w:r>
    </w:p>
    <w:p w:rsidR="008F0D21" w:rsidRPr="00722A14" w:rsidRDefault="008F0D21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>В качестве показателя достижения цели и решения задачи программы предлагается следующий показатель:</w:t>
      </w:r>
    </w:p>
    <w:p w:rsidR="008F0D21" w:rsidRPr="00722A14" w:rsidRDefault="008F0D21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 xml:space="preserve">доля граждан, получающих различные меры социальной поддержки в общей численности населения </w:t>
      </w:r>
      <w:r>
        <w:rPr>
          <w:kern w:val="2"/>
          <w:sz w:val="28"/>
          <w:szCs w:val="28"/>
        </w:rPr>
        <w:t>поселения</w:t>
      </w:r>
      <w:r w:rsidRPr="00722A14">
        <w:rPr>
          <w:kern w:val="2"/>
          <w:sz w:val="28"/>
          <w:szCs w:val="28"/>
        </w:rPr>
        <w:t>.</w:t>
      </w:r>
    </w:p>
    <w:p w:rsidR="008F0D21" w:rsidRPr="00080C48" w:rsidRDefault="008F0D21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</w:t>
      </w:r>
      <w:r w:rsidRPr="00722A14">
        <w:rPr>
          <w:kern w:val="2"/>
          <w:sz w:val="28"/>
          <w:szCs w:val="28"/>
          <w:lang w:eastAsia="en-US"/>
        </w:rPr>
        <w:t xml:space="preserve"> </w:t>
      </w:r>
      <w:r w:rsidRPr="00080C48">
        <w:rPr>
          <w:kern w:val="2"/>
          <w:sz w:val="28"/>
          <w:szCs w:val="28"/>
        </w:rPr>
        <w:t xml:space="preserve">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8F0D21" w:rsidRDefault="008F0D21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8F0D21" w:rsidRPr="00080C48" w:rsidRDefault="008F0D21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>
        <w:rPr>
          <w:kern w:val="2"/>
          <w:sz w:val="28"/>
          <w:szCs w:val="28"/>
        </w:rPr>
        <w:t xml:space="preserve">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8F0D21" w:rsidRPr="00131CA5" w:rsidRDefault="008F0D21" w:rsidP="00131CA5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8F0D21" w:rsidRDefault="008F0D21" w:rsidP="006056EF">
      <w:pPr>
        <w:ind w:left="709"/>
        <w:rPr>
          <w:sz w:val="28"/>
        </w:rPr>
      </w:pPr>
    </w:p>
    <w:p w:rsidR="008F0D21" w:rsidRDefault="008F0D21" w:rsidP="006056EF">
      <w:pPr>
        <w:ind w:left="709"/>
        <w:rPr>
          <w:sz w:val="28"/>
        </w:rPr>
      </w:pPr>
    </w:p>
    <w:p w:rsidR="008F0D21" w:rsidRDefault="008F0D21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8F0D21" w:rsidRPr="00080C48" w:rsidRDefault="008F0D21" w:rsidP="006056EF">
      <w:pPr>
        <w:ind w:left="709"/>
        <w:rPr>
          <w:kern w:val="2"/>
          <w:sz w:val="28"/>
          <w:szCs w:val="28"/>
        </w:rPr>
        <w:sectPr w:rsidR="008F0D21" w:rsidRPr="00080C4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8F0D21" w:rsidRPr="00080C48" w:rsidRDefault="008F0D21" w:rsidP="005C09E9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8F0D21" w:rsidRDefault="008F0D21" w:rsidP="005C09E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8F0D21" w:rsidRDefault="008F0D21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8F0D21" w:rsidRPr="00080C48" w:rsidRDefault="008F0D21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8F0D21" w:rsidRPr="00080C48" w:rsidRDefault="008F0D21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8F0D21" w:rsidRPr="00722A14" w:rsidRDefault="008F0D21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8F0D21" w:rsidRPr="005C09E9" w:rsidRDefault="008F0D21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>и их значениях</w:t>
      </w:r>
    </w:p>
    <w:p w:rsidR="008F0D21" w:rsidRPr="00080C48" w:rsidRDefault="008F0D21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8F0D21" w:rsidRPr="00080C48" w:rsidTr="00275FAB">
        <w:trPr>
          <w:tblHeader/>
        </w:trPr>
        <w:tc>
          <w:tcPr>
            <w:tcW w:w="567" w:type="dxa"/>
            <w:vMerge w:val="restart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8F0D21" w:rsidRPr="00080C48" w:rsidRDefault="008F0D21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8F0D21" w:rsidRPr="00080C48" w:rsidTr="00275FAB">
        <w:trPr>
          <w:tblHeader/>
        </w:trPr>
        <w:tc>
          <w:tcPr>
            <w:tcW w:w="567" w:type="dxa"/>
            <w:vMerge/>
          </w:tcPr>
          <w:p w:rsidR="008F0D21" w:rsidRPr="00080C48" w:rsidRDefault="008F0D21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8F0D21" w:rsidRPr="00080C48" w:rsidRDefault="008F0D21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8F0D21" w:rsidRPr="00080C48" w:rsidRDefault="008F0D21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8F0D21" w:rsidRPr="00080C48" w:rsidRDefault="008F0D21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8F0D21" w:rsidRPr="00080C48" w:rsidRDefault="008F0D21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8F0D21" w:rsidRPr="00080C48" w:rsidRDefault="008F0D21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8F0D21" w:rsidRPr="00080C48" w:rsidRDefault="008F0D21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8F0D21" w:rsidRPr="00080C48" w:rsidRDefault="008F0D21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8F0D21" w:rsidRPr="00080C48" w:rsidTr="00253E07">
        <w:trPr>
          <w:tblHeader/>
        </w:trPr>
        <w:tc>
          <w:tcPr>
            <w:tcW w:w="562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8F0D21" w:rsidRPr="00080C48" w:rsidRDefault="008F0D21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8F0D21" w:rsidRPr="00080C48" w:rsidRDefault="008F0D21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8F0D21" w:rsidRPr="00080C48" w:rsidRDefault="008F0D21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8F0D21" w:rsidRPr="00080C48" w:rsidRDefault="008F0D21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8F0D21" w:rsidRPr="00080C48" w:rsidRDefault="008F0D21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8F0D21" w:rsidRPr="00080C48" w:rsidRDefault="008F0D21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8F0D21" w:rsidRPr="00080C48" w:rsidRDefault="008F0D21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8F0D21" w:rsidRPr="00080C48" w:rsidRDefault="008F0D21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8F0D21" w:rsidRPr="00080C48" w:rsidRDefault="008F0D21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8F0D21" w:rsidRPr="00080C48" w:rsidTr="00253E07">
        <w:tc>
          <w:tcPr>
            <w:tcW w:w="14968" w:type="dxa"/>
            <w:gridSpan w:val="18"/>
          </w:tcPr>
          <w:p w:rsidR="008F0D21" w:rsidRPr="00722A14" w:rsidRDefault="008F0D21" w:rsidP="005C09E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5C09E9">
              <w:rPr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  <w:p w:rsidR="008F0D21" w:rsidRDefault="008F0D21" w:rsidP="009850FB">
            <w:pPr>
              <w:jc w:val="center"/>
              <w:rPr>
                <w:kern w:val="2"/>
              </w:rPr>
            </w:pPr>
          </w:p>
          <w:p w:rsidR="008F0D21" w:rsidRPr="00080C48" w:rsidRDefault="008F0D21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. Подпрограмма</w:t>
            </w:r>
            <w:r>
              <w:rPr>
                <w:kern w:val="2"/>
              </w:rPr>
              <w:t xml:space="preserve"> </w:t>
            </w:r>
            <w:r w:rsidRPr="00AB3426">
              <w:rPr>
                <w:kern w:val="2"/>
              </w:rPr>
              <w:t>«Социальная поддержка граж</w:t>
            </w:r>
            <w:r>
              <w:rPr>
                <w:kern w:val="2"/>
              </w:rPr>
              <w:softHyphen/>
            </w:r>
            <w:r w:rsidRPr="00AB3426">
              <w:rPr>
                <w:kern w:val="2"/>
              </w:rPr>
              <w:t>дан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AB3426">
              <w:rPr>
                <w:kern w:val="2"/>
              </w:rPr>
              <w:t>»</w:t>
            </w:r>
          </w:p>
        </w:tc>
      </w:tr>
      <w:tr w:rsidR="008F0D21" w:rsidRPr="00080C48" w:rsidTr="00253E07">
        <w:tc>
          <w:tcPr>
            <w:tcW w:w="562" w:type="dxa"/>
          </w:tcPr>
          <w:p w:rsidR="008F0D21" w:rsidRPr="00080C48" w:rsidRDefault="008F0D21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8F0D21" w:rsidRPr="005C09E9" w:rsidRDefault="008F0D21" w:rsidP="005C09E9">
            <w:pPr>
              <w:rPr>
                <w:kern w:val="2"/>
              </w:rPr>
            </w:pPr>
            <w:r>
              <w:rPr>
                <w:kern w:val="2"/>
              </w:rPr>
              <w:t>1.</w:t>
            </w:r>
            <w:r w:rsidRPr="005C09E9">
              <w:rPr>
                <w:kern w:val="2"/>
              </w:rPr>
              <w:t>Доля граждан, получа</w:t>
            </w:r>
            <w:r w:rsidRPr="005C09E9">
              <w:rPr>
                <w:kern w:val="2"/>
              </w:rPr>
              <w:softHyphen/>
              <w:t>ющих меры социаль</w:t>
            </w:r>
            <w:r w:rsidRPr="005C09E9">
              <w:rPr>
                <w:kern w:val="2"/>
              </w:rPr>
              <w:softHyphen/>
              <w:t>ной поддержки в общей численности населения поселения</w:t>
            </w:r>
          </w:p>
          <w:p w:rsidR="008F0D21" w:rsidRPr="005C09E9" w:rsidRDefault="008F0D21" w:rsidP="00717152">
            <w:pPr>
              <w:jc w:val="both"/>
              <w:rPr>
                <w:kern w:val="2"/>
              </w:rPr>
            </w:pPr>
          </w:p>
        </w:tc>
        <w:tc>
          <w:tcPr>
            <w:tcW w:w="915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8F0D21" w:rsidRPr="00080C48" w:rsidRDefault="008F0D21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8F0D21" w:rsidRPr="00080C48" w:rsidRDefault="008F0D21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84" w:type="dxa"/>
          </w:tcPr>
          <w:p w:rsidR="008F0D21" w:rsidRDefault="008F0D21">
            <w:r>
              <w:rPr>
                <w:color w:val="000000"/>
              </w:rPr>
              <w:t>0,0</w:t>
            </w:r>
          </w:p>
        </w:tc>
        <w:tc>
          <w:tcPr>
            <w:tcW w:w="785" w:type="dxa"/>
          </w:tcPr>
          <w:p w:rsidR="008F0D21" w:rsidRDefault="008F0D21">
            <w:r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6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8F0D21" w:rsidRDefault="008F0D21">
            <w:r w:rsidRPr="002F5295">
              <w:rPr>
                <w:color w:val="000000"/>
              </w:rPr>
              <w:t>1,0</w:t>
            </w:r>
          </w:p>
        </w:tc>
      </w:tr>
    </w:tbl>
    <w:p w:rsidR="008F0D21" w:rsidRPr="00080C48" w:rsidRDefault="008F0D21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8F0D21" w:rsidRDefault="008F0D21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8F0D21" w:rsidRDefault="008F0D21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8F0D21" w:rsidRPr="00080C48" w:rsidRDefault="008F0D21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8F0D21" w:rsidRPr="00080C48" w:rsidRDefault="008F0D21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8F0D21" w:rsidRPr="00080C48" w:rsidRDefault="008F0D21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8F0D21" w:rsidRPr="00080C48" w:rsidRDefault="008F0D21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8F0D21" w:rsidRPr="00080C48" w:rsidRDefault="008F0D21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8F0D21" w:rsidRPr="00080C48" w:rsidTr="00275FAB">
        <w:tc>
          <w:tcPr>
            <w:tcW w:w="682" w:type="dxa"/>
            <w:vMerge w:val="restart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8F0D21" w:rsidRPr="00080C48" w:rsidRDefault="008F0D21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8F0D21" w:rsidRPr="00080C48" w:rsidTr="00275FAB">
        <w:tc>
          <w:tcPr>
            <w:tcW w:w="682" w:type="dxa"/>
            <w:vMerge/>
            <w:vAlign w:val="center"/>
          </w:tcPr>
          <w:p w:rsidR="008F0D21" w:rsidRPr="00080C48" w:rsidRDefault="008F0D21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8F0D21" w:rsidRPr="00080C48" w:rsidRDefault="008F0D21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D21" w:rsidRPr="00080C48" w:rsidRDefault="008F0D21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D21" w:rsidRPr="00080C48" w:rsidRDefault="008F0D21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8F0D21" w:rsidRPr="00080C48" w:rsidRDefault="008F0D21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8F0D21" w:rsidRPr="00080C48" w:rsidRDefault="008F0D21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8F0D21" w:rsidRPr="00080C48" w:rsidRDefault="008F0D21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8F0D21" w:rsidRPr="00080C48" w:rsidRDefault="008F0D21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8F0D21" w:rsidRPr="00080C48" w:rsidRDefault="008F0D21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8F0D21" w:rsidRPr="00080C48" w:rsidTr="006128C7">
        <w:trPr>
          <w:tblHeader/>
        </w:trPr>
        <w:tc>
          <w:tcPr>
            <w:tcW w:w="687" w:type="dxa"/>
          </w:tcPr>
          <w:p w:rsidR="008F0D21" w:rsidRPr="00080C48" w:rsidRDefault="008F0D21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8F0D21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A7594E">
              <w:rPr>
                <w:bCs/>
                <w:kern w:val="2"/>
                <w:sz w:val="24"/>
                <w:szCs w:val="24"/>
                <w:lang w:eastAsia="en-US"/>
              </w:rPr>
              <w:t>«Социальная поддержка граждан Алексеевского сельского поселения»</w:t>
            </w:r>
          </w:p>
        </w:tc>
      </w:tr>
      <w:tr w:rsidR="008F0D21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Цель подпрограммы 1 «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8F0D21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5C09E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5C09E9">
              <w:rPr>
                <w:kern w:val="2"/>
                <w:sz w:val="24"/>
                <w:szCs w:val="24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;</w:t>
            </w:r>
            <w:r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выплата доплаты к пенсии муниципальным служащим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8F0D21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8F0D21" w:rsidRPr="00080C48" w:rsidRDefault="008F0D21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виде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выплаты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5C37F9" w:rsidRDefault="008F0D21" w:rsidP="00275FAB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A7594E" w:rsidRDefault="008F0D21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8F0D21" w:rsidRPr="00A7594E" w:rsidRDefault="008F0D21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A7594E" w:rsidRDefault="008F0D21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8F0D21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B07C93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B07C93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8F0D21" w:rsidRPr="00080C48" w:rsidRDefault="008F0D21" w:rsidP="00B07C93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нату</w:t>
            </w:r>
            <w:r w:rsidRPr="00A7594E">
              <w:rPr>
                <w:kern w:val="2"/>
                <w:sz w:val="24"/>
                <w:szCs w:val="24"/>
              </w:rPr>
              <w:softHyphen/>
              <w:t>ральном виде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5C37F9" w:rsidRDefault="008F0D21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A7594E" w:rsidRDefault="008F0D21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8F0D21" w:rsidRPr="00A7594E" w:rsidRDefault="008F0D21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A7594E" w:rsidRDefault="008F0D21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</w:tr>
      <w:tr w:rsidR="008F0D21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8F0D21" w:rsidRPr="00080C48" w:rsidRDefault="008F0D21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 xml:space="preserve">Выплата </w:t>
            </w:r>
            <w:r>
              <w:rPr>
                <w:kern w:val="2"/>
                <w:sz w:val="24"/>
                <w:szCs w:val="24"/>
              </w:rPr>
              <w:t xml:space="preserve">доплаты к </w:t>
            </w:r>
            <w:r w:rsidRPr="00A7594E">
              <w:rPr>
                <w:kern w:val="2"/>
                <w:sz w:val="24"/>
                <w:szCs w:val="24"/>
              </w:rPr>
              <w:t>пен</w:t>
            </w:r>
            <w:r w:rsidRPr="00A7594E">
              <w:rPr>
                <w:kern w:val="2"/>
                <w:sz w:val="24"/>
                <w:szCs w:val="24"/>
              </w:rPr>
              <w:softHyphen/>
              <w:t>сии за выслугу лет; ежемесячной до</w:t>
            </w:r>
            <w:r w:rsidRPr="00A7594E">
              <w:rPr>
                <w:kern w:val="2"/>
                <w:sz w:val="24"/>
                <w:szCs w:val="24"/>
              </w:rPr>
              <w:softHyphen/>
              <w:t>платы к пенсии от</w:t>
            </w:r>
            <w:r w:rsidRPr="00A7594E">
              <w:rPr>
                <w:kern w:val="2"/>
                <w:sz w:val="24"/>
                <w:szCs w:val="24"/>
              </w:rPr>
              <w:softHyphen/>
              <w:t>дельным катего</w:t>
            </w:r>
            <w:r w:rsidRPr="00A7594E">
              <w:rPr>
                <w:kern w:val="2"/>
                <w:sz w:val="24"/>
                <w:szCs w:val="24"/>
              </w:rPr>
              <w:softHyphen/>
              <w:t>риям граждан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5C37F9" w:rsidRDefault="008F0D21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A7594E" w:rsidRDefault="008F0D21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8F0D21" w:rsidRPr="00A7594E" w:rsidRDefault="008F0D21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A7594E" w:rsidRDefault="008F0D21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D21" w:rsidRPr="00080C48" w:rsidRDefault="008F0D21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</w:tbl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Pr="00080C48" w:rsidRDefault="008F0D21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8F0D21" w:rsidRDefault="008F0D21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8F0D21" w:rsidRDefault="008F0D21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8F0D21" w:rsidRPr="00080C48" w:rsidRDefault="008F0D21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8F0D21" w:rsidRPr="00080C48" w:rsidRDefault="008F0D21" w:rsidP="00371257">
      <w:pPr>
        <w:jc w:val="right"/>
        <w:rPr>
          <w:kern w:val="2"/>
          <w:sz w:val="28"/>
          <w:szCs w:val="28"/>
        </w:rPr>
      </w:pPr>
    </w:p>
    <w:p w:rsidR="008F0D21" w:rsidRPr="00080C48" w:rsidRDefault="008F0D21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8F0D21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F0D21" w:rsidRPr="00080C48" w:rsidRDefault="008F0D21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8F0D21" w:rsidRPr="00080C48" w:rsidRDefault="008F0D21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8F0D21" w:rsidRPr="00080C48" w:rsidRDefault="008F0D21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8F0D21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8F0D21" w:rsidRPr="00080C48" w:rsidRDefault="008F0D21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8F0D21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2030</w:t>
            </w:r>
          </w:p>
        </w:tc>
      </w:tr>
    </w:tbl>
    <w:p w:rsidR="008F0D21" w:rsidRPr="00080C48" w:rsidRDefault="008F0D21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8F0D21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Pr="00080C48" w:rsidRDefault="008F0D21" w:rsidP="00180BE3">
            <w:pPr>
              <w:jc w:val="center"/>
            </w:pPr>
            <w:r w:rsidRPr="00080C48">
              <w:t>20</w:t>
            </w:r>
          </w:p>
        </w:tc>
      </w:tr>
      <w:tr w:rsidR="008F0D21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FC584C" w:rsidRDefault="008F0D21" w:rsidP="00180BE3">
            <w:r w:rsidRPr="00FC584C">
              <w:t xml:space="preserve">Муниципальная программа Алексеевского сельского поселения Октябрьского района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5C37F9" w:rsidRDefault="008F0D21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>
              <w:t>240,0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>
              <w:t>24</w:t>
            </w:r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20406">
              <w:t>0,0</w:t>
            </w:r>
          </w:p>
        </w:tc>
      </w:tr>
      <w:tr w:rsidR="008F0D21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FC584C" w:rsidRDefault="008F0D21" w:rsidP="00180BE3">
            <w:r w:rsidRPr="00FC584C">
              <w:t xml:space="preserve">Подпрограмма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5C37F9" w:rsidRDefault="008F0D21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>
              <w:t>24</w:t>
            </w:r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>
              <w:t>24</w:t>
            </w:r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7F26F2">
              <w:t>0,0</w:t>
            </w:r>
          </w:p>
        </w:tc>
      </w:tr>
      <w:tr w:rsidR="008F0D21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00103" w:rsidRDefault="008F0D21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виде адресной социальной выплаты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5C37F9" w:rsidRDefault="008F0D21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>
            <w:r w:rsidRPr="00D33965">
              <w:t>0,0</w:t>
            </w:r>
          </w:p>
        </w:tc>
      </w:tr>
      <w:tr w:rsidR="008F0D21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B07C9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00103" w:rsidRDefault="008F0D21" w:rsidP="00B07C93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натуральном виде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5C37F9" w:rsidRDefault="008F0D21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B07C9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B07C9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B07C9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B07C9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0D21" w:rsidRDefault="008F0D21" w:rsidP="00B07C93">
            <w:r w:rsidRPr="00DF0A84">
              <w:t>0,0</w:t>
            </w:r>
          </w:p>
        </w:tc>
      </w:tr>
      <w:tr w:rsidR="008F0D21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ind w:left="-142" w:right="-109"/>
              <w:jc w:val="center"/>
              <w:outlineLvl w:val="0"/>
            </w:pPr>
            <w:r w:rsidRPr="00080C48">
              <w:t>1.</w:t>
            </w:r>
            <w:r>
              <w:t>3</w:t>
            </w:r>
            <w:r w:rsidRPr="00080C48">
              <w:t>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00103" w:rsidRDefault="008F0D21" w:rsidP="00C46AD1">
            <w:pPr>
              <w:jc w:val="both"/>
              <w:outlineLvl w:val="0"/>
            </w:pPr>
            <w:r>
              <w:t>Основное мероприятие 1.3</w:t>
            </w:r>
            <w:r w:rsidRPr="00000103">
              <w:t xml:space="preserve">. </w:t>
            </w:r>
            <w:r w:rsidRPr="004D5448">
              <w:rPr>
                <w:kern w:val="2"/>
              </w:rPr>
              <w:t xml:space="preserve">выплата </w:t>
            </w:r>
            <w:r>
              <w:rPr>
                <w:kern w:val="2"/>
              </w:rPr>
              <w:t xml:space="preserve">доплаты к </w:t>
            </w:r>
            <w:r w:rsidRPr="004D5448">
              <w:rPr>
                <w:kern w:val="2"/>
              </w:rPr>
              <w:t>пен</w:t>
            </w:r>
            <w:r w:rsidRPr="004D5448">
              <w:rPr>
                <w:kern w:val="2"/>
              </w:rPr>
              <w:softHyphen/>
              <w:t>сии за выслугу лет; ежемесяч</w:t>
            </w:r>
            <w:r w:rsidRPr="004D5448">
              <w:rPr>
                <w:kern w:val="2"/>
              </w:rPr>
              <w:softHyphen/>
              <w:t>ной доплаты к пенсии отдель</w:t>
            </w:r>
            <w:r w:rsidRPr="004D5448">
              <w:rPr>
                <w:kern w:val="2"/>
              </w:rPr>
              <w:softHyphen/>
              <w:t>ным категориям граждан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5C37F9" w:rsidRDefault="008F0D21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>
              <w:t>24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>
              <w:t>24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Default="008F0D21">
            <w:r w:rsidRPr="00DF0A84">
              <w:t>0,0</w:t>
            </w:r>
          </w:p>
        </w:tc>
      </w:tr>
    </w:tbl>
    <w:p w:rsidR="008F0D21" w:rsidRDefault="008F0D21" w:rsidP="006128C7">
      <w:pPr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jc w:val="center"/>
        <w:rPr>
          <w:kern w:val="2"/>
          <w:sz w:val="28"/>
          <w:szCs w:val="28"/>
        </w:rPr>
      </w:pPr>
    </w:p>
    <w:p w:rsidR="008F0D21" w:rsidRDefault="008F0D21" w:rsidP="006128C7">
      <w:pPr>
        <w:jc w:val="center"/>
        <w:rPr>
          <w:kern w:val="2"/>
          <w:sz w:val="28"/>
          <w:szCs w:val="28"/>
        </w:rPr>
      </w:pPr>
    </w:p>
    <w:p w:rsidR="008F0D21" w:rsidRPr="00080C48" w:rsidRDefault="008F0D21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8F0D21" w:rsidRDefault="008F0D21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8F0D21" w:rsidRDefault="008F0D21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8F0D21" w:rsidRPr="00080C48" w:rsidRDefault="008F0D21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8F0D21" w:rsidRDefault="008F0D21" w:rsidP="006128C7">
      <w:pPr>
        <w:rPr>
          <w:kern w:val="2"/>
          <w:sz w:val="28"/>
          <w:szCs w:val="28"/>
        </w:rPr>
      </w:pPr>
    </w:p>
    <w:p w:rsidR="008F0D21" w:rsidRDefault="008F0D21" w:rsidP="006128C7">
      <w:pPr>
        <w:jc w:val="center"/>
        <w:rPr>
          <w:kern w:val="2"/>
          <w:sz w:val="28"/>
          <w:szCs w:val="28"/>
        </w:rPr>
      </w:pPr>
    </w:p>
    <w:p w:rsidR="008F0D21" w:rsidRPr="00080C48" w:rsidRDefault="008F0D21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8F0D21" w:rsidRPr="00080C48" w:rsidRDefault="008F0D21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8F0D21" w:rsidRPr="00080C48" w:rsidRDefault="008F0D21" w:rsidP="006128C7">
      <w:pPr>
        <w:jc w:val="center"/>
        <w:rPr>
          <w:kern w:val="2"/>
          <w:sz w:val="28"/>
          <w:szCs w:val="28"/>
        </w:rPr>
      </w:pPr>
    </w:p>
    <w:p w:rsidR="008F0D21" w:rsidRPr="00080C48" w:rsidRDefault="008F0D21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8F0D21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8F0D21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0D21" w:rsidRPr="00080C48" w:rsidRDefault="008F0D21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8F0D21" w:rsidRPr="00080C48" w:rsidRDefault="008F0D21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8F0D21" w:rsidRPr="00080C48" w:rsidTr="008717DC">
        <w:tc>
          <w:tcPr>
            <w:tcW w:w="348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8F0D21" w:rsidRPr="00080C48" w:rsidTr="008717DC">
        <w:tc>
          <w:tcPr>
            <w:tcW w:w="348" w:type="dxa"/>
            <w:vMerge w:val="restart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8F0D21" w:rsidRPr="00FC584C" w:rsidRDefault="008F0D21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811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F0D21" w:rsidRPr="00080C48" w:rsidRDefault="008F0D21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8F0D21" w:rsidRPr="00080C48" w:rsidRDefault="008F0D21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8F0D21" w:rsidRPr="00080C48" w:rsidRDefault="008F0D21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8717DC">
        <w:tc>
          <w:tcPr>
            <w:tcW w:w="348" w:type="dxa"/>
            <w:vMerge w:val="restart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8F0D21" w:rsidRPr="00FC584C" w:rsidRDefault="008F0D21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Подпрограмма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8F0D21" w:rsidRPr="00080C48" w:rsidRDefault="008F0D21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F0D21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F0D21" w:rsidRPr="00080C48" w:rsidRDefault="008F0D21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F0D21" w:rsidRPr="006D7FE1" w:rsidRDefault="008F0D21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8F0D21" w:rsidRPr="00080C48" w:rsidRDefault="008F0D21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8F0D21" w:rsidRPr="002746B2" w:rsidRDefault="008F0D21" w:rsidP="002746B2">
      <w:pPr>
        <w:tabs>
          <w:tab w:val="left" w:pos="2655"/>
        </w:tabs>
      </w:pPr>
      <w:bookmarkStart w:id="0" w:name="_GoBack"/>
      <w:bookmarkEnd w:id="0"/>
    </w:p>
    <w:sectPr w:rsidR="008F0D21" w:rsidRPr="002746B2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D21" w:rsidRDefault="008F0D21">
      <w:r>
        <w:separator/>
      </w:r>
    </w:p>
  </w:endnote>
  <w:endnote w:type="continuationSeparator" w:id="1">
    <w:p w:rsidR="008F0D21" w:rsidRDefault="008F0D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21" w:rsidRDefault="008F0D21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8F0D21" w:rsidRDefault="008F0D2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21" w:rsidRDefault="008F0D21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0D21" w:rsidRDefault="008F0D21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21" w:rsidRPr="00B82745" w:rsidRDefault="008F0D21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D21" w:rsidRDefault="008F0D21">
      <w:r>
        <w:separator/>
      </w:r>
    </w:p>
  </w:footnote>
  <w:footnote w:type="continuationSeparator" w:id="1">
    <w:p w:rsidR="008F0D21" w:rsidRDefault="008F0D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57DCC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1CA5"/>
    <w:rsid w:val="00133E92"/>
    <w:rsid w:val="0013705A"/>
    <w:rsid w:val="00153B21"/>
    <w:rsid w:val="001638CC"/>
    <w:rsid w:val="00175C64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E6C14"/>
    <w:rsid w:val="001F3268"/>
    <w:rsid w:val="001F4BE3"/>
    <w:rsid w:val="001F6D02"/>
    <w:rsid w:val="002030E9"/>
    <w:rsid w:val="00203336"/>
    <w:rsid w:val="00214FFC"/>
    <w:rsid w:val="002248A1"/>
    <w:rsid w:val="002376D8"/>
    <w:rsid w:val="0024722B"/>
    <w:rsid w:val="002504E8"/>
    <w:rsid w:val="00252D2F"/>
    <w:rsid w:val="00253E07"/>
    <w:rsid w:val="00254382"/>
    <w:rsid w:val="00254C39"/>
    <w:rsid w:val="0025690C"/>
    <w:rsid w:val="00267E0C"/>
    <w:rsid w:val="0027031E"/>
    <w:rsid w:val="002711E7"/>
    <w:rsid w:val="00273D62"/>
    <w:rsid w:val="002746B2"/>
    <w:rsid w:val="00275FAB"/>
    <w:rsid w:val="0028703B"/>
    <w:rsid w:val="0029176D"/>
    <w:rsid w:val="00297D57"/>
    <w:rsid w:val="002A2062"/>
    <w:rsid w:val="002A31A1"/>
    <w:rsid w:val="002B13EA"/>
    <w:rsid w:val="002B26E5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2DA8"/>
    <w:rsid w:val="002F5295"/>
    <w:rsid w:val="002F63E3"/>
    <w:rsid w:val="002F66D1"/>
    <w:rsid w:val="002F6F09"/>
    <w:rsid w:val="002F74D7"/>
    <w:rsid w:val="0030124B"/>
    <w:rsid w:val="00313D3A"/>
    <w:rsid w:val="00314531"/>
    <w:rsid w:val="00315625"/>
    <w:rsid w:val="00316303"/>
    <w:rsid w:val="00333FD9"/>
    <w:rsid w:val="00341FC1"/>
    <w:rsid w:val="00344C01"/>
    <w:rsid w:val="00353CF4"/>
    <w:rsid w:val="00364679"/>
    <w:rsid w:val="0037040B"/>
    <w:rsid w:val="00371257"/>
    <w:rsid w:val="00386074"/>
    <w:rsid w:val="00386A02"/>
    <w:rsid w:val="003921D8"/>
    <w:rsid w:val="00392D7B"/>
    <w:rsid w:val="0039758C"/>
    <w:rsid w:val="00397D3F"/>
    <w:rsid w:val="003B2193"/>
    <w:rsid w:val="003B4FA5"/>
    <w:rsid w:val="003C3A5E"/>
    <w:rsid w:val="003C3B7C"/>
    <w:rsid w:val="003D30E8"/>
    <w:rsid w:val="003D34F5"/>
    <w:rsid w:val="003D3BDD"/>
    <w:rsid w:val="003D7892"/>
    <w:rsid w:val="003E4A1C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D5448"/>
    <w:rsid w:val="004E00A5"/>
    <w:rsid w:val="004E0AB7"/>
    <w:rsid w:val="004E78FD"/>
    <w:rsid w:val="004F7011"/>
    <w:rsid w:val="004F7B20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09E9"/>
    <w:rsid w:val="005C37F9"/>
    <w:rsid w:val="005C5FF3"/>
    <w:rsid w:val="005C7F94"/>
    <w:rsid w:val="005D38DA"/>
    <w:rsid w:val="005D396B"/>
    <w:rsid w:val="005E0FC7"/>
    <w:rsid w:val="005E3311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39D6"/>
    <w:rsid w:val="006A1BE0"/>
    <w:rsid w:val="006A4F93"/>
    <w:rsid w:val="006A72A0"/>
    <w:rsid w:val="006C4F82"/>
    <w:rsid w:val="006D0CEC"/>
    <w:rsid w:val="006D3ACE"/>
    <w:rsid w:val="006D71E8"/>
    <w:rsid w:val="006D7FE1"/>
    <w:rsid w:val="006E2924"/>
    <w:rsid w:val="006F384D"/>
    <w:rsid w:val="006F4D07"/>
    <w:rsid w:val="00702777"/>
    <w:rsid w:val="00705935"/>
    <w:rsid w:val="007120F8"/>
    <w:rsid w:val="00717152"/>
    <w:rsid w:val="007207F8"/>
    <w:rsid w:val="007219F0"/>
    <w:rsid w:val="00722A14"/>
    <w:rsid w:val="007255EE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1FC1"/>
    <w:rsid w:val="007A6912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A2C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79B6"/>
    <w:rsid w:val="00891C80"/>
    <w:rsid w:val="0089480E"/>
    <w:rsid w:val="008A26EE"/>
    <w:rsid w:val="008A70D8"/>
    <w:rsid w:val="008B113A"/>
    <w:rsid w:val="008B6AD3"/>
    <w:rsid w:val="008B6ECA"/>
    <w:rsid w:val="008C25E3"/>
    <w:rsid w:val="008C38F8"/>
    <w:rsid w:val="008C5A82"/>
    <w:rsid w:val="008F0D2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34E5A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594E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3426"/>
    <w:rsid w:val="00AB44FD"/>
    <w:rsid w:val="00AD1ED0"/>
    <w:rsid w:val="00AD25A4"/>
    <w:rsid w:val="00AE2601"/>
    <w:rsid w:val="00AE4D3E"/>
    <w:rsid w:val="00AF361D"/>
    <w:rsid w:val="00B02D3E"/>
    <w:rsid w:val="00B069F9"/>
    <w:rsid w:val="00B07C93"/>
    <w:rsid w:val="00B10FC7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B0"/>
    <w:rsid w:val="00B72D61"/>
    <w:rsid w:val="00B77844"/>
    <w:rsid w:val="00B80700"/>
    <w:rsid w:val="00B8231A"/>
    <w:rsid w:val="00B82745"/>
    <w:rsid w:val="00B9759B"/>
    <w:rsid w:val="00BA1B99"/>
    <w:rsid w:val="00BA2DBD"/>
    <w:rsid w:val="00BB0414"/>
    <w:rsid w:val="00BB55C0"/>
    <w:rsid w:val="00BC0920"/>
    <w:rsid w:val="00BC32C8"/>
    <w:rsid w:val="00BC6987"/>
    <w:rsid w:val="00BF39F0"/>
    <w:rsid w:val="00BF4112"/>
    <w:rsid w:val="00BF501F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66534"/>
    <w:rsid w:val="00D73323"/>
    <w:rsid w:val="00D828FA"/>
    <w:rsid w:val="00D91404"/>
    <w:rsid w:val="00D937F4"/>
    <w:rsid w:val="00DA5701"/>
    <w:rsid w:val="00DB4D6B"/>
    <w:rsid w:val="00DC2302"/>
    <w:rsid w:val="00DC56F9"/>
    <w:rsid w:val="00DE50C1"/>
    <w:rsid w:val="00DE5A44"/>
    <w:rsid w:val="00DF0A84"/>
    <w:rsid w:val="00DF34C6"/>
    <w:rsid w:val="00DF3849"/>
    <w:rsid w:val="00DF45F3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EF6B45"/>
    <w:rsid w:val="00F00CF4"/>
    <w:rsid w:val="00F02C40"/>
    <w:rsid w:val="00F04883"/>
    <w:rsid w:val="00F1515F"/>
    <w:rsid w:val="00F17525"/>
    <w:rsid w:val="00F22293"/>
    <w:rsid w:val="00F23E72"/>
    <w:rsid w:val="00F24917"/>
    <w:rsid w:val="00F30D40"/>
    <w:rsid w:val="00F3300F"/>
    <w:rsid w:val="00F410DF"/>
    <w:rsid w:val="00F4479E"/>
    <w:rsid w:val="00F52598"/>
    <w:rsid w:val="00F56005"/>
    <w:rsid w:val="00F57AF6"/>
    <w:rsid w:val="00F64260"/>
    <w:rsid w:val="00F67FBD"/>
    <w:rsid w:val="00F70259"/>
    <w:rsid w:val="00F72823"/>
    <w:rsid w:val="00F74510"/>
    <w:rsid w:val="00F8225E"/>
    <w:rsid w:val="00F86418"/>
    <w:rsid w:val="00F91534"/>
    <w:rsid w:val="00F9297B"/>
    <w:rsid w:val="00FA49E1"/>
    <w:rsid w:val="00FA5585"/>
    <w:rsid w:val="00FA6611"/>
    <w:rsid w:val="00FB5912"/>
    <w:rsid w:val="00FC584C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602FC9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586</TotalTime>
  <Pages>14</Pages>
  <Words>2377</Words>
  <Characters>13551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123</cp:revision>
  <cp:lastPrinted>2018-11-30T10:16:00Z</cp:lastPrinted>
  <dcterms:created xsi:type="dcterms:W3CDTF">2018-11-09T13:07:00Z</dcterms:created>
  <dcterms:modified xsi:type="dcterms:W3CDTF">2021-01-04T10:58:00Z</dcterms:modified>
</cp:coreProperties>
</file>