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D93" w:rsidRDefault="00CB5D93" w:rsidP="00B10FC7">
      <w:pPr>
        <w:jc w:val="center"/>
        <w:rPr>
          <w:b/>
          <w:caps/>
          <w:sz w:val="32"/>
          <w:szCs w:val="32"/>
        </w:rPr>
      </w:pPr>
      <w:r w:rsidRPr="00286B3A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7" o:title=""/>
          </v:shape>
        </w:pict>
      </w:r>
    </w:p>
    <w:p w:rsidR="00CB5D93" w:rsidRPr="00AE4D3E" w:rsidRDefault="00CB5D93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CB5D93" w:rsidRPr="00AE4D3E" w:rsidRDefault="00CB5D93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CB5D93" w:rsidRPr="004E00A5" w:rsidRDefault="00CB5D93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CB5D93" w:rsidRPr="00AE4D3E" w:rsidRDefault="00CB5D93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CB5D93" w:rsidRPr="00AE4D3E" w:rsidRDefault="00CB5D93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CB5D93" w:rsidRPr="004E00A5" w:rsidRDefault="00CB5D93" w:rsidP="00B10FC7">
      <w:pPr>
        <w:jc w:val="center"/>
      </w:pPr>
    </w:p>
    <w:p w:rsidR="00CB5D93" w:rsidRPr="00AE4D3E" w:rsidRDefault="00CB5D93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CB5D93" w:rsidRPr="004E00A5" w:rsidRDefault="00CB5D93" w:rsidP="00B10FC7">
      <w:pPr>
        <w:jc w:val="both"/>
        <w:rPr>
          <w:sz w:val="18"/>
          <w:szCs w:val="18"/>
        </w:rPr>
      </w:pPr>
    </w:p>
    <w:p w:rsidR="00CB5D93" w:rsidRPr="00AE4D3E" w:rsidRDefault="00CB5D93" w:rsidP="00BC32C8">
      <w:pPr>
        <w:rPr>
          <w:b/>
          <w:sz w:val="28"/>
        </w:rPr>
      </w:pPr>
      <w:r>
        <w:rPr>
          <w:b/>
          <w:sz w:val="28"/>
        </w:rPr>
        <w:t>07.11.2018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105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CB5D93" w:rsidRPr="00AE4D3E" w:rsidRDefault="00CB5D93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449"/>
      </w:tblGrid>
      <w:tr w:rsidR="00CB5D93" w:rsidRPr="00AE4D3E" w:rsidTr="007D28E3">
        <w:trPr>
          <w:trHeight w:val="2049"/>
        </w:trPr>
        <w:tc>
          <w:tcPr>
            <w:tcW w:w="4449" w:type="dxa"/>
          </w:tcPr>
          <w:p w:rsidR="00CB5D93" w:rsidRPr="002D7AD1" w:rsidRDefault="00CB5D93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CB5D93" w:rsidRPr="00B80700" w:rsidRDefault="00CB5D93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CB5D93" w:rsidRPr="00B80700" w:rsidRDefault="00CB5D93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CB5D93" w:rsidRDefault="00CB5D93" w:rsidP="00662B0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Алексеевского сельского поселения от 10.09.2018 г. № 82 «Об утверждении Порядка разработки, реализации и оценки эффективности муниципальных программ Алексеевского сельского поселения Октябрьского района», постановлением Администрации Алексеевского сельского поселения от 12.09.2018 г. № 83 «Об утверждении Перечня муниципальных программ Алексеевского сельского поселения Октябрьского района»</w:t>
      </w:r>
      <w:r>
        <w:rPr>
          <w:sz w:val="28"/>
          <w:szCs w:val="28"/>
        </w:rPr>
        <w:t xml:space="preserve">,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Алексеевское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CB5D93" w:rsidRDefault="00CB5D93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CB5D93" w:rsidRDefault="00CB5D93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CB5D93" w:rsidRPr="00B80700" w:rsidRDefault="00CB5D93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CB5D93" w:rsidRDefault="00CB5D93" w:rsidP="00CF7FB5">
      <w:pPr>
        <w:suppressAutoHyphens/>
        <w:rPr>
          <w:kern w:val="2"/>
          <w:sz w:val="28"/>
          <w:szCs w:val="28"/>
        </w:rPr>
      </w:pP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> </w:t>
      </w:r>
      <w:r w:rsidRPr="00722A14">
        <w:rPr>
          <w:kern w:val="2"/>
          <w:sz w:val="28"/>
          <w:szCs w:val="28"/>
          <w:lang w:eastAsia="en-US"/>
        </w:rPr>
        <w:t xml:space="preserve">Утвердить </w:t>
      </w:r>
      <w:r>
        <w:rPr>
          <w:kern w:val="2"/>
          <w:sz w:val="28"/>
          <w:szCs w:val="28"/>
          <w:lang w:eastAsia="en-US"/>
        </w:rPr>
        <w:t xml:space="preserve">муниципальную </w:t>
      </w:r>
      <w:hyperlink w:anchor="Par17" w:history="1">
        <w:r w:rsidRPr="00722A14">
          <w:rPr>
            <w:kern w:val="2"/>
            <w:sz w:val="28"/>
            <w:szCs w:val="28"/>
            <w:lang w:eastAsia="en-US"/>
          </w:rPr>
          <w:t>программу</w:t>
        </w:r>
      </w:hyperlink>
      <w:r>
        <w:t xml:space="preserve"> </w:t>
      </w:r>
      <w:r>
        <w:rPr>
          <w:kern w:val="2"/>
          <w:sz w:val="28"/>
          <w:szCs w:val="28"/>
          <w:lang w:eastAsia="en-US"/>
        </w:rPr>
        <w:t xml:space="preserve">Алексеевского сельского  поселения Октябрьского района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согласно приложению № 1.</w:t>
      </w:r>
    </w:p>
    <w:p w:rsidR="00CB5D93" w:rsidRPr="00971F8A" w:rsidRDefault="00CB5D93" w:rsidP="00971F8A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2</w:t>
      </w:r>
      <w:r w:rsidRPr="00971F8A">
        <w:rPr>
          <w:kern w:val="2"/>
          <w:sz w:val="28"/>
          <w:szCs w:val="28"/>
          <w:lang w:eastAsia="en-US"/>
        </w:rPr>
        <w:t xml:space="preserve">. </w:t>
      </w:r>
      <w:r w:rsidRPr="00971F8A">
        <w:rPr>
          <w:color w:val="000000"/>
          <w:spacing w:val="-2"/>
          <w:sz w:val="28"/>
          <w:szCs w:val="28"/>
        </w:rPr>
        <w:t xml:space="preserve"> Признать утратившими силу</w:t>
      </w:r>
      <w:r>
        <w:rPr>
          <w:color w:val="000000"/>
          <w:spacing w:val="-2"/>
          <w:sz w:val="28"/>
          <w:szCs w:val="28"/>
        </w:rPr>
        <w:t xml:space="preserve"> с 01.01.2019 г.</w:t>
      </w:r>
      <w:r w:rsidRPr="00971F8A">
        <w:rPr>
          <w:color w:val="000000"/>
          <w:spacing w:val="-2"/>
          <w:sz w:val="28"/>
          <w:szCs w:val="28"/>
        </w:rPr>
        <w:t xml:space="preserve"> нормативные правовые акты</w:t>
      </w:r>
      <w:r>
        <w:rPr>
          <w:color w:val="000000"/>
          <w:spacing w:val="-2"/>
          <w:sz w:val="28"/>
          <w:szCs w:val="28"/>
        </w:rPr>
        <w:t xml:space="preserve"> согласно приложения № 2</w:t>
      </w:r>
    </w:p>
    <w:p w:rsidR="00CB5D93" w:rsidRPr="002E45DD" w:rsidRDefault="00CB5D93" w:rsidP="002E45DD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3. </w:t>
      </w:r>
      <w:r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>
        <w:rPr>
          <w:kern w:val="2"/>
          <w:sz w:val="28"/>
          <w:szCs w:val="28"/>
        </w:rPr>
        <w:t>,</w:t>
      </w:r>
      <w:r w:rsidRPr="002E45DD">
        <w:rPr>
          <w:kern w:val="2"/>
          <w:sz w:val="28"/>
          <w:szCs w:val="28"/>
        </w:rPr>
        <w:t xml:space="preserve"> но не ранее </w:t>
      </w:r>
      <w:r w:rsidRPr="002E45DD">
        <w:rPr>
          <w:sz w:val="28"/>
          <w:szCs w:val="28"/>
        </w:rPr>
        <w:t xml:space="preserve">1 января </w:t>
      </w:r>
      <w:smartTag w:uri="urn:schemas-microsoft-com:office:smarttags" w:element="metricconverter">
        <w:smartTagPr>
          <w:attr w:name="ProductID" w:val="2019 г"/>
        </w:smartTagPr>
        <w:r w:rsidRPr="002E45DD">
          <w:rPr>
            <w:sz w:val="28"/>
            <w:szCs w:val="28"/>
          </w:rPr>
          <w:t>2019 г</w:t>
        </w:r>
      </w:smartTag>
      <w:r w:rsidRPr="002E45DD">
        <w:rPr>
          <w:sz w:val="28"/>
          <w:szCs w:val="28"/>
        </w:rPr>
        <w:t xml:space="preserve">., и распространяется на правоотношения, возникающие начиная с составления проекта решения Собрания депутатов </w:t>
      </w:r>
      <w:r>
        <w:rPr>
          <w:sz w:val="28"/>
          <w:szCs w:val="28"/>
        </w:rPr>
        <w:t>Алексеевского сельского</w:t>
      </w:r>
      <w:r w:rsidRPr="002E45DD">
        <w:rPr>
          <w:sz w:val="28"/>
          <w:szCs w:val="28"/>
        </w:rPr>
        <w:t xml:space="preserve"> поселения «Об утверждении бюджета </w:t>
      </w:r>
      <w:r>
        <w:rPr>
          <w:sz w:val="28"/>
          <w:szCs w:val="28"/>
        </w:rPr>
        <w:t>Алексеевского сельского</w:t>
      </w:r>
      <w:r w:rsidRPr="002E45DD">
        <w:rPr>
          <w:sz w:val="28"/>
          <w:szCs w:val="28"/>
        </w:rPr>
        <w:t xml:space="preserve"> поселения на 2019 год и на плановый период 2020 и 2021 годов»</w:t>
      </w:r>
      <w:r w:rsidRPr="002E45DD">
        <w:rPr>
          <w:kern w:val="2"/>
          <w:sz w:val="28"/>
          <w:szCs w:val="28"/>
        </w:rPr>
        <w:t xml:space="preserve">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 сельского</w:t>
      </w:r>
      <w:r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CB5D93" w:rsidRDefault="00CB5D93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423258">
        <w:rPr>
          <w:sz w:val="28"/>
          <w:szCs w:val="28"/>
        </w:rPr>
        <w:t>Контроль за исполнением настоящего постанов</w:t>
      </w:r>
      <w:r>
        <w:rPr>
          <w:sz w:val="28"/>
          <w:szCs w:val="28"/>
        </w:rPr>
        <w:t>ления оставляю за собой</w:t>
      </w:r>
    </w:p>
    <w:p w:rsidR="00CB5D93" w:rsidRDefault="00CB5D93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B5D93" w:rsidRDefault="00CB5D93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CB5D93" w:rsidRDefault="00CB5D93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CB5D93" w:rsidRPr="00CE135F" w:rsidRDefault="00CB5D93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Н.И. Лофиченко</w:t>
      </w:r>
    </w:p>
    <w:p w:rsidR="00CB5D93" w:rsidRPr="00080C48" w:rsidRDefault="00CB5D93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CB5D93" w:rsidRPr="00080C48" w:rsidRDefault="00CB5D93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CB5D93" w:rsidRDefault="00CB5D93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CB5D93" w:rsidRPr="00080C48" w:rsidRDefault="00CB5D93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CB5D93" w:rsidRPr="00080C48" w:rsidRDefault="00CB5D93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07</w:t>
      </w:r>
      <w:r w:rsidRPr="00080C48">
        <w:rPr>
          <w:kern w:val="2"/>
          <w:sz w:val="28"/>
          <w:szCs w:val="28"/>
        </w:rPr>
        <w:t>.1</w:t>
      </w:r>
      <w:r>
        <w:rPr>
          <w:kern w:val="2"/>
          <w:sz w:val="28"/>
          <w:szCs w:val="28"/>
        </w:rPr>
        <w:t>1</w:t>
      </w:r>
      <w:r w:rsidRPr="00080C48">
        <w:rPr>
          <w:kern w:val="2"/>
          <w:sz w:val="28"/>
          <w:szCs w:val="28"/>
        </w:rPr>
        <w:t>.2018 №</w:t>
      </w:r>
      <w:r>
        <w:rPr>
          <w:kern w:val="2"/>
          <w:sz w:val="28"/>
          <w:szCs w:val="28"/>
        </w:rPr>
        <w:t xml:space="preserve"> 105</w:t>
      </w:r>
    </w:p>
    <w:p w:rsidR="00CB5D93" w:rsidRPr="00080C48" w:rsidRDefault="00CB5D93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B5D93" w:rsidRDefault="00CB5D93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CB5D93" w:rsidRPr="002D7AD1" w:rsidRDefault="00CB5D93" w:rsidP="00CF7FB5">
      <w:pPr>
        <w:suppressAutoHyphens/>
        <w:jc w:val="center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B5D93" w:rsidRPr="00804E0D" w:rsidRDefault="00CB5D93" w:rsidP="00C4693E">
      <w:pPr>
        <w:jc w:val="center"/>
        <w:rPr>
          <w:kern w:val="2"/>
          <w:sz w:val="28"/>
          <w:szCs w:val="28"/>
        </w:rPr>
      </w:pPr>
    </w:p>
    <w:p w:rsidR="00CB5D93" w:rsidRPr="00804E0D" w:rsidRDefault="00CB5D93" w:rsidP="00C4693E">
      <w:pPr>
        <w:jc w:val="center"/>
        <w:rPr>
          <w:kern w:val="2"/>
          <w:sz w:val="28"/>
          <w:szCs w:val="28"/>
        </w:rPr>
      </w:pPr>
    </w:p>
    <w:p w:rsidR="00CB5D93" w:rsidRPr="00CF7FB5" w:rsidRDefault="00CB5D93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CB5D93" w:rsidRPr="00CF7FB5" w:rsidRDefault="00CB5D93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CB5D93" w:rsidRPr="00CF7FB5" w:rsidRDefault="00CB5D93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CB5D93" w:rsidRPr="00804E0D" w:rsidRDefault="00CB5D93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B5D93" w:rsidRPr="00080C48" w:rsidRDefault="00CB5D93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CB5D93" w:rsidRPr="00080C48" w:rsidRDefault="00CB5D93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110"/>
        <w:gridCol w:w="254"/>
        <w:gridCol w:w="7502"/>
      </w:tblGrid>
      <w:tr w:rsidR="00CB5D93" w:rsidRPr="00080C48" w:rsidTr="00275FAB">
        <w:tc>
          <w:tcPr>
            <w:tcW w:w="2110" w:type="dxa"/>
          </w:tcPr>
          <w:p w:rsidR="00CB5D93" w:rsidRPr="00080C48" w:rsidRDefault="00CB5D93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804E0D" w:rsidRDefault="00CB5D93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CB5D93" w:rsidRPr="00804E0D" w:rsidRDefault="00CB5D93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511C19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2D7AD1" w:rsidRDefault="00CB5D93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</w:p>
          <w:p w:rsidR="00CB5D93" w:rsidRPr="00080C48" w:rsidRDefault="00CB5D93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Default="00CB5D93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CB5D93" w:rsidRPr="00080C48" w:rsidRDefault="00CB5D93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CB5D93" w:rsidRDefault="00CB5D93" w:rsidP="00275FAB">
            <w:pPr>
              <w:rPr>
                <w:kern w:val="2"/>
                <w:sz w:val="28"/>
                <w:szCs w:val="28"/>
              </w:rPr>
            </w:pPr>
          </w:p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Default="00CB5D93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CB5D93" w:rsidRDefault="00CB5D93" w:rsidP="00CF7F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доля </w:t>
            </w:r>
            <w:r w:rsidRPr="00F0097A">
              <w:rPr>
                <w:color w:val="000000"/>
                <w:sz w:val="28"/>
                <w:szCs w:val="28"/>
              </w:rPr>
              <w:t>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CB5D93" w:rsidRPr="00080C48" w:rsidRDefault="00CB5D93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9 385,9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2 189,7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3 598,1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3 598,1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3 723,1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1 717,7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1 717,7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5 662,8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1 902,0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1 880,4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1 880,4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CB5D93" w:rsidRDefault="00CB5D93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CB5D93" w:rsidRDefault="00CB5D93"/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4C6E8B" w:rsidRDefault="00CB5D93" w:rsidP="00B17A7A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  <w:p w:rsidR="00CB5D93" w:rsidRPr="00080C48" w:rsidRDefault="00CB5D93" w:rsidP="00B17A7A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CB5D93" w:rsidRPr="00080C48" w:rsidRDefault="00CB5D93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CB5D93" w:rsidRDefault="00CB5D93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CB5D93" w:rsidRPr="00B17A7A" w:rsidRDefault="00CB5D93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«Развитие транспортной системы Алексеевского сельского поселения»</w:t>
      </w:r>
    </w:p>
    <w:p w:rsidR="00CB5D93" w:rsidRPr="00080C48" w:rsidRDefault="00CB5D93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042"/>
        <w:gridCol w:w="283"/>
        <w:gridCol w:w="7541"/>
      </w:tblGrid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«Развитие транспортной системы</w:t>
            </w:r>
            <w:r>
              <w:rPr>
                <w:color w:val="000000"/>
                <w:sz w:val="28"/>
                <w:szCs w:val="28"/>
              </w:rPr>
              <w:t xml:space="preserve"> 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движения.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Default="00CB5D93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>доля 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9 385,9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2 189,7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3 598,1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3 598,1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3 723,1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1 717,7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1 717,7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5 662,8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1 902,0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1 880,4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1 880,4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6A5B69" w:rsidRDefault="00CB5D93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CB5D93" w:rsidRPr="00080C48" w:rsidRDefault="00CB5D93" w:rsidP="00275FAB">
      <w:pPr>
        <w:rPr>
          <w:kern w:val="2"/>
        </w:rPr>
      </w:pPr>
    </w:p>
    <w:p w:rsidR="00CB5D93" w:rsidRPr="00080C48" w:rsidRDefault="00CB5D93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</w:p>
    <w:p w:rsidR="00CB5D93" w:rsidRPr="00A87F6A" w:rsidRDefault="00CB5D93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CB5D93" w:rsidRPr="00A87F6A" w:rsidRDefault="00CB5D93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</w:p>
    <w:p w:rsidR="00CB5D93" w:rsidRPr="00A87F6A" w:rsidRDefault="00CB5D93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CB5D93" w:rsidRDefault="00CB5D93" w:rsidP="00BF35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Основные приоритеты 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  <w:r w:rsidRPr="00A87F6A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</w:t>
      </w:r>
      <w:r>
        <w:rPr>
          <w:sz w:val="28"/>
          <w:szCs w:val="28"/>
        </w:rPr>
        <w:t>Октябрьского района</w:t>
      </w:r>
      <w:r w:rsidRPr="00A87F6A">
        <w:rPr>
          <w:sz w:val="28"/>
          <w:szCs w:val="28"/>
        </w:rPr>
        <w:t xml:space="preserve"> на период до 2030 года и Стратегией развития транспортного комплекса Ростовской области до 2030 года, утвержденной постановлением Правительства Ростов</w:t>
      </w:r>
      <w:r>
        <w:rPr>
          <w:sz w:val="28"/>
          <w:szCs w:val="28"/>
        </w:rPr>
        <w:t>ской области от 13.10.2011 № 52:</w:t>
      </w:r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эффективности и безопасности функционирования сети внутрипоселковых дорог;</w:t>
      </w:r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жизненно важных социально-экономических интересов Алексеевского сельского поселения;</w:t>
      </w:r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-развитие современной и эффективной дорожной инфраструктуры;</w:t>
      </w:r>
    </w:p>
    <w:p w:rsidR="00CB5D93" w:rsidRPr="00A87F6A" w:rsidRDefault="00CB5D93" w:rsidP="00C402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-улучшение дорожных условий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7F6A">
        <w:rPr>
          <w:sz w:val="28"/>
          <w:szCs w:val="28"/>
        </w:rPr>
        <w:t>рост инвестиционной привлекательности транспортно-логистического комплекса.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CB5D93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расходы осуществляются за счет межбюджетных трансфертов, предоставляемых из бюджета района в бюджет поселения на  основании  заключенного соглашения о передачи части полномочий.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CB5D93" w:rsidRPr="00F0097A" w:rsidRDefault="00CB5D93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 xml:space="preserve">реализации подпрограммы муниципальной программы участие Алексеевского сельского поселения в реализации подпрограмме </w:t>
      </w:r>
      <w:r w:rsidRPr="00F0097A">
        <w:rPr>
          <w:color w:val="000000"/>
          <w:sz w:val="28"/>
          <w:szCs w:val="28"/>
        </w:rPr>
        <w:t xml:space="preserve">государственной программы </w:t>
      </w:r>
      <w:r>
        <w:rPr>
          <w:color w:val="000000"/>
          <w:sz w:val="28"/>
          <w:szCs w:val="28"/>
        </w:rPr>
        <w:t>Ростовской области  предусмотрено путем выделения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межбюджетных трансфертов</w:t>
      </w:r>
      <w:r w:rsidRPr="00F0097A">
        <w:rPr>
          <w:color w:val="000000"/>
          <w:sz w:val="28"/>
          <w:szCs w:val="28"/>
        </w:rPr>
        <w:t xml:space="preserve"> из областного бюджета </w:t>
      </w:r>
      <w:r>
        <w:rPr>
          <w:color w:val="000000"/>
          <w:sz w:val="28"/>
          <w:szCs w:val="28"/>
        </w:rPr>
        <w:t>на</w:t>
      </w:r>
      <w:r w:rsidRPr="00F0097A">
        <w:rPr>
          <w:color w:val="000000"/>
          <w:sz w:val="28"/>
          <w:szCs w:val="28"/>
        </w:rPr>
        <w:t xml:space="preserve"> софинансирования расходных обязательств, возникающих при выполнении полномочий </w:t>
      </w:r>
      <w:r w:rsidRPr="00D3008E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а</w:t>
      </w:r>
      <w:r w:rsidRPr="00D3008E">
        <w:rPr>
          <w:color w:val="000000"/>
          <w:sz w:val="28"/>
          <w:szCs w:val="28"/>
        </w:rPr>
        <w:t xml:space="preserve"> местного самоуправления</w:t>
      </w:r>
      <w:r w:rsidRPr="00F0097A">
        <w:rPr>
          <w:color w:val="000000"/>
          <w:sz w:val="28"/>
          <w:szCs w:val="28"/>
        </w:rPr>
        <w:t xml:space="preserve"> по вопросам местного значения  по следующим направлениям: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капитальный ремонт, включая разработку проектной документации  внутрипоселковых автомобильных дорог и тротуаров;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строительство и реконструкция, включая разработку проектной документации  внутрипоселковых автомобильных дорог и тротуаров;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ремонт и содержание автомобильных дорог общего пользования местного значения.</w:t>
      </w:r>
    </w:p>
    <w:p w:rsidR="00CB5D93" w:rsidRPr="00A87F6A" w:rsidRDefault="00CB5D93" w:rsidP="00BF352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7F6A">
        <w:rPr>
          <w:color w:val="000000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</w:t>
      </w:r>
      <w:r>
        <w:rPr>
          <w:color w:val="000000"/>
          <w:sz w:val="28"/>
          <w:szCs w:val="28"/>
        </w:rPr>
        <w:t> </w:t>
      </w:r>
      <w:r w:rsidRPr="00A87F6A">
        <w:rPr>
          <w:color w:val="000000"/>
          <w:sz w:val="28"/>
          <w:szCs w:val="28"/>
        </w:rPr>
        <w:t>областного бюджета.</w:t>
      </w:r>
    </w:p>
    <w:p w:rsidR="00CB5D93" w:rsidRDefault="00CB5D93" w:rsidP="00275FAB">
      <w:pPr>
        <w:rPr>
          <w:sz w:val="28"/>
        </w:rPr>
      </w:pPr>
    </w:p>
    <w:p w:rsidR="00CB5D93" w:rsidRPr="00080C48" w:rsidRDefault="00CB5D93" w:rsidP="00275FAB">
      <w:pPr>
        <w:rPr>
          <w:sz w:val="28"/>
        </w:rPr>
      </w:pPr>
    </w:p>
    <w:p w:rsidR="00CB5D93" w:rsidRDefault="00CB5D93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CB5D93" w:rsidRPr="00080C48" w:rsidRDefault="00CB5D93" w:rsidP="006056EF">
      <w:pPr>
        <w:ind w:left="709"/>
        <w:rPr>
          <w:kern w:val="2"/>
          <w:sz w:val="28"/>
          <w:szCs w:val="28"/>
        </w:rPr>
        <w:sectPr w:rsidR="00CB5D93" w:rsidRPr="00080C4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CB5D93" w:rsidRPr="00080C48" w:rsidRDefault="00CB5D93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CB5D93" w:rsidRDefault="00CB5D93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CB5D93" w:rsidRDefault="00CB5D93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CB5D93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CB5D93" w:rsidRPr="00080C48" w:rsidRDefault="00CB5D93" w:rsidP="00B916B6">
      <w:pPr>
        <w:suppressAutoHyphens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CB5D93" w:rsidRPr="00080C48" w:rsidRDefault="00CB5D93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CB5D93" w:rsidRPr="00080C48" w:rsidTr="00275FAB">
        <w:trPr>
          <w:tblHeader/>
        </w:trPr>
        <w:tc>
          <w:tcPr>
            <w:tcW w:w="567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CB5D93" w:rsidRPr="00080C48" w:rsidRDefault="00CB5D93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CB5D93" w:rsidRPr="00080C48" w:rsidTr="00275FAB">
        <w:trPr>
          <w:tblHeader/>
        </w:trPr>
        <w:tc>
          <w:tcPr>
            <w:tcW w:w="567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CB5D93" w:rsidRPr="00080C48" w:rsidRDefault="00CB5D93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CB5D93" w:rsidRPr="00080C48" w:rsidRDefault="00CB5D93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CB5D93" w:rsidRPr="00080C48" w:rsidRDefault="00CB5D93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CB5D93" w:rsidRPr="00080C48" w:rsidTr="00253E07">
        <w:trPr>
          <w:tblHeader/>
        </w:trPr>
        <w:tc>
          <w:tcPr>
            <w:tcW w:w="562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CB5D93" w:rsidRPr="00080C48" w:rsidRDefault="00CB5D93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CB5D93" w:rsidRPr="00080C48" w:rsidTr="00253E07">
        <w:tc>
          <w:tcPr>
            <w:tcW w:w="14968" w:type="dxa"/>
            <w:gridSpan w:val="18"/>
          </w:tcPr>
          <w:p w:rsidR="00CB5D93" w:rsidRDefault="00CB5D93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  <w:r w:rsidRPr="00B916B6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CB5D93" w:rsidRPr="00080C48" w:rsidRDefault="00CB5D93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</w:p>
        </w:tc>
      </w:tr>
      <w:tr w:rsidR="00CB5D93" w:rsidRPr="00080C48" w:rsidTr="00253E07">
        <w:tc>
          <w:tcPr>
            <w:tcW w:w="562" w:type="dxa"/>
          </w:tcPr>
          <w:p w:rsidR="00CB5D93" w:rsidRPr="00080C48" w:rsidRDefault="00CB5D93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CB5D93" w:rsidRPr="00B916B6" w:rsidRDefault="00CB5D93" w:rsidP="00717152">
            <w:pPr>
              <w:jc w:val="both"/>
              <w:rPr>
                <w:kern w:val="2"/>
              </w:rPr>
            </w:pPr>
            <w:r w:rsidRPr="00B916B6">
              <w:rPr>
                <w:kern w:val="2"/>
              </w:rPr>
              <w:t xml:space="preserve">1 </w:t>
            </w:r>
            <w:r w:rsidRPr="00B916B6"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</w:t>
            </w:r>
            <w:r w:rsidRPr="00B916B6">
              <w:softHyphen/>
              <w:t>вания местного значения</w:t>
            </w:r>
          </w:p>
        </w:tc>
        <w:tc>
          <w:tcPr>
            <w:tcW w:w="915" w:type="dxa"/>
          </w:tcPr>
          <w:p w:rsidR="00CB5D93" w:rsidRPr="00080C48" w:rsidRDefault="00CB5D93" w:rsidP="003F23D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6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CB5D93" w:rsidRPr="00080C48" w:rsidTr="00253E07">
        <w:tc>
          <w:tcPr>
            <w:tcW w:w="562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CB5D93" w:rsidRPr="00B916B6" w:rsidRDefault="00CB5D93" w:rsidP="000135FD">
            <w:pPr>
              <w:rPr>
                <w:color w:val="000000"/>
              </w:rPr>
            </w:pPr>
            <w:r w:rsidRPr="00B916B6">
              <w:rPr>
                <w:color w:val="000000"/>
              </w:rPr>
              <w:t xml:space="preserve">2. </w:t>
            </w:r>
            <w:r w:rsidRPr="00B916B6">
              <w:t>Количество километров построенных  (реконструированных) и отремонтиро</w:t>
            </w:r>
            <w:r w:rsidRPr="00B916B6">
              <w:softHyphen/>
              <w:t>ванных (капитально отремонтирован</w:t>
            </w:r>
            <w:r w:rsidRPr="00B916B6">
              <w:softHyphen/>
              <w:t>ных) автомобильных дорог общего пользования местного значения</w:t>
            </w:r>
          </w:p>
        </w:tc>
        <w:tc>
          <w:tcPr>
            <w:tcW w:w="915" w:type="dxa"/>
          </w:tcPr>
          <w:p w:rsidR="00CB5D93" w:rsidRPr="00080C48" w:rsidRDefault="00CB5D93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20,1</w:t>
            </w:r>
          </w:p>
        </w:tc>
        <w:tc>
          <w:tcPr>
            <w:tcW w:w="784" w:type="dxa"/>
          </w:tcPr>
          <w:p w:rsidR="00CB5D93" w:rsidRDefault="00CB5D93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CB5D93" w:rsidRDefault="00CB5D93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CB5D93" w:rsidRDefault="00CB5D93">
            <w:r w:rsidRPr="007015E4">
              <w:rPr>
                <w:color w:val="000000"/>
              </w:rPr>
              <w:t>20,1</w:t>
            </w:r>
          </w:p>
        </w:tc>
        <w:tc>
          <w:tcPr>
            <w:tcW w:w="786" w:type="dxa"/>
            <w:shd w:val="clear" w:color="auto" w:fill="FFFFFF"/>
          </w:tcPr>
          <w:p w:rsidR="00CB5D93" w:rsidRDefault="00CB5D93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CB5D93" w:rsidRDefault="00CB5D93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CB5D93" w:rsidRDefault="00CB5D93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CB5D93" w:rsidRDefault="00CB5D93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CB5D93" w:rsidRDefault="00CB5D93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CB5D93" w:rsidRDefault="00CB5D93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CB5D93" w:rsidRDefault="00CB5D93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CB5D93" w:rsidRDefault="00CB5D93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CB5D93" w:rsidRDefault="00CB5D93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CB5D93" w:rsidRDefault="00CB5D93">
            <w:r w:rsidRPr="007015E4">
              <w:rPr>
                <w:color w:val="000000"/>
              </w:rPr>
              <w:t>20,1</w:t>
            </w:r>
          </w:p>
        </w:tc>
      </w:tr>
    </w:tbl>
    <w:p w:rsidR="00CB5D93" w:rsidRPr="00080C48" w:rsidRDefault="00CB5D93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CB5D93" w:rsidRDefault="00CB5D93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CB5D93" w:rsidRDefault="00CB5D93" w:rsidP="00865F5C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CB5D93" w:rsidP="001A44BF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B5D93" w:rsidRPr="00080C48" w:rsidRDefault="00CB5D93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CB5D93" w:rsidRPr="00080C48" w:rsidRDefault="00CB5D93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CB5D93" w:rsidRPr="00080C48" w:rsidRDefault="00CB5D93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B5D93" w:rsidRPr="00080C48" w:rsidRDefault="00CB5D93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CB5D93" w:rsidRPr="00080C48" w:rsidTr="00275FAB">
        <w:tc>
          <w:tcPr>
            <w:tcW w:w="682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CB5D93" w:rsidRPr="00080C48" w:rsidTr="00275FAB">
        <w:tc>
          <w:tcPr>
            <w:tcW w:w="682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CB5D93" w:rsidRPr="00080C48" w:rsidRDefault="00CB5D93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CB5D93" w:rsidRPr="00080C48" w:rsidTr="006128C7">
        <w:trPr>
          <w:tblHeader/>
        </w:trPr>
        <w:tc>
          <w:tcPr>
            <w:tcW w:w="687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865F5C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Pr="00865F5C">
              <w:rPr>
                <w:color w:val="000000"/>
                <w:sz w:val="24"/>
                <w:szCs w:val="24"/>
              </w:rPr>
              <w:t>создание условий для устойчивого функционирования транспортной системы Алексеевского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865F5C">
              <w:rPr>
                <w:color w:val="000000"/>
                <w:sz w:val="24"/>
                <w:szCs w:val="24"/>
              </w:rPr>
              <w:t>обеспечение функционирования и развития сети автомобильных дорог общего пользования Алексеевского сельского поселения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</w:t>
            </w:r>
            <w:r w:rsidRPr="00F16607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F16607">
              <w:rPr>
                <w:sz w:val="24"/>
                <w:szCs w:val="24"/>
              </w:rPr>
              <w:softHyphen/>
              <w:t xml:space="preserve">ния местного значения 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Default="00CB5D93" w:rsidP="006E5C20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автомо</w:t>
            </w:r>
            <w:r w:rsidRPr="00F16607">
              <w:rPr>
                <w:sz w:val="24"/>
                <w:szCs w:val="24"/>
              </w:rPr>
              <w:softHyphen/>
              <w:t>бильных дорог в полном объ</w:t>
            </w:r>
            <w:r w:rsidRPr="00F16607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протяженности автомо</w:t>
            </w:r>
            <w:r w:rsidRPr="00F16607">
              <w:rPr>
                <w:sz w:val="24"/>
                <w:szCs w:val="24"/>
              </w:rPr>
              <w:softHyphen/>
              <w:t>бильных дорог об</w:t>
            </w:r>
            <w:r w:rsidRPr="00F16607">
              <w:rPr>
                <w:sz w:val="24"/>
                <w:szCs w:val="24"/>
              </w:rPr>
              <w:softHyphen/>
              <w:t>щего пользования местного зна</w:t>
            </w:r>
            <w:r w:rsidRPr="00F16607">
              <w:rPr>
                <w:sz w:val="24"/>
                <w:szCs w:val="24"/>
              </w:rPr>
              <w:softHyphen/>
              <w:t>чения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CB5D93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CB5D93" w:rsidRPr="00080C48" w:rsidRDefault="00CB5D93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Default="00CB5D93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DF6D10" w:rsidRDefault="00CB5D93" w:rsidP="003F23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в полном объеме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</w:t>
            </w:r>
            <w:r w:rsidRPr="00F16607">
              <w:rPr>
                <w:sz w:val="24"/>
                <w:szCs w:val="24"/>
              </w:rPr>
              <w:softHyphen/>
              <w:t>тяженности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</w:tbl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Pr="00080C48" w:rsidRDefault="00CB5D93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CB5D93" w:rsidRDefault="00CB5D93" w:rsidP="003F23D9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CB5D93" w:rsidRDefault="00CB5D93" w:rsidP="003F23D9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CB5D93" w:rsidP="003F23D9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CB5D93" w:rsidRPr="00080C48" w:rsidRDefault="00CB5D93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82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89"/>
        <w:gridCol w:w="685"/>
        <w:gridCol w:w="685"/>
        <w:gridCol w:w="685"/>
        <w:gridCol w:w="663"/>
      </w:tblGrid>
      <w:tr w:rsidR="00CB5D93" w:rsidRPr="00080C48" w:rsidTr="003F23D9">
        <w:tc>
          <w:tcPr>
            <w:tcW w:w="671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CB5D93" w:rsidRPr="00080C48" w:rsidTr="003F23D9">
        <w:tc>
          <w:tcPr>
            <w:tcW w:w="671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CB5D93" w:rsidRPr="00080C48" w:rsidRDefault="00CB5D93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CB5D93" w:rsidRPr="00080C48" w:rsidRDefault="00CB5D93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80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74"/>
        <w:gridCol w:w="17"/>
        <w:gridCol w:w="666"/>
        <w:gridCol w:w="19"/>
        <w:gridCol w:w="664"/>
        <w:gridCol w:w="21"/>
        <w:gridCol w:w="662"/>
        <w:gridCol w:w="23"/>
        <w:gridCol w:w="663"/>
      </w:tblGrid>
      <w:tr w:rsidR="00CB5D93" w:rsidRPr="00080C48" w:rsidTr="003F23D9">
        <w:tc>
          <w:tcPr>
            <w:tcW w:w="480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CB5D93" w:rsidRPr="00080C48" w:rsidTr="003F23D9">
        <w:tc>
          <w:tcPr>
            <w:tcW w:w="14968" w:type="dxa"/>
            <w:gridSpan w:val="21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транспортной системы Алексеевского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CB5D93" w:rsidRPr="00080C48" w:rsidTr="003F23D9">
        <w:tc>
          <w:tcPr>
            <w:tcW w:w="480" w:type="dxa"/>
            <w:vMerge w:val="restart"/>
            <w:noWrap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CB5D93" w:rsidRPr="003F23D9" w:rsidRDefault="00CB5D93" w:rsidP="003F23D9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3F23D9">
              <w:rPr>
                <w:color w:val="000000"/>
              </w:rPr>
              <w:t>«Развитие транспортной системы Алексеевского сельского поселения»</w:t>
            </w:r>
          </w:p>
        </w:tc>
      </w:tr>
      <w:tr w:rsidR="00CB5D93" w:rsidRPr="00080C48" w:rsidTr="003F23D9">
        <w:tc>
          <w:tcPr>
            <w:tcW w:w="480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CB5D93" w:rsidRPr="00080C48" w:rsidRDefault="00CB5D93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4</w:t>
      </w:r>
    </w:p>
    <w:p w:rsidR="00CB5D93" w:rsidRDefault="00CB5D93" w:rsidP="000E54D1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CB5D93" w:rsidRDefault="00CB5D93" w:rsidP="000E54D1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CB5D93" w:rsidP="000E54D1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CB5D93" w:rsidRPr="00080C48" w:rsidRDefault="00CB5D93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B5D93" w:rsidRPr="00080C48" w:rsidRDefault="00CB5D93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CB5D93" w:rsidRPr="00080C48" w:rsidTr="00180BE3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CB5D93" w:rsidRPr="00080C48" w:rsidRDefault="00CB5D93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CB5D93" w:rsidRPr="00080C48" w:rsidTr="00180BE3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2030</w:t>
            </w:r>
          </w:p>
        </w:tc>
      </w:tr>
    </w:tbl>
    <w:p w:rsidR="00CB5D93" w:rsidRPr="00080C48" w:rsidRDefault="00CB5D93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CB5D93" w:rsidRPr="00080C48" w:rsidTr="006128C7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</w:t>
            </w:r>
          </w:p>
        </w:tc>
      </w:tr>
      <w:tr w:rsidR="00CB5D93" w:rsidRPr="00080C48" w:rsidTr="006128C7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E54D1" w:rsidRDefault="00CB5D93" w:rsidP="000E54D1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  <w:p w:rsidR="00CB5D93" w:rsidRPr="00080C48" w:rsidRDefault="00CB5D93" w:rsidP="00180BE3"/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r>
              <w:t>Администрация Алексеевского сельского поселения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 w:rsidP="003F23D9">
            <w:r>
              <w:t>9385,9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 w:rsidP="003F23D9">
            <w:r>
              <w:t>2189,7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 w:rsidP="003F23D9">
            <w:r>
              <w:t>3598,1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 w:rsidP="003F23D9">
            <w:r>
              <w:t>3598,1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</w:tr>
      <w:tr w:rsidR="00CB5D93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0E54D1">
            <w:pPr>
              <w:suppressAutoHyphens/>
            </w:pPr>
            <w:r w:rsidRPr="00080C48">
              <w:t xml:space="preserve">Подпрограмма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r>
              <w:t>Администрация Алексеевского сельского поселения</w:t>
            </w:r>
            <w:r w:rsidRPr="00080C48">
              <w:t xml:space="preserve"> и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>
              <w:t>9385,9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>
              <w:t>2189,7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>
              <w:t>3598,1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>
              <w:t>3598,1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7F26F2">
              <w:t>0,0</w:t>
            </w:r>
          </w:p>
        </w:tc>
      </w:tr>
      <w:tr w:rsidR="00CB5D93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00103" w:rsidRDefault="00CB5D93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>
              <w:t>С</w:t>
            </w:r>
            <w:r w:rsidRPr="000E54D1">
              <w:t>одержание автомобильных дорог общего пользования местного значения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CA68C2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 w:rsidP="00CA68C2">
            <w:pPr>
              <w:jc w:val="center"/>
            </w:pPr>
            <w:r>
              <w:t>07100</w:t>
            </w:r>
          </w:p>
          <w:p w:rsidR="00CB5D93" w:rsidRDefault="00CB5D93" w:rsidP="00CA68C2">
            <w:pPr>
              <w:jc w:val="center"/>
            </w:pPr>
            <w:r>
              <w:t>83510</w:t>
            </w:r>
          </w:p>
          <w:p w:rsidR="00CB5D93" w:rsidRDefault="00CB5D93" w:rsidP="00CA68C2">
            <w:pPr>
              <w:jc w:val="center"/>
            </w:pPr>
          </w:p>
          <w:p w:rsidR="00CB5D93" w:rsidRDefault="00CB5D93" w:rsidP="00CA68C2">
            <w:pPr>
              <w:jc w:val="center"/>
            </w:pPr>
            <w:r>
              <w:t>07100</w:t>
            </w:r>
          </w:p>
          <w:p w:rsidR="00CB5D93" w:rsidRPr="000E54D1" w:rsidRDefault="00CB5D93" w:rsidP="00CA68C2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CA68C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>
              <w:t>5662,8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Default="00CB5D93">
            <w:r>
              <w:t>1902,0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Default="00CB5D93">
            <w:r>
              <w:t>1880,4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Default="00CB5D93">
            <w:r>
              <w:t>1880,4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Default="00CB5D93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Default="00CB5D93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Default="00CB5D93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Default="00CB5D93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Default="00CB5D93">
            <w:r w:rsidRPr="00D33965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Default="00CB5D93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Default="00CB5D93">
            <w:r w:rsidRPr="00D33965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Default="00CB5D93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Default="00CB5D93">
            <w:r w:rsidRPr="00D33965">
              <w:t>0,0</w:t>
            </w:r>
          </w:p>
        </w:tc>
      </w:tr>
      <w:tr w:rsidR="00CB5D93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00103" w:rsidRDefault="00CB5D93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E54D1"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CA68C2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 w:rsidP="000E54D1">
            <w:pPr>
              <w:jc w:val="center"/>
            </w:pPr>
            <w:r>
              <w:t>07100</w:t>
            </w:r>
          </w:p>
          <w:p w:rsidR="00CB5D93" w:rsidRPr="00080C48" w:rsidRDefault="00CB5D93" w:rsidP="000E54D1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CA68C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>
              <w:t>3723,1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>
              <w:t>287,7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>
              <w:t>1717,7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>
              <w:t>1717,7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</w:tr>
    </w:tbl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CB5D93" w:rsidRDefault="00CB5D9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CB5D93" w:rsidRDefault="00CB5D93" w:rsidP="00F76562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CB5D93" w:rsidP="00F76562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B5D93" w:rsidRDefault="00CB5D93" w:rsidP="006128C7">
      <w:pPr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CB5D93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CB5D93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CB5D93" w:rsidRPr="00080C48" w:rsidRDefault="00CB5D93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CB5D93" w:rsidRPr="00080C48" w:rsidTr="008717DC">
        <w:tc>
          <w:tcPr>
            <w:tcW w:w="34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CB5D93" w:rsidRPr="00080C48" w:rsidTr="008717DC">
        <w:tc>
          <w:tcPr>
            <w:tcW w:w="348" w:type="dxa"/>
            <w:vMerge w:val="restart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CB5D93" w:rsidRPr="003F23D9" w:rsidRDefault="00CB5D93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9385,9</w:t>
            </w:r>
          </w:p>
        </w:tc>
        <w:tc>
          <w:tcPr>
            <w:tcW w:w="811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2189,7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3598,1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3598,1</w:t>
            </w:r>
          </w:p>
        </w:tc>
        <w:tc>
          <w:tcPr>
            <w:tcW w:w="831" w:type="dxa"/>
          </w:tcPr>
          <w:p w:rsidR="00CB5D93" w:rsidRPr="003F23D9" w:rsidRDefault="00CB5D93" w:rsidP="00B31FA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B5D93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CB5D93" w:rsidRPr="00080C48" w:rsidRDefault="00CB5D93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CB5D93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3723,1</w:t>
            </w:r>
          </w:p>
        </w:tc>
        <w:tc>
          <w:tcPr>
            <w:tcW w:w="811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1717,7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1717,7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B5D93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5662,8</w:t>
            </w:r>
          </w:p>
        </w:tc>
        <w:tc>
          <w:tcPr>
            <w:tcW w:w="811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1902,0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1880,4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1880,4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B5D93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B5D93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CB5D93" w:rsidRPr="00080C48" w:rsidRDefault="00CB5D93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CB5D93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CB5D93" w:rsidRPr="00080C48" w:rsidRDefault="00CB5D93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CB5D93" w:rsidRPr="00080C48" w:rsidTr="008717DC">
        <w:tc>
          <w:tcPr>
            <w:tcW w:w="348" w:type="dxa"/>
            <w:vMerge w:val="restart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CB5D93" w:rsidRPr="003F23D9" w:rsidRDefault="00CB5D93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9385,9</w:t>
            </w:r>
          </w:p>
        </w:tc>
        <w:tc>
          <w:tcPr>
            <w:tcW w:w="811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2189,7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3598,1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3598,1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B5D93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CB5D93" w:rsidRPr="00080C48" w:rsidRDefault="00CB5D93" w:rsidP="003F23D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CB5D93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3723,1</w:t>
            </w:r>
          </w:p>
        </w:tc>
        <w:tc>
          <w:tcPr>
            <w:tcW w:w="811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1717,7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1717,7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B5D93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5662,8</w:t>
            </w:r>
          </w:p>
        </w:tc>
        <w:tc>
          <w:tcPr>
            <w:tcW w:w="811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1902,0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1880,4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1880,4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B5D93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B5D93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CB5D93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CB5D93" w:rsidRPr="00080C48" w:rsidRDefault="00CB5D9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</w:tbl>
    <w:p w:rsidR="00CB5D93" w:rsidRDefault="00CB5D93" w:rsidP="00275FAB">
      <w:pPr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bookmarkStart w:id="0" w:name="_GoBack"/>
      <w:bookmarkEnd w:id="0"/>
    </w:p>
    <w:p w:rsidR="00CB5D93" w:rsidRDefault="00CB5D93" w:rsidP="00816A6D">
      <w:pPr>
        <w:pageBreakBefore/>
        <w:ind w:left="6237"/>
        <w:jc w:val="right"/>
        <w:rPr>
          <w:kern w:val="2"/>
          <w:sz w:val="28"/>
          <w:szCs w:val="28"/>
        </w:rPr>
        <w:sectPr w:rsidR="00CB5D93" w:rsidSect="00333FD9">
          <w:pgSz w:w="16839" w:h="11907" w:orient="landscape" w:code="9"/>
          <w:pgMar w:top="851" w:right="851" w:bottom="709" w:left="1134" w:header="720" w:footer="720" w:gutter="0"/>
          <w:cols w:space="720"/>
          <w:docGrid w:linePitch="272"/>
        </w:sectPr>
      </w:pPr>
    </w:p>
    <w:p w:rsidR="00CB5D93" w:rsidRPr="00FD40F8" w:rsidRDefault="00CB5D93" w:rsidP="00816A6D">
      <w:pPr>
        <w:pageBreakBefore/>
        <w:ind w:left="6237"/>
        <w:jc w:val="right"/>
        <w:rPr>
          <w:kern w:val="2"/>
          <w:sz w:val="28"/>
          <w:szCs w:val="28"/>
        </w:rPr>
      </w:pPr>
      <w:r w:rsidRPr="00816A6D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 xml:space="preserve">Приложение № </w:t>
      </w:r>
      <w:r>
        <w:rPr>
          <w:kern w:val="2"/>
          <w:sz w:val="28"/>
          <w:szCs w:val="28"/>
        </w:rPr>
        <w:t>2</w:t>
      </w:r>
    </w:p>
    <w:p w:rsidR="00CB5D93" w:rsidRPr="00FD40F8" w:rsidRDefault="00CB5D93" w:rsidP="00816A6D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CB5D93" w:rsidRPr="00CD715E" w:rsidRDefault="00CB5D93" w:rsidP="00816A6D">
      <w:pPr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CB5D93" w:rsidRPr="00FD40F8" w:rsidRDefault="00CB5D93" w:rsidP="00816A6D">
      <w:pPr>
        <w:ind w:left="6237"/>
        <w:jc w:val="right"/>
        <w:rPr>
          <w:sz w:val="28"/>
        </w:rPr>
      </w:pPr>
      <w:r>
        <w:rPr>
          <w:sz w:val="28"/>
        </w:rPr>
        <w:t xml:space="preserve">      </w:t>
      </w:r>
      <w:r w:rsidRPr="00FD40F8">
        <w:rPr>
          <w:sz w:val="28"/>
        </w:rPr>
        <w:t xml:space="preserve">от </w:t>
      </w:r>
      <w:r>
        <w:rPr>
          <w:sz w:val="28"/>
        </w:rPr>
        <w:t>07.11.2018</w:t>
      </w:r>
      <w:r w:rsidRPr="00FD40F8">
        <w:rPr>
          <w:sz w:val="28"/>
        </w:rPr>
        <w:t xml:space="preserve"> № </w:t>
      </w:r>
      <w:r>
        <w:rPr>
          <w:sz w:val="28"/>
        </w:rPr>
        <w:t>105</w:t>
      </w:r>
    </w:p>
    <w:p w:rsidR="00CB5D93" w:rsidRPr="00A6414F" w:rsidRDefault="00CB5D93" w:rsidP="00816A6D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ПЕРЕЧЕНЬ</w:t>
      </w:r>
    </w:p>
    <w:p w:rsidR="00CB5D93" w:rsidRDefault="00CB5D93" w:rsidP="00816A6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 xml:space="preserve">постановлений </w:t>
      </w:r>
      <w:r>
        <w:rPr>
          <w:bCs/>
          <w:kern w:val="2"/>
          <w:sz w:val="28"/>
          <w:szCs w:val="28"/>
        </w:rPr>
        <w:t>Администрации Алексеевского сельского поселения,</w:t>
      </w:r>
      <w:r w:rsidRPr="00A6414F">
        <w:rPr>
          <w:bCs/>
          <w:kern w:val="2"/>
          <w:sz w:val="28"/>
          <w:szCs w:val="28"/>
        </w:rPr>
        <w:t xml:space="preserve"> </w:t>
      </w:r>
    </w:p>
    <w:p w:rsidR="00CB5D93" w:rsidRDefault="00CB5D93" w:rsidP="00816A6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признанных утратившими силу</w:t>
      </w:r>
    </w:p>
    <w:p w:rsidR="00CB5D93" w:rsidRDefault="00CB5D93" w:rsidP="00816A6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CB5D93" w:rsidRDefault="00CB5D93" w:rsidP="007207F8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Алексеевского сельского </w:t>
      </w:r>
      <w:r>
        <w:rPr>
          <w:rFonts w:ascii="Times New Roman" w:hAnsi="Times New Roman"/>
          <w:kern w:val="2"/>
          <w:sz w:val="28"/>
          <w:szCs w:val="28"/>
        </w:rPr>
        <w:t>поселения от 30.09.2013 г. № 157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Алексеевского сельского поселения Октябрьского района </w:t>
      </w:r>
      <w:r w:rsidRPr="00816A6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Развитие транспортной системы</w:t>
      </w:r>
      <w:r w:rsidRPr="00816A6D">
        <w:rPr>
          <w:rFonts w:ascii="Times New Roman" w:hAnsi="Times New Roman"/>
          <w:sz w:val="28"/>
          <w:szCs w:val="28"/>
        </w:rPr>
        <w:t xml:space="preserve"> Алексеевского сельского поселения»</w:t>
      </w:r>
    </w:p>
    <w:p w:rsidR="00CB5D93" w:rsidRDefault="00CB5D93" w:rsidP="007207F8">
      <w:pPr>
        <w:pStyle w:val="a2"/>
        <w:ind w:left="360"/>
        <w:rPr>
          <w:rFonts w:ascii="Times New Roman" w:hAnsi="Times New Roman"/>
          <w:sz w:val="28"/>
          <w:szCs w:val="28"/>
        </w:rPr>
      </w:pPr>
    </w:p>
    <w:p w:rsidR="00CB5D93" w:rsidRDefault="00CB5D93" w:rsidP="007207F8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19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12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.2013 г. № </w:t>
      </w:r>
      <w:r>
        <w:rPr>
          <w:rFonts w:ascii="Times New Roman" w:hAnsi="Times New Roman"/>
          <w:kern w:val="2"/>
          <w:sz w:val="28"/>
          <w:szCs w:val="28"/>
        </w:rPr>
        <w:t>228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rPr>
          <w:rFonts w:ascii="Times New Roman" w:hAnsi="Times New Roman"/>
          <w:sz w:val="28"/>
          <w:szCs w:val="28"/>
        </w:rPr>
      </w:pP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09.07.2014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90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18.08.2014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106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09.09.2014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121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23.10.2014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137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31.10.2014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145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10.11.2014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149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17.11.2014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158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15.12.2014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178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25.12.2014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186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25.05.2015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95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19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06.2015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г. № </w:t>
      </w:r>
      <w:r>
        <w:rPr>
          <w:rFonts w:ascii="Times New Roman" w:hAnsi="Times New Roman"/>
          <w:kern w:val="2"/>
          <w:sz w:val="28"/>
          <w:szCs w:val="28"/>
        </w:rPr>
        <w:t>112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08.06.2015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104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25.09.2015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г. № </w:t>
      </w:r>
      <w:r>
        <w:rPr>
          <w:rFonts w:ascii="Times New Roman" w:hAnsi="Times New Roman"/>
          <w:kern w:val="2"/>
          <w:sz w:val="28"/>
          <w:szCs w:val="28"/>
        </w:rPr>
        <w:t>179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25.12.2015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244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15.02.2016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34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19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05.2016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г. № </w:t>
      </w:r>
      <w:r>
        <w:rPr>
          <w:rFonts w:ascii="Times New Roman" w:hAnsi="Times New Roman"/>
          <w:kern w:val="2"/>
          <w:sz w:val="28"/>
          <w:szCs w:val="28"/>
        </w:rPr>
        <w:t>79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29.08.2016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134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06.10.2016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151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29.12.2016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223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11.04.2017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45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05.06.2017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75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20.09.2017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121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CB5D93" w:rsidRDefault="00CB5D93" w:rsidP="00C76A2D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27.12.2017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183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157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Алексеевского сельского поселения Октябрьского района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.</w:t>
      </w:r>
    </w:p>
    <w:p w:rsidR="00CB5D93" w:rsidRDefault="00CB5D93" w:rsidP="00C76A2D">
      <w:pPr>
        <w:pStyle w:val="a2"/>
        <w:ind w:left="360"/>
        <w:rPr>
          <w:rFonts w:ascii="Times New Roman" w:hAnsi="Times New Roman"/>
          <w:sz w:val="28"/>
          <w:szCs w:val="28"/>
        </w:rPr>
      </w:pPr>
    </w:p>
    <w:p w:rsidR="00CB5D93" w:rsidRDefault="00CB5D93" w:rsidP="007207F8">
      <w:pPr>
        <w:pStyle w:val="a2"/>
        <w:rPr>
          <w:rFonts w:ascii="Times New Roman" w:hAnsi="Times New Roman"/>
          <w:sz w:val="28"/>
          <w:szCs w:val="28"/>
        </w:rPr>
      </w:pPr>
    </w:p>
    <w:p w:rsidR="00CB5D93" w:rsidRDefault="00CB5D93" w:rsidP="00816A6D">
      <w:pPr>
        <w:autoSpaceDE w:val="0"/>
        <w:autoSpaceDN w:val="0"/>
        <w:adjustRightInd w:val="0"/>
        <w:ind w:left="17010"/>
        <w:rPr>
          <w:kern w:val="2"/>
          <w:sz w:val="28"/>
          <w:szCs w:val="28"/>
        </w:rPr>
        <w:sectPr w:rsidR="00CB5D93" w:rsidSect="00816A6D">
          <w:pgSz w:w="11907" w:h="16839" w:code="9"/>
          <w:pgMar w:top="851" w:right="709" w:bottom="1134" w:left="851" w:header="720" w:footer="720" w:gutter="0"/>
          <w:cols w:space="720"/>
          <w:docGrid w:linePitch="272"/>
        </w:sectPr>
      </w:pPr>
      <w:r>
        <w:rPr>
          <w:sz w:val="28"/>
          <w:szCs w:val="28"/>
        </w:rPr>
        <w:t xml:space="preserve"> </w:t>
      </w:r>
    </w:p>
    <w:p w:rsidR="00CB5D93" w:rsidRDefault="00CB5D93" w:rsidP="00107B97">
      <w:pPr>
        <w:autoSpaceDE w:val="0"/>
        <w:autoSpaceDN w:val="0"/>
        <w:adjustRightInd w:val="0"/>
        <w:ind w:left="17010"/>
        <w:rPr>
          <w:kern w:val="2"/>
        </w:rPr>
      </w:pPr>
    </w:p>
    <w:sectPr w:rsidR="00CB5D93" w:rsidSect="008F36FF">
      <w:footerReference w:type="even" r:id="rId9"/>
      <w:footerReference w:type="default" r:id="rId10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5D93" w:rsidRDefault="00CB5D93">
      <w:r>
        <w:separator/>
      </w:r>
    </w:p>
  </w:endnote>
  <w:endnote w:type="continuationSeparator" w:id="1">
    <w:p w:rsidR="00CB5D93" w:rsidRDefault="00CB5D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D93" w:rsidRDefault="00CB5D93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CB5D93" w:rsidRDefault="00CB5D9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D93" w:rsidRDefault="00CB5D93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B5D93" w:rsidRDefault="00CB5D93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D93" w:rsidRPr="00B82745" w:rsidRDefault="00CB5D93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5D93" w:rsidRDefault="00CB5D93">
      <w:r>
        <w:separator/>
      </w:r>
    </w:p>
  </w:footnote>
  <w:footnote w:type="continuationSeparator" w:id="1">
    <w:p w:rsidR="00CB5D93" w:rsidRDefault="00CB5D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35FD"/>
    <w:rsid w:val="00022298"/>
    <w:rsid w:val="00025C17"/>
    <w:rsid w:val="00026174"/>
    <w:rsid w:val="00032465"/>
    <w:rsid w:val="000379B4"/>
    <w:rsid w:val="00043CE5"/>
    <w:rsid w:val="000477CD"/>
    <w:rsid w:val="00050C68"/>
    <w:rsid w:val="0005372C"/>
    <w:rsid w:val="00054D8B"/>
    <w:rsid w:val="000559D5"/>
    <w:rsid w:val="00060F3C"/>
    <w:rsid w:val="000808D6"/>
    <w:rsid w:val="00080C48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23A9"/>
    <w:rsid w:val="000D2C86"/>
    <w:rsid w:val="000D6E10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705A"/>
    <w:rsid w:val="00153B21"/>
    <w:rsid w:val="001638CC"/>
    <w:rsid w:val="00175C64"/>
    <w:rsid w:val="00180BE3"/>
    <w:rsid w:val="00181A23"/>
    <w:rsid w:val="00185603"/>
    <w:rsid w:val="00193721"/>
    <w:rsid w:val="001961BA"/>
    <w:rsid w:val="001A44BF"/>
    <w:rsid w:val="001B2D1C"/>
    <w:rsid w:val="001B67F9"/>
    <w:rsid w:val="001C1D98"/>
    <w:rsid w:val="001C33C4"/>
    <w:rsid w:val="001C5211"/>
    <w:rsid w:val="001D2690"/>
    <w:rsid w:val="001E5ABB"/>
    <w:rsid w:val="001F3268"/>
    <w:rsid w:val="001F4BE3"/>
    <w:rsid w:val="001F6D02"/>
    <w:rsid w:val="002030E9"/>
    <w:rsid w:val="00203336"/>
    <w:rsid w:val="00214FFC"/>
    <w:rsid w:val="002376D8"/>
    <w:rsid w:val="0024722B"/>
    <w:rsid w:val="002504E8"/>
    <w:rsid w:val="00252D2F"/>
    <w:rsid w:val="00253E07"/>
    <w:rsid w:val="00254382"/>
    <w:rsid w:val="00254C39"/>
    <w:rsid w:val="00267E0C"/>
    <w:rsid w:val="0027031E"/>
    <w:rsid w:val="002711E7"/>
    <w:rsid w:val="00273D62"/>
    <w:rsid w:val="00275FAB"/>
    <w:rsid w:val="00286B3A"/>
    <w:rsid w:val="0028703B"/>
    <w:rsid w:val="0029176D"/>
    <w:rsid w:val="00297D57"/>
    <w:rsid w:val="002A2062"/>
    <w:rsid w:val="002A31A1"/>
    <w:rsid w:val="002B13EA"/>
    <w:rsid w:val="002B5703"/>
    <w:rsid w:val="002B6527"/>
    <w:rsid w:val="002C135C"/>
    <w:rsid w:val="002C47DB"/>
    <w:rsid w:val="002C5E60"/>
    <w:rsid w:val="002D7AD1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33FD9"/>
    <w:rsid w:val="00341FC1"/>
    <w:rsid w:val="00344C01"/>
    <w:rsid w:val="00353CF4"/>
    <w:rsid w:val="0036413F"/>
    <w:rsid w:val="00364679"/>
    <w:rsid w:val="0037040B"/>
    <w:rsid w:val="00386074"/>
    <w:rsid w:val="00386A02"/>
    <w:rsid w:val="003921D8"/>
    <w:rsid w:val="00392D7B"/>
    <w:rsid w:val="0039758C"/>
    <w:rsid w:val="003A0788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E4A1C"/>
    <w:rsid w:val="003F1886"/>
    <w:rsid w:val="003F23D9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0EC7"/>
    <w:rsid w:val="004871AA"/>
    <w:rsid w:val="004A77CC"/>
    <w:rsid w:val="004B6A5C"/>
    <w:rsid w:val="004C12C3"/>
    <w:rsid w:val="004C6E8B"/>
    <w:rsid w:val="004D071F"/>
    <w:rsid w:val="004E00A5"/>
    <w:rsid w:val="004E0AB7"/>
    <w:rsid w:val="004E78FD"/>
    <w:rsid w:val="004F7011"/>
    <w:rsid w:val="00500273"/>
    <w:rsid w:val="005049F6"/>
    <w:rsid w:val="00510A8E"/>
    <w:rsid w:val="00511C19"/>
    <w:rsid w:val="00515D9C"/>
    <w:rsid w:val="00527ECB"/>
    <w:rsid w:val="00531FBD"/>
    <w:rsid w:val="0053366A"/>
    <w:rsid w:val="00536F91"/>
    <w:rsid w:val="0054266A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5FF3"/>
    <w:rsid w:val="005C7F94"/>
    <w:rsid w:val="005D38DA"/>
    <w:rsid w:val="005D396B"/>
    <w:rsid w:val="005D5EB5"/>
    <w:rsid w:val="005E0FC7"/>
    <w:rsid w:val="005F28BB"/>
    <w:rsid w:val="005F788A"/>
    <w:rsid w:val="006001E8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70268"/>
    <w:rsid w:val="00670BE4"/>
    <w:rsid w:val="00673B00"/>
    <w:rsid w:val="00676B57"/>
    <w:rsid w:val="00677B97"/>
    <w:rsid w:val="006856A5"/>
    <w:rsid w:val="00690F53"/>
    <w:rsid w:val="006939D6"/>
    <w:rsid w:val="006A1BE0"/>
    <w:rsid w:val="006A4F93"/>
    <w:rsid w:val="006A5B69"/>
    <w:rsid w:val="006A72A0"/>
    <w:rsid w:val="006D0CEC"/>
    <w:rsid w:val="006D3ACE"/>
    <w:rsid w:val="006D71E8"/>
    <w:rsid w:val="006D7FE1"/>
    <w:rsid w:val="006E2924"/>
    <w:rsid w:val="006E5C20"/>
    <w:rsid w:val="006F384D"/>
    <w:rsid w:val="006F4D07"/>
    <w:rsid w:val="007015E4"/>
    <w:rsid w:val="00702777"/>
    <w:rsid w:val="00705935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6912"/>
    <w:rsid w:val="007B6388"/>
    <w:rsid w:val="007C0A5F"/>
    <w:rsid w:val="007C64E3"/>
    <w:rsid w:val="007D28E3"/>
    <w:rsid w:val="007E2E7A"/>
    <w:rsid w:val="007E3238"/>
    <w:rsid w:val="007E6838"/>
    <w:rsid w:val="007F26F2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B113A"/>
    <w:rsid w:val="008B6AD3"/>
    <w:rsid w:val="008B6ECA"/>
    <w:rsid w:val="008C25E3"/>
    <w:rsid w:val="008C5A82"/>
    <w:rsid w:val="008D3389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B752B"/>
    <w:rsid w:val="009D1410"/>
    <w:rsid w:val="009F0198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444EC"/>
    <w:rsid w:val="00A47E64"/>
    <w:rsid w:val="00A52C3E"/>
    <w:rsid w:val="00A551F8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B98"/>
    <w:rsid w:val="00AA2FD7"/>
    <w:rsid w:val="00AA4161"/>
    <w:rsid w:val="00AB13B6"/>
    <w:rsid w:val="00AB1D84"/>
    <w:rsid w:val="00AB44FD"/>
    <w:rsid w:val="00AD25A4"/>
    <w:rsid w:val="00AE2601"/>
    <w:rsid w:val="00AE4D3E"/>
    <w:rsid w:val="00AF361D"/>
    <w:rsid w:val="00B02D3E"/>
    <w:rsid w:val="00B069F9"/>
    <w:rsid w:val="00B10FC7"/>
    <w:rsid w:val="00B17A7A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44A2"/>
    <w:rsid w:val="00B450C0"/>
    <w:rsid w:val="00B45BA9"/>
    <w:rsid w:val="00B531BE"/>
    <w:rsid w:val="00B62CFB"/>
    <w:rsid w:val="00B661B0"/>
    <w:rsid w:val="00B72D61"/>
    <w:rsid w:val="00B77844"/>
    <w:rsid w:val="00B80700"/>
    <w:rsid w:val="00B8231A"/>
    <w:rsid w:val="00B82745"/>
    <w:rsid w:val="00B916B6"/>
    <w:rsid w:val="00BA1B99"/>
    <w:rsid w:val="00BA2DBD"/>
    <w:rsid w:val="00BB0414"/>
    <w:rsid w:val="00BB55C0"/>
    <w:rsid w:val="00BC0920"/>
    <w:rsid w:val="00BC32C8"/>
    <w:rsid w:val="00BC6987"/>
    <w:rsid w:val="00BF352C"/>
    <w:rsid w:val="00BF39F0"/>
    <w:rsid w:val="00BF4112"/>
    <w:rsid w:val="00C11FDF"/>
    <w:rsid w:val="00C34790"/>
    <w:rsid w:val="00C36A26"/>
    <w:rsid w:val="00C37498"/>
    <w:rsid w:val="00C4021D"/>
    <w:rsid w:val="00C4693E"/>
    <w:rsid w:val="00C46AD1"/>
    <w:rsid w:val="00C572C4"/>
    <w:rsid w:val="00C6146B"/>
    <w:rsid w:val="00C6477E"/>
    <w:rsid w:val="00C703FA"/>
    <w:rsid w:val="00C731BB"/>
    <w:rsid w:val="00C76A2D"/>
    <w:rsid w:val="00C830C4"/>
    <w:rsid w:val="00C860C4"/>
    <w:rsid w:val="00CA151C"/>
    <w:rsid w:val="00CA339C"/>
    <w:rsid w:val="00CA68C2"/>
    <w:rsid w:val="00CB1900"/>
    <w:rsid w:val="00CB2CC6"/>
    <w:rsid w:val="00CB43C1"/>
    <w:rsid w:val="00CB5D93"/>
    <w:rsid w:val="00CD077D"/>
    <w:rsid w:val="00CD715E"/>
    <w:rsid w:val="00CE135F"/>
    <w:rsid w:val="00CE5183"/>
    <w:rsid w:val="00CF10DD"/>
    <w:rsid w:val="00CF733E"/>
    <w:rsid w:val="00CF7FB5"/>
    <w:rsid w:val="00D00358"/>
    <w:rsid w:val="00D10114"/>
    <w:rsid w:val="00D13E83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66534"/>
    <w:rsid w:val="00D70F5C"/>
    <w:rsid w:val="00D73323"/>
    <w:rsid w:val="00D828FA"/>
    <w:rsid w:val="00D83347"/>
    <w:rsid w:val="00D85208"/>
    <w:rsid w:val="00D91404"/>
    <w:rsid w:val="00D937F4"/>
    <w:rsid w:val="00D948E8"/>
    <w:rsid w:val="00DA5701"/>
    <w:rsid w:val="00DB4D6B"/>
    <w:rsid w:val="00DC2302"/>
    <w:rsid w:val="00DD523B"/>
    <w:rsid w:val="00DE50C1"/>
    <w:rsid w:val="00DE5A44"/>
    <w:rsid w:val="00DF0A84"/>
    <w:rsid w:val="00DF34C6"/>
    <w:rsid w:val="00DF3849"/>
    <w:rsid w:val="00DF6D10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917"/>
    <w:rsid w:val="00F30D40"/>
    <w:rsid w:val="00F34916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8225E"/>
    <w:rsid w:val="00F86418"/>
    <w:rsid w:val="00F9032C"/>
    <w:rsid w:val="00F91534"/>
    <w:rsid w:val="00F9297B"/>
    <w:rsid w:val="00FA49E1"/>
    <w:rsid w:val="00FA6611"/>
    <w:rsid w:val="00FB4B7C"/>
    <w:rsid w:val="00FB5912"/>
    <w:rsid w:val="00FD350A"/>
    <w:rsid w:val="00FD40F8"/>
    <w:rsid w:val="00FE4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36413F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60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730</TotalTime>
  <Pages>23</Pages>
  <Words>4562</Words>
  <Characters>26005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131</cp:revision>
  <cp:lastPrinted>2018-11-30T11:24:00Z</cp:lastPrinted>
  <dcterms:created xsi:type="dcterms:W3CDTF">2018-11-09T13:07:00Z</dcterms:created>
  <dcterms:modified xsi:type="dcterms:W3CDTF">2018-11-30T11:31:00Z</dcterms:modified>
</cp:coreProperties>
</file>