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990" w:rsidRDefault="0064599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71685A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645990" w:rsidRDefault="0064599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645990" w:rsidRDefault="0064599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645990" w:rsidRDefault="0064599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645990" w:rsidRDefault="0064599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645990" w:rsidRPr="00BF799D" w:rsidRDefault="0064599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645990" w:rsidRPr="00C15F58" w:rsidRDefault="00645990" w:rsidP="00C15F58">
      <w:pPr>
        <w:spacing w:after="200"/>
        <w:contextualSpacing/>
        <w:jc w:val="center"/>
        <w:rPr>
          <w:sz w:val="28"/>
          <w:szCs w:val="28"/>
        </w:rPr>
      </w:pPr>
    </w:p>
    <w:p w:rsidR="00645990" w:rsidRPr="00C15F58" w:rsidRDefault="0064599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645990" w:rsidRPr="00C15F58" w:rsidRDefault="0064599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645990" w:rsidRPr="00C15F58" w:rsidTr="00213980">
        <w:tc>
          <w:tcPr>
            <w:tcW w:w="3115" w:type="dxa"/>
            <w:vAlign w:val="center"/>
          </w:tcPr>
          <w:p w:rsidR="00645990" w:rsidRPr="00213980" w:rsidRDefault="00645990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07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.11.2018</w:t>
            </w:r>
          </w:p>
        </w:tc>
        <w:tc>
          <w:tcPr>
            <w:tcW w:w="3115" w:type="dxa"/>
            <w:vAlign w:val="center"/>
          </w:tcPr>
          <w:p w:rsidR="00645990" w:rsidRPr="00213980" w:rsidRDefault="00645990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99</w:t>
            </w:r>
          </w:p>
        </w:tc>
        <w:tc>
          <w:tcPr>
            <w:tcW w:w="3546" w:type="dxa"/>
            <w:vAlign w:val="center"/>
          </w:tcPr>
          <w:p w:rsidR="00645990" w:rsidRPr="00213980" w:rsidRDefault="00645990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645990" w:rsidRPr="00C15F58" w:rsidRDefault="0064599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645990" w:rsidRPr="00C15F58" w:rsidTr="00D66044">
        <w:trPr>
          <w:trHeight w:val="1121"/>
        </w:trPr>
        <w:tc>
          <w:tcPr>
            <w:tcW w:w="4707" w:type="dxa"/>
          </w:tcPr>
          <w:p w:rsidR="00645990" w:rsidRPr="00C15F58" w:rsidRDefault="00645990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645990" w:rsidRDefault="0064599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645990" w:rsidRDefault="00645990" w:rsidP="00167E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Алексеевского сельского поселения от 10.09.2018 г. № 82 «Об утверждении Порядка разработки, реализации и оценки эффективности муниципальных программ Алексеевского сельского поселения Октябрьского района», постановлением Администрации Алексеевского сельского поселения от 12.09.2018 г. № 83 «Об утверждении Перечня муниципальных программ Алексеевского сельского поселения Октябрьского района»</w:t>
      </w:r>
      <w:r>
        <w:rPr>
          <w:sz w:val="28"/>
          <w:szCs w:val="28"/>
        </w:rPr>
        <w:t xml:space="preserve">,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645990" w:rsidRDefault="00645990" w:rsidP="00590D56">
      <w:pPr>
        <w:contextualSpacing/>
        <w:jc w:val="both"/>
        <w:rPr>
          <w:sz w:val="28"/>
          <w:szCs w:val="28"/>
        </w:rPr>
      </w:pPr>
    </w:p>
    <w:p w:rsidR="00645990" w:rsidRPr="007462E9" w:rsidRDefault="00645990" w:rsidP="00590D56">
      <w:pPr>
        <w:contextualSpacing/>
        <w:jc w:val="both"/>
        <w:rPr>
          <w:sz w:val="28"/>
          <w:szCs w:val="28"/>
        </w:rPr>
      </w:pPr>
    </w:p>
    <w:p w:rsidR="00645990" w:rsidRDefault="0064599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645990" w:rsidRDefault="0064599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645990" w:rsidRDefault="0064599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Утвердить муниципальную программу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1.</w:t>
      </w:r>
    </w:p>
    <w:p w:rsidR="00645990" w:rsidRPr="00FD40F8" w:rsidRDefault="00645990" w:rsidP="00590D56">
      <w:pPr>
        <w:ind w:firstLine="709"/>
        <w:jc w:val="both"/>
        <w:rPr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FD40F8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с 01.01.2019 г.</w:t>
      </w:r>
      <w:r w:rsidRPr="00FD40F8">
        <w:rPr>
          <w:sz w:val="28"/>
          <w:szCs w:val="28"/>
        </w:rPr>
        <w:t xml:space="preserve"> </w:t>
      </w:r>
      <w:r w:rsidRPr="0069657B">
        <w:rPr>
          <w:sz w:val="28"/>
          <w:szCs w:val="28"/>
        </w:rPr>
        <w:t>постановления</w:t>
      </w:r>
      <w:r w:rsidRPr="00FD40F8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Алексеевского сельского поселения</w:t>
      </w:r>
      <w:r w:rsidRPr="00FD40F8">
        <w:rPr>
          <w:sz w:val="28"/>
          <w:szCs w:val="28"/>
        </w:rPr>
        <w:t xml:space="preserve"> по Перечню согласно приложению № 2.</w:t>
      </w:r>
    </w:p>
    <w:p w:rsidR="00645990" w:rsidRPr="007462E9" w:rsidRDefault="00645990" w:rsidP="00590D56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Pr="00411B81">
        <w:rPr>
          <w:sz w:val="28"/>
          <w:szCs w:val="28"/>
        </w:rPr>
        <w:t xml:space="preserve">. </w:t>
      </w:r>
      <w:r w:rsidRPr="007462E9">
        <w:rPr>
          <w:kern w:val="2"/>
          <w:sz w:val="28"/>
          <w:szCs w:val="28"/>
        </w:rPr>
        <w:t xml:space="preserve">Настоящее постановление вступает в силу с момента его официального обнародования но не ранее 1 января </w:t>
      </w:r>
      <w:smartTag w:uri="urn:schemas-microsoft-com:office:smarttags" w:element="metricconverter">
        <w:smartTagPr>
          <w:attr w:name="ProductID" w:val="2019 г"/>
        </w:smartTagPr>
        <w:r w:rsidRPr="007462E9">
          <w:rPr>
            <w:kern w:val="2"/>
            <w:sz w:val="28"/>
            <w:szCs w:val="28"/>
          </w:rPr>
          <w:t>2019 г</w:t>
        </w:r>
      </w:smartTag>
      <w:r w:rsidRPr="007462E9">
        <w:rPr>
          <w:kern w:val="2"/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>
        <w:rPr>
          <w:kern w:val="2"/>
          <w:sz w:val="28"/>
          <w:szCs w:val="28"/>
        </w:rPr>
        <w:t>Алексеевского сельского</w:t>
      </w:r>
      <w:r w:rsidRPr="007462E9">
        <w:rPr>
          <w:kern w:val="2"/>
          <w:sz w:val="28"/>
          <w:szCs w:val="28"/>
        </w:rPr>
        <w:t xml:space="preserve"> поселения </w:t>
      </w:r>
      <w:r>
        <w:rPr>
          <w:kern w:val="2"/>
          <w:sz w:val="28"/>
          <w:szCs w:val="28"/>
          <w:lang w:eastAsia="en-US"/>
        </w:rPr>
        <w:t>«О бюджете Алексеевского сельского поселения Октябрьского района на 2019 год и на плановый период 2020 и 2021 годов»</w:t>
      </w:r>
      <w:r w:rsidRPr="007462E9">
        <w:rPr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645990" w:rsidRPr="00FD40F8" w:rsidRDefault="00645990" w:rsidP="00590D56">
      <w:pPr>
        <w:ind w:firstLine="709"/>
        <w:jc w:val="both"/>
        <w:rPr>
          <w:sz w:val="28"/>
          <w:szCs w:val="28"/>
        </w:rPr>
      </w:pPr>
    </w:p>
    <w:p w:rsidR="00645990" w:rsidRPr="006614B8" w:rsidRDefault="00645990" w:rsidP="00590D56">
      <w:pPr>
        <w:pStyle w:val="affff6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4</w:t>
      </w:r>
      <w:r w:rsidRPr="006614B8">
        <w:rPr>
          <w:rFonts w:ascii="Times New Roman" w:hAnsi="Times New Roman"/>
          <w:kern w:val="2"/>
          <w:sz w:val="28"/>
          <w:szCs w:val="28"/>
        </w:rPr>
        <w:t xml:space="preserve">. Контроль за выполнением постановления </w:t>
      </w:r>
      <w:r>
        <w:rPr>
          <w:rFonts w:ascii="Times New Roman" w:hAnsi="Times New Roman"/>
          <w:kern w:val="2"/>
          <w:sz w:val="28"/>
          <w:szCs w:val="28"/>
        </w:rPr>
        <w:t>оставляю за собой.</w:t>
      </w:r>
    </w:p>
    <w:p w:rsidR="00645990" w:rsidRDefault="00645990" w:rsidP="00C15F58">
      <w:pPr>
        <w:spacing w:after="200"/>
        <w:contextualSpacing/>
        <w:jc w:val="both"/>
        <w:rPr>
          <w:sz w:val="28"/>
          <w:szCs w:val="28"/>
        </w:rPr>
      </w:pPr>
    </w:p>
    <w:p w:rsidR="00645990" w:rsidRPr="00BF799D" w:rsidRDefault="00645990" w:rsidP="00C15F58">
      <w:pPr>
        <w:spacing w:after="200"/>
        <w:contextualSpacing/>
        <w:jc w:val="both"/>
        <w:rPr>
          <w:sz w:val="28"/>
          <w:szCs w:val="28"/>
        </w:rPr>
      </w:pPr>
    </w:p>
    <w:p w:rsidR="00645990" w:rsidRDefault="00645990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645990" w:rsidRDefault="0064599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645990" w:rsidRPr="00BF3287" w:rsidRDefault="0064599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645990" w:rsidRPr="00FD40F8" w:rsidRDefault="0064599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645990" w:rsidRPr="00FD40F8" w:rsidRDefault="0064599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645990" w:rsidRPr="00CD715E" w:rsidRDefault="00645990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645990" w:rsidRPr="00FD40F8" w:rsidRDefault="0064599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07.11.2018</w:t>
      </w:r>
      <w:r w:rsidRPr="00FD40F8">
        <w:rPr>
          <w:sz w:val="28"/>
        </w:rPr>
        <w:t xml:space="preserve"> № </w:t>
      </w:r>
      <w:r>
        <w:rPr>
          <w:sz w:val="28"/>
        </w:rPr>
        <w:t>99</w:t>
      </w:r>
    </w:p>
    <w:p w:rsidR="00645990" w:rsidRDefault="0064599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645990" w:rsidRPr="00FD40F8" w:rsidRDefault="0064599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645990" w:rsidRPr="00FD40F8" w:rsidRDefault="00645990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645990" w:rsidRDefault="00645990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645990" w:rsidRPr="00FD40F8" w:rsidRDefault="00645990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645990" w:rsidRPr="00FD40F8" w:rsidRDefault="00645990" w:rsidP="00F36DF9">
      <w:pPr>
        <w:jc w:val="center"/>
        <w:rPr>
          <w:kern w:val="2"/>
          <w:sz w:val="28"/>
          <w:szCs w:val="28"/>
        </w:rPr>
      </w:pPr>
    </w:p>
    <w:p w:rsidR="00645990" w:rsidRPr="00FD40F8" w:rsidRDefault="00645990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645990" w:rsidRPr="00FD40F8" w:rsidRDefault="00645990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645990" w:rsidRPr="00FD40F8" w:rsidRDefault="00645990" w:rsidP="00F36DF9">
      <w:pPr>
        <w:jc w:val="center"/>
        <w:rPr>
          <w:bCs/>
          <w:kern w:val="2"/>
          <w:sz w:val="28"/>
          <w:szCs w:val="28"/>
        </w:rPr>
      </w:pPr>
    </w:p>
    <w:p w:rsidR="00645990" w:rsidRPr="00FD40F8" w:rsidRDefault="0064599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FD40F8" w:rsidRDefault="00645990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645990" w:rsidRPr="00FD40F8" w:rsidRDefault="00645990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Default="00645990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645990" w:rsidRPr="00FD40F8" w:rsidRDefault="00645990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Default="0064599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645990" w:rsidRPr="00FD40F8" w:rsidRDefault="0064599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E16C87" w:rsidRDefault="00645990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645990" w:rsidRPr="00FD40F8" w:rsidRDefault="00645990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Default="0064599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645990" w:rsidRDefault="0064599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645990" w:rsidRPr="00FD40F8" w:rsidRDefault="00645990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17 182,5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3 348,7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1 686,8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645990" w:rsidRPr="00FD40F8" w:rsidRDefault="0064599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470,7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645990" w:rsidRPr="00FD40F8" w:rsidRDefault="0064599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470,7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645990" w:rsidRPr="00FD40F8" w:rsidRDefault="0064599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16 711,8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2 878,0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1 686,8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645990" w:rsidRPr="00FD40F8" w:rsidRDefault="00645990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64599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645990" w:rsidRPr="00BF3287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645990" w:rsidRPr="00BF3287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645990" w:rsidRPr="00BF3287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645990" w:rsidRPr="00BF3287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645990" w:rsidRPr="00BF3287" w:rsidRDefault="0064599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645990" w:rsidRPr="00BF3287" w:rsidRDefault="0064599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645990" w:rsidRPr="00FD40F8" w:rsidRDefault="00645990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645990" w:rsidRDefault="0064599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645990" w:rsidRPr="00FD40F8" w:rsidRDefault="00645990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645990" w:rsidRPr="00FD40F8" w:rsidRDefault="00645990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645990" w:rsidRPr="00FD40F8" w:rsidRDefault="00645990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645990" w:rsidRPr="00FD40F8" w:rsidTr="007A3892">
        <w:tc>
          <w:tcPr>
            <w:tcW w:w="2699" w:type="dxa"/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Pr="00FD40F8" w:rsidRDefault="00645990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645990" w:rsidRPr="00FD40F8" w:rsidRDefault="0064599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Pr="00FD40F8" w:rsidRDefault="00645990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645990" w:rsidRPr="00FD40F8" w:rsidRDefault="00645990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645990" w:rsidRPr="00FD40F8" w:rsidRDefault="0064599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Pr="00FD40F8" w:rsidRDefault="00645990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645990" w:rsidRPr="00FD40F8" w:rsidRDefault="0064599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Pr="00FD40F8" w:rsidRDefault="0064599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645990" w:rsidRPr="00FD40F8" w:rsidTr="007A3892">
        <w:tc>
          <w:tcPr>
            <w:tcW w:w="2699" w:type="dxa"/>
          </w:tcPr>
          <w:p w:rsidR="00645990" w:rsidRDefault="00645990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645990" w:rsidRPr="00FD40F8" w:rsidRDefault="0064599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Pr="00FD40F8" w:rsidRDefault="00645990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Default="0064599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645990" w:rsidRDefault="00645990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645990" w:rsidRDefault="00645990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645990" w:rsidRPr="00FD40F8" w:rsidRDefault="00645990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645990" w:rsidRPr="00FD40F8" w:rsidRDefault="0064599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Default="0064599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645990" w:rsidRDefault="0064599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645990" w:rsidRPr="00FD40F8" w:rsidRDefault="00645990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645990" w:rsidRPr="00FD40F8" w:rsidRDefault="00645990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645990" w:rsidRPr="00FD40F8" w:rsidRDefault="0064599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Pr="00FD40F8" w:rsidRDefault="0064599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645990" w:rsidRPr="00FD40F8" w:rsidRDefault="0064599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645990" w:rsidRPr="00FD40F8" w:rsidRDefault="0064599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645990" w:rsidRPr="00FD40F8" w:rsidRDefault="0064599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Pr="00FD40F8" w:rsidRDefault="0064599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17 182,5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3 348,7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1 686,8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645990" w:rsidRPr="00FD40F8" w:rsidRDefault="00645990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470,7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645990" w:rsidRPr="00FD40F8" w:rsidRDefault="00645990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470,7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645990" w:rsidRPr="00FD40F8" w:rsidRDefault="00645990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16 711,8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2 878,0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1 686,8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645990" w:rsidRPr="00FD40F8" w:rsidRDefault="00645990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645990" w:rsidRPr="00FD40F8" w:rsidRDefault="00645990" w:rsidP="00545679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645990" w:rsidRPr="00FD40F8" w:rsidTr="007A3892">
        <w:tc>
          <w:tcPr>
            <w:tcW w:w="2699" w:type="dxa"/>
          </w:tcPr>
          <w:p w:rsidR="00645990" w:rsidRPr="00FD40F8" w:rsidRDefault="00645990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645990" w:rsidRPr="00FD40F8" w:rsidRDefault="00645990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645990" w:rsidRPr="00FD40F8" w:rsidRDefault="00645990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645990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645990" w:rsidRPr="00BF3287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645990" w:rsidRPr="00BF3287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645990" w:rsidRPr="00BF3287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645990" w:rsidRPr="00BF3287" w:rsidRDefault="0064599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645990" w:rsidRPr="00BF3287" w:rsidRDefault="0064599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645990" w:rsidRPr="00BF3287" w:rsidRDefault="0064599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645990" w:rsidRDefault="00645990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645990" w:rsidRPr="00FD40F8" w:rsidRDefault="00645990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645990" w:rsidRPr="00FD40F8" w:rsidRDefault="00645990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645990" w:rsidRDefault="00645990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645990" w:rsidRPr="00FD40F8" w:rsidRDefault="00645990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(далее– подпрограмма 2)</w:t>
            </w:r>
          </w:p>
        </w:tc>
      </w:tr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645990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45990" w:rsidRPr="00015600" w:rsidRDefault="00645990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645990" w:rsidRPr="00FD40F8" w:rsidRDefault="00645990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645990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645990" w:rsidRPr="00920EDF" w:rsidRDefault="00645990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5A618D" w:rsidRDefault="00645990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45990" w:rsidRPr="00FD40F8" w:rsidRDefault="00645990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5A618D" w:rsidRDefault="00645990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645990" w:rsidRPr="00920EDF" w:rsidRDefault="00645990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645990" w:rsidRPr="00FD40F8" w:rsidRDefault="00645990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645990" w:rsidRPr="00FD40F8" w:rsidRDefault="00645990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64599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645990" w:rsidRPr="00FD40F8" w:rsidRDefault="00645990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645990" w:rsidRPr="005A618D" w:rsidRDefault="00645990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645990" w:rsidRDefault="00645990" w:rsidP="00EB6D2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645990" w:rsidRDefault="00645990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645990" w:rsidRPr="00FD40F8" w:rsidRDefault="00645990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645990" w:rsidRPr="00FD40F8" w:rsidRDefault="00645990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645990" w:rsidRDefault="0064599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645990" w:rsidRPr="00FD40F8" w:rsidRDefault="0064599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645990" w:rsidRPr="00FD40F8" w:rsidRDefault="0064599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645990" w:rsidRPr="00FD40F8" w:rsidRDefault="0064599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645990" w:rsidRPr="00FD40F8" w:rsidRDefault="00645990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645990" w:rsidRPr="00FD40F8" w:rsidRDefault="00645990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645990" w:rsidRPr="00FD40F8" w:rsidRDefault="00645990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645990" w:rsidRPr="00002EA5" w:rsidRDefault="00645990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645990" w:rsidRPr="00002EA5" w:rsidRDefault="00645990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645990" w:rsidRPr="00002EA5" w:rsidRDefault="00645990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645990" w:rsidRPr="006F53AF" w:rsidRDefault="00645990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645990" w:rsidRPr="00FD40F8" w:rsidRDefault="00645990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645990" w:rsidRPr="00CC06E7" w:rsidRDefault="0064599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645990" w:rsidRPr="00CC06E7" w:rsidRDefault="0064599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645990" w:rsidRPr="006F53AF" w:rsidRDefault="0064599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645990" w:rsidRPr="006F53AF" w:rsidRDefault="0064599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645990" w:rsidRPr="006F53AF" w:rsidRDefault="00645990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645990" w:rsidRPr="006F53AF" w:rsidRDefault="00645990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645990" w:rsidRDefault="0064599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645990" w:rsidRDefault="0064599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645990" w:rsidRDefault="0064599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645990" w:rsidRPr="00BF799D" w:rsidRDefault="00645990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645990" w:rsidRPr="00BF799D" w:rsidRDefault="00645990" w:rsidP="000D2245">
      <w:pPr>
        <w:pStyle w:val="Heading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Н.А. Ходеева</w:t>
      </w:r>
    </w:p>
    <w:p w:rsidR="00645990" w:rsidRPr="00FD40F8" w:rsidRDefault="00645990" w:rsidP="00F36DF9">
      <w:pPr>
        <w:rPr>
          <w:sz w:val="28"/>
        </w:rPr>
      </w:pPr>
    </w:p>
    <w:p w:rsidR="00645990" w:rsidRPr="00FD40F8" w:rsidRDefault="00645990" w:rsidP="00F36DF9">
      <w:pPr>
        <w:rPr>
          <w:kern w:val="2"/>
          <w:sz w:val="28"/>
          <w:szCs w:val="28"/>
        </w:rPr>
      </w:pPr>
    </w:p>
    <w:p w:rsidR="00645990" w:rsidRPr="00FD40F8" w:rsidRDefault="00645990" w:rsidP="00F36DF9">
      <w:pPr>
        <w:rPr>
          <w:kern w:val="2"/>
          <w:sz w:val="28"/>
          <w:szCs w:val="28"/>
        </w:rPr>
        <w:sectPr w:rsidR="00645990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645990" w:rsidRPr="00FD40F8" w:rsidRDefault="00645990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645990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645990" w:rsidRPr="00FD40F8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645990" w:rsidRPr="00FD40F8" w:rsidRDefault="00645990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645990" w:rsidRPr="00FD40F8" w:rsidRDefault="0064599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645990" w:rsidRDefault="0064599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645990" w:rsidRDefault="0064599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645990" w:rsidRDefault="00645990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645990" w:rsidRPr="00FD40F8" w:rsidRDefault="00645990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645990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645990" w:rsidRPr="002076AD" w:rsidRDefault="00645990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645990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645990" w:rsidRPr="002076AD" w:rsidRDefault="0064599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645990" w:rsidRPr="002076AD" w:rsidRDefault="0064599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645990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645990" w:rsidRPr="002076AD" w:rsidRDefault="00645990" w:rsidP="00B91086">
            <w:pPr>
              <w:jc w:val="center"/>
            </w:pPr>
            <w:r w:rsidRPr="002076AD">
              <w:t>18</w:t>
            </w:r>
          </w:p>
        </w:tc>
      </w:tr>
    </w:tbl>
    <w:p w:rsidR="00645990" w:rsidRPr="002076AD" w:rsidRDefault="00645990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645990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645990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082955" w:rsidRDefault="00645990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E85DFA" w:rsidRDefault="0064599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645990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645990" w:rsidRPr="002076AD" w:rsidRDefault="00645990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64599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645990" w:rsidRPr="002076AD" w:rsidRDefault="00645990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r w:rsidRPr="007312ED">
              <w:rPr>
                <w:kern w:val="2"/>
              </w:rPr>
              <w:t>95</w:t>
            </w:r>
          </w:p>
        </w:tc>
      </w:tr>
      <w:tr w:rsidR="0064599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645990" w:rsidRPr="007E35B9" w:rsidRDefault="00645990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7312ED" w:rsidRDefault="00645990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64599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645990" w:rsidRPr="001E4DAB" w:rsidRDefault="00645990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64599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645990" w:rsidRPr="001E4DAB" w:rsidRDefault="00645990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Default="00645990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645990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645990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645990" w:rsidRPr="005A618D" w:rsidRDefault="00645990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45990" w:rsidRPr="002076AD" w:rsidRDefault="0064599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645990" w:rsidRPr="00FD40F8" w:rsidRDefault="00645990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645990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645990" w:rsidRPr="00FD40F8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645990" w:rsidRPr="00FD40F8" w:rsidRDefault="0064599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645990" w:rsidRDefault="00645990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645990" w:rsidRPr="00FD40F8" w:rsidRDefault="00645990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645990" w:rsidRPr="00FD40F8" w:rsidRDefault="00645990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645990" w:rsidRDefault="00645990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645990" w:rsidRPr="00FD40F8" w:rsidRDefault="00645990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645990" w:rsidRPr="00FD40F8" w:rsidRDefault="0064599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645990" w:rsidRPr="002076AD" w:rsidTr="001E410D">
        <w:tc>
          <w:tcPr>
            <w:tcW w:w="623" w:type="dxa"/>
            <w:gridSpan w:val="2"/>
            <w:vMerge w:val="restart"/>
          </w:tcPr>
          <w:p w:rsidR="00645990" w:rsidRPr="002076AD" w:rsidRDefault="00645990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645990" w:rsidRPr="002076AD" w:rsidRDefault="00645990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645990" w:rsidRPr="002076AD" w:rsidRDefault="00645990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645990" w:rsidRPr="002076AD" w:rsidRDefault="0064599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645990" w:rsidRPr="002076AD" w:rsidRDefault="0064599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645990" w:rsidRPr="002076AD" w:rsidRDefault="0064599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645990" w:rsidRPr="002076AD" w:rsidRDefault="00645990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645990" w:rsidRPr="002076AD" w:rsidRDefault="00645990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645990" w:rsidRPr="002076AD" w:rsidTr="001E410D">
        <w:tc>
          <w:tcPr>
            <w:tcW w:w="623" w:type="dxa"/>
            <w:gridSpan w:val="2"/>
            <w:vMerge/>
            <w:vAlign w:val="center"/>
          </w:tcPr>
          <w:p w:rsidR="00645990" w:rsidRPr="002076AD" w:rsidRDefault="00645990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645990" w:rsidRPr="002076AD" w:rsidRDefault="00645990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645990" w:rsidRPr="002076AD" w:rsidRDefault="00645990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645990" w:rsidRPr="002076AD" w:rsidRDefault="0064599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645990" w:rsidRPr="002076AD" w:rsidRDefault="0064599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645990" w:rsidRPr="002076AD" w:rsidRDefault="0064599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645990" w:rsidRPr="002076AD" w:rsidRDefault="00645990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645990" w:rsidRPr="002076AD" w:rsidRDefault="00645990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645990" w:rsidRPr="002076AD" w:rsidRDefault="00645990" w:rsidP="00AC69E2">
            <w:pPr>
              <w:jc w:val="center"/>
              <w:rPr>
                <w:kern w:val="2"/>
              </w:rPr>
            </w:pPr>
          </w:p>
        </w:tc>
      </w:tr>
      <w:tr w:rsidR="00645990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645990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645990" w:rsidRPr="007578C8" w:rsidRDefault="00645990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645990" w:rsidRPr="004C0FEA" w:rsidRDefault="00645990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645990" w:rsidRPr="004C0FEA" w:rsidRDefault="00645990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645990" w:rsidRPr="002076AD" w:rsidRDefault="0064599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645990" w:rsidRDefault="0064599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645990" w:rsidRPr="00760B9C" w:rsidRDefault="00645990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645990" w:rsidRPr="002076AD" w:rsidRDefault="0064599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645990" w:rsidRPr="002076AD" w:rsidRDefault="0064599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645990" w:rsidRPr="002076AD" w:rsidRDefault="0064599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645990" w:rsidRPr="003671C5" w:rsidRDefault="00645990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645990" w:rsidRPr="002076AD" w:rsidRDefault="0064599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645990" w:rsidRPr="002076AD" w:rsidRDefault="00645990" w:rsidP="00950E63">
            <w:pPr>
              <w:widowControl w:val="0"/>
              <w:jc w:val="center"/>
            </w:pPr>
            <w:r>
              <w:t>2.1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645990" w:rsidRPr="002076AD" w:rsidRDefault="0064599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645990" w:rsidRDefault="0064599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645990" w:rsidRPr="00760B9C" w:rsidRDefault="00645990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645990" w:rsidRPr="002076AD" w:rsidRDefault="0064599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645990" w:rsidRPr="002076AD" w:rsidRDefault="0064599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645990" w:rsidRPr="002076AD" w:rsidRDefault="0064599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645990" w:rsidRPr="00761C76" w:rsidRDefault="00645990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645990" w:rsidRPr="00761C76" w:rsidRDefault="00645990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645990" w:rsidRDefault="00645990" w:rsidP="00950E63">
            <w:pPr>
              <w:widowControl w:val="0"/>
              <w:jc w:val="center"/>
            </w:pPr>
            <w:r>
              <w:t>2.1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645990" w:rsidRPr="002076AD" w:rsidRDefault="0064599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645990" w:rsidRDefault="0064599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645990" w:rsidRPr="00C76CC3" w:rsidRDefault="00645990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645990" w:rsidRPr="002076AD" w:rsidRDefault="0064599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645990" w:rsidRPr="002076AD" w:rsidRDefault="0064599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645990" w:rsidRPr="002076AD" w:rsidRDefault="0064599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645990" w:rsidRPr="002076AD" w:rsidRDefault="0064599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645990" w:rsidRPr="002076AD" w:rsidRDefault="0064599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645990" w:rsidRPr="002076AD" w:rsidRDefault="00645990" w:rsidP="00950E63">
            <w:pPr>
              <w:widowControl w:val="0"/>
              <w:jc w:val="center"/>
            </w:pPr>
            <w:r>
              <w:t>2.1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645990" w:rsidRPr="007578C8" w:rsidRDefault="0064599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645990" w:rsidRPr="004C0FEA" w:rsidRDefault="0064599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645990" w:rsidRPr="004C0FEA" w:rsidRDefault="0064599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64599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645990" w:rsidRDefault="0064599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645990" w:rsidRDefault="00645990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645990" w:rsidRPr="002E393E" w:rsidRDefault="00645990" w:rsidP="00760B9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645990" w:rsidRPr="002076AD" w:rsidRDefault="00645990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645990" w:rsidRPr="002076AD" w:rsidRDefault="00645990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645990" w:rsidRPr="002076AD" w:rsidRDefault="00645990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645990" w:rsidRPr="007578C8" w:rsidRDefault="00645990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645990" w:rsidRPr="002076AD" w:rsidRDefault="00645990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45990" w:rsidRPr="007578C8" w:rsidRDefault="00645990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645990" w:rsidRDefault="00645990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Default="00645990">
      <w:pPr>
        <w:rPr>
          <w:sz w:val="2"/>
          <w:szCs w:val="2"/>
        </w:rPr>
      </w:pPr>
    </w:p>
    <w:p w:rsidR="00645990" w:rsidRPr="00F65582" w:rsidRDefault="00645990">
      <w:pPr>
        <w:rPr>
          <w:sz w:val="2"/>
          <w:szCs w:val="2"/>
        </w:rPr>
      </w:pPr>
    </w:p>
    <w:p w:rsidR="00645990" w:rsidRPr="00FD40F8" w:rsidRDefault="00645990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645990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645990" w:rsidRPr="00FD40F8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645990" w:rsidRPr="00FD40F8" w:rsidRDefault="0064599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645990" w:rsidRPr="00FD40F8" w:rsidRDefault="0064599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645990" w:rsidRDefault="0064599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645990" w:rsidRDefault="0064599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5990" w:rsidRPr="00EE2DD0" w:rsidTr="00D1764D">
        <w:tc>
          <w:tcPr>
            <w:tcW w:w="2728" w:type="dxa"/>
            <w:vMerge w:val="restart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645990" w:rsidRPr="002076AD" w:rsidRDefault="0064599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645990" w:rsidRPr="002076AD" w:rsidRDefault="0064599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645990" w:rsidRPr="002076AD" w:rsidRDefault="0064599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645990" w:rsidRPr="00EE2DD0" w:rsidTr="002205F8">
        <w:tc>
          <w:tcPr>
            <w:tcW w:w="2728" w:type="dxa"/>
            <w:vMerge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645990" w:rsidRPr="002076AD" w:rsidRDefault="0064599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645990" w:rsidRPr="002076AD" w:rsidRDefault="0064599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645990" w:rsidRPr="00EE2DD0" w:rsidTr="002205F8">
        <w:tc>
          <w:tcPr>
            <w:tcW w:w="2728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645990" w:rsidRPr="00EE2DD0" w:rsidTr="002205F8">
        <w:tc>
          <w:tcPr>
            <w:tcW w:w="2728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645990" w:rsidRPr="002076AD" w:rsidRDefault="00645990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17182,5</w:t>
            </w:r>
          </w:p>
        </w:tc>
        <w:tc>
          <w:tcPr>
            <w:tcW w:w="778" w:type="dxa"/>
          </w:tcPr>
          <w:p w:rsidR="00645990" w:rsidRPr="002076AD" w:rsidRDefault="00645990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3348,7</w:t>
            </w:r>
          </w:p>
        </w:tc>
        <w:tc>
          <w:tcPr>
            <w:tcW w:w="708" w:type="dxa"/>
          </w:tcPr>
          <w:p w:rsidR="00645990" w:rsidRPr="002205F8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1686,8</w:t>
            </w:r>
          </w:p>
        </w:tc>
        <w:tc>
          <w:tcPr>
            <w:tcW w:w="641" w:type="dxa"/>
          </w:tcPr>
          <w:p w:rsidR="00645990" w:rsidRPr="002205F8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645990" w:rsidRPr="00EE2DD0" w:rsidTr="002205F8">
        <w:tc>
          <w:tcPr>
            <w:tcW w:w="2728" w:type="dxa"/>
            <w:vMerge w:val="restart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49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17083,9</w:t>
            </w:r>
          </w:p>
        </w:tc>
        <w:tc>
          <w:tcPr>
            <w:tcW w:w="778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3250,1</w:t>
            </w:r>
          </w:p>
        </w:tc>
        <w:tc>
          <w:tcPr>
            <w:tcW w:w="708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1686,8</w:t>
            </w:r>
          </w:p>
        </w:tc>
        <w:tc>
          <w:tcPr>
            <w:tcW w:w="641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645990" w:rsidRPr="00EE2DD0" w:rsidTr="002205F8">
        <w:tc>
          <w:tcPr>
            <w:tcW w:w="2728" w:type="dxa"/>
            <w:vMerge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645990" w:rsidRPr="007578C8" w:rsidRDefault="0064599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17083,9</w:t>
            </w:r>
          </w:p>
        </w:tc>
        <w:tc>
          <w:tcPr>
            <w:tcW w:w="778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3250,1</w:t>
            </w:r>
          </w:p>
        </w:tc>
        <w:tc>
          <w:tcPr>
            <w:tcW w:w="708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1686,8</w:t>
            </w:r>
          </w:p>
        </w:tc>
        <w:tc>
          <w:tcPr>
            <w:tcW w:w="641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645990" w:rsidRPr="00EE2DD0" w:rsidTr="002205F8">
        <w:tc>
          <w:tcPr>
            <w:tcW w:w="2728" w:type="dxa"/>
          </w:tcPr>
          <w:p w:rsidR="00645990" w:rsidRDefault="0064599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645990" w:rsidRPr="00760B9C" w:rsidRDefault="00645990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645990" w:rsidRPr="007578C8" w:rsidRDefault="0064599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645990" w:rsidRPr="006B1592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16340,6</w:t>
            </w:r>
          </w:p>
        </w:tc>
        <w:tc>
          <w:tcPr>
            <w:tcW w:w="778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2506,8</w:t>
            </w:r>
          </w:p>
        </w:tc>
        <w:tc>
          <w:tcPr>
            <w:tcW w:w="708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1686,8</w:t>
            </w:r>
          </w:p>
        </w:tc>
        <w:tc>
          <w:tcPr>
            <w:tcW w:w="641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645990" w:rsidRPr="00EE2DD0" w:rsidTr="002205F8">
        <w:tc>
          <w:tcPr>
            <w:tcW w:w="2728" w:type="dxa"/>
          </w:tcPr>
          <w:p w:rsidR="00645990" w:rsidRDefault="0064599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645990" w:rsidRPr="00760B9C" w:rsidRDefault="00645990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491" w:type="dxa"/>
          </w:tcPr>
          <w:p w:rsidR="00645990" w:rsidRPr="007578C8" w:rsidRDefault="0064599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645990" w:rsidRPr="006B1592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645990" w:rsidRPr="006B1592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508,9</w:t>
            </w:r>
          </w:p>
        </w:tc>
        <w:tc>
          <w:tcPr>
            <w:tcW w:w="778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508,9</w:t>
            </w:r>
          </w:p>
        </w:tc>
        <w:tc>
          <w:tcPr>
            <w:tcW w:w="708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645990" w:rsidRPr="00EE2DD0" w:rsidTr="002205F8">
        <w:tc>
          <w:tcPr>
            <w:tcW w:w="2728" w:type="dxa"/>
          </w:tcPr>
          <w:p w:rsidR="00645990" w:rsidRDefault="0064599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645990" w:rsidRPr="00C76CC3" w:rsidRDefault="00645990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491" w:type="dxa"/>
          </w:tcPr>
          <w:p w:rsidR="00645990" w:rsidRPr="007578C8" w:rsidRDefault="0064599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645990" w:rsidRPr="00342E84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</w:rPr>
              <w:t>20310</w:t>
            </w:r>
          </w:p>
        </w:tc>
        <w:tc>
          <w:tcPr>
            <w:tcW w:w="850" w:type="dxa"/>
          </w:tcPr>
          <w:p w:rsidR="00645990" w:rsidRPr="006B1592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234,4</w:t>
            </w:r>
          </w:p>
        </w:tc>
        <w:tc>
          <w:tcPr>
            <w:tcW w:w="778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234,4</w:t>
            </w:r>
          </w:p>
        </w:tc>
        <w:tc>
          <w:tcPr>
            <w:tcW w:w="708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645990" w:rsidRPr="00EE2DD0" w:rsidTr="002205F8">
        <w:tc>
          <w:tcPr>
            <w:tcW w:w="2728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45990" w:rsidRPr="007578C8" w:rsidRDefault="0064599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98,6</w:t>
            </w:r>
          </w:p>
        </w:tc>
        <w:tc>
          <w:tcPr>
            <w:tcW w:w="778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98,6</w:t>
            </w:r>
          </w:p>
        </w:tc>
        <w:tc>
          <w:tcPr>
            <w:tcW w:w="708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645990" w:rsidRPr="00EE2DD0" w:rsidTr="002205F8">
        <w:tc>
          <w:tcPr>
            <w:tcW w:w="2728" w:type="dxa"/>
          </w:tcPr>
          <w:p w:rsidR="00645990" w:rsidRDefault="00645990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645990" w:rsidRPr="002E393E" w:rsidRDefault="00645990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45990" w:rsidRPr="007578C8" w:rsidRDefault="0064599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645990" w:rsidRPr="006B1592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645990" w:rsidRPr="006B1592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645990" w:rsidRPr="002076AD" w:rsidRDefault="0064599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98,6</w:t>
            </w:r>
          </w:p>
        </w:tc>
        <w:tc>
          <w:tcPr>
            <w:tcW w:w="778" w:type="dxa"/>
          </w:tcPr>
          <w:p w:rsidR="00645990" w:rsidRPr="002076AD" w:rsidRDefault="0064599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98,6</w:t>
            </w:r>
          </w:p>
        </w:tc>
        <w:tc>
          <w:tcPr>
            <w:tcW w:w="708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645990" w:rsidRPr="00580ED9" w:rsidRDefault="00645990">
      <w:pPr>
        <w:rPr>
          <w:sz w:val="2"/>
          <w:szCs w:val="2"/>
        </w:rPr>
      </w:pPr>
    </w:p>
    <w:p w:rsidR="00645990" w:rsidRPr="005D5A0B" w:rsidRDefault="0064599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645990" w:rsidRPr="005D5A0B" w:rsidRDefault="00645990" w:rsidP="007232EF">
      <w:pPr>
        <w:numPr>
          <w:ilvl w:val="0"/>
          <w:numId w:val="16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645990" w:rsidRPr="005D5A0B" w:rsidRDefault="0064599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645990" w:rsidRPr="005D5A0B" w:rsidRDefault="0064599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645990" w:rsidRPr="005D5A0B" w:rsidRDefault="0064599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645990" w:rsidRPr="005D5A0B" w:rsidRDefault="0064599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645990" w:rsidRPr="005D5A0B" w:rsidRDefault="00645990" w:rsidP="007232EF">
      <w:pPr>
        <w:numPr>
          <w:ilvl w:val="0"/>
          <w:numId w:val="16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645990" w:rsidRPr="00FD40F8" w:rsidRDefault="00645990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645990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645990" w:rsidRPr="00FD40F8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645990" w:rsidRPr="00FD40F8" w:rsidRDefault="0064599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645990" w:rsidRPr="000422A8" w:rsidRDefault="0064599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645990" w:rsidRDefault="0064599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645990" w:rsidRDefault="0064599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5990" w:rsidRPr="000422A8" w:rsidTr="002C7AAA">
        <w:trPr>
          <w:jc w:val="center"/>
        </w:trPr>
        <w:tc>
          <w:tcPr>
            <w:tcW w:w="427" w:type="dxa"/>
            <w:vMerge w:val="restart"/>
          </w:tcPr>
          <w:p w:rsidR="00645990" w:rsidRPr="002076AD" w:rsidRDefault="0064599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645990" w:rsidRPr="002076AD" w:rsidRDefault="0064599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645990" w:rsidRPr="002076AD" w:rsidRDefault="0064599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645990" w:rsidRPr="002076AD" w:rsidRDefault="0064599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645990" w:rsidRPr="002076AD" w:rsidRDefault="0064599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645990" w:rsidRPr="002076AD" w:rsidRDefault="0064599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 w:val="restart"/>
          </w:tcPr>
          <w:p w:rsidR="00645990" w:rsidRPr="002076AD" w:rsidRDefault="0064599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645990" w:rsidRPr="002076AD" w:rsidRDefault="0064599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17182,5</w:t>
            </w:r>
          </w:p>
        </w:tc>
        <w:tc>
          <w:tcPr>
            <w:tcW w:w="992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3348,7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1686,8</w:t>
            </w:r>
          </w:p>
        </w:tc>
        <w:tc>
          <w:tcPr>
            <w:tcW w:w="514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470,7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470,7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893245" w:rsidRDefault="0064599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16711,8</w:t>
            </w:r>
          </w:p>
        </w:tc>
        <w:tc>
          <w:tcPr>
            <w:tcW w:w="992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2878,0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1686,8</w:t>
            </w:r>
          </w:p>
        </w:tc>
        <w:tc>
          <w:tcPr>
            <w:tcW w:w="514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 w:val="restart"/>
          </w:tcPr>
          <w:p w:rsidR="00645990" w:rsidRPr="002076AD" w:rsidRDefault="0064599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645990" w:rsidRPr="002076AD" w:rsidRDefault="0064599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17182,5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3348,7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1686,8</w:t>
            </w:r>
          </w:p>
        </w:tc>
        <w:tc>
          <w:tcPr>
            <w:tcW w:w="514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470,7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470,7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893245" w:rsidRDefault="0064599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16711,8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2878,0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1686,8</w:t>
            </w:r>
          </w:p>
        </w:tc>
        <w:tc>
          <w:tcPr>
            <w:tcW w:w="514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645990" w:rsidRPr="002205F8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 w:val="restart"/>
          </w:tcPr>
          <w:p w:rsidR="00645990" w:rsidRPr="002076AD" w:rsidRDefault="0064599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977" w:type="dxa"/>
            <w:vMerge w:val="restart"/>
          </w:tcPr>
          <w:p w:rsidR="00645990" w:rsidRPr="002076AD" w:rsidRDefault="0064599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645990" w:rsidRPr="002076AD" w:rsidRDefault="0064599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893245" w:rsidRDefault="0064599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645990" w:rsidRPr="00CE7071" w:rsidTr="002C7AAA">
        <w:trPr>
          <w:jc w:val="center"/>
        </w:trPr>
        <w:tc>
          <w:tcPr>
            <w:tcW w:w="42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645990" w:rsidRPr="002076AD" w:rsidRDefault="0064599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645990" w:rsidRPr="002076AD" w:rsidRDefault="0064599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645990" w:rsidRPr="002076AD" w:rsidRDefault="0064599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645990" w:rsidRPr="00565D68" w:rsidRDefault="00645990">
      <w:pPr>
        <w:rPr>
          <w:sz w:val="2"/>
          <w:szCs w:val="2"/>
        </w:rPr>
      </w:pPr>
    </w:p>
    <w:p w:rsidR="00645990" w:rsidRPr="00FD40F8" w:rsidRDefault="00645990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645990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645990" w:rsidRPr="00FD40F8" w:rsidRDefault="0064599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645990" w:rsidRPr="00FD40F8" w:rsidRDefault="0064599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645990" w:rsidRPr="00FD40F8" w:rsidRDefault="00645990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645990" w:rsidRPr="00FD40F8" w:rsidRDefault="00645990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645990" w:rsidRPr="00FD40F8" w:rsidRDefault="0064599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645990" w:rsidRPr="00FD40F8" w:rsidRDefault="0064599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645990" w:rsidRPr="00FD40F8" w:rsidRDefault="0064599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645990" w:rsidRPr="002D4F24" w:rsidRDefault="00645990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645990" w:rsidRPr="00452A84" w:rsidTr="00985C72">
        <w:trPr>
          <w:tblHeader/>
        </w:trPr>
        <w:tc>
          <w:tcPr>
            <w:tcW w:w="655" w:type="dxa"/>
            <w:vMerge w:val="restart"/>
          </w:tcPr>
          <w:p w:rsidR="00645990" w:rsidRPr="00452A84" w:rsidRDefault="00645990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645990" w:rsidRPr="00985C72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645990" w:rsidRPr="00452A84" w:rsidTr="003E2515">
        <w:trPr>
          <w:tblHeader/>
        </w:trPr>
        <w:tc>
          <w:tcPr>
            <w:tcW w:w="6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645990" w:rsidRPr="00452A84" w:rsidTr="00B91086">
        <w:trPr>
          <w:tblHeader/>
        </w:trPr>
        <w:tc>
          <w:tcPr>
            <w:tcW w:w="15265" w:type="dxa"/>
            <w:gridSpan w:val="17"/>
          </w:tcPr>
          <w:p w:rsidR="00645990" w:rsidRPr="00452A84" w:rsidRDefault="00645990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 w:val="restart"/>
          </w:tcPr>
          <w:p w:rsidR="00645990" w:rsidRPr="00452A84" w:rsidRDefault="00645990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645990" w:rsidRPr="00452A84" w:rsidRDefault="00645990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4599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4599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2D4F24" w:rsidRDefault="0064599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4599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645990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645990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4325,1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4000,7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234,4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 w:val="restart"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45990" w:rsidRPr="00452A84" w:rsidTr="003E2515">
        <w:trPr>
          <w:tblHeader/>
        </w:trPr>
        <w:tc>
          <w:tcPr>
            <w:tcW w:w="65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45990" w:rsidRPr="00452A84" w:rsidRDefault="0064599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45990" w:rsidRPr="00452A84" w:rsidRDefault="0064599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645990" w:rsidRPr="00452A84" w:rsidRDefault="00645990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45990" w:rsidRPr="00452A84" w:rsidRDefault="00645990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645990" w:rsidRPr="00985C72" w:rsidRDefault="00645990" w:rsidP="00E21426">
      <w:pPr>
        <w:spacing w:line="223" w:lineRule="auto"/>
        <w:rPr>
          <w:sz w:val="2"/>
          <w:szCs w:val="2"/>
        </w:rPr>
      </w:pPr>
    </w:p>
    <w:p w:rsidR="00645990" w:rsidRDefault="0064599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645990" w:rsidRDefault="0064599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645990" w:rsidRDefault="00645990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645990" w:rsidRDefault="0064599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645990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по правовой и кадровой работе                                                                      Н.А. Ходеева</w:t>
      </w:r>
    </w:p>
    <w:p w:rsidR="00645990" w:rsidRPr="00FD40F8" w:rsidRDefault="00645990" w:rsidP="00CB7B08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645990" w:rsidRPr="00FD40F8" w:rsidRDefault="00645990" w:rsidP="00CB7B08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645990" w:rsidRPr="00CD715E" w:rsidRDefault="00645990" w:rsidP="00CB7B08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645990" w:rsidRPr="00FD40F8" w:rsidRDefault="00645990" w:rsidP="00CB7B08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07.11.2018</w:t>
      </w:r>
      <w:r w:rsidRPr="00FD40F8">
        <w:rPr>
          <w:sz w:val="28"/>
        </w:rPr>
        <w:t xml:space="preserve"> № </w:t>
      </w:r>
      <w:r>
        <w:rPr>
          <w:sz w:val="28"/>
        </w:rPr>
        <w:t>99</w:t>
      </w:r>
    </w:p>
    <w:p w:rsidR="00645990" w:rsidRDefault="00645990" w:rsidP="00A6414F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645990" w:rsidRPr="00A6414F" w:rsidRDefault="00645990" w:rsidP="00A47D6B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645990" w:rsidRDefault="00645990" w:rsidP="00A47D6B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>Администрации Алексеевского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645990" w:rsidRPr="001E3AC2" w:rsidRDefault="00645990" w:rsidP="001E3AC2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645990" w:rsidRDefault="00645990" w:rsidP="00A6414F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645990" w:rsidRDefault="00645990" w:rsidP="00E824DC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30.09.2013 г. № 152 «Об утверждении муниципальной программы «Развитие культуры Алексеевского сельского поселения»</w:t>
      </w:r>
    </w:p>
    <w:p w:rsidR="00645990" w:rsidRDefault="00645990" w:rsidP="00E824DC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19.12.2013 г. № 223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30.12.2013 г. № 242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16.05.2014 г. № 74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24.10.2014 г. № 140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30.10.2014 г. № 144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17.11.2014 г. № 156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08.12.2014 г. № 170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15.12.2014 г. № 176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25.12.2014 г. № 189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30.12.2014 г. № 198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17.04.2015 г. № 80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19.06.2015 г. № 115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25.09.2015 г. № 178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25.12.2015 г. № 253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29.12.2016 г. № 224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30.12.2016 г. № 233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17.02.2017 г. № 17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05.06.2017 г. № 73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14.08.2017 г. № 99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20.09.2017 г. № 119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27.12.2017 г. № 189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19.04.2018 г. № 28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06.08.2018 г. № 66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Постановление Администрации Алексеевского сельского поселения от 15.10.2018 г. № 91 «О внесении изменений в постановление Администрации Алексеевского сельского поселения № 152 от 30.09.2013 г. «Об утверждении муниципальной программы «Развитие культуры Алексеевского сельского поселения»</w:t>
      </w:r>
    </w:p>
    <w:p w:rsidR="00645990" w:rsidRDefault="00645990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645990" w:rsidRDefault="00645990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645990" w:rsidRDefault="00645990" w:rsidP="00D71002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правовой и кадровой работе                                                Н.А. Ходеева</w:t>
      </w:r>
    </w:p>
    <w:sectPr w:rsidR="00645990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990" w:rsidRDefault="00645990">
      <w:r>
        <w:separator/>
      </w:r>
    </w:p>
  </w:endnote>
  <w:endnote w:type="continuationSeparator" w:id="1">
    <w:p w:rsidR="00645990" w:rsidRDefault="00645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990" w:rsidRDefault="00645990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  <w:p w:rsidR="00645990" w:rsidRPr="00596B24" w:rsidRDefault="00645990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990" w:rsidRDefault="00645990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5990" w:rsidRDefault="00645990">
    <w:pPr>
      <w:pStyle w:val="Footer"/>
      <w:ind w:right="360"/>
    </w:pPr>
  </w:p>
  <w:p w:rsidR="00645990" w:rsidRDefault="00645990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990" w:rsidRDefault="00645990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  <w:p w:rsidR="00645990" w:rsidRPr="0046334D" w:rsidRDefault="00645990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990" w:rsidRDefault="00645990">
      <w:r>
        <w:separator/>
      </w:r>
    </w:p>
  </w:footnote>
  <w:footnote w:type="continuationSeparator" w:id="1">
    <w:p w:rsidR="00645990" w:rsidRDefault="00645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5600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1006EB"/>
    <w:rsid w:val="00104E0D"/>
    <w:rsid w:val="0010504A"/>
    <w:rsid w:val="00116BFA"/>
    <w:rsid w:val="00117C9B"/>
    <w:rsid w:val="00122E50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2690"/>
    <w:rsid w:val="001D7407"/>
    <w:rsid w:val="001E3AC2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42E84"/>
    <w:rsid w:val="003551FE"/>
    <w:rsid w:val="0035597E"/>
    <w:rsid w:val="003575BA"/>
    <w:rsid w:val="003671C5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80ED9"/>
    <w:rsid w:val="005855B4"/>
    <w:rsid w:val="00587BF6"/>
    <w:rsid w:val="00590D56"/>
    <w:rsid w:val="0059256C"/>
    <w:rsid w:val="00595C0A"/>
    <w:rsid w:val="00596B24"/>
    <w:rsid w:val="005A618D"/>
    <w:rsid w:val="005B0FD7"/>
    <w:rsid w:val="005B42DF"/>
    <w:rsid w:val="005C5FF3"/>
    <w:rsid w:val="005D5A0B"/>
    <w:rsid w:val="005E7BBD"/>
    <w:rsid w:val="00611679"/>
    <w:rsid w:val="00613D7D"/>
    <w:rsid w:val="00616ED5"/>
    <w:rsid w:val="006402E3"/>
    <w:rsid w:val="00645990"/>
    <w:rsid w:val="0065364F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1685A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20358"/>
    <w:rsid w:val="0082550F"/>
    <w:rsid w:val="00834DB1"/>
    <w:rsid w:val="0084235F"/>
    <w:rsid w:val="008438D7"/>
    <w:rsid w:val="00851A41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47FCC"/>
    <w:rsid w:val="00950E63"/>
    <w:rsid w:val="00953968"/>
    <w:rsid w:val="00965E5F"/>
    <w:rsid w:val="00971821"/>
    <w:rsid w:val="00974AA8"/>
    <w:rsid w:val="00985A10"/>
    <w:rsid w:val="00985C72"/>
    <w:rsid w:val="009A5E3F"/>
    <w:rsid w:val="009B3345"/>
    <w:rsid w:val="009B6643"/>
    <w:rsid w:val="009C1B9A"/>
    <w:rsid w:val="009D71C1"/>
    <w:rsid w:val="009E16D8"/>
    <w:rsid w:val="009E45CF"/>
    <w:rsid w:val="009F779A"/>
    <w:rsid w:val="00A05B6C"/>
    <w:rsid w:val="00A061D7"/>
    <w:rsid w:val="00A30E81"/>
    <w:rsid w:val="00A34804"/>
    <w:rsid w:val="00A4086D"/>
    <w:rsid w:val="00A47D6B"/>
    <w:rsid w:val="00A6414F"/>
    <w:rsid w:val="00A6427F"/>
    <w:rsid w:val="00A67B50"/>
    <w:rsid w:val="00A941CF"/>
    <w:rsid w:val="00AA1F2E"/>
    <w:rsid w:val="00AA7A3B"/>
    <w:rsid w:val="00AB0A72"/>
    <w:rsid w:val="00AB1ACA"/>
    <w:rsid w:val="00AC69E2"/>
    <w:rsid w:val="00AD1A64"/>
    <w:rsid w:val="00AE2601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77703"/>
    <w:rsid w:val="00DA072D"/>
    <w:rsid w:val="00DA1E06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4190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F98"/>
    <w:rsid w:val="00F65582"/>
    <w:rsid w:val="00F750DF"/>
    <w:rsid w:val="00F8225E"/>
    <w:rsid w:val="00F86418"/>
    <w:rsid w:val="00F91844"/>
    <w:rsid w:val="00F9297B"/>
    <w:rsid w:val="00FA6611"/>
    <w:rsid w:val="00FC58B4"/>
    <w:rsid w:val="00FD1CFE"/>
    <w:rsid w:val="00FD350A"/>
    <w:rsid w:val="00FD40F8"/>
    <w:rsid w:val="00FD5A12"/>
    <w:rsid w:val="00FE1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3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706</TotalTime>
  <Pages>22</Pages>
  <Words>5368</Words>
  <Characters>30601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108</cp:revision>
  <cp:lastPrinted>2018-11-30T09:03:00Z</cp:lastPrinted>
  <dcterms:created xsi:type="dcterms:W3CDTF">2018-11-06T10:30:00Z</dcterms:created>
  <dcterms:modified xsi:type="dcterms:W3CDTF">2018-12-13T05:36:00Z</dcterms:modified>
</cp:coreProperties>
</file>