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2E6" w:rsidRDefault="00C832E6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F20F02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C832E6" w:rsidRDefault="00C832E6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32E6" w:rsidRDefault="00C832E6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32E6" w:rsidRDefault="00C832E6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C832E6" w:rsidRDefault="00C832E6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C832E6" w:rsidRPr="00BF799D" w:rsidRDefault="00C832E6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C832E6" w:rsidRPr="00C15F58" w:rsidRDefault="00C832E6" w:rsidP="00C15F58">
      <w:pPr>
        <w:spacing w:after="200"/>
        <w:contextualSpacing/>
        <w:jc w:val="center"/>
        <w:rPr>
          <w:sz w:val="28"/>
          <w:szCs w:val="28"/>
        </w:rPr>
      </w:pPr>
    </w:p>
    <w:p w:rsidR="00C832E6" w:rsidRPr="00C15F58" w:rsidRDefault="00C832E6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C832E6" w:rsidRPr="00C15F58" w:rsidRDefault="00C832E6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C832E6" w:rsidRPr="00C15F58" w:rsidTr="00213980">
        <w:tc>
          <w:tcPr>
            <w:tcW w:w="3115" w:type="dxa"/>
            <w:vAlign w:val="center"/>
          </w:tcPr>
          <w:p w:rsidR="00C832E6" w:rsidRPr="00213980" w:rsidRDefault="00C832E6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04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.201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3115" w:type="dxa"/>
            <w:vAlign w:val="center"/>
          </w:tcPr>
          <w:p w:rsidR="00C832E6" w:rsidRPr="00213980" w:rsidRDefault="00C832E6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42</w:t>
            </w:r>
          </w:p>
        </w:tc>
        <w:tc>
          <w:tcPr>
            <w:tcW w:w="3546" w:type="dxa"/>
            <w:vAlign w:val="center"/>
          </w:tcPr>
          <w:p w:rsidR="00C832E6" w:rsidRPr="00213980" w:rsidRDefault="00C832E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C832E6" w:rsidRPr="00C15F58" w:rsidRDefault="00C832E6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C832E6" w:rsidRPr="00C15F58" w:rsidTr="00D66044">
        <w:trPr>
          <w:trHeight w:val="1121"/>
        </w:trPr>
        <w:tc>
          <w:tcPr>
            <w:tcW w:w="4707" w:type="dxa"/>
          </w:tcPr>
          <w:p w:rsidR="00C832E6" w:rsidRPr="00C15F58" w:rsidRDefault="00C832E6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C832E6" w:rsidRDefault="00C832E6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C832E6" w:rsidRDefault="00C832E6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C832E6" w:rsidRPr="007462E9" w:rsidRDefault="00C832E6" w:rsidP="00590D56">
      <w:pPr>
        <w:contextualSpacing/>
        <w:jc w:val="both"/>
        <w:rPr>
          <w:sz w:val="28"/>
          <w:szCs w:val="28"/>
        </w:rPr>
      </w:pPr>
    </w:p>
    <w:p w:rsidR="00C832E6" w:rsidRDefault="00C832E6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C832E6" w:rsidRDefault="00C832E6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C832E6" w:rsidRDefault="00C832E6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C832E6" w:rsidRPr="004B138B" w:rsidRDefault="00C832E6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C832E6" w:rsidRDefault="00C832E6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C832E6" w:rsidRDefault="00C832E6" w:rsidP="00C15F58">
      <w:pPr>
        <w:spacing w:after="200"/>
        <w:contextualSpacing/>
        <w:jc w:val="both"/>
        <w:rPr>
          <w:sz w:val="28"/>
          <w:szCs w:val="28"/>
        </w:rPr>
      </w:pPr>
    </w:p>
    <w:p w:rsidR="00C832E6" w:rsidRPr="00BF799D" w:rsidRDefault="00C832E6" w:rsidP="00C15F58">
      <w:pPr>
        <w:spacing w:after="200"/>
        <w:contextualSpacing/>
        <w:jc w:val="both"/>
        <w:rPr>
          <w:sz w:val="28"/>
          <w:szCs w:val="28"/>
        </w:rPr>
      </w:pPr>
    </w:p>
    <w:p w:rsidR="00C832E6" w:rsidRDefault="00C832E6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C832E6" w:rsidRDefault="00C832E6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C832E6" w:rsidRPr="00BF3287" w:rsidRDefault="00C832E6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C832E6" w:rsidRPr="00FD40F8" w:rsidRDefault="00C832E6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C832E6" w:rsidRPr="00FD40F8" w:rsidRDefault="00C832E6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C832E6" w:rsidRPr="00CD715E" w:rsidRDefault="00C832E6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C832E6" w:rsidRPr="00FD40F8" w:rsidRDefault="00C832E6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22.04.2019</w:t>
      </w:r>
      <w:r w:rsidRPr="00FD40F8">
        <w:rPr>
          <w:sz w:val="28"/>
        </w:rPr>
        <w:t xml:space="preserve"> № </w:t>
      </w:r>
      <w:r>
        <w:rPr>
          <w:sz w:val="28"/>
        </w:rPr>
        <w:t>42</w:t>
      </w:r>
    </w:p>
    <w:p w:rsidR="00C832E6" w:rsidRDefault="00C832E6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C832E6" w:rsidRPr="00FD40F8" w:rsidRDefault="00C832E6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C832E6" w:rsidRPr="00FD40F8" w:rsidRDefault="00C832E6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C832E6" w:rsidRDefault="00C832E6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C832E6" w:rsidRPr="00FD40F8" w:rsidRDefault="00C832E6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C832E6" w:rsidRPr="00FD40F8" w:rsidRDefault="00C832E6" w:rsidP="00F36DF9">
      <w:pPr>
        <w:jc w:val="center"/>
        <w:rPr>
          <w:kern w:val="2"/>
          <w:sz w:val="28"/>
          <w:szCs w:val="28"/>
        </w:rPr>
      </w:pPr>
    </w:p>
    <w:p w:rsidR="00C832E6" w:rsidRPr="00FD40F8" w:rsidRDefault="00C832E6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C832E6" w:rsidRPr="00FD40F8" w:rsidRDefault="00C832E6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C832E6" w:rsidRPr="00FD40F8" w:rsidRDefault="00C832E6" w:rsidP="00F36DF9">
      <w:pPr>
        <w:jc w:val="center"/>
        <w:rPr>
          <w:bCs/>
          <w:kern w:val="2"/>
          <w:sz w:val="28"/>
          <w:szCs w:val="28"/>
        </w:rPr>
      </w:pPr>
    </w:p>
    <w:p w:rsidR="00C832E6" w:rsidRPr="00FD40F8" w:rsidRDefault="00C832E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Pr="00FD40F8" w:rsidRDefault="00C832E6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C832E6" w:rsidRPr="00FD40F8" w:rsidRDefault="00C832E6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Default="00C832E6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C832E6" w:rsidRPr="00FD40F8" w:rsidRDefault="00C832E6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Default="00C832E6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C832E6" w:rsidRPr="00FD40F8" w:rsidRDefault="00C832E6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Pr="00E16C87" w:rsidRDefault="00C832E6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C832E6" w:rsidRPr="00FD40F8" w:rsidRDefault="00C832E6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Default="00C832E6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C832E6" w:rsidRDefault="00C832E6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C832E6" w:rsidRPr="00FD40F8" w:rsidRDefault="00C832E6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22 100,5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8 308,8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C832E6" w:rsidRPr="00FD40F8" w:rsidRDefault="00C832E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4000,7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832E6" w:rsidRPr="00FD40F8" w:rsidRDefault="00C832E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4000,7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832E6" w:rsidRPr="00FD40F8" w:rsidRDefault="00C832E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C832E6" w:rsidRPr="00FD40F8" w:rsidRDefault="00C832E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18 099,8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832E6" w:rsidRPr="00FD40F8" w:rsidRDefault="00C832E6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4 308,1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832E6" w:rsidRPr="00FD40F8" w:rsidRDefault="00C832E6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C832E6" w:rsidRPr="00FD40F8" w:rsidRDefault="00C832E6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C832E6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C832E6" w:rsidRPr="00BF3287" w:rsidRDefault="00C832E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C832E6" w:rsidRPr="00BF3287" w:rsidRDefault="00C832E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C832E6" w:rsidRPr="00BF3287" w:rsidRDefault="00C832E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C832E6" w:rsidRPr="00BF3287" w:rsidRDefault="00C832E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C832E6" w:rsidRPr="00BF3287" w:rsidRDefault="00C832E6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C832E6" w:rsidRPr="00BF3287" w:rsidRDefault="00C832E6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C832E6" w:rsidRPr="00FD40F8" w:rsidRDefault="00C832E6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C832E6" w:rsidRDefault="00C832E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32E6" w:rsidRPr="00FD40F8" w:rsidRDefault="00C832E6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C832E6" w:rsidRPr="00FD40F8" w:rsidRDefault="00C832E6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832E6" w:rsidRPr="00FD40F8" w:rsidRDefault="00C832E6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C832E6" w:rsidRPr="00FD40F8" w:rsidTr="007A3892">
        <w:tc>
          <w:tcPr>
            <w:tcW w:w="2699" w:type="dxa"/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C832E6" w:rsidRPr="00FD40F8" w:rsidRDefault="00C832E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832E6" w:rsidRPr="00FD40F8" w:rsidRDefault="00C832E6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C832E6" w:rsidRPr="00FD40F8" w:rsidTr="007A3892">
        <w:tc>
          <w:tcPr>
            <w:tcW w:w="2699" w:type="dxa"/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C832E6" w:rsidRPr="00FD40F8" w:rsidRDefault="00C832E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832E6" w:rsidRPr="00FD40F8" w:rsidRDefault="00C832E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832E6" w:rsidRPr="00FD40F8" w:rsidRDefault="00C832E6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C832E6" w:rsidRPr="00FD40F8" w:rsidTr="007A3892">
        <w:tc>
          <w:tcPr>
            <w:tcW w:w="2699" w:type="dxa"/>
          </w:tcPr>
          <w:p w:rsidR="00C832E6" w:rsidRPr="00FD40F8" w:rsidRDefault="00C832E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C832E6" w:rsidRPr="00FD40F8" w:rsidRDefault="00C832E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C832E6" w:rsidRPr="00FD40F8" w:rsidRDefault="00C832E6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832E6" w:rsidRPr="00FD40F8" w:rsidTr="007A3892">
        <w:tc>
          <w:tcPr>
            <w:tcW w:w="2699" w:type="dxa"/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C832E6" w:rsidRPr="00FD40F8" w:rsidRDefault="00C832E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832E6" w:rsidRPr="00FD40F8" w:rsidRDefault="00C832E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832E6" w:rsidRPr="00FD40F8" w:rsidRDefault="00C832E6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C832E6" w:rsidRPr="00FD40F8" w:rsidTr="007A3892">
        <w:tc>
          <w:tcPr>
            <w:tcW w:w="2699" w:type="dxa"/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C832E6" w:rsidRPr="00FD40F8" w:rsidRDefault="00C832E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832E6" w:rsidRPr="00FD40F8" w:rsidRDefault="00C832E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832E6" w:rsidRPr="00FD40F8" w:rsidRDefault="00C832E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C832E6" w:rsidRPr="00FD40F8" w:rsidTr="007A3892">
        <w:tc>
          <w:tcPr>
            <w:tcW w:w="2699" w:type="dxa"/>
          </w:tcPr>
          <w:p w:rsidR="00C832E6" w:rsidRDefault="00C832E6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C832E6" w:rsidRPr="00FD40F8" w:rsidRDefault="00C832E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832E6" w:rsidRPr="00FD40F8" w:rsidRDefault="00C832E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832E6" w:rsidRPr="00FD40F8" w:rsidRDefault="00C832E6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C832E6" w:rsidRPr="00FD40F8" w:rsidTr="007A3892">
        <w:tc>
          <w:tcPr>
            <w:tcW w:w="2699" w:type="dxa"/>
          </w:tcPr>
          <w:p w:rsidR="00C832E6" w:rsidRPr="00FD40F8" w:rsidRDefault="00C832E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832E6" w:rsidRPr="00FD40F8" w:rsidRDefault="00C832E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832E6" w:rsidRDefault="00C832E6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C832E6" w:rsidRDefault="00C832E6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C832E6" w:rsidRDefault="00C832E6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C832E6" w:rsidRPr="00FD40F8" w:rsidRDefault="00C832E6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C832E6" w:rsidRPr="00FD40F8" w:rsidTr="007A3892">
        <w:tc>
          <w:tcPr>
            <w:tcW w:w="2699" w:type="dxa"/>
          </w:tcPr>
          <w:p w:rsidR="00C832E6" w:rsidRPr="00FD40F8" w:rsidRDefault="00C832E6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C832E6" w:rsidRPr="00FD40F8" w:rsidRDefault="00C832E6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832E6" w:rsidRPr="00FD40F8" w:rsidRDefault="00C832E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832E6" w:rsidRDefault="00C832E6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C832E6" w:rsidRDefault="00C832E6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C832E6" w:rsidRPr="00FD40F8" w:rsidRDefault="00C832E6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C832E6" w:rsidRPr="00FD40F8" w:rsidTr="007A3892">
        <w:tc>
          <w:tcPr>
            <w:tcW w:w="2699" w:type="dxa"/>
          </w:tcPr>
          <w:p w:rsidR="00C832E6" w:rsidRPr="00FD40F8" w:rsidRDefault="00C832E6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C832E6" w:rsidRPr="00FD40F8" w:rsidRDefault="00C832E6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832E6" w:rsidRPr="00FD40F8" w:rsidRDefault="00C832E6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832E6" w:rsidRPr="00FD40F8" w:rsidRDefault="00C832E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C832E6" w:rsidRPr="00FD40F8" w:rsidRDefault="00C832E6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C832E6" w:rsidRPr="00FD40F8" w:rsidTr="007A3892">
        <w:tc>
          <w:tcPr>
            <w:tcW w:w="2699" w:type="dxa"/>
          </w:tcPr>
          <w:p w:rsidR="00C832E6" w:rsidRPr="00FD40F8" w:rsidRDefault="00C832E6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C832E6" w:rsidRPr="00FD40F8" w:rsidRDefault="00C832E6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C832E6" w:rsidRPr="00FD40F8" w:rsidRDefault="00C832E6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832E6" w:rsidRPr="00FD40F8" w:rsidRDefault="00C832E6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22 100,5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8 308,8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C832E6" w:rsidRPr="00FD40F8" w:rsidRDefault="00C832E6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4000,7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832E6" w:rsidRPr="00FD40F8" w:rsidRDefault="00C832E6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4000,7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C832E6" w:rsidRPr="00FD40F8" w:rsidRDefault="00C832E6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18 099,8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4 308,1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C832E6" w:rsidRPr="00FD40F8" w:rsidRDefault="00C832E6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C832E6" w:rsidRPr="00FD40F8" w:rsidRDefault="00C832E6" w:rsidP="00545679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C832E6" w:rsidRPr="00FD40F8" w:rsidTr="007A3892">
        <w:tc>
          <w:tcPr>
            <w:tcW w:w="2699" w:type="dxa"/>
          </w:tcPr>
          <w:p w:rsidR="00C832E6" w:rsidRPr="00FD40F8" w:rsidRDefault="00C832E6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C832E6" w:rsidRPr="00FD40F8" w:rsidRDefault="00C832E6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C832E6" w:rsidRPr="00FD40F8" w:rsidRDefault="00C832E6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C832E6" w:rsidRDefault="00C832E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C832E6" w:rsidRPr="00BF3287" w:rsidRDefault="00C832E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C832E6" w:rsidRPr="00BF3287" w:rsidRDefault="00C832E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C832E6" w:rsidRPr="00BF3287" w:rsidRDefault="00C832E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C832E6" w:rsidRPr="00BF3287" w:rsidRDefault="00C832E6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C832E6" w:rsidRPr="00BF3287" w:rsidRDefault="00C832E6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C832E6" w:rsidRPr="00BF3287" w:rsidRDefault="00C832E6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C832E6" w:rsidRDefault="00C832E6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C832E6" w:rsidRPr="00FD40F8" w:rsidRDefault="00C832E6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C832E6" w:rsidRPr="00FD40F8" w:rsidRDefault="00C832E6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C832E6" w:rsidRDefault="00C832E6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C832E6" w:rsidRPr="00FD40F8" w:rsidRDefault="00C832E6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C832E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832E6" w:rsidRDefault="00C832E6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C832E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C832E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C832E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C832E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C832E6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32E6" w:rsidRPr="00015600" w:rsidRDefault="00C832E6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C832E6" w:rsidRPr="00FD40F8" w:rsidRDefault="00C832E6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832E6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C832E6" w:rsidRPr="00920EDF" w:rsidRDefault="00C832E6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832E6" w:rsidRPr="005A618D" w:rsidRDefault="00C832E6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C832E6" w:rsidRPr="00FD40F8" w:rsidRDefault="00C832E6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C832E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832E6" w:rsidRPr="005A618D" w:rsidRDefault="00C832E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C832E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C832E6" w:rsidRPr="00920EDF" w:rsidRDefault="00C832E6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C832E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832E6" w:rsidRPr="00FD40F8" w:rsidRDefault="00C832E6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C832E6" w:rsidRPr="00FD40F8" w:rsidRDefault="00C832E6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C832E6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C832E6" w:rsidRPr="00FD40F8" w:rsidRDefault="00C832E6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C832E6" w:rsidRPr="005A618D" w:rsidRDefault="00C832E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C832E6" w:rsidRDefault="00C832E6" w:rsidP="00EB6D23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32E6" w:rsidRDefault="00C832E6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C832E6" w:rsidRPr="00FD40F8" w:rsidRDefault="00C832E6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C832E6" w:rsidRPr="00FD40F8" w:rsidRDefault="00C832E6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C832E6" w:rsidRDefault="00C832E6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C832E6" w:rsidRPr="00FD40F8" w:rsidRDefault="00C832E6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C832E6" w:rsidRPr="00FD40F8" w:rsidRDefault="00C832E6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C832E6" w:rsidRPr="00FD40F8" w:rsidRDefault="00C832E6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C832E6" w:rsidRPr="00FD40F8" w:rsidRDefault="00C832E6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C832E6" w:rsidRPr="00FD40F8" w:rsidRDefault="00C832E6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C832E6" w:rsidRPr="00FD40F8" w:rsidRDefault="00C832E6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C832E6" w:rsidRPr="00002EA5" w:rsidRDefault="00C832E6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C832E6" w:rsidRPr="00002EA5" w:rsidRDefault="00C832E6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C832E6" w:rsidRPr="00002EA5" w:rsidRDefault="00C832E6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C832E6" w:rsidRPr="006F53AF" w:rsidRDefault="00C832E6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C832E6" w:rsidRPr="00FD40F8" w:rsidRDefault="00C832E6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C832E6" w:rsidRPr="00CC06E7" w:rsidRDefault="00C832E6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C832E6" w:rsidRPr="00CC06E7" w:rsidRDefault="00C832E6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C832E6" w:rsidRPr="006F53AF" w:rsidRDefault="00C832E6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C832E6" w:rsidRPr="006F53AF" w:rsidRDefault="00C832E6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C832E6" w:rsidRPr="006F53AF" w:rsidRDefault="00C832E6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C832E6" w:rsidRPr="006F53AF" w:rsidRDefault="00C832E6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C832E6" w:rsidRDefault="00C832E6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C832E6" w:rsidRDefault="00C832E6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C832E6" w:rsidRDefault="00C832E6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C832E6" w:rsidRPr="00BF799D" w:rsidRDefault="00C832E6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C832E6" w:rsidRPr="00BF799D" w:rsidRDefault="00C832E6" w:rsidP="000D2245">
      <w:pPr>
        <w:pStyle w:val="Heading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Н.А. Ходеева</w:t>
      </w:r>
    </w:p>
    <w:p w:rsidR="00C832E6" w:rsidRPr="00FD40F8" w:rsidRDefault="00C832E6" w:rsidP="00F36DF9">
      <w:pPr>
        <w:rPr>
          <w:sz w:val="28"/>
        </w:rPr>
      </w:pPr>
    </w:p>
    <w:p w:rsidR="00C832E6" w:rsidRPr="00FD40F8" w:rsidRDefault="00C832E6" w:rsidP="00F36DF9">
      <w:pPr>
        <w:rPr>
          <w:kern w:val="2"/>
          <w:sz w:val="28"/>
          <w:szCs w:val="28"/>
        </w:rPr>
      </w:pPr>
    </w:p>
    <w:p w:rsidR="00C832E6" w:rsidRPr="00FD40F8" w:rsidRDefault="00C832E6" w:rsidP="00F36DF9">
      <w:pPr>
        <w:rPr>
          <w:kern w:val="2"/>
          <w:sz w:val="28"/>
          <w:szCs w:val="28"/>
        </w:rPr>
        <w:sectPr w:rsidR="00C832E6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C832E6" w:rsidRPr="00FD40F8" w:rsidRDefault="00C832E6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C832E6" w:rsidRDefault="00C832E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C832E6" w:rsidRPr="00FD40F8" w:rsidRDefault="00C832E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C832E6" w:rsidRPr="00FD40F8" w:rsidRDefault="00C832E6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832E6" w:rsidRPr="00FD40F8" w:rsidRDefault="00C832E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C832E6" w:rsidRDefault="00C832E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C832E6" w:rsidRDefault="00C832E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C832E6" w:rsidRDefault="00C832E6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C832E6" w:rsidRPr="00FD40F8" w:rsidRDefault="00C832E6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C832E6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C832E6" w:rsidRPr="002076AD" w:rsidRDefault="00C832E6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C832E6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C832E6" w:rsidRPr="002076AD" w:rsidRDefault="00C832E6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C832E6" w:rsidRPr="002076AD" w:rsidRDefault="00C832E6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C832E6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C832E6" w:rsidRPr="002076AD" w:rsidRDefault="00C832E6" w:rsidP="00B91086">
            <w:pPr>
              <w:jc w:val="center"/>
            </w:pPr>
            <w:r w:rsidRPr="002076AD">
              <w:t>18</w:t>
            </w:r>
          </w:p>
        </w:tc>
      </w:tr>
    </w:tbl>
    <w:p w:rsidR="00C832E6" w:rsidRPr="002076AD" w:rsidRDefault="00C832E6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C832E6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C832E6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082955" w:rsidRDefault="00C832E6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E85DFA" w:rsidRDefault="00C832E6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C832E6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C832E6" w:rsidRPr="002076AD" w:rsidRDefault="00C832E6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C832E6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C832E6" w:rsidRPr="002076AD" w:rsidRDefault="00C832E6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r w:rsidRPr="007312ED">
              <w:rPr>
                <w:kern w:val="2"/>
              </w:rPr>
              <w:t>95</w:t>
            </w:r>
          </w:p>
        </w:tc>
      </w:tr>
      <w:tr w:rsidR="00C832E6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C832E6" w:rsidRPr="007E35B9" w:rsidRDefault="00C832E6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7312ED" w:rsidRDefault="00C832E6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C832E6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C832E6" w:rsidRPr="001E4DAB" w:rsidRDefault="00C832E6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C832E6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C832E6" w:rsidRPr="001E4DAB" w:rsidRDefault="00C832E6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Default="00C832E6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C832E6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C832E6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C832E6" w:rsidRPr="005A618D" w:rsidRDefault="00C832E6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C832E6" w:rsidRPr="002076AD" w:rsidRDefault="00C832E6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C832E6" w:rsidRPr="00FD40F8" w:rsidRDefault="00C832E6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C832E6" w:rsidRDefault="00C832E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C832E6" w:rsidRPr="00FD40F8" w:rsidRDefault="00C832E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C832E6" w:rsidRPr="00FD40F8" w:rsidRDefault="00C832E6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832E6" w:rsidRDefault="00C832E6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C832E6" w:rsidRPr="00FD40F8" w:rsidRDefault="00C832E6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C832E6" w:rsidRPr="00FD40F8" w:rsidRDefault="00C832E6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C832E6" w:rsidRDefault="00C832E6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C832E6" w:rsidRPr="00FD40F8" w:rsidRDefault="00C832E6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832E6" w:rsidRPr="00FD40F8" w:rsidRDefault="00C832E6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C832E6" w:rsidRPr="002076AD" w:rsidTr="001E410D">
        <w:tc>
          <w:tcPr>
            <w:tcW w:w="623" w:type="dxa"/>
            <w:gridSpan w:val="2"/>
            <w:vMerge w:val="restart"/>
          </w:tcPr>
          <w:p w:rsidR="00C832E6" w:rsidRPr="002076AD" w:rsidRDefault="00C832E6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C832E6" w:rsidRPr="002076AD" w:rsidRDefault="00C832E6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C832E6" w:rsidRPr="002076AD" w:rsidRDefault="00C832E6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C832E6" w:rsidRPr="002076AD" w:rsidRDefault="00C832E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C832E6" w:rsidRPr="002076AD" w:rsidRDefault="00C832E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C832E6" w:rsidRPr="002076AD" w:rsidRDefault="00C832E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C832E6" w:rsidRPr="002076AD" w:rsidRDefault="00C832E6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C832E6" w:rsidRPr="002076AD" w:rsidRDefault="00C832E6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C832E6" w:rsidRPr="002076AD" w:rsidTr="001E410D">
        <w:tc>
          <w:tcPr>
            <w:tcW w:w="623" w:type="dxa"/>
            <w:gridSpan w:val="2"/>
            <w:vMerge/>
            <w:vAlign w:val="center"/>
          </w:tcPr>
          <w:p w:rsidR="00C832E6" w:rsidRPr="002076AD" w:rsidRDefault="00C832E6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C832E6" w:rsidRPr="002076AD" w:rsidRDefault="00C832E6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C832E6" w:rsidRPr="002076AD" w:rsidRDefault="00C832E6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C832E6" w:rsidRPr="002076AD" w:rsidRDefault="00C832E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C832E6" w:rsidRPr="002076AD" w:rsidRDefault="00C832E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C832E6" w:rsidRPr="002076AD" w:rsidRDefault="00C832E6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C832E6" w:rsidRPr="002076AD" w:rsidRDefault="00C832E6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C832E6" w:rsidRPr="002076AD" w:rsidRDefault="00C832E6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C832E6" w:rsidRPr="002076AD" w:rsidRDefault="00C832E6" w:rsidP="00AC69E2">
            <w:pPr>
              <w:jc w:val="center"/>
              <w:rPr>
                <w:kern w:val="2"/>
              </w:rPr>
            </w:pPr>
          </w:p>
        </w:tc>
      </w:tr>
      <w:tr w:rsidR="00C832E6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C832E6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C832E6" w:rsidRPr="007578C8" w:rsidRDefault="00C832E6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C832E6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C832E6" w:rsidRPr="004C0FEA" w:rsidRDefault="00C832E6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C832E6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C832E6" w:rsidRPr="004C0FEA" w:rsidRDefault="00C832E6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C832E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C832E6" w:rsidRPr="002076AD" w:rsidRDefault="00C832E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C832E6" w:rsidRDefault="00C832E6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C832E6" w:rsidRPr="00760B9C" w:rsidRDefault="00C832E6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C832E6" w:rsidRPr="002076AD" w:rsidRDefault="00C832E6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C832E6" w:rsidRPr="002076AD" w:rsidRDefault="00C832E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C832E6" w:rsidRPr="002076AD" w:rsidRDefault="00C832E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C832E6" w:rsidRPr="003671C5" w:rsidRDefault="00C832E6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C832E6" w:rsidRPr="002076AD" w:rsidRDefault="00C832E6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C832E6" w:rsidRPr="002076AD" w:rsidRDefault="00C832E6" w:rsidP="00950E63">
            <w:pPr>
              <w:widowControl w:val="0"/>
              <w:jc w:val="center"/>
            </w:pPr>
            <w:r>
              <w:t>2.1</w:t>
            </w:r>
          </w:p>
        </w:tc>
      </w:tr>
      <w:tr w:rsidR="00C832E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C832E6" w:rsidRPr="002076AD" w:rsidRDefault="00C832E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C832E6" w:rsidRDefault="00C832E6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C832E6" w:rsidRPr="00760B9C" w:rsidRDefault="00C832E6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C832E6" w:rsidRPr="002076AD" w:rsidRDefault="00C832E6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C832E6" w:rsidRPr="002076AD" w:rsidRDefault="00C832E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C832E6" w:rsidRPr="002076AD" w:rsidRDefault="00C832E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C832E6" w:rsidRPr="00761C76" w:rsidRDefault="00C832E6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C832E6" w:rsidRPr="00761C76" w:rsidRDefault="00C832E6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C832E6" w:rsidRDefault="00C832E6" w:rsidP="00950E63">
            <w:pPr>
              <w:widowControl w:val="0"/>
              <w:jc w:val="center"/>
            </w:pPr>
            <w:r>
              <w:t>2.1</w:t>
            </w:r>
          </w:p>
        </w:tc>
      </w:tr>
      <w:tr w:rsidR="00C832E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C832E6" w:rsidRPr="002076AD" w:rsidRDefault="00C832E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C832E6" w:rsidRDefault="00C832E6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C832E6" w:rsidRPr="00C76CC3" w:rsidRDefault="00C832E6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C832E6" w:rsidRPr="002076AD" w:rsidRDefault="00C832E6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C832E6" w:rsidRPr="002076AD" w:rsidRDefault="00C832E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C832E6" w:rsidRPr="002076AD" w:rsidRDefault="00C832E6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C832E6" w:rsidRPr="002076AD" w:rsidRDefault="00C832E6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C832E6" w:rsidRPr="002076AD" w:rsidRDefault="00C832E6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C832E6" w:rsidRPr="002076AD" w:rsidRDefault="00C832E6" w:rsidP="00950E63">
            <w:pPr>
              <w:widowControl w:val="0"/>
              <w:jc w:val="center"/>
            </w:pPr>
            <w:r>
              <w:t>2.1</w:t>
            </w:r>
          </w:p>
        </w:tc>
      </w:tr>
      <w:tr w:rsidR="00C832E6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C832E6" w:rsidRPr="007578C8" w:rsidRDefault="00C832E6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C832E6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C832E6" w:rsidRPr="004C0FEA" w:rsidRDefault="00C832E6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C832E6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C832E6" w:rsidRPr="004C0FEA" w:rsidRDefault="00C832E6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C832E6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C832E6" w:rsidRDefault="00C832E6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C832E6" w:rsidRDefault="00C832E6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C832E6" w:rsidRPr="002E393E" w:rsidRDefault="00C832E6" w:rsidP="00760B9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C832E6" w:rsidRPr="002076AD" w:rsidRDefault="00C832E6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C832E6" w:rsidRPr="002076AD" w:rsidRDefault="00C832E6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C832E6" w:rsidRPr="002076AD" w:rsidRDefault="00C832E6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C832E6" w:rsidRPr="007578C8" w:rsidRDefault="00C832E6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C832E6" w:rsidRPr="002076AD" w:rsidRDefault="00C832E6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832E6" w:rsidRPr="007578C8" w:rsidRDefault="00C832E6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C832E6" w:rsidRDefault="00C832E6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Default="00C832E6">
      <w:pPr>
        <w:rPr>
          <w:sz w:val="2"/>
          <w:szCs w:val="2"/>
        </w:rPr>
      </w:pPr>
    </w:p>
    <w:p w:rsidR="00C832E6" w:rsidRPr="00F65582" w:rsidRDefault="00C832E6">
      <w:pPr>
        <w:rPr>
          <w:sz w:val="2"/>
          <w:szCs w:val="2"/>
        </w:rPr>
      </w:pPr>
    </w:p>
    <w:p w:rsidR="00C832E6" w:rsidRPr="00FD40F8" w:rsidRDefault="00C832E6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C832E6" w:rsidRDefault="00C832E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C832E6" w:rsidRPr="00FD40F8" w:rsidRDefault="00C832E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C832E6" w:rsidRPr="00FD40F8" w:rsidRDefault="00C832E6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832E6" w:rsidRPr="00FD40F8" w:rsidRDefault="00C832E6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C832E6" w:rsidRDefault="00C832E6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C832E6" w:rsidRDefault="00C832E6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832E6" w:rsidRPr="00EE2DD0" w:rsidTr="00D1764D">
        <w:tc>
          <w:tcPr>
            <w:tcW w:w="2728" w:type="dxa"/>
            <w:vMerge w:val="restart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C832E6" w:rsidRPr="002076AD" w:rsidRDefault="00C832E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C832E6" w:rsidRPr="002076AD" w:rsidRDefault="00C832E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C832E6" w:rsidRPr="002076AD" w:rsidRDefault="00C832E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C832E6" w:rsidRPr="00EE2DD0" w:rsidTr="002205F8">
        <w:tc>
          <w:tcPr>
            <w:tcW w:w="2728" w:type="dxa"/>
            <w:vMerge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C832E6" w:rsidRPr="002076AD" w:rsidRDefault="00C832E6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C832E6" w:rsidRPr="002076AD" w:rsidRDefault="00C832E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C832E6" w:rsidRPr="002076AD" w:rsidRDefault="00C832E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C832E6" w:rsidRPr="002076AD" w:rsidRDefault="00C832E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C832E6" w:rsidRPr="002076AD" w:rsidRDefault="00C832E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C832E6" w:rsidRPr="002076AD" w:rsidRDefault="00C832E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C832E6" w:rsidRPr="002076AD" w:rsidRDefault="00C832E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C832E6" w:rsidRPr="002076AD" w:rsidRDefault="00C832E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C832E6" w:rsidRPr="002076AD" w:rsidRDefault="00C832E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C832E6" w:rsidRPr="002076AD" w:rsidRDefault="00C832E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C832E6" w:rsidRPr="002076AD" w:rsidRDefault="00C832E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C832E6" w:rsidRPr="002076AD" w:rsidRDefault="00C832E6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C832E6" w:rsidRPr="00EE2DD0" w:rsidTr="002205F8">
        <w:tc>
          <w:tcPr>
            <w:tcW w:w="2728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C832E6" w:rsidRPr="00EE2DD0" w:rsidTr="002205F8">
        <w:tc>
          <w:tcPr>
            <w:tcW w:w="2728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C832E6" w:rsidRPr="002076AD" w:rsidRDefault="00C832E6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22100,5</w:t>
            </w:r>
          </w:p>
        </w:tc>
        <w:tc>
          <w:tcPr>
            <w:tcW w:w="778" w:type="dxa"/>
          </w:tcPr>
          <w:p w:rsidR="00C832E6" w:rsidRPr="002076AD" w:rsidRDefault="00C832E6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8308,8</w:t>
            </w:r>
          </w:p>
        </w:tc>
        <w:tc>
          <w:tcPr>
            <w:tcW w:w="708" w:type="dxa"/>
          </w:tcPr>
          <w:p w:rsidR="00C832E6" w:rsidRPr="002205F8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C832E6" w:rsidRPr="002205F8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832E6" w:rsidRPr="00EE2DD0" w:rsidTr="002205F8">
        <w:tc>
          <w:tcPr>
            <w:tcW w:w="2728" w:type="dxa"/>
            <w:vMerge w:val="restart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49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C832E6" w:rsidRPr="002076AD" w:rsidRDefault="00C832E6" w:rsidP="000F51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22100,5</w:t>
            </w:r>
          </w:p>
        </w:tc>
        <w:tc>
          <w:tcPr>
            <w:tcW w:w="778" w:type="dxa"/>
          </w:tcPr>
          <w:p w:rsidR="00C832E6" w:rsidRPr="002076AD" w:rsidRDefault="00C832E6" w:rsidP="000F51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8308,8</w:t>
            </w:r>
          </w:p>
        </w:tc>
        <w:tc>
          <w:tcPr>
            <w:tcW w:w="708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832E6" w:rsidRPr="00EE2DD0" w:rsidTr="002205F8">
        <w:tc>
          <w:tcPr>
            <w:tcW w:w="2728" w:type="dxa"/>
            <w:vMerge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C832E6" w:rsidRPr="007578C8" w:rsidRDefault="00C832E6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C832E6" w:rsidRPr="002076AD" w:rsidRDefault="00C832E6" w:rsidP="000F51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22100,5</w:t>
            </w:r>
          </w:p>
        </w:tc>
        <w:tc>
          <w:tcPr>
            <w:tcW w:w="778" w:type="dxa"/>
          </w:tcPr>
          <w:p w:rsidR="00C832E6" w:rsidRPr="002076AD" w:rsidRDefault="00C832E6" w:rsidP="000F51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8308,8</w:t>
            </w:r>
          </w:p>
        </w:tc>
        <w:tc>
          <w:tcPr>
            <w:tcW w:w="708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832E6" w:rsidRPr="00EE2DD0" w:rsidTr="002205F8">
        <w:tc>
          <w:tcPr>
            <w:tcW w:w="2728" w:type="dxa"/>
          </w:tcPr>
          <w:p w:rsidR="00C832E6" w:rsidRDefault="00C832E6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C832E6" w:rsidRPr="00760B9C" w:rsidRDefault="00C832E6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</w:tcPr>
          <w:p w:rsidR="00C832E6" w:rsidRPr="007578C8" w:rsidRDefault="00C832E6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832E6" w:rsidRPr="006B1592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17455,4</w:t>
            </w:r>
          </w:p>
        </w:tc>
        <w:tc>
          <w:tcPr>
            <w:tcW w:w="778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3963,7</w:t>
            </w:r>
          </w:p>
        </w:tc>
        <w:tc>
          <w:tcPr>
            <w:tcW w:w="708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832E6" w:rsidRPr="00EE2DD0" w:rsidTr="002205F8">
        <w:tc>
          <w:tcPr>
            <w:tcW w:w="2728" w:type="dxa"/>
          </w:tcPr>
          <w:p w:rsidR="00C832E6" w:rsidRDefault="00C832E6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C832E6" w:rsidRPr="00760B9C" w:rsidRDefault="00C832E6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491" w:type="dxa"/>
          </w:tcPr>
          <w:p w:rsidR="00C832E6" w:rsidRPr="007578C8" w:rsidRDefault="00C832E6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832E6" w:rsidRPr="006B1592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C832E6" w:rsidRPr="006B1592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C832E6" w:rsidRPr="00EE2DD0" w:rsidTr="002205F8">
        <w:tc>
          <w:tcPr>
            <w:tcW w:w="2728" w:type="dxa"/>
          </w:tcPr>
          <w:p w:rsidR="00C832E6" w:rsidRDefault="00C832E6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C832E6" w:rsidRPr="00C76CC3" w:rsidRDefault="00C832E6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491" w:type="dxa"/>
          </w:tcPr>
          <w:p w:rsidR="00C832E6" w:rsidRPr="007578C8" w:rsidRDefault="00C832E6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832E6" w:rsidRPr="00342E84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C832E6" w:rsidRPr="006B1592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4325,1</w:t>
            </w:r>
          </w:p>
        </w:tc>
        <w:tc>
          <w:tcPr>
            <w:tcW w:w="778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4325,1</w:t>
            </w:r>
          </w:p>
        </w:tc>
        <w:tc>
          <w:tcPr>
            <w:tcW w:w="708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C832E6" w:rsidRPr="00EE2DD0" w:rsidTr="002205F8">
        <w:tc>
          <w:tcPr>
            <w:tcW w:w="2728" w:type="dxa"/>
          </w:tcPr>
          <w:p w:rsidR="00C832E6" w:rsidRDefault="00C832E6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C832E6" w:rsidRPr="000D19F0" w:rsidRDefault="00C832E6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491" w:type="dxa"/>
          </w:tcPr>
          <w:p w:rsidR="00C832E6" w:rsidRPr="007578C8" w:rsidRDefault="00C832E6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C832E6" w:rsidRPr="002076AD" w:rsidRDefault="00C832E6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C832E6" w:rsidRPr="002076AD" w:rsidRDefault="00C832E6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832E6" w:rsidRPr="006B1592" w:rsidRDefault="00C832E6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C832E6" w:rsidRPr="002076AD" w:rsidRDefault="00C832E6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C832E6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20,0</w:t>
            </w:r>
          </w:p>
        </w:tc>
        <w:tc>
          <w:tcPr>
            <w:tcW w:w="778" w:type="dxa"/>
          </w:tcPr>
          <w:p w:rsidR="00C832E6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20,0</w:t>
            </w:r>
          </w:p>
        </w:tc>
        <w:tc>
          <w:tcPr>
            <w:tcW w:w="708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1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832E6" w:rsidRPr="00EE2DD0" w:rsidTr="002205F8">
        <w:tc>
          <w:tcPr>
            <w:tcW w:w="2728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C832E6" w:rsidRPr="007578C8" w:rsidRDefault="00C832E6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C832E6" w:rsidRPr="00EE2DD0" w:rsidTr="002205F8">
        <w:tc>
          <w:tcPr>
            <w:tcW w:w="2728" w:type="dxa"/>
          </w:tcPr>
          <w:p w:rsidR="00C832E6" w:rsidRDefault="00C832E6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C832E6" w:rsidRPr="002E393E" w:rsidRDefault="00C832E6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C832E6" w:rsidRPr="007578C8" w:rsidRDefault="00C832E6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832E6" w:rsidRPr="006B1592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C832E6" w:rsidRPr="006B1592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C832E6" w:rsidRPr="002076AD" w:rsidRDefault="00C832E6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C832E6" w:rsidRPr="002076AD" w:rsidRDefault="00C832E6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C832E6" w:rsidRPr="00580ED9" w:rsidRDefault="00C832E6">
      <w:pPr>
        <w:rPr>
          <w:sz w:val="2"/>
          <w:szCs w:val="2"/>
        </w:rPr>
      </w:pPr>
    </w:p>
    <w:p w:rsidR="00C832E6" w:rsidRPr="00FD40F8" w:rsidRDefault="00C832E6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C832E6" w:rsidRDefault="00C832E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C832E6" w:rsidRPr="00FD40F8" w:rsidRDefault="00C832E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C832E6" w:rsidRPr="00FD40F8" w:rsidRDefault="00C832E6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832E6" w:rsidRPr="000422A8" w:rsidRDefault="00C832E6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C832E6" w:rsidRDefault="00C832E6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C832E6" w:rsidRDefault="00C832E6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832E6" w:rsidRPr="000422A8" w:rsidTr="002C7AAA">
        <w:trPr>
          <w:jc w:val="center"/>
        </w:trPr>
        <w:tc>
          <w:tcPr>
            <w:tcW w:w="427" w:type="dxa"/>
            <w:vMerge w:val="restart"/>
          </w:tcPr>
          <w:p w:rsidR="00C832E6" w:rsidRPr="002076AD" w:rsidRDefault="00C832E6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C832E6" w:rsidRPr="002076AD" w:rsidRDefault="00C832E6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C832E6" w:rsidRPr="002076AD" w:rsidRDefault="00C832E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C832E6" w:rsidRPr="002076AD" w:rsidRDefault="00C832E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C832E6" w:rsidRPr="002076AD" w:rsidRDefault="00C832E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C832E6" w:rsidRPr="002076AD" w:rsidRDefault="00C832E6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992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514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44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514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 w:val="restart"/>
          </w:tcPr>
          <w:p w:rsidR="00C832E6" w:rsidRPr="002076AD" w:rsidRDefault="00C832E6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C832E6" w:rsidRPr="002076AD" w:rsidRDefault="00C832E6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22100,5</w:t>
            </w:r>
          </w:p>
        </w:tc>
        <w:tc>
          <w:tcPr>
            <w:tcW w:w="992" w:type="dxa"/>
          </w:tcPr>
          <w:p w:rsidR="00C832E6" w:rsidRPr="002076AD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8308,8</w:t>
            </w:r>
          </w:p>
        </w:tc>
        <w:tc>
          <w:tcPr>
            <w:tcW w:w="567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992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893245" w:rsidRDefault="00C832E6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C832E6" w:rsidRPr="002076AD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18099,8</w:t>
            </w:r>
          </w:p>
        </w:tc>
        <w:tc>
          <w:tcPr>
            <w:tcW w:w="992" w:type="dxa"/>
          </w:tcPr>
          <w:p w:rsidR="00C832E6" w:rsidRPr="002076AD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4308,1</w:t>
            </w:r>
          </w:p>
        </w:tc>
        <w:tc>
          <w:tcPr>
            <w:tcW w:w="567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 w:val="restart"/>
          </w:tcPr>
          <w:p w:rsidR="00C832E6" w:rsidRPr="002076AD" w:rsidRDefault="00C832E6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C832E6" w:rsidRPr="002076AD" w:rsidRDefault="00C832E6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C832E6" w:rsidRPr="002076AD" w:rsidRDefault="00C832E6" w:rsidP="000F51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22100,5</w:t>
            </w:r>
          </w:p>
        </w:tc>
        <w:tc>
          <w:tcPr>
            <w:tcW w:w="992" w:type="dxa"/>
          </w:tcPr>
          <w:p w:rsidR="00C832E6" w:rsidRPr="002076AD" w:rsidRDefault="00C832E6" w:rsidP="000F51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8308,8</w:t>
            </w:r>
          </w:p>
        </w:tc>
        <w:tc>
          <w:tcPr>
            <w:tcW w:w="567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C832E6" w:rsidRPr="002076AD" w:rsidRDefault="00C832E6" w:rsidP="000F51F3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0F51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C832E6" w:rsidRPr="002076AD" w:rsidRDefault="00C832E6" w:rsidP="000F51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992" w:type="dxa"/>
          </w:tcPr>
          <w:p w:rsidR="00C832E6" w:rsidRPr="002076AD" w:rsidRDefault="00C832E6" w:rsidP="000F51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893245" w:rsidRDefault="00C832E6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C832E6" w:rsidRPr="002076AD" w:rsidRDefault="00C832E6" w:rsidP="000F51F3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0F51F3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C832E6" w:rsidRPr="002076AD" w:rsidRDefault="00C832E6" w:rsidP="000F51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18099,8</w:t>
            </w:r>
          </w:p>
        </w:tc>
        <w:tc>
          <w:tcPr>
            <w:tcW w:w="992" w:type="dxa"/>
          </w:tcPr>
          <w:p w:rsidR="00C832E6" w:rsidRPr="002076AD" w:rsidRDefault="00C832E6" w:rsidP="000F51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4308,1</w:t>
            </w:r>
          </w:p>
        </w:tc>
        <w:tc>
          <w:tcPr>
            <w:tcW w:w="567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C832E6" w:rsidRPr="002205F8" w:rsidRDefault="00C832E6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C832E6" w:rsidRPr="002205F8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 w:val="restart"/>
          </w:tcPr>
          <w:p w:rsidR="00C832E6" w:rsidRPr="002076AD" w:rsidRDefault="00C832E6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977" w:type="dxa"/>
            <w:vMerge w:val="restart"/>
          </w:tcPr>
          <w:p w:rsidR="00C832E6" w:rsidRPr="002076AD" w:rsidRDefault="00C832E6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C832E6" w:rsidRPr="002076AD" w:rsidRDefault="00C832E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893245" w:rsidRDefault="00C832E6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832E6" w:rsidRPr="00CE7071" w:rsidTr="002C7AAA">
        <w:trPr>
          <w:jc w:val="center"/>
        </w:trPr>
        <w:tc>
          <w:tcPr>
            <w:tcW w:w="42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832E6" w:rsidRPr="002076AD" w:rsidRDefault="00C832E6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832E6" w:rsidRPr="002076AD" w:rsidRDefault="00C832E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C832E6" w:rsidRPr="002076AD" w:rsidRDefault="00C832E6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C832E6" w:rsidRPr="00565D68" w:rsidRDefault="00C832E6">
      <w:pPr>
        <w:rPr>
          <w:sz w:val="2"/>
          <w:szCs w:val="2"/>
        </w:rPr>
      </w:pPr>
    </w:p>
    <w:p w:rsidR="00C832E6" w:rsidRPr="00FD40F8" w:rsidRDefault="00C832E6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C832E6" w:rsidRDefault="00C832E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C832E6" w:rsidRPr="00FD40F8" w:rsidRDefault="00C832E6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C832E6" w:rsidRPr="00FD40F8" w:rsidRDefault="00C832E6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C832E6" w:rsidRPr="00FD40F8" w:rsidRDefault="00C832E6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C832E6" w:rsidRPr="00FD40F8" w:rsidRDefault="00C832E6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C832E6" w:rsidRPr="00FD40F8" w:rsidRDefault="00C832E6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C832E6" w:rsidRPr="00FD40F8" w:rsidRDefault="00C832E6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C832E6" w:rsidRPr="00FD40F8" w:rsidRDefault="00C832E6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C832E6" w:rsidRPr="002D4F24" w:rsidRDefault="00C832E6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C832E6" w:rsidRPr="00452A84" w:rsidTr="00985C72">
        <w:trPr>
          <w:tblHeader/>
        </w:trPr>
        <w:tc>
          <w:tcPr>
            <w:tcW w:w="655" w:type="dxa"/>
            <w:vMerge w:val="restart"/>
          </w:tcPr>
          <w:p w:rsidR="00C832E6" w:rsidRPr="00452A84" w:rsidRDefault="00C832E6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инвестиционногопроекта</w:t>
            </w:r>
          </w:p>
        </w:tc>
        <w:tc>
          <w:tcPr>
            <w:tcW w:w="1599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C832E6" w:rsidRPr="00985C72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C832E6" w:rsidRPr="00452A84" w:rsidTr="003E2515">
        <w:trPr>
          <w:tblHeader/>
        </w:trPr>
        <w:tc>
          <w:tcPr>
            <w:tcW w:w="655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C832E6" w:rsidRPr="00452A84" w:rsidTr="00B91086">
        <w:trPr>
          <w:tblHeader/>
        </w:trPr>
        <w:tc>
          <w:tcPr>
            <w:tcW w:w="15265" w:type="dxa"/>
            <w:gridSpan w:val="17"/>
          </w:tcPr>
          <w:p w:rsidR="00C832E6" w:rsidRPr="00452A84" w:rsidRDefault="00C832E6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 w:val="restart"/>
          </w:tcPr>
          <w:p w:rsidR="00C832E6" w:rsidRPr="00452A84" w:rsidRDefault="00C832E6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C832E6" w:rsidRPr="00452A84" w:rsidRDefault="00C832E6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832E6" w:rsidRPr="00513D5B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5639,7</w:t>
            </w:r>
          </w:p>
        </w:tc>
        <w:tc>
          <w:tcPr>
            <w:tcW w:w="849" w:type="dxa"/>
          </w:tcPr>
          <w:p w:rsidR="00C832E6" w:rsidRPr="00513D5B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4325,1</w:t>
            </w:r>
          </w:p>
        </w:tc>
        <w:tc>
          <w:tcPr>
            <w:tcW w:w="706" w:type="dxa"/>
          </w:tcPr>
          <w:p w:rsidR="00C832E6" w:rsidRPr="00513D5B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1314,6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832E6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832E6" w:rsidRPr="00513D5B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5216,7</w:t>
            </w:r>
          </w:p>
        </w:tc>
        <w:tc>
          <w:tcPr>
            <w:tcW w:w="849" w:type="dxa"/>
          </w:tcPr>
          <w:p w:rsidR="00C832E6" w:rsidRPr="00513D5B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4000,7</w:t>
            </w:r>
          </w:p>
        </w:tc>
        <w:tc>
          <w:tcPr>
            <w:tcW w:w="706" w:type="dxa"/>
          </w:tcPr>
          <w:p w:rsidR="00C832E6" w:rsidRPr="00513D5B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1216,0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832E6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2D4F24" w:rsidRDefault="00C832E6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832E6" w:rsidRPr="00513D5B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832E6" w:rsidRPr="00513D5B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832E6" w:rsidRPr="00513D5B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832E6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832E6" w:rsidRPr="00513D5B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423,0</w:t>
            </w:r>
          </w:p>
        </w:tc>
        <w:tc>
          <w:tcPr>
            <w:tcW w:w="849" w:type="dxa"/>
          </w:tcPr>
          <w:p w:rsidR="00C832E6" w:rsidRPr="00513D5B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324,4</w:t>
            </w:r>
          </w:p>
        </w:tc>
        <w:tc>
          <w:tcPr>
            <w:tcW w:w="706" w:type="dxa"/>
          </w:tcPr>
          <w:p w:rsidR="00C832E6" w:rsidRPr="00513D5B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98,6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C832E6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C832E6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4325,1</w:t>
            </w: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4325,1</w:t>
            </w:r>
          </w:p>
        </w:tc>
        <w:tc>
          <w:tcPr>
            <w:tcW w:w="706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4000,7</w:t>
            </w: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4000,7</w:t>
            </w:r>
          </w:p>
        </w:tc>
        <w:tc>
          <w:tcPr>
            <w:tcW w:w="706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324,4</w:t>
            </w: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324,4</w:t>
            </w:r>
          </w:p>
        </w:tc>
        <w:tc>
          <w:tcPr>
            <w:tcW w:w="706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577,8</w:t>
            </w: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577,8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534,5</w:t>
            </w: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534,5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43,3</w:t>
            </w: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43,3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 w:val="restart"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736,8</w:t>
            </w: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736,8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681,5</w:t>
            </w: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681,5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C832E6" w:rsidRPr="00452A84" w:rsidTr="003E2515">
        <w:trPr>
          <w:tblHeader/>
        </w:trPr>
        <w:tc>
          <w:tcPr>
            <w:tcW w:w="65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C832E6" w:rsidRPr="00452A84" w:rsidRDefault="00C832E6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C832E6" w:rsidRPr="00452A84" w:rsidRDefault="00C832E6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C832E6" w:rsidRPr="00452A84" w:rsidRDefault="00C832E6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55,3</w:t>
            </w:r>
          </w:p>
        </w:tc>
        <w:tc>
          <w:tcPr>
            <w:tcW w:w="849" w:type="dxa"/>
          </w:tcPr>
          <w:p w:rsidR="00C832E6" w:rsidRPr="00452A84" w:rsidRDefault="00C832E6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C832E6" w:rsidRPr="00452A84" w:rsidRDefault="00C832E6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55,3</w:t>
            </w:r>
          </w:p>
        </w:tc>
        <w:tc>
          <w:tcPr>
            <w:tcW w:w="849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C832E6" w:rsidRPr="00452A84" w:rsidRDefault="00C832E6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</w:tbl>
    <w:p w:rsidR="00C832E6" w:rsidRPr="00985C72" w:rsidRDefault="00C832E6" w:rsidP="00E21426">
      <w:pPr>
        <w:spacing w:line="223" w:lineRule="auto"/>
        <w:rPr>
          <w:sz w:val="2"/>
          <w:szCs w:val="2"/>
        </w:rPr>
      </w:pPr>
    </w:p>
    <w:p w:rsidR="00C832E6" w:rsidRDefault="00C832E6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C832E6" w:rsidRDefault="00C832E6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C832E6" w:rsidRDefault="00C832E6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C832E6" w:rsidRDefault="00C832E6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C832E6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по правовой и кадровой работе                                                                      Н.А. Ходеева</w:t>
      </w:r>
    </w:p>
    <w:p w:rsidR="00C832E6" w:rsidRDefault="00C832E6" w:rsidP="00920010">
      <w:pPr>
        <w:pageBreakBefore/>
        <w:ind w:left="6237"/>
        <w:jc w:val="center"/>
        <w:rPr>
          <w:kern w:val="2"/>
        </w:rPr>
      </w:pPr>
    </w:p>
    <w:sectPr w:rsidR="00C832E6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2E6" w:rsidRDefault="00C832E6">
      <w:r>
        <w:separator/>
      </w:r>
    </w:p>
  </w:endnote>
  <w:endnote w:type="continuationSeparator" w:id="1">
    <w:p w:rsidR="00C832E6" w:rsidRDefault="00C832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E6" w:rsidRDefault="00C832E6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832E6" w:rsidRPr="00596B24" w:rsidRDefault="00C832E6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E6" w:rsidRDefault="00C832E6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32E6" w:rsidRDefault="00C832E6">
    <w:pPr>
      <w:pStyle w:val="Footer"/>
      <w:ind w:right="360"/>
    </w:pPr>
  </w:p>
  <w:p w:rsidR="00C832E6" w:rsidRDefault="00C832E6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2E6" w:rsidRDefault="00C832E6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  <w:p w:rsidR="00C832E6" w:rsidRPr="0046334D" w:rsidRDefault="00C832E6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2E6" w:rsidRDefault="00C832E6">
      <w:r>
        <w:separator/>
      </w:r>
    </w:p>
  </w:footnote>
  <w:footnote w:type="continuationSeparator" w:id="1">
    <w:p w:rsidR="00C832E6" w:rsidRDefault="00C832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5600"/>
    <w:rsid w:val="00036F61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808D6"/>
    <w:rsid w:val="00082955"/>
    <w:rsid w:val="00092336"/>
    <w:rsid w:val="00097180"/>
    <w:rsid w:val="00097B00"/>
    <w:rsid w:val="000A726F"/>
    <w:rsid w:val="000B23B9"/>
    <w:rsid w:val="000B4002"/>
    <w:rsid w:val="000B452A"/>
    <w:rsid w:val="000B66C7"/>
    <w:rsid w:val="000C3253"/>
    <w:rsid w:val="000C430D"/>
    <w:rsid w:val="000D19F0"/>
    <w:rsid w:val="000D2245"/>
    <w:rsid w:val="000E0044"/>
    <w:rsid w:val="000E0CB9"/>
    <w:rsid w:val="000E1C3B"/>
    <w:rsid w:val="000E53FA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16BFA"/>
    <w:rsid w:val="00117C9B"/>
    <w:rsid w:val="001217CC"/>
    <w:rsid w:val="00122E50"/>
    <w:rsid w:val="00125DC1"/>
    <w:rsid w:val="00125DE3"/>
    <w:rsid w:val="001278D2"/>
    <w:rsid w:val="00132543"/>
    <w:rsid w:val="00133DAF"/>
    <w:rsid w:val="001414B0"/>
    <w:rsid w:val="00153B21"/>
    <w:rsid w:val="001541DA"/>
    <w:rsid w:val="00161D67"/>
    <w:rsid w:val="00162F9E"/>
    <w:rsid w:val="001667C5"/>
    <w:rsid w:val="00167E92"/>
    <w:rsid w:val="00182696"/>
    <w:rsid w:val="0019163C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51FE"/>
    <w:rsid w:val="0035597E"/>
    <w:rsid w:val="003575BA"/>
    <w:rsid w:val="003671C5"/>
    <w:rsid w:val="0037040B"/>
    <w:rsid w:val="00390D1B"/>
    <w:rsid w:val="003921D8"/>
    <w:rsid w:val="003B2193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961CB"/>
    <w:rsid w:val="00497960"/>
    <w:rsid w:val="004B138B"/>
    <w:rsid w:val="004B211F"/>
    <w:rsid w:val="004B6A5C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3D5B"/>
    <w:rsid w:val="00515D9C"/>
    <w:rsid w:val="00531FBD"/>
    <w:rsid w:val="0053366A"/>
    <w:rsid w:val="00534160"/>
    <w:rsid w:val="005343B2"/>
    <w:rsid w:val="00537A38"/>
    <w:rsid w:val="00544346"/>
    <w:rsid w:val="00545679"/>
    <w:rsid w:val="00555B27"/>
    <w:rsid w:val="00565D68"/>
    <w:rsid w:val="00580ED9"/>
    <w:rsid w:val="005855B4"/>
    <w:rsid w:val="00587BF6"/>
    <w:rsid w:val="00590317"/>
    <w:rsid w:val="00590D56"/>
    <w:rsid w:val="0059256C"/>
    <w:rsid w:val="00595C0A"/>
    <w:rsid w:val="00596B24"/>
    <w:rsid w:val="005A618D"/>
    <w:rsid w:val="005B0FD7"/>
    <w:rsid w:val="005B42DF"/>
    <w:rsid w:val="005C5FF3"/>
    <w:rsid w:val="005D5A0B"/>
    <w:rsid w:val="005E7BBD"/>
    <w:rsid w:val="00611679"/>
    <w:rsid w:val="00613D7D"/>
    <w:rsid w:val="00616ED5"/>
    <w:rsid w:val="006402E3"/>
    <w:rsid w:val="00645990"/>
    <w:rsid w:val="0065364F"/>
    <w:rsid w:val="006564DB"/>
    <w:rsid w:val="0065750C"/>
    <w:rsid w:val="00660EE3"/>
    <w:rsid w:val="006614B8"/>
    <w:rsid w:val="00676B57"/>
    <w:rsid w:val="006840AA"/>
    <w:rsid w:val="006855AF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120F8"/>
    <w:rsid w:val="007154E4"/>
    <w:rsid w:val="0071685A"/>
    <w:rsid w:val="00717C13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235F"/>
    <w:rsid w:val="008438D7"/>
    <w:rsid w:val="00851A41"/>
    <w:rsid w:val="00856A1F"/>
    <w:rsid w:val="00860E5A"/>
    <w:rsid w:val="00864F3B"/>
    <w:rsid w:val="00867AB6"/>
    <w:rsid w:val="00867B4B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31944"/>
    <w:rsid w:val="00947FCC"/>
    <w:rsid w:val="00950E63"/>
    <w:rsid w:val="00953968"/>
    <w:rsid w:val="00965E5F"/>
    <w:rsid w:val="00971821"/>
    <w:rsid w:val="00974AA8"/>
    <w:rsid w:val="009802C0"/>
    <w:rsid w:val="00985A10"/>
    <w:rsid w:val="00985C72"/>
    <w:rsid w:val="009A5E3F"/>
    <w:rsid w:val="009B3345"/>
    <w:rsid w:val="009B3AFF"/>
    <w:rsid w:val="009B6643"/>
    <w:rsid w:val="009C1B9A"/>
    <w:rsid w:val="009D71C1"/>
    <w:rsid w:val="009E0A2E"/>
    <w:rsid w:val="009E16D8"/>
    <w:rsid w:val="009E45CF"/>
    <w:rsid w:val="009F779A"/>
    <w:rsid w:val="00A03B5F"/>
    <w:rsid w:val="00A05B6C"/>
    <w:rsid w:val="00A061D7"/>
    <w:rsid w:val="00A30E81"/>
    <w:rsid w:val="00A34804"/>
    <w:rsid w:val="00A4086D"/>
    <w:rsid w:val="00A47D6B"/>
    <w:rsid w:val="00A5261F"/>
    <w:rsid w:val="00A6414F"/>
    <w:rsid w:val="00A6427F"/>
    <w:rsid w:val="00A67B50"/>
    <w:rsid w:val="00A81B44"/>
    <w:rsid w:val="00A941CF"/>
    <w:rsid w:val="00AA1F2E"/>
    <w:rsid w:val="00AA7A3B"/>
    <w:rsid w:val="00AB0A72"/>
    <w:rsid w:val="00AB1ACA"/>
    <w:rsid w:val="00AC69E2"/>
    <w:rsid w:val="00AD1A64"/>
    <w:rsid w:val="00AE2601"/>
    <w:rsid w:val="00AE41A6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7A2D"/>
    <w:rsid w:val="00C572C4"/>
    <w:rsid w:val="00C62E39"/>
    <w:rsid w:val="00C65D98"/>
    <w:rsid w:val="00C731BB"/>
    <w:rsid w:val="00C76CC3"/>
    <w:rsid w:val="00C832E6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0839"/>
    <w:rsid w:val="00D66044"/>
    <w:rsid w:val="00D71002"/>
    <w:rsid w:val="00D73323"/>
    <w:rsid w:val="00D76AEE"/>
    <w:rsid w:val="00D77703"/>
    <w:rsid w:val="00DA0526"/>
    <w:rsid w:val="00DA072D"/>
    <w:rsid w:val="00DA1E06"/>
    <w:rsid w:val="00DA3A7B"/>
    <w:rsid w:val="00DA7C1C"/>
    <w:rsid w:val="00DB4D6B"/>
    <w:rsid w:val="00DB5D08"/>
    <w:rsid w:val="00DB6680"/>
    <w:rsid w:val="00DC2302"/>
    <w:rsid w:val="00DC3064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321B"/>
    <w:rsid w:val="00F1419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F98"/>
    <w:rsid w:val="00F65582"/>
    <w:rsid w:val="00F750DF"/>
    <w:rsid w:val="00F8225E"/>
    <w:rsid w:val="00F86418"/>
    <w:rsid w:val="00F91844"/>
    <w:rsid w:val="00F9297B"/>
    <w:rsid w:val="00FA6611"/>
    <w:rsid w:val="00FB4D2E"/>
    <w:rsid w:val="00FC58B4"/>
    <w:rsid w:val="00FD1CFE"/>
    <w:rsid w:val="00FD350A"/>
    <w:rsid w:val="00FD40F8"/>
    <w:rsid w:val="00FD5A12"/>
    <w:rsid w:val="00FE159F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03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784</TotalTime>
  <Pages>19</Pages>
  <Words>4173</Words>
  <Characters>23790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125</cp:revision>
  <cp:lastPrinted>2019-02-14T11:27:00Z</cp:lastPrinted>
  <dcterms:created xsi:type="dcterms:W3CDTF">2018-11-06T10:30:00Z</dcterms:created>
  <dcterms:modified xsi:type="dcterms:W3CDTF">2019-04-22T12:17:00Z</dcterms:modified>
</cp:coreProperties>
</file>