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EE2" w:rsidRDefault="00FF4EE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0736DB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FF4EE2" w:rsidRDefault="00FF4EE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FF4EE2" w:rsidRDefault="00FF4EE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F4EE2" w:rsidRDefault="00FF4EE2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F4EE2" w:rsidRDefault="00FF4EE2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FF4EE2" w:rsidRPr="00BF799D" w:rsidRDefault="00FF4EE2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FF4EE2" w:rsidRPr="00C15F58" w:rsidRDefault="00FF4EE2" w:rsidP="00C15F58">
      <w:pPr>
        <w:spacing w:after="200"/>
        <w:contextualSpacing/>
        <w:jc w:val="center"/>
        <w:rPr>
          <w:sz w:val="28"/>
          <w:szCs w:val="28"/>
        </w:rPr>
      </w:pPr>
    </w:p>
    <w:p w:rsidR="00FF4EE2" w:rsidRPr="00C15F58" w:rsidRDefault="00FF4EE2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FF4EE2" w:rsidRPr="00C15F58" w:rsidRDefault="00FF4EE2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FF4EE2" w:rsidRPr="00C15F58" w:rsidTr="00213980">
        <w:tc>
          <w:tcPr>
            <w:tcW w:w="3115" w:type="dxa"/>
            <w:vAlign w:val="center"/>
          </w:tcPr>
          <w:p w:rsidR="00FF4EE2" w:rsidRPr="00213980" w:rsidRDefault="00FF4EE2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21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09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3115" w:type="dxa"/>
            <w:vAlign w:val="center"/>
          </w:tcPr>
          <w:p w:rsidR="00FF4EE2" w:rsidRPr="00213980" w:rsidRDefault="00FF4EE2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73</w:t>
            </w:r>
          </w:p>
        </w:tc>
        <w:tc>
          <w:tcPr>
            <w:tcW w:w="3546" w:type="dxa"/>
            <w:vAlign w:val="center"/>
          </w:tcPr>
          <w:p w:rsidR="00FF4EE2" w:rsidRPr="00213980" w:rsidRDefault="00FF4EE2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FF4EE2" w:rsidRPr="00C15F58" w:rsidRDefault="00FF4EE2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FF4EE2" w:rsidRPr="00C15F58" w:rsidTr="00D66044">
        <w:trPr>
          <w:trHeight w:val="1121"/>
        </w:trPr>
        <w:tc>
          <w:tcPr>
            <w:tcW w:w="4707" w:type="dxa"/>
          </w:tcPr>
          <w:p w:rsidR="00FF4EE2" w:rsidRPr="00C15F58" w:rsidRDefault="00FF4EE2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FF4EE2" w:rsidRDefault="00FF4EE2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FF4EE2" w:rsidRDefault="00FF4EE2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FF4EE2" w:rsidRPr="007462E9" w:rsidRDefault="00FF4EE2" w:rsidP="00590D56">
      <w:pPr>
        <w:contextualSpacing/>
        <w:jc w:val="both"/>
        <w:rPr>
          <w:sz w:val="28"/>
          <w:szCs w:val="28"/>
        </w:rPr>
      </w:pPr>
    </w:p>
    <w:p w:rsidR="00FF4EE2" w:rsidRDefault="00FF4EE2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FF4EE2" w:rsidRDefault="00FF4EE2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F4EE2" w:rsidRDefault="00FF4EE2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FF4EE2" w:rsidRPr="004B138B" w:rsidRDefault="00FF4EE2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FF4EE2" w:rsidRDefault="00FF4EE2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FF4EE2" w:rsidRDefault="00FF4EE2" w:rsidP="00C15F58">
      <w:pPr>
        <w:spacing w:after="200"/>
        <w:contextualSpacing/>
        <w:jc w:val="both"/>
        <w:rPr>
          <w:sz w:val="28"/>
          <w:szCs w:val="28"/>
        </w:rPr>
      </w:pPr>
    </w:p>
    <w:p w:rsidR="00FF4EE2" w:rsidRPr="00BF799D" w:rsidRDefault="00FF4EE2" w:rsidP="00C15F58">
      <w:pPr>
        <w:spacing w:after="200"/>
        <w:contextualSpacing/>
        <w:jc w:val="both"/>
        <w:rPr>
          <w:sz w:val="28"/>
          <w:szCs w:val="28"/>
        </w:rPr>
      </w:pPr>
    </w:p>
    <w:p w:rsidR="00FF4EE2" w:rsidRDefault="00FF4EE2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FF4EE2" w:rsidRDefault="00FF4EE2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FF4EE2" w:rsidRPr="00BF3287" w:rsidRDefault="00FF4EE2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Н.И. Лофиченко</w:t>
      </w:r>
    </w:p>
    <w:p w:rsidR="00FF4EE2" w:rsidRPr="00FD40F8" w:rsidRDefault="00FF4EE2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FF4EE2" w:rsidRPr="00FD40F8" w:rsidRDefault="00FF4EE2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FF4EE2" w:rsidRPr="00CD715E" w:rsidRDefault="00FF4EE2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FF4EE2" w:rsidRPr="00FD40F8" w:rsidRDefault="00FF4EE2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>21.09.2020</w:t>
      </w:r>
      <w:r w:rsidRPr="00FD40F8">
        <w:rPr>
          <w:sz w:val="28"/>
        </w:rPr>
        <w:t xml:space="preserve"> № </w:t>
      </w:r>
      <w:r>
        <w:rPr>
          <w:sz w:val="28"/>
        </w:rPr>
        <w:t>73</w:t>
      </w:r>
    </w:p>
    <w:p w:rsidR="00FF4EE2" w:rsidRDefault="00FF4EE2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FF4EE2" w:rsidRPr="00FD40F8" w:rsidRDefault="00FF4EE2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FF4EE2" w:rsidRPr="00FD40F8" w:rsidRDefault="00FF4EE2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FF4EE2" w:rsidRDefault="00FF4EE2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FF4EE2" w:rsidRPr="00FD40F8" w:rsidRDefault="00FF4EE2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FF4EE2" w:rsidRPr="00FD40F8" w:rsidRDefault="00FF4EE2" w:rsidP="00F36DF9">
      <w:pPr>
        <w:jc w:val="center"/>
        <w:rPr>
          <w:kern w:val="2"/>
          <w:sz w:val="28"/>
          <w:szCs w:val="28"/>
        </w:rPr>
      </w:pPr>
    </w:p>
    <w:p w:rsidR="00FF4EE2" w:rsidRPr="00FD40F8" w:rsidRDefault="00FF4EE2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FF4EE2" w:rsidRPr="00FD40F8" w:rsidRDefault="00FF4EE2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FF4EE2" w:rsidRPr="00FD40F8" w:rsidRDefault="00FF4EE2" w:rsidP="00F36DF9">
      <w:pPr>
        <w:jc w:val="center"/>
        <w:rPr>
          <w:bCs/>
          <w:kern w:val="2"/>
          <w:sz w:val="28"/>
          <w:szCs w:val="28"/>
        </w:rPr>
      </w:pPr>
    </w:p>
    <w:p w:rsidR="00FF4EE2" w:rsidRPr="00FD40F8" w:rsidRDefault="00FF4EE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Pr="00FD40F8" w:rsidRDefault="00FF4EE2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FF4EE2" w:rsidRPr="00FD40F8" w:rsidRDefault="00FF4EE2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Default="00FF4EE2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FF4EE2" w:rsidRPr="00FD40F8" w:rsidRDefault="00FF4EE2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Default="00FF4EE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FF4EE2" w:rsidRPr="00FD40F8" w:rsidRDefault="00FF4EE2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Pr="00E16C87" w:rsidRDefault="00FF4EE2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FF4EE2" w:rsidRPr="00FD40F8" w:rsidRDefault="00FF4EE2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Default="00FF4EE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FF4EE2" w:rsidRDefault="00FF4EE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FF4EE2" w:rsidRPr="00FD40F8" w:rsidRDefault="00FF4EE2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27 091,5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6 336,9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F4EE2" w:rsidRPr="00FD40F8" w:rsidRDefault="00FF4EE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6 908,5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F4EE2" w:rsidRPr="00FD40F8" w:rsidRDefault="00FF4EE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FF4EE2" w:rsidRPr="00FD40F8" w:rsidRDefault="00FF4EE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20 183,0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F4EE2" w:rsidRPr="00FD40F8" w:rsidRDefault="00FF4EE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3 794,0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F4EE2" w:rsidRPr="00FD40F8" w:rsidRDefault="00FF4EE2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F4EE2" w:rsidRPr="00FD40F8" w:rsidRDefault="00FF4EE2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FF4EE2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FF4EE2" w:rsidRPr="00BF3287" w:rsidRDefault="00FF4EE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FF4EE2" w:rsidRPr="00BF3287" w:rsidRDefault="00FF4EE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FF4EE2" w:rsidRPr="00BF3287" w:rsidRDefault="00FF4EE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FF4EE2" w:rsidRPr="00BF3287" w:rsidRDefault="00FF4EE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FF4EE2" w:rsidRPr="00BF3287" w:rsidRDefault="00FF4EE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FF4EE2" w:rsidRPr="00BF3287" w:rsidRDefault="00FF4EE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FF4EE2" w:rsidRPr="00FD40F8" w:rsidRDefault="00FF4EE2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FF4EE2" w:rsidRDefault="00FF4EE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FF4EE2" w:rsidRPr="00FD40F8" w:rsidRDefault="00FF4EE2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FF4EE2" w:rsidRPr="00FD40F8" w:rsidRDefault="00FF4EE2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F4EE2" w:rsidRPr="00FD40F8" w:rsidRDefault="00FF4EE2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FF4EE2" w:rsidRPr="00FD40F8" w:rsidTr="007A3892">
        <w:tc>
          <w:tcPr>
            <w:tcW w:w="2699" w:type="dxa"/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FF4EE2" w:rsidRPr="00FD40F8" w:rsidRDefault="00FF4EE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F4EE2" w:rsidRPr="00FD40F8" w:rsidRDefault="00FF4EE2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FF4EE2" w:rsidRPr="00FD40F8" w:rsidTr="007A3892">
        <w:tc>
          <w:tcPr>
            <w:tcW w:w="2699" w:type="dxa"/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FF4EE2" w:rsidRPr="00FD40F8" w:rsidRDefault="00FF4EE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F4EE2" w:rsidRPr="00FD40F8" w:rsidRDefault="00FF4EE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F4EE2" w:rsidRPr="00FD40F8" w:rsidRDefault="00FF4EE2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FF4EE2" w:rsidRPr="00FD40F8" w:rsidTr="007A3892">
        <w:tc>
          <w:tcPr>
            <w:tcW w:w="2699" w:type="dxa"/>
          </w:tcPr>
          <w:p w:rsidR="00FF4EE2" w:rsidRPr="00FD40F8" w:rsidRDefault="00FF4EE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FF4EE2" w:rsidRPr="00FD40F8" w:rsidRDefault="00FF4EE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FF4EE2" w:rsidRPr="00FD40F8" w:rsidRDefault="00FF4EE2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FF4EE2" w:rsidRPr="00FD40F8" w:rsidTr="007A3892">
        <w:tc>
          <w:tcPr>
            <w:tcW w:w="2699" w:type="dxa"/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FF4EE2" w:rsidRPr="00FD40F8" w:rsidRDefault="00FF4EE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F4EE2" w:rsidRPr="00FD40F8" w:rsidRDefault="00FF4EE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F4EE2" w:rsidRPr="00FD40F8" w:rsidRDefault="00FF4EE2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FF4EE2" w:rsidRPr="00FD40F8" w:rsidTr="007A3892">
        <w:tc>
          <w:tcPr>
            <w:tcW w:w="2699" w:type="dxa"/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FF4EE2" w:rsidRPr="00FD40F8" w:rsidRDefault="00FF4EE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F4EE2" w:rsidRPr="00FD40F8" w:rsidRDefault="00FF4EE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F4EE2" w:rsidRPr="00FD40F8" w:rsidRDefault="00FF4EE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FF4EE2" w:rsidRPr="00FD40F8" w:rsidTr="007A3892">
        <w:tc>
          <w:tcPr>
            <w:tcW w:w="2699" w:type="dxa"/>
          </w:tcPr>
          <w:p w:rsidR="00FF4EE2" w:rsidRDefault="00FF4EE2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FF4EE2" w:rsidRPr="00FD40F8" w:rsidRDefault="00FF4EE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F4EE2" w:rsidRPr="00FD40F8" w:rsidRDefault="00FF4EE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F4EE2" w:rsidRPr="00FD40F8" w:rsidRDefault="00FF4EE2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FF4EE2" w:rsidRPr="00FD40F8" w:rsidTr="007A3892">
        <w:tc>
          <w:tcPr>
            <w:tcW w:w="2699" w:type="dxa"/>
          </w:tcPr>
          <w:p w:rsidR="00FF4EE2" w:rsidRPr="00FD40F8" w:rsidRDefault="00FF4EE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F4EE2" w:rsidRPr="00FD40F8" w:rsidRDefault="00FF4EE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F4EE2" w:rsidRDefault="00FF4EE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FF4EE2" w:rsidRDefault="00FF4EE2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FF4EE2" w:rsidRDefault="00FF4EE2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FF4EE2" w:rsidRPr="00FD40F8" w:rsidRDefault="00FF4EE2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FF4EE2" w:rsidRPr="00FD40F8" w:rsidTr="007A3892">
        <w:tc>
          <w:tcPr>
            <w:tcW w:w="2699" w:type="dxa"/>
          </w:tcPr>
          <w:p w:rsidR="00FF4EE2" w:rsidRPr="00FD40F8" w:rsidRDefault="00FF4EE2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FF4EE2" w:rsidRPr="00FD40F8" w:rsidRDefault="00FF4EE2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F4EE2" w:rsidRPr="00FD40F8" w:rsidRDefault="00FF4EE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F4EE2" w:rsidRDefault="00FF4EE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FF4EE2" w:rsidRDefault="00FF4EE2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FF4EE2" w:rsidRPr="00FD40F8" w:rsidRDefault="00FF4EE2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FF4EE2" w:rsidRPr="00FD40F8" w:rsidTr="007A3892">
        <w:tc>
          <w:tcPr>
            <w:tcW w:w="2699" w:type="dxa"/>
          </w:tcPr>
          <w:p w:rsidR="00FF4EE2" w:rsidRPr="00FD40F8" w:rsidRDefault="00FF4EE2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FF4EE2" w:rsidRPr="00FD40F8" w:rsidRDefault="00FF4EE2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F4EE2" w:rsidRPr="00FD40F8" w:rsidRDefault="00FF4EE2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F4EE2" w:rsidRPr="00FD40F8" w:rsidRDefault="00FF4EE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FF4EE2" w:rsidRPr="00FD40F8" w:rsidRDefault="00FF4EE2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FF4EE2" w:rsidRPr="00FD40F8" w:rsidTr="007A3892">
        <w:tc>
          <w:tcPr>
            <w:tcW w:w="2699" w:type="dxa"/>
          </w:tcPr>
          <w:p w:rsidR="00FF4EE2" w:rsidRPr="00FD40F8" w:rsidRDefault="00FF4EE2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FF4EE2" w:rsidRPr="00FD40F8" w:rsidRDefault="00FF4EE2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FF4EE2" w:rsidRPr="00FD40F8" w:rsidRDefault="00FF4EE2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F4EE2" w:rsidRPr="00FD40F8" w:rsidRDefault="00FF4EE2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26 317,4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5 562,8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2 928,3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F4EE2" w:rsidRPr="00FD40F8" w:rsidRDefault="00FF4EE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6 192,5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F4EE2" w:rsidRPr="00FD40F8" w:rsidRDefault="00FF4EE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1 633,2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FF4EE2" w:rsidRPr="00FD40F8" w:rsidRDefault="00FF4EE2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20 124,9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3 735,9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1 295,1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1 279,8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FF4EE2" w:rsidRPr="00FD40F8" w:rsidTr="007A3892">
        <w:tc>
          <w:tcPr>
            <w:tcW w:w="2699" w:type="dxa"/>
          </w:tcPr>
          <w:p w:rsidR="00FF4EE2" w:rsidRPr="00FD40F8" w:rsidRDefault="00FF4EE2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FF4EE2" w:rsidRPr="00FD40F8" w:rsidRDefault="00FF4EE2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FF4EE2" w:rsidRPr="00FD40F8" w:rsidRDefault="00FF4EE2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FF4EE2" w:rsidRDefault="00FF4EE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FF4EE2" w:rsidRPr="00BF3287" w:rsidRDefault="00FF4EE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FF4EE2" w:rsidRPr="00BF3287" w:rsidRDefault="00FF4EE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FF4EE2" w:rsidRPr="00BF3287" w:rsidRDefault="00FF4EE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FF4EE2" w:rsidRPr="00BF3287" w:rsidRDefault="00FF4EE2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FF4EE2" w:rsidRPr="00BF3287" w:rsidRDefault="00FF4EE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FF4EE2" w:rsidRPr="00BF3287" w:rsidRDefault="00FF4EE2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FF4EE2" w:rsidRDefault="00FF4EE2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FF4EE2" w:rsidRPr="00FD40F8" w:rsidRDefault="00FF4EE2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FF4EE2" w:rsidRPr="00FD40F8" w:rsidRDefault="00FF4EE2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FF4EE2" w:rsidRDefault="00FF4EE2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FF4EE2" w:rsidRPr="00FD40F8" w:rsidRDefault="00FF4EE2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FF4EE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F4EE2" w:rsidRDefault="00FF4EE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FF4EE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FF4EE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FF4EE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FF4EE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FF4EE2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F4EE2" w:rsidRPr="00015600" w:rsidRDefault="00FF4EE2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FF4EE2" w:rsidRPr="00FD40F8" w:rsidRDefault="00FF4EE2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FF4EE2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FF4EE2" w:rsidRPr="00920EDF" w:rsidRDefault="00FF4EE2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F4EE2" w:rsidRPr="005A618D" w:rsidRDefault="00FF4EE2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FF4EE2" w:rsidRPr="00FD40F8" w:rsidRDefault="00FF4EE2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FF4EE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F4EE2" w:rsidRPr="005A618D" w:rsidRDefault="00FF4EE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FF4EE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FF4EE2" w:rsidRPr="00920EDF" w:rsidRDefault="00FF4EE2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FF4EE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FF4EE2" w:rsidRPr="00FD40F8" w:rsidRDefault="00FF4EE2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Default="00FF4EE2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FF4EE2" w:rsidRPr="00FD40F8" w:rsidRDefault="00FF4EE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F4EE2" w:rsidRPr="00FD40F8" w:rsidRDefault="00FF4EE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FF4EE2" w:rsidRPr="00FD40F8" w:rsidRDefault="00FF4EE2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FF4EE2" w:rsidRPr="00FD40F8" w:rsidRDefault="00FF4EE2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FF4EE2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FF4EE2" w:rsidRPr="00FD40F8" w:rsidRDefault="00FF4EE2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FF4EE2" w:rsidRPr="005A618D" w:rsidRDefault="00FF4EE2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FF4EE2" w:rsidRDefault="00FF4EE2" w:rsidP="00720D29">
      <w:pPr>
        <w:spacing w:line="223" w:lineRule="auto"/>
        <w:rPr>
          <w:kern w:val="2"/>
          <w:sz w:val="28"/>
          <w:szCs w:val="28"/>
        </w:rPr>
      </w:pPr>
    </w:p>
    <w:p w:rsidR="00FF4EE2" w:rsidRPr="00FD40F8" w:rsidRDefault="00FF4EE2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FF4EE2" w:rsidRPr="00FD40F8" w:rsidRDefault="00FF4EE2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FF4EE2" w:rsidRDefault="00FF4EE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FF4EE2" w:rsidRPr="00FD40F8" w:rsidRDefault="00FF4EE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FF4EE2" w:rsidRPr="00FD40F8" w:rsidRDefault="00FF4EE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FF4EE2" w:rsidRPr="00FD40F8" w:rsidRDefault="00FF4EE2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FF4EE2" w:rsidRPr="00FD40F8" w:rsidRDefault="00FF4EE2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FF4EE2" w:rsidRPr="00FD40F8" w:rsidRDefault="00FF4EE2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FF4EE2" w:rsidRPr="00FD40F8" w:rsidRDefault="00FF4EE2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FF4EE2" w:rsidRPr="00002EA5" w:rsidRDefault="00FF4EE2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FF4EE2" w:rsidRPr="00002EA5" w:rsidRDefault="00FF4EE2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FF4EE2" w:rsidRPr="00002EA5" w:rsidRDefault="00FF4EE2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FF4EE2" w:rsidRPr="006F53AF" w:rsidRDefault="00FF4EE2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FF4EE2" w:rsidRPr="00FD40F8" w:rsidRDefault="00FF4EE2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FF4EE2" w:rsidRPr="00CC06E7" w:rsidRDefault="00FF4EE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FF4EE2" w:rsidRPr="00CC06E7" w:rsidRDefault="00FF4EE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FF4EE2" w:rsidRPr="006F53AF" w:rsidRDefault="00FF4EE2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FF4EE2" w:rsidRPr="006F53AF" w:rsidRDefault="00FF4EE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F4EE2" w:rsidRPr="006F53AF" w:rsidRDefault="00FF4EE2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FF4EE2" w:rsidRPr="006F53AF" w:rsidRDefault="00FF4EE2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FF4EE2" w:rsidRDefault="00FF4EE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F4EE2" w:rsidRDefault="00FF4EE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F4EE2" w:rsidRDefault="00FF4EE2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FF4EE2" w:rsidRDefault="00FF4EE2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FF4EE2" w:rsidRPr="00C200F1" w:rsidRDefault="00FF4EE2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FF4EE2" w:rsidRPr="00FD40F8" w:rsidRDefault="00FF4EE2" w:rsidP="00F36DF9">
      <w:pPr>
        <w:rPr>
          <w:sz w:val="28"/>
        </w:rPr>
      </w:pPr>
    </w:p>
    <w:p w:rsidR="00FF4EE2" w:rsidRPr="00FD40F8" w:rsidRDefault="00FF4EE2" w:rsidP="00F36DF9">
      <w:pPr>
        <w:rPr>
          <w:kern w:val="2"/>
          <w:sz w:val="28"/>
          <w:szCs w:val="28"/>
        </w:rPr>
      </w:pPr>
    </w:p>
    <w:p w:rsidR="00FF4EE2" w:rsidRPr="00FD40F8" w:rsidRDefault="00FF4EE2" w:rsidP="00F36DF9">
      <w:pPr>
        <w:rPr>
          <w:kern w:val="2"/>
          <w:sz w:val="28"/>
          <w:szCs w:val="28"/>
        </w:rPr>
        <w:sectPr w:rsidR="00FF4EE2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FF4EE2" w:rsidRPr="00FD40F8" w:rsidRDefault="00FF4EE2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FF4EE2" w:rsidRDefault="00FF4EE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F4EE2" w:rsidRPr="00FD40F8" w:rsidRDefault="00FF4EE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F4EE2" w:rsidRPr="00FD40F8" w:rsidRDefault="00FF4EE2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F4EE2" w:rsidRPr="00FD40F8" w:rsidRDefault="00FF4EE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FF4EE2" w:rsidRDefault="00FF4EE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FF4EE2" w:rsidRDefault="00FF4EE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FF4EE2" w:rsidRDefault="00FF4EE2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FF4EE2" w:rsidRPr="00FD40F8" w:rsidRDefault="00FF4EE2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FF4EE2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FF4EE2" w:rsidRPr="002076AD" w:rsidRDefault="00FF4EE2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FF4EE2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FF4EE2" w:rsidRPr="002076AD" w:rsidRDefault="00FF4EE2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FF4EE2" w:rsidRPr="002076AD" w:rsidRDefault="00FF4EE2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FF4EE2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FF4EE2" w:rsidRPr="002076AD" w:rsidRDefault="00FF4EE2" w:rsidP="00B91086">
            <w:pPr>
              <w:jc w:val="center"/>
            </w:pPr>
            <w:r w:rsidRPr="002076AD">
              <w:t>18</w:t>
            </w:r>
          </w:p>
        </w:tc>
      </w:tr>
    </w:tbl>
    <w:p w:rsidR="00FF4EE2" w:rsidRPr="002076AD" w:rsidRDefault="00FF4EE2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FF4EE2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FF4EE2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082955" w:rsidRDefault="00FF4EE2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E85DFA" w:rsidRDefault="00FF4EE2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FF4EE2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FF4EE2" w:rsidRPr="002076AD" w:rsidRDefault="00FF4EE2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FF4EE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FF4EE2" w:rsidRPr="002076AD" w:rsidRDefault="00FF4EE2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r w:rsidRPr="007312ED">
              <w:rPr>
                <w:kern w:val="2"/>
              </w:rPr>
              <w:t>95</w:t>
            </w:r>
          </w:p>
        </w:tc>
      </w:tr>
      <w:tr w:rsidR="00FF4EE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FF4EE2" w:rsidRPr="007E35B9" w:rsidRDefault="00FF4EE2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7312ED" w:rsidRDefault="00FF4EE2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FF4EE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FF4EE2" w:rsidRPr="001E4DAB" w:rsidRDefault="00FF4EE2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FF4EE2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FF4EE2" w:rsidRPr="001E4DAB" w:rsidRDefault="00FF4EE2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Default="00FF4EE2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FF4EE2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FF4EE2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FF4EE2" w:rsidRPr="005A618D" w:rsidRDefault="00FF4EE2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FF4EE2" w:rsidRPr="002076AD" w:rsidRDefault="00FF4EE2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FF4EE2" w:rsidRPr="00FD40F8" w:rsidRDefault="00FF4EE2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FF4EE2" w:rsidRDefault="00FF4EE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F4EE2" w:rsidRPr="00FD40F8" w:rsidRDefault="00FF4EE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F4EE2" w:rsidRPr="00FD40F8" w:rsidRDefault="00FF4EE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F4EE2" w:rsidRDefault="00FF4EE2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FF4EE2" w:rsidRPr="00FD40F8" w:rsidRDefault="00FF4EE2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FF4EE2" w:rsidRPr="00FD40F8" w:rsidRDefault="00FF4EE2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FF4EE2" w:rsidRDefault="00FF4EE2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FF4EE2" w:rsidRPr="00FD40F8" w:rsidRDefault="00FF4EE2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F4EE2" w:rsidRPr="00FD40F8" w:rsidRDefault="00FF4EE2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FF4EE2" w:rsidRPr="002076AD" w:rsidTr="001E410D">
        <w:tc>
          <w:tcPr>
            <w:tcW w:w="623" w:type="dxa"/>
            <w:gridSpan w:val="2"/>
            <w:vMerge w:val="restart"/>
          </w:tcPr>
          <w:p w:rsidR="00FF4EE2" w:rsidRPr="002076AD" w:rsidRDefault="00FF4EE2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FF4EE2" w:rsidRPr="002076AD" w:rsidRDefault="00FF4EE2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FF4EE2" w:rsidRPr="002076AD" w:rsidRDefault="00FF4EE2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FF4EE2" w:rsidRPr="002076AD" w:rsidRDefault="00FF4EE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FF4EE2" w:rsidRPr="002076AD" w:rsidRDefault="00FF4EE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FF4EE2" w:rsidRPr="002076AD" w:rsidRDefault="00FF4EE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FF4EE2" w:rsidRPr="002076AD" w:rsidRDefault="00FF4EE2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FF4EE2" w:rsidRPr="002076AD" w:rsidRDefault="00FF4EE2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FF4EE2" w:rsidRPr="002076AD" w:rsidTr="001E410D">
        <w:tc>
          <w:tcPr>
            <w:tcW w:w="623" w:type="dxa"/>
            <w:gridSpan w:val="2"/>
            <w:vMerge/>
            <w:vAlign w:val="center"/>
          </w:tcPr>
          <w:p w:rsidR="00FF4EE2" w:rsidRPr="002076AD" w:rsidRDefault="00FF4EE2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FF4EE2" w:rsidRPr="002076AD" w:rsidRDefault="00FF4EE2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FF4EE2" w:rsidRPr="002076AD" w:rsidRDefault="00FF4EE2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FF4EE2" w:rsidRPr="002076AD" w:rsidRDefault="00FF4EE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FF4EE2" w:rsidRPr="002076AD" w:rsidRDefault="00FF4EE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FF4EE2" w:rsidRPr="002076AD" w:rsidRDefault="00FF4EE2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FF4EE2" w:rsidRPr="002076AD" w:rsidRDefault="00FF4EE2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FF4EE2" w:rsidRPr="002076AD" w:rsidRDefault="00FF4EE2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FF4EE2" w:rsidRPr="002076AD" w:rsidRDefault="00FF4EE2" w:rsidP="00AC69E2">
            <w:pPr>
              <w:jc w:val="center"/>
              <w:rPr>
                <w:kern w:val="2"/>
              </w:rPr>
            </w:pPr>
          </w:p>
        </w:tc>
      </w:tr>
      <w:tr w:rsidR="00FF4EE2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FF4EE2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FF4EE2" w:rsidRPr="007578C8" w:rsidRDefault="00FF4EE2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FF4EE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F4EE2" w:rsidRPr="004C0FEA" w:rsidRDefault="00FF4EE2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FF4EE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F4EE2" w:rsidRPr="004C0FEA" w:rsidRDefault="00FF4EE2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FF4EE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F4EE2" w:rsidRPr="002076AD" w:rsidRDefault="00FF4EE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FF4EE2" w:rsidRDefault="00FF4EE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FF4EE2" w:rsidRPr="00760B9C" w:rsidRDefault="00FF4EE2" w:rsidP="00950E63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FF4EE2" w:rsidRPr="002076AD" w:rsidRDefault="00FF4EE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F4EE2" w:rsidRPr="002076AD" w:rsidRDefault="00FF4EE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F4EE2" w:rsidRPr="002076AD" w:rsidRDefault="00FF4EE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F4EE2" w:rsidRPr="003671C5" w:rsidRDefault="00FF4EE2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FF4EE2" w:rsidRPr="002076AD" w:rsidRDefault="00FF4EE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FF4EE2" w:rsidRPr="002076AD" w:rsidRDefault="00FF4EE2" w:rsidP="00950E63">
            <w:pPr>
              <w:widowControl w:val="0"/>
              <w:jc w:val="center"/>
            </w:pPr>
            <w:r>
              <w:t>2.1</w:t>
            </w:r>
          </w:p>
        </w:tc>
      </w:tr>
      <w:tr w:rsidR="00FF4EE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F4EE2" w:rsidRPr="002076AD" w:rsidRDefault="00FF4EE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FF4EE2" w:rsidRDefault="00FF4EE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FF4EE2" w:rsidRPr="00760B9C" w:rsidRDefault="00FF4EE2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FF4EE2" w:rsidRPr="002076AD" w:rsidRDefault="00FF4EE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F4EE2" w:rsidRPr="002076AD" w:rsidRDefault="00FF4EE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F4EE2" w:rsidRPr="002076AD" w:rsidRDefault="00FF4EE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F4EE2" w:rsidRPr="00761C76" w:rsidRDefault="00FF4EE2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FF4EE2" w:rsidRPr="00761C76" w:rsidRDefault="00FF4EE2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FF4EE2" w:rsidRDefault="00FF4EE2" w:rsidP="00950E63">
            <w:pPr>
              <w:widowControl w:val="0"/>
              <w:jc w:val="center"/>
            </w:pPr>
            <w:r>
              <w:t>2.1</w:t>
            </w:r>
          </w:p>
        </w:tc>
      </w:tr>
      <w:tr w:rsidR="00FF4EE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F4EE2" w:rsidRPr="002076AD" w:rsidRDefault="00FF4EE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FF4EE2" w:rsidRDefault="00FF4EE2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FF4EE2" w:rsidRPr="00C76CC3" w:rsidRDefault="00FF4EE2" w:rsidP="00950E63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2976" w:type="dxa"/>
          </w:tcPr>
          <w:p w:rsidR="00FF4EE2" w:rsidRPr="002076AD" w:rsidRDefault="00FF4EE2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F4EE2" w:rsidRPr="002076AD" w:rsidRDefault="00FF4EE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F4EE2" w:rsidRPr="002076AD" w:rsidRDefault="00FF4EE2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F4EE2" w:rsidRPr="002076AD" w:rsidRDefault="00FF4EE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FF4EE2" w:rsidRPr="002076AD" w:rsidRDefault="00FF4EE2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FF4EE2" w:rsidRPr="002076AD" w:rsidRDefault="00FF4EE2" w:rsidP="00950E63">
            <w:pPr>
              <w:widowControl w:val="0"/>
              <w:jc w:val="center"/>
            </w:pPr>
            <w:r>
              <w:t>2.1</w:t>
            </w:r>
          </w:p>
        </w:tc>
      </w:tr>
      <w:tr w:rsidR="00FF4EE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F4EE2" w:rsidRPr="007578C8" w:rsidRDefault="00FF4EE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FF4EE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F4EE2" w:rsidRPr="004C0FEA" w:rsidRDefault="00FF4EE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FF4EE2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FF4EE2" w:rsidRPr="004C0FEA" w:rsidRDefault="00FF4EE2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FF4EE2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FF4EE2" w:rsidRDefault="00FF4EE2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FF4EE2" w:rsidRDefault="00FF4EE2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FF4EE2" w:rsidRPr="002E393E" w:rsidRDefault="00FF4EE2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FF4EE2" w:rsidRPr="002076AD" w:rsidRDefault="00FF4EE2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FF4EE2" w:rsidRPr="002076AD" w:rsidRDefault="00FF4EE2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FF4EE2" w:rsidRPr="002076AD" w:rsidRDefault="00FF4EE2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FF4EE2" w:rsidRPr="007578C8" w:rsidRDefault="00FF4EE2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FF4EE2" w:rsidRPr="002076AD" w:rsidRDefault="00FF4EE2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FF4EE2" w:rsidRPr="007578C8" w:rsidRDefault="00FF4EE2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FF4EE2" w:rsidRDefault="00FF4EE2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Default="00FF4EE2">
      <w:pPr>
        <w:rPr>
          <w:sz w:val="2"/>
          <w:szCs w:val="2"/>
        </w:rPr>
      </w:pPr>
    </w:p>
    <w:p w:rsidR="00FF4EE2" w:rsidRPr="00F65582" w:rsidRDefault="00FF4EE2">
      <w:pPr>
        <w:rPr>
          <w:sz w:val="2"/>
          <w:szCs w:val="2"/>
        </w:rPr>
      </w:pPr>
    </w:p>
    <w:p w:rsidR="00FF4EE2" w:rsidRPr="0045463F" w:rsidRDefault="00FF4EE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FF4EE2" w:rsidRDefault="00FF4EE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FF4EE2" w:rsidRPr="00FD40F8" w:rsidRDefault="00FF4EE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F4EE2" w:rsidRPr="00FD40F8" w:rsidRDefault="00FF4EE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F4EE2" w:rsidRPr="00FD40F8" w:rsidRDefault="00FF4EE2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FF4EE2" w:rsidRDefault="00FF4EE2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FF4EE2" w:rsidRDefault="00FF4EE2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F4EE2" w:rsidRPr="00EE2DD0" w:rsidTr="001116D2">
        <w:tc>
          <w:tcPr>
            <w:tcW w:w="2728" w:type="dxa"/>
            <w:vMerge w:val="restart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FF4EE2" w:rsidRPr="002076AD" w:rsidRDefault="00FF4EE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FF4EE2" w:rsidRPr="002076AD" w:rsidRDefault="00FF4EE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FF4EE2" w:rsidRPr="002076AD" w:rsidRDefault="00FF4EE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FF4EE2" w:rsidRPr="00EE2DD0" w:rsidTr="001116D2">
        <w:tc>
          <w:tcPr>
            <w:tcW w:w="2728" w:type="dxa"/>
            <w:vMerge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FF4EE2" w:rsidRPr="002076AD" w:rsidRDefault="00FF4EE2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FF4EE2" w:rsidRPr="002076AD" w:rsidRDefault="00FF4EE2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FF4EE2" w:rsidRPr="00EE2DD0" w:rsidTr="001116D2">
        <w:tc>
          <w:tcPr>
            <w:tcW w:w="2728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FF4EE2" w:rsidRPr="00EE2DD0" w:rsidTr="000C4234">
        <w:trPr>
          <w:trHeight w:val="940"/>
        </w:trPr>
        <w:tc>
          <w:tcPr>
            <w:tcW w:w="2728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F4EE2" w:rsidRPr="002076AD" w:rsidRDefault="00FF4EE2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27091,5</w:t>
            </w:r>
          </w:p>
        </w:tc>
        <w:tc>
          <w:tcPr>
            <w:tcW w:w="778" w:type="dxa"/>
          </w:tcPr>
          <w:p w:rsidR="00FF4EE2" w:rsidRPr="002076AD" w:rsidRDefault="00FF4EE2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FF4EE2" w:rsidRPr="002205F8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6336,9</w:t>
            </w:r>
          </w:p>
        </w:tc>
        <w:tc>
          <w:tcPr>
            <w:tcW w:w="641" w:type="dxa"/>
          </w:tcPr>
          <w:p w:rsidR="00FF4EE2" w:rsidRPr="002205F8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F4EE2" w:rsidRPr="00EE2DD0" w:rsidTr="001116D2">
        <w:tc>
          <w:tcPr>
            <w:tcW w:w="2728" w:type="dxa"/>
            <w:vMerge w:val="restart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26317,4</w:t>
            </w:r>
          </w:p>
        </w:tc>
        <w:tc>
          <w:tcPr>
            <w:tcW w:w="778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5562,8</w:t>
            </w:r>
          </w:p>
        </w:tc>
        <w:tc>
          <w:tcPr>
            <w:tcW w:w="641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F4EE2" w:rsidRPr="00EE2DD0" w:rsidTr="001116D2">
        <w:tc>
          <w:tcPr>
            <w:tcW w:w="2728" w:type="dxa"/>
            <w:vMerge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FF4EE2" w:rsidRPr="007578C8" w:rsidRDefault="00FF4EE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26317,4</w:t>
            </w:r>
          </w:p>
        </w:tc>
        <w:tc>
          <w:tcPr>
            <w:tcW w:w="778" w:type="dxa"/>
          </w:tcPr>
          <w:p w:rsidR="00FF4EE2" w:rsidRPr="001116D2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5562,8</w:t>
            </w:r>
          </w:p>
        </w:tc>
        <w:tc>
          <w:tcPr>
            <w:tcW w:w="641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F4EE2" w:rsidRPr="00EE2DD0" w:rsidTr="001116D2">
        <w:tc>
          <w:tcPr>
            <w:tcW w:w="2728" w:type="dxa"/>
          </w:tcPr>
          <w:p w:rsidR="00FF4EE2" w:rsidRDefault="00FF4EE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FF4EE2" w:rsidRPr="00760B9C" w:rsidRDefault="00FF4EE2" w:rsidP="008C25DB">
            <w:pPr>
              <w:widowControl w:val="0"/>
              <w:jc w:val="both"/>
            </w:pPr>
            <w:r w:rsidRPr="00760B9C">
              <w:rPr>
                <w:rFonts w:ascii="Times New Roman CYR" w:hAnsi="Times New Roman CYR" w:cs="Times New Roman CYR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FF4EE2" w:rsidRPr="007578C8" w:rsidRDefault="00FF4EE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F4EE2" w:rsidRPr="006B159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19571,1</w:t>
            </w:r>
          </w:p>
        </w:tc>
        <w:tc>
          <w:tcPr>
            <w:tcW w:w="778" w:type="dxa"/>
          </w:tcPr>
          <w:p w:rsidR="00FF4EE2" w:rsidRPr="001116D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FF4EE2" w:rsidRPr="002205F8" w:rsidRDefault="00FF4EE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3559,5</w:t>
            </w:r>
          </w:p>
        </w:tc>
        <w:tc>
          <w:tcPr>
            <w:tcW w:w="641" w:type="dxa"/>
          </w:tcPr>
          <w:p w:rsidR="00FF4EE2" w:rsidRPr="002205F8" w:rsidRDefault="00FF4EE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1162,7</w:t>
            </w:r>
          </w:p>
        </w:tc>
        <w:tc>
          <w:tcPr>
            <w:tcW w:w="567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567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F4EE2" w:rsidRPr="00EE2DD0" w:rsidTr="001116D2">
        <w:tc>
          <w:tcPr>
            <w:tcW w:w="2728" w:type="dxa"/>
          </w:tcPr>
          <w:p w:rsidR="00FF4EE2" w:rsidRDefault="00FF4EE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FF4EE2" w:rsidRPr="00760B9C" w:rsidRDefault="00FF4EE2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Субсидия на софинансирование 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FF4EE2" w:rsidRPr="007578C8" w:rsidRDefault="00FF4EE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F4EE2" w:rsidRPr="006B159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FF4EE2" w:rsidRPr="006B159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FF4EE2" w:rsidRPr="001116D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FF4EE2" w:rsidRPr="001116D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F4EE2" w:rsidRPr="00EE2DD0" w:rsidTr="001116D2">
        <w:tc>
          <w:tcPr>
            <w:tcW w:w="2728" w:type="dxa"/>
          </w:tcPr>
          <w:p w:rsidR="00FF4EE2" w:rsidRDefault="00FF4EE2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FF4EE2" w:rsidRPr="00C76CC3" w:rsidRDefault="00FF4EE2" w:rsidP="008C25DB">
            <w:pPr>
              <w:widowControl w:val="0"/>
              <w:jc w:val="both"/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</w:tc>
        <w:tc>
          <w:tcPr>
            <w:tcW w:w="1701" w:type="dxa"/>
          </w:tcPr>
          <w:p w:rsidR="00FF4EE2" w:rsidRPr="007578C8" w:rsidRDefault="00FF4EE2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F4EE2" w:rsidRPr="00342E84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FF4EE2" w:rsidRPr="006B159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FF4EE2" w:rsidRPr="001116D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78" w:type="dxa"/>
          </w:tcPr>
          <w:p w:rsidR="00FF4EE2" w:rsidRPr="001116D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F4EE2" w:rsidRPr="00EE2DD0" w:rsidTr="001116D2">
        <w:tc>
          <w:tcPr>
            <w:tcW w:w="2728" w:type="dxa"/>
          </w:tcPr>
          <w:p w:rsidR="00FF4EE2" w:rsidRDefault="00FF4EE2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FF4EE2" w:rsidRPr="000D19F0" w:rsidRDefault="00FF4EE2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FF4EE2" w:rsidRPr="007578C8" w:rsidRDefault="00FF4EE2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F4EE2" w:rsidRPr="002076AD" w:rsidRDefault="00FF4EE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F4EE2" w:rsidRPr="002076AD" w:rsidRDefault="00FF4EE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F4EE2" w:rsidRPr="006B1592" w:rsidRDefault="00FF4EE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FF4EE2" w:rsidRPr="002076AD" w:rsidRDefault="00FF4EE2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FF4EE2" w:rsidRPr="001116D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FF4EE2" w:rsidRPr="001116D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F4EE2" w:rsidRPr="00EE2DD0" w:rsidTr="001116D2">
        <w:tc>
          <w:tcPr>
            <w:tcW w:w="2728" w:type="dxa"/>
          </w:tcPr>
          <w:p w:rsidR="00FF4EE2" w:rsidRDefault="00FF4EE2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FF4EE2" w:rsidRPr="002E393E" w:rsidRDefault="00FF4EE2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FF4EE2" w:rsidRPr="007578C8" w:rsidRDefault="00FF4EE2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F4EE2" w:rsidRPr="006B1592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FF4EE2" w:rsidRPr="001116D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3768,9</w:t>
            </w:r>
          </w:p>
        </w:tc>
        <w:tc>
          <w:tcPr>
            <w:tcW w:w="778" w:type="dxa"/>
          </w:tcPr>
          <w:p w:rsidR="00FF4EE2" w:rsidRPr="001116D2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2003,3</w:t>
            </w:r>
          </w:p>
        </w:tc>
        <w:tc>
          <w:tcPr>
            <w:tcW w:w="641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1765,6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F4EE2" w:rsidRPr="00EE2DD0" w:rsidTr="001116D2">
        <w:tc>
          <w:tcPr>
            <w:tcW w:w="2728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FF4EE2" w:rsidRPr="007578C8" w:rsidRDefault="00FF4EE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FF4EE2" w:rsidRPr="00EE2DD0" w:rsidTr="001116D2">
        <w:tc>
          <w:tcPr>
            <w:tcW w:w="2728" w:type="dxa"/>
          </w:tcPr>
          <w:p w:rsidR="00FF4EE2" w:rsidRDefault="00FF4EE2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FF4EE2" w:rsidRPr="002E393E" w:rsidRDefault="00FF4EE2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FF4EE2" w:rsidRPr="007578C8" w:rsidRDefault="00FF4EE2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FF4EE2" w:rsidRPr="006B1592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FF4EE2" w:rsidRPr="006B1592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FF4EE2" w:rsidRPr="002076AD" w:rsidRDefault="00FF4EE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FF4EE2" w:rsidRPr="002076AD" w:rsidRDefault="00FF4EE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FF4EE2" w:rsidRPr="00580ED9" w:rsidRDefault="00FF4EE2">
      <w:pPr>
        <w:rPr>
          <w:sz w:val="2"/>
          <w:szCs w:val="2"/>
        </w:rPr>
      </w:pPr>
    </w:p>
    <w:p w:rsidR="00FF4EE2" w:rsidRPr="00FD40F8" w:rsidRDefault="00FF4EE2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FF4EE2" w:rsidRDefault="00FF4EE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F4EE2" w:rsidRPr="00FD40F8" w:rsidRDefault="00FF4EE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F4EE2" w:rsidRPr="00FD40F8" w:rsidRDefault="00FF4EE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F4EE2" w:rsidRPr="000422A8" w:rsidRDefault="00FF4EE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FF4EE2" w:rsidRDefault="00FF4EE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FF4EE2" w:rsidRDefault="00FF4EE2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76"/>
        <w:gridCol w:w="676"/>
        <w:gridCol w:w="817"/>
        <w:gridCol w:w="624"/>
        <w:gridCol w:w="765"/>
        <w:gridCol w:w="765"/>
        <w:gridCol w:w="765"/>
        <w:gridCol w:w="735"/>
        <w:gridCol w:w="735"/>
      </w:tblGrid>
      <w:tr w:rsidR="00FF4EE2" w:rsidRPr="000422A8" w:rsidTr="00E74865">
        <w:trPr>
          <w:jc w:val="center"/>
        </w:trPr>
        <w:tc>
          <w:tcPr>
            <w:tcW w:w="427" w:type="dxa"/>
            <w:vMerge w:val="restart"/>
          </w:tcPr>
          <w:p w:rsidR="00FF4EE2" w:rsidRPr="002076AD" w:rsidRDefault="00FF4EE2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FF4EE2" w:rsidRPr="002076AD" w:rsidRDefault="00FF4EE2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FF4EE2" w:rsidRPr="002076AD" w:rsidRDefault="00FF4EE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FF4EE2" w:rsidRPr="002076AD" w:rsidRDefault="00FF4EE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FF4EE2" w:rsidRPr="002076AD" w:rsidRDefault="00FF4EE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FF4EE2" w:rsidRPr="002076AD" w:rsidRDefault="00FF4EE2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 w:val="restart"/>
          </w:tcPr>
          <w:p w:rsidR="00FF4EE2" w:rsidRPr="002076AD" w:rsidRDefault="00FF4EE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FF4EE2" w:rsidRPr="002076AD" w:rsidRDefault="00FF4EE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27091,5</w:t>
            </w:r>
          </w:p>
        </w:tc>
        <w:tc>
          <w:tcPr>
            <w:tcW w:w="812" w:type="dxa"/>
          </w:tcPr>
          <w:p w:rsidR="00FF4EE2" w:rsidRPr="002076AD" w:rsidRDefault="00FF4EE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FF4EE2" w:rsidRPr="002205F8" w:rsidRDefault="00FF4EE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6336,9</w:t>
            </w:r>
          </w:p>
        </w:tc>
        <w:tc>
          <w:tcPr>
            <w:tcW w:w="774" w:type="dxa"/>
          </w:tcPr>
          <w:p w:rsidR="00FF4EE2" w:rsidRPr="002205F8" w:rsidRDefault="00FF4EE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F4EE2" w:rsidRPr="002205F8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6908,5</w:t>
            </w:r>
          </w:p>
        </w:tc>
        <w:tc>
          <w:tcPr>
            <w:tcW w:w="81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893245" w:rsidRDefault="00FF4EE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20183,0</w:t>
            </w:r>
          </w:p>
        </w:tc>
        <w:tc>
          <w:tcPr>
            <w:tcW w:w="812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3794,0</w:t>
            </w:r>
          </w:p>
        </w:tc>
        <w:tc>
          <w:tcPr>
            <w:tcW w:w="774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 w:val="restart"/>
          </w:tcPr>
          <w:p w:rsidR="00FF4EE2" w:rsidRPr="002076AD" w:rsidRDefault="00FF4EE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FF4EE2" w:rsidRPr="002076AD" w:rsidRDefault="00FF4EE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26317,4</w:t>
            </w:r>
          </w:p>
        </w:tc>
        <w:tc>
          <w:tcPr>
            <w:tcW w:w="812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5562,8</w:t>
            </w:r>
          </w:p>
        </w:tc>
        <w:tc>
          <w:tcPr>
            <w:tcW w:w="774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2928,3</w:t>
            </w:r>
          </w:p>
        </w:tc>
        <w:tc>
          <w:tcPr>
            <w:tcW w:w="676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F4EE2" w:rsidRPr="002205F8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FF4EE2" w:rsidRPr="002076AD" w:rsidRDefault="00FF4EE2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F4EE2" w:rsidRPr="002076AD" w:rsidRDefault="00FF4EE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FF4EE2" w:rsidRPr="002076AD" w:rsidRDefault="00FF4EE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6192,5</w:t>
            </w:r>
          </w:p>
        </w:tc>
        <w:tc>
          <w:tcPr>
            <w:tcW w:w="812" w:type="dxa"/>
          </w:tcPr>
          <w:p w:rsidR="00FF4EE2" w:rsidRPr="002076AD" w:rsidRDefault="00FF4EE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1633,2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893245" w:rsidRDefault="00FF4EE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FF4EE2" w:rsidRPr="002076AD" w:rsidRDefault="00FF4EE2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F4EE2" w:rsidRPr="002076AD" w:rsidRDefault="00FF4EE2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FF4EE2" w:rsidRPr="002076AD" w:rsidRDefault="00FF4EE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20124,9</w:t>
            </w:r>
          </w:p>
        </w:tc>
        <w:tc>
          <w:tcPr>
            <w:tcW w:w="812" w:type="dxa"/>
          </w:tcPr>
          <w:p w:rsidR="00FF4EE2" w:rsidRPr="002076AD" w:rsidRDefault="00FF4EE2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FF4EE2" w:rsidRPr="002205F8" w:rsidRDefault="00FF4EE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3735,9</w:t>
            </w:r>
          </w:p>
        </w:tc>
        <w:tc>
          <w:tcPr>
            <w:tcW w:w="774" w:type="dxa"/>
          </w:tcPr>
          <w:p w:rsidR="00FF4EE2" w:rsidRPr="002205F8" w:rsidRDefault="00FF4EE2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1295,1</w:t>
            </w:r>
          </w:p>
        </w:tc>
        <w:tc>
          <w:tcPr>
            <w:tcW w:w="676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1279,8</w:t>
            </w:r>
          </w:p>
        </w:tc>
        <w:tc>
          <w:tcPr>
            <w:tcW w:w="676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817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624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FF4EE2" w:rsidRPr="002205F8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 w:val="restart"/>
          </w:tcPr>
          <w:p w:rsidR="00FF4EE2" w:rsidRPr="002076AD" w:rsidRDefault="00FF4EE2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FF4EE2" w:rsidRPr="002076AD" w:rsidRDefault="00FF4EE2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76" w:type="dxa"/>
          </w:tcPr>
          <w:p w:rsidR="00FF4EE2" w:rsidRPr="002076AD" w:rsidRDefault="00FF4EE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893245" w:rsidRDefault="00FF4EE2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FF4EE2" w:rsidRPr="00CE7071" w:rsidTr="00E74865">
        <w:trPr>
          <w:jc w:val="center"/>
        </w:trPr>
        <w:tc>
          <w:tcPr>
            <w:tcW w:w="427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FF4EE2" w:rsidRPr="002076AD" w:rsidRDefault="00FF4EE2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FF4EE2" w:rsidRPr="002076AD" w:rsidRDefault="00FF4EE2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FF4EE2" w:rsidRPr="002076AD" w:rsidRDefault="00FF4EE2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FF4EE2" w:rsidRPr="00565D68" w:rsidRDefault="00FF4EE2">
      <w:pPr>
        <w:rPr>
          <w:sz w:val="2"/>
          <w:szCs w:val="2"/>
        </w:rPr>
      </w:pPr>
    </w:p>
    <w:p w:rsidR="00FF4EE2" w:rsidRPr="00FD40F8" w:rsidRDefault="00FF4EE2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FF4EE2" w:rsidRDefault="00FF4EE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FF4EE2" w:rsidRPr="00FD40F8" w:rsidRDefault="00FF4EE2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FF4EE2" w:rsidRPr="00FD40F8" w:rsidRDefault="00FF4EE2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FF4EE2" w:rsidRDefault="00FF4EE2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FF4EE2" w:rsidRPr="00FD40F8" w:rsidRDefault="00FF4EE2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FF4EE2" w:rsidRPr="00FD40F8" w:rsidRDefault="00FF4EE2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FF4EE2" w:rsidRPr="00FD40F8" w:rsidRDefault="00FF4EE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FF4EE2" w:rsidRPr="00FD40F8" w:rsidRDefault="00FF4EE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FF4EE2" w:rsidRPr="00FD40F8" w:rsidRDefault="00FF4EE2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FF4EE2" w:rsidRPr="002D4F24" w:rsidRDefault="00FF4EE2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FF4EE2" w:rsidRPr="00452A84" w:rsidTr="00985C72">
        <w:trPr>
          <w:tblHeader/>
        </w:trPr>
        <w:tc>
          <w:tcPr>
            <w:tcW w:w="655" w:type="dxa"/>
            <w:vMerge w:val="restart"/>
          </w:tcPr>
          <w:p w:rsidR="00FF4EE2" w:rsidRPr="00452A84" w:rsidRDefault="00FF4EE2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FF4EE2" w:rsidRPr="00985C72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FF4EE2" w:rsidRPr="00452A84" w:rsidTr="00B91086">
        <w:trPr>
          <w:tblHeader/>
        </w:trPr>
        <w:tc>
          <w:tcPr>
            <w:tcW w:w="15265" w:type="dxa"/>
            <w:gridSpan w:val="17"/>
          </w:tcPr>
          <w:p w:rsidR="00FF4EE2" w:rsidRPr="00452A84" w:rsidRDefault="00FF4EE2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 w:val="restart"/>
          </w:tcPr>
          <w:p w:rsidR="00FF4EE2" w:rsidRPr="00452A84" w:rsidRDefault="00FF4EE2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FF4EE2" w:rsidRPr="00452A84" w:rsidRDefault="00FF4EE2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7496,9</w:t>
            </w:r>
          </w:p>
        </w:tc>
        <w:tc>
          <w:tcPr>
            <w:tcW w:w="849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2777,4</w:t>
            </w:r>
          </w:p>
        </w:tc>
        <w:tc>
          <w:tcPr>
            <w:tcW w:w="849" w:type="dxa"/>
          </w:tcPr>
          <w:p w:rsidR="00FF4EE2" w:rsidRPr="00561F63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6908,5</w:t>
            </w:r>
          </w:p>
        </w:tc>
        <w:tc>
          <w:tcPr>
            <w:tcW w:w="849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FF4EE2" w:rsidRPr="00561F63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2D4F24" w:rsidRDefault="00FF4EE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F4EE2" w:rsidRPr="00561F63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588,4</w:t>
            </w:r>
          </w:p>
        </w:tc>
        <w:tc>
          <w:tcPr>
            <w:tcW w:w="849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FF4EE2" w:rsidRPr="00513D5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234,5</w:t>
            </w:r>
          </w:p>
        </w:tc>
        <w:tc>
          <w:tcPr>
            <w:tcW w:w="849" w:type="dxa"/>
          </w:tcPr>
          <w:p w:rsidR="00FF4EE2" w:rsidRPr="00561F63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61F63">
              <w:rPr>
                <w:b/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FF4EE2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FF4EE2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Pr="0069476B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Pr="0069476B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69476B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Pr="0069476B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Pr="0069476B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69476B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69476B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F4EE2" w:rsidRPr="009A6625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FF4EE2" w:rsidRPr="009A6625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F4EE2" w:rsidRPr="009A6625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Pr="009A6625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F4EE2" w:rsidRPr="009A6625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FF4EE2" w:rsidRPr="009A6625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Pr="00452A84" w:rsidRDefault="00FF4EE2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 w:val="restart"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FF4EE2" w:rsidRDefault="00FF4EE2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 w:val="restart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FF4EE2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памятника воинам Великой Отечественной войны расположенный по адресу: Ростовская область, Октябрьский район, село Алексеевка в </w:t>
            </w:r>
            <w:smartTag w:uri="urn:schemas-microsoft-com:office:smarttags" w:element="metricconverter">
              <w:smartTagPr>
                <w:attr w:name="ProductID" w:val="30,00 м"/>
              </w:smartTagPr>
              <w:r w:rsidRPr="00CD1FD6">
                <w:rPr>
                  <w:kern w:val="2"/>
                </w:rPr>
                <w:t>30,00 м</w:t>
              </w:r>
            </w:smartTag>
            <w:r w:rsidRPr="00CD1FD6">
              <w:rPr>
                <w:kern w:val="2"/>
              </w:rPr>
              <w:t xml:space="preserve"> на север от здания СДК, расположенного по ул.Ленина №2</w:t>
            </w:r>
          </w:p>
          <w:p w:rsidR="00FF4EE2" w:rsidRPr="00CD1FD6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2003,3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2003,3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176,4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176,4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 w:val="restart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FF4EE2" w:rsidRPr="00CD1FD6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Default="00FF4EE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Pr="0069476B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FF4EE2" w:rsidRPr="00452A84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Default="00FF4EE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Pr="00452A84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FF4EE2" w:rsidRPr="00452A84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Default="00FF4EE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Pr="00452A84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FF4EE2" w:rsidRPr="00452A84" w:rsidTr="003E2515">
        <w:trPr>
          <w:tblHeader/>
        </w:trPr>
        <w:tc>
          <w:tcPr>
            <w:tcW w:w="65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FF4EE2" w:rsidRPr="00452A84" w:rsidRDefault="00FF4EE2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FF4EE2" w:rsidRPr="00452A84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FF4EE2" w:rsidRDefault="00FF4EE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FF4EE2" w:rsidRDefault="00FF4EE2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FF4EE2" w:rsidRPr="00452A84" w:rsidRDefault="00FF4EE2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704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FF4EE2" w:rsidRDefault="00FF4EE2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FF4EE2" w:rsidRPr="00985C72" w:rsidRDefault="00FF4EE2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FF4EE2" w:rsidRDefault="00FF4EE2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FF4EE2" w:rsidRDefault="00FF4EE2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FF4EE2" w:rsidRDefault="00FF4EE2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FF4EE2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FF4EE2" w:rsidRDefault="00FF4EE2" w:rsidP="00920010">
      <w:pPr>
        <w:pageBreakBefore/>
        <w:ind w:left="6237"/>
        <w:jc w:val="center"/>
        <w:rPr>
          <w:kern w:val="2"/>
        </w:rPr>
      </w:pPr>
    </w:p>
    <w:sectPr w:rsidR="00FF4EE2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4EE2" w:rsidRDefault="00FF4EE2">
      <w:r>
        <w:separator/>
      </w:r>
    </w:p>
  </w:endnote>
  <w:endnote w:type="continuationSeparator" w:id="1">
    <w:p w:rsidR="00FF4EE2" w:rsidRDefault="00FF4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E2" w:rsidRDefault="00FF4EE2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16</w:t>
    </w:r>
    <w:r>
      <w:rPr>
        <w:rStyle w:val="PageNumber"/>
      </w:rPr>
      <w:fldChar w:fldCharType="end"/>
    </w:r>
  </w:p>
  <w:p w:rsidR="00FF4EE2" w:rsidRPr="00596B24" w:rsidRDefault="00FF4EE2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E2" w:rsidRDefault="00FF4EE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F4EE2" w:rsidRDefault="00FF4EE2">
    <w:pPr>
      <w:pStyle w:val="Footer"/>
      <w:ind w:right="360"/>
    </w:pPr>
  </w:p>
  <w:p w:rsidR="00FF4EE2" w:rsidRDefault="00FF4EE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E2" w:rsidRDefault="00FF4EE2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FF4EE2" w:rsidRPr="0046334D" w:rsidRDefault="00FF4EE2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4EE2" w:rsidRDefault="00FF4EE2">
      <w:r>
        <w:separator/>
      </w:r>
    </w:p>
  </w:footnote>
  <w:footnote w:type="continuationSeparator" w:id="1">
    <w:p w:rsidR="00FF4EE2" w:rsidRDefault="00FF4E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36DB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CB9"/>
    <w:rsid w:val="000E1C3B"/>
    <w:rsid w:val="000E53FA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3A73"/>
    <w:rsid w:val="00133DAF"/>
    <w:rsid w:val="001414B0"/>
    <w:rsid w:val="0015209A"/>
    <w:rsid w:val="00153B21"/>
    <w:rsid w:val="0015413D"/>
    <w:rsid w:val="001541DA"/>
    <w:rsid w:val="00161D67"/>
    <w:rsid w:val="00162F9E"/>
    <w:rsid w:val="001667C5"/>
    <w:rsid w:val="00167E92"/>
    <w:rsid w:val="001807B0"/>
    <w:rsid w:val="00182696"/>
    <w:rsid w:val="0019163C"/>
    <w:rsid w:val="00191C85"/>
    <w:rsid w:val="00197D91"/>
    <w:rsid w:val="001A1650"/>
    <w:rsid w:val="001B2D1C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504E8"/>
    <w:rsid w:val="00250A36"/>
    <w:rsid w:val="002513F1"/>
    <w:rsid w:val="00254382"/>
    <w:rsid w:val="002625DF"/>
    <w:rsid w:val="0027031E"/>
    <w:rsid w:val="00281802"/>
    <w:rsid w:val="0028703B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1F8B"/>
    <w:rsid w:val="002D45EB"/>
    <w:rsid w:val="002D4F24"/>
    <w:rsid w:val="002E393E"/>
    <w:rsid w:val="002E3AAE"/>
    <w:rsid w:val="002E60B1"/>
    <w:rsid w:val="002E65D5"/>
    <w:rsid w:val="002F0F1F"/>
    <w:rsid w:val="002F63E3"/>
    <w:rsid w:val="002F74D7"/>
    <w:rsid w:val="002F7FED"/>
    <w:rsid w:val="0030124B"/>
    <w:rsid w:val="003111A6"/>
    <w:rsid w:val="00313D3A"/>
    <w:rsid w:val="00316522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D1B"/>
    <w:rsid w:val="003921D8"/>
    <w:rsid w:val="003B2193"/>
    <w:rsid w:val="003D0E79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5463F"/>
    <w:rsid w:val="0046334D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160E"/>
    <w:rsid w:val="00531FBD"/>
    <w:rsid w:val="0053366A"/>
    <w:rsid w:val="00534160"/>
    <w:rsid w:val="005343B2"/>
    <w:rsid w:val="005344EC"/>
    <w:rsid w:val="00537A38"/>
    <w:rsid w:val="00544346"/>
    <w:rsid w:val="00545679"/>
    <w:rsid w:val="00555B27"/>
    <w:rsid w:val="00561F63"/>
    <w:rsid w:val="00565D68"/>
    <w:rsid w:val="005725E7"/>
    <w:rsid w:val="00580ED9"/>
    <w:rsid w:val="005855B4"/>
    <w:rsid w:val="00587BF6"/>
    <w:rsid w:val="00590317"/>
    <w:rsid w:val="005905C2"/>
    <w:rsid w:val="00590D56"/>
    <w:rsid w:val="0059256C"/>
    <w:rsid w:val="00595C0A"/>
    <w:rsid w:val="00596B24"/>
    <w:rsid w:val="005A618D"/>
    <w:rsid w:val="005B0FD7"/>
    <w:rsid w:val="005B42DF"/>
    <w:rsid w:val="005B536E"/>
    <w:rsid w:val="005C4D29"/>
    <w:rsid w:val="005C5FF3"/>
    <w:rsid w:val="005D5A0B"/>
    <w:rsid w:val="005E7BBD"/>
    <w:rsid w:val="00611679"/>
    <w:rsid w:val="00613D7D"/>
    <w:rsid w:val="00616ED5"/>
    <w:rsid w:val="00626FC9"/>
    <w:rsid w:val="006375B7"/>
    <w:rsid w:val="006402E3"/>
    <w:rsid w:val="00645990"/>
    <w:rsid w:val="0065364F"/>
    <w:rsid w:val="0065541F"/>
    <w:rsid w:val="006564DB"/>
    <w:rsid w:val="0065750C"/>
    <w:rsid w:val="00660EE3"/>
    <w:rsid w:val="006614B8"/>
    <w:rsid w:val="006758C2"/>
    <w:rsid w:val="00676B57"/>
    <w:rsid w:val="006840AA"/>
    <w:rsid w:val="006855AF"/>
    <w:rsid w:val="00690DF8"/>
    <w:rsid w:val="0069476B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1DBA"/>
    <w:rsid w:val="00874F06"/>
    <w:rsid w:val="008757AD"/>
    <w:rsid w:val="0088199F"/>
    <w:rsid w:val="00891089"/>
    <w:rsid w:val="008912D4"/>
    <w:rsid w:val="00893245"/>
    <w:rsid w:val="00897616"/>
    <w:rsid w:val="008A26EE"/>
    <w:rsid w:val="008A274D"/>
    <w:rsid w:val="008B5D4A"/>
    <w:rsid w:val="008B6AD3"/>
    <w:rsid w:val="008B7550"/>
    <w:rsid w:val="008C25DB"/>
    <w:rsid w:val="008D7EA3"/>
    <w:rsid w:val="008F2408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25EEB"/>
    <w:rsid w:val="009303AC"/>
    <w:rsid w:val="00931944"/>
    <w:rsid w:val="00947FCC"/>
    <w:rsid w:val="00950E63"/>
    <w:rsid w:val="00953968"/>
    <w:rsid w:val="00965E5F"/>
    <w:rsid w:val="00971821"/>
    <w:rsid w:val="0097381D"/>
    <w:rsid w:val="00974AA8"/>
    <w:rsid w:val="009802C0"/>
    <w:rsid w:val="00985A10"/>
    <w:rsid w:val="00985C72"/>
    <w:rsid w:val="009A3F83"/>
    <w:rsid w:val="009A5E3F"/>
    <w:rsid w:val="009A6625"/>
    <w:rsid w:val="009B3345"/>
    <w:rsid w:val="009B3AFF"/>
    <w:rsid w:val="009B4C79"/>
    <w:rsid w:val="009B6643"/>
    <w:rsid w:val="009C1B9A"/>
    <w:rsid w:val="009D71C1"/>
    <w:rsid w:val="009E0A2E"/>
    <w:rsid w:val="009E16D8"/>
    <w:rsid w:val="009E45CF"/>
    <w:rsid w:val="009F779A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A1F2E"/>
    <w:rsid w:val="00AA303C"/>
    <w:rsid w:val="00AA7A3B"/>
    <w:rsid w:val="00AA7E33"/>
    <w:rsid w:val="00AB0A72"/>
    <w:rsid w:val="00AB1ACA"/>
    <w:rsid w:val="00AB49A3"/>
    <w:rsid w:val="00AC69E2"/>
    <w:rsid w:val="00AD1A46"/>
    <w:rsid w:val="00AD1A64"/>
    <w:rsid w:val="00AE2601"/>
    <w:rsid w:val="00AE41A6"/>
    <w:rsid w:val="00B02C23"/>
    <w:rsid w:val="00B049B2"/>
    <w:rsid w:val="00B110FC"/>
    <w:rsid w:val="00B157C1"/>
    <w:rsid w:val="00B15E61"/>
    <w:rsid w:val="00B223BA"/>
    <w:rsid w:val="00B22F6A"/>
    <w:rsid w:val="00B23E71"/>
    <w:rsid w:val="00B31114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00F1"/>
    <w:rsid w:val="00C23EDD"/>
    <w:rsid w:val="00C26C1E"/>
    <w:rsid w:val="00C35689"/>
    <w:rsid w:val="00C37A2D"/>
    <w:rsid w:val="00C43D50"/>
    <w:rsid w:val="00C572C4"/>
    <w:rsid w:val="00C62E39"/>
    <w:rsid w:val="00C642A0"/>
    <w:rsid w:val="00C65D98"/>
    <w:rsid w:val="00C731BB"/>
    <w:rsid w:val="00C76465"/>
    <w:rsid w:val="00C76CC3"/>
    <w:rsid w:val="00C832E6"/>
    <w:rsid w:val="00C95DA9"/>
    <w:rsid w:val="00CA151C"/>
    <w:rsid w:val="00CB044A"/>
    <w:rsid w:val="00CB1900"/>
    <w:rsid w:val="00CB2CC6"/>
    <w:rsid w:val="00CB336C"/>
    <w:rsid w:val="00CB43C1"/>
    <w:rsid w:val="00CB6D9B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764D"/>
    <w:rsid w:val="00D261FD"/>
    <w:rsid w:val="00D3031B"/>
    <w:rsid w:val="00D36BA9"/>
    <w:rsid w:val="00D41039"/>
    <w:rsid w:val="00D504DB"/>
    <w:rsid w:val="00D5051E"/>
    <w:rsid w:val="00D55A18"/>
    <w:rsid w:val="00D60839"/>
    <w:rsid w:val="00D634E8"/>
    <w:rsid w:val="00D66044"/>
    <w:rsid w:val="00D71002"/>
    <w:rsid w:val="00D73323"/>
    <w:rsid w:val="00D76AEE"/>
    <w:rsid w:val="00D77703"/>
    <w:rsid w:val="00D86545"/>
    <w:rsid w:val="00D9125D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321B"/>
    <w:rsid w:val="00F14190"/>
    <w:rsid w:val="00F1555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750DF"/>
    <w:rsid w:val="00F8225E"/>
    <w:rsid w:val="00F86418"/>
    <w:rsid w:val="00F91844"/>
    <w:rsid w:val="00F9297B"/>
    <w:rsid w:val="00FA6611"/>
    <w:rsid w:val="00FB4D2E"/>
    <w:rsid w:val="00FC58B4"/>
    <w:rsid w:val="00FD1CFE"/>
    <w:rsid w:val="00FD350A"/>
    <w:rsid w:val="00FD40F8"/>
    <w:rsid w:val="00FD5A12"/>
    <w:rsid w:val="00FE159F"/>
    <w:rsid w:val="00FF2C73"/>
    <w:rsid w:val="00FF4EE2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74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1426</TotalTime>
  <Pages>20</Pages>
  <Words>4505</Words>
  <Characters>25684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167</cp:revision>
  <cp:lastPrinted>2021-03-05T13:33:00Z</cp:lastPrinted>
  <dcterms:created xsi:type="dcterms:W3CDTF">2018-11-06T10:30:00Z</dcterms:created>
  <dcterms:modified xsi:type="dcterms:W3CDTF">2021-03-05T13:33:00Z</dcterms:modified>
</cp:coreProperties>
</file>