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F5" w:rsidRDefault="00183EF5" w:rsidP="00B10FC7">
      <w:pPr>
        <w:jc w:val="center"/>
        <w:rPr>
          <w:b/>
          <w:caps/>
          <w:sz w:val="32"/>
          <w:szCs w:val="32"/>
        </w:rPr>
      </w:pPr>
      <w:r w:rsidRPr="00EB6940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7" o:title=""/>
          </v:shape>
        </w:pict>
      </w:r>
    </w:p>
    <w:p w:rsidR="00183EF5" w:rsidRPr="00AE4D3E" w:rsidRDefault="00183EF5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183EF5" w:rsidRPr="00AE4D3E" w:rsidRDefault="00183EF5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183EF5" w:rsidRPr="004E00A5" w:rsidRDefault="00183EF5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83EF5" w:rsidRPr="00AE4D3E" w:rsidRDefault="00183EF5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183EF5" w:rsidRPr="00AE4D3E" w:rsidRDefault="00183EF5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183EF5" w:rsidRPr="004E00A5" w:rsidRDefault="00183EF5" w:rsidP="00B10FC7">
      <w:pPr>
        <w:jc w:val="center"/>
      </w:pPr>
    </w:p>
    <w:p w:rsidR="00183EF5" w:rsidRPr="00AE4D3E" w:rsidRDefault="00183EF5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183EF5" w:rsidRPr="004E00A5" w:rsidRDefault="00183EF5" w:rsidP="00B10FC7">
      <w:pPr>
        <w:jc w:val="both"/>
        <w:rPr>
          <w:sz w:val="18"/>
          <w:szCs w:val="18"/>
        </w:rPr>
      </w:pPr>
    </w:p>
    <w:p w:rsidR="00183EF5" w:rsidRPr="00AE4D3E" w:rsidRDefault="00183EF5" w:rsidP="00BC32C8">
      <w:pPr>
        <w:rPr>
          <w:b/>
          <w:sz w:val="28"/>
        </w:rPr>
      </w:pPr>
      <w:r>
        <w:rPr>
          <w:b/>
          <w:sz w:val="28"/>
        </w:rPr>
        <w:t>31.05.2021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63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183EF5" w:rsidRPr="00AE4D3E" w:rsidRDefault="00183EF5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634"/>
      </w:tblGrid>
      <w:tr w:rsidR="00183EF5" w:rsidRPr="00AE4D3E" w:rsidTr="004D0F55">
        <w:trPr>
          <w:trHeight w:val="2003"/>
        </w:trPr>
        <w:tc>
          <w:tcPr>
            <w:tcW w:w="5634" w:type="dxa"/>
          </w:tcPr>
          <w:p w:rsidR="00183EF5" w:rsidRPr="00B80700" w:rsidRDefault="00183EF5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102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B80700">
              <w:rPr>
                <w:kern w:val="2"/>
                <w:sz w:val="28"/>
                <w:szCs w:val="28"/>
              </w:rPr>
              <w:t>»</w:t>
            </w:r>
          </w:p>
          <w:p w:rsidR="00183EF5" w:rsidRPr="00B80700" w:rsidRDefault="00183EF5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183EF5" w:rsidRDefault="00183EF5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статьей 179 Бюджетного Кодекса Российской Федерации</w:t>
      </w:r>
    </w:p>
    <w:p w:rsidR="00183EF5" w:rsidRDefault="00183EF5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183EF5" w:rsidRDefault="00183EF5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183EF5" w:rsidRPr="00B80700" w:rsidRDefault="00183EF5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183EF5" w:rsidRPr="00267E6C" w:rsidRDefault="00183EF5" w:rsidP="00267E6C">
      <w:pPr>
        <w:tabs>
          <w:tab w:val="left" w:pos="0"/>
        </w:tabs>
        <w:suppressAutoHyphens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 Приложение 1 к постановлению Администрации Алексеевского сельского поселения </w:t>
      </w:r>
      <w:r w:rsidRPr="00722A14">
        <w:rPr>
          <w:kern w:val="2"/>
          <w:sz w:val="28"/>
          <w:szCs w:val="28"/>
          <w:lang w:eastAsia="en-US"/>
        </w:rPr>
        <w:t>«</w:t>
      </w:r>
      <w:r w:rsidRPr="00804E0D">
        <w:rPr>
          <w:kern w:val="2"/>
          <w:sz w:val="28"/>
          <w:szCs w:val="28"/>
        </w:rPr>
        <w:t>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>
        <w:rPr>
          <w:kern w:val="2"/>
          <w:sz w:val="28"/>
          <w:szCs w:val="28"/>
          <w:lang w:eastAsia="en-US"/>
        </w:rPr>
        <w:t>» изложить в новой редакции.</w:t>
      </w:r>
    </w:p>
    <w:p w:rsidR="00183EF5" w:rsidRPr="002E45DD" w:rsidRDefault="00183EF5" w:rsidP="002E45DD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83EF5" w:rsidRDefault="00183EF5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r w:rsidRPr="00423258">
        <w:rPr>
          <w:sz w:val="28"/>
          <w:szCs w:val="28"/>
        </w:rPr>
        <w:t>Контроль за настоящ</w:t>
      </w:r>
      <w:r>
        <w:rPr>
          <w:sz w:val="28"/>
          <w:szCs w:val="28"/>
        </w:rPr>
        <w:t>им</w:t>
      </w:r>
      <w:r w:rsidRPr="00423258">
        <w:rPr>
          <w:sz w:val="28"/>
          <w:szCs w:val="28"/>
        </w:rPr>
        <w:t xml:space="preserve"> постанов</w:t>
      </w:r>
      <w:r>
        <w:rPr>
          <w:sz w:val="28"/>
          <w:szCs w:val="28"/>
        </w:rPr>
        <w:t>лением оставляю за собой.</w:t>
      </w:r>
    </w:p>
    <w:p w:rsidR="00183EF5" w:rsidRDefault="00183EF5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83EF5" w:rsidRDefault="00183EF5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183EF5" w:rsidRDefault="00183EF5" w:rsidP="004D071F">
      <w:pPr>
        <w:rPr>
          <w:sz w:val="28"/>
          <w:lang w:eastAsia="ar-SA"/>
        </w:rPr>
      </w:pPr>
      <w:r>
        <w:rPr>
          <w:sz w:val="28"/>
          <w:lang w:eastAsia="ar-SA"/>
        </w:rPr>
        <w:t>И.о.г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ы</w:t>
      </w:r>
      <w:r w:rsidRPr="00CE135F">
        <w:rPr>
          <w:sz w:val="28"/>
          <w:lang w:eastAsia="ar-SA"/>
        </w:rPr>
        <w:t xml:space="preserve"> Администрации</w:t>
      </w:r>
    </w:p>
    <w:p w:rsidR="00183EF5" w:rsidRPr="00CE135F" w:rsidRDefault="00183EF5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183EF5" w:rsidRPr="00080C48" w:rsidRDefault="00183EF5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183EF5" w:rsidRPr="00080C48" w:rsidRDefault="00183EF5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183EF5" w:rsidRDefault="00183EF5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183EF5" w:rsidRPr="00080C48" w:rsidRDefault="00183EF5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183EF5" w:rsidRPr="00080C48" w:rsidRDefault="00183EF5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31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05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63</w:t>
      </w:r>
    </w:p>
    <w:p w:rsidR="00183EF5" w:rsidRPr="00080C48" w:rsidRDefault="00183EF5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83EF5" w:rsidRDefault="00183EF5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183EF5" w:rsidRPr="00804E0D" w:rsidRDefault="00183EF5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183EF5" w:rsidRPr="00804E0D" w:rsidRDefault="00183EF5" w:rsidP="00C4693E">
      <w:pPr>
        <w:jc w:val="center"/>
        <w:rPr>
          <w:kern w:val="2"/>
          <w:sz w:val="28"/>
          <w:szCs w:val="28"/>
        </w:rPr>
      </w:pPr>
    </w:p>
    <w:p w:rsidR="00183EF5" w:rsidRPr="00804E0D" w:rsidRDefault="00183EF5" w:rsidP="00C4693E">
      <w:pPr>
        <w:jc w:val="center"/>
        <w:rPr>
          <w:kern w:val="2"/>
          <w:sz w:val="28"/>
          <w:szCs w:val="28"/>
        </w:rPr>
      </w:pPr>
    </w:p>
    <w:p w:rsidR="00183EF5" w:rsidRPr="00804E0D" w:rsidRDefault="00183EF5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183EF5" w:rsidRDefault="00183EF5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183EF5" w:rsidRPr="00804E0D" w:rsidRDefault="00183EF5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183EF5" w:rsidRPr="00080C48" w:rsidRDefault="00183EF5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183EF5" w:rsidRPr="00080C48" w:rsidRDefault="00183EF5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183EF5" w:rsidRPr="00080C48" w:rsidTr="00275FAB">
        <w:tc>
          <w:tcPr>
            <w:tcW w:w="2110" w:type="dxa"/>
          </w:tcPr>
          <w:p w:rsidR="00183EF5" w:rsidRPr="00080C48" w:rsidRDefault="00183EF5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804E0D" w:rsidRDefault="00183EF5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183EF5" w:rsidRPr="00804E0D" w:rsidRDefault="00183EF5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511C19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080C48" w:rsidRDefault="00183EF5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080C48" w:rsidRDefault="00183EF5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поселения»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080C48" w:rsidRDefault="00183EF5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7566EC" w:rsidRDefault="00183EF5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поселении;</w:t>
            </w:r>
          </w:p>
          <w:p w:rsidR="00183EF5" w:rsidRPr="007566EC" w:rsidRDefault="00183EF5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Улучшение качества жизни и благосостояния населения Алексеевского сельского поселения  Октябрьского района;</w:t>
            </w:r>
          </w:p>
          <w:p w:rsidR="00183EF5" w:rsidRPr="00080C48" w:rsidRDefault="00183EF5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183EF5" w:rsidRPr="00080C48" w:rsidRDefault="00183EF5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76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76,7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76,7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76,7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83EF5" w:rsidRPr="002B5703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183EF5" w:rsidRDefault="00183EF5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183EF5" w:rsidRDefault="00183EF5"/>
        </w:tc>
      </w:tr>
      <w:tr w:rsidR="00183EF5" w:rsidRPr="00080C48" w:rsidTr="00275FAB">
        <w:tc>
          <w:tcPr>
            <w:tcW w:w="2110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183EF5" w:rsidRPr="00080C48" w:rsidRDefault="00183EF5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183EF5" w:rsidRPr="00080C48" w:rsidRDefault="00183EF5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183EF5" w:rsidRDefault="00183EF5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183EF5" w:rsidRDefault="00183EF5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>Подпрограмма «Обеспечение качественными жилищно – коммунальными</w:t>
      </w:r>
    </w:p>
    <w:p w:rsidR="00183EF5" w:rsidRPr="00F22293" w:rsidRDefault="00183EF5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 xml:space="preserve"> услугами населения Алексеевского сельского поселения»</w:t>
      </w:r>
    </w:p>
    <w:p w:rsidR="00183EF5" w:rsidRPr="00080C48" w:rsidRDefault="00183EF5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134"/>
        <w:gridCol w:w="8096"/>
      </w:tblGrid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080C48" w:rsidRDefault="00183EF5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6A72A0">
              <w:rPr>
                <w:kern w:val="28"/>
                <w:sz w:val="28"/>
                <w:szCs w:val="28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080C48" w:rsidRDefault="00183EF5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183EF5" w:rsidRPr="00080C48" w:rsidRDefault="00183EF5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183EF5" w:rsidRPr="00080C48" w:rsidRDefault="00183EF5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7566EC" w:rsidRDefault="00183EF5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поселении;</w:t>
            </w:r>
          </w:p>
          <w:p w:rsidR="00183EF5" w:rsidRPr="007566EC" w:rsidRDefault="00183EF5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Улучшение качества жизни и благосостояния населения Алексеевского сельского поселения  Октябрьского района;</w:t>
            </w:r>
          </w:p>
          <w:p w:rsidR="00183EF5" w:rsidRPr="00080C48" w:rsidRDefault="00183EF5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183EF5" w:rsidRPr="00080C48" w:rsidRDefault="00183EF5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183EF5" w:rsidRPr="00080C48" w:rsidRDefault="00183EF5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080C48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183EF5" w:rsidRDefault="00183EF5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4"/>
                <w:kern w:val="2"/>
                <w:sz w:val="28"/>
                <w:szCs w:val="28"/>
              </w:rPr>
            </w:pPr>
            <w:r w:rsidRPr="003D639D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3D639D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услуг;</w:t>
            </w:r>
          </w:p>
          <w:p w:rsidR="00183EF5" w:rsidRPr="003D639D" w:rsidRDefault="00183EF5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3D639D">
              <w:rPr>
                <w:kern w:val="2"/>
                <w:sz w:val="28"/>
                <w:szCs w:val="28"/>
              </w:rPr>
              <w:t xml:space="preserve">содержание муниципальных объектов </w:t>
            </w:r>
            <w:r w:rsidRPr="003D639D">
              <w:rPr>
                <w:spacing w:val="-4"/>
                <w:kern w:val="2"/>
                <w:sz w:val="28"/>
                <w:szCs w:val="28"/>
              </w:rPr>
              <w:t>коммунальной инфраструктуры, реализации инвестиционных проектов водопроводно-канализационного хозяйства и объектов теплоэнергетики</w:t>
            </w:r>
            <w:r>
              <w:rPr>
                <w:spacing w:val="-4"/>
                <w:kern w:val="2"/>
                <w:sz w:val="28"/>
                <w:szCs w:val="28"/>
              </w:rPr>
              <w:t>.</w:t>
            </w: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080C48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183EF5" w:rsidRPr="00080C48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183EF5" w:rsidRPr="00080C48" w:rsidRDefault="00183EF5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183EF5" w:rsidRPr="00080C48" w:rsidRDefault="00183EF5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76,7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76,7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76,7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76,7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83EF5" w:rsidRPr="002B5703" w:rsidRDefault="00183EF5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83EF5" w:rsidRDefault="00183EF5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183EF5" w:rsidRPr="00080C48" w:rsidTr="00A002D4">
        <w:tc>
          <w:tcPr>
            <w:tcW w:w="2147" w:type="dxa"/>
          </w:tcPr>
          <w:p w:rsidR="00183EF5" w:rsidRPr="00080C48" w:rsidRDefault="00183EF5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134" w:type="dxa"/>
          </w:tcPr>
          <w:p w:rsidR="00183EF5" w:rsidRPr="00080C48" w:rsidRDefault="00183EF5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8096" w:type="dxa"/>
          </w:tcPr>
          <w:p w:rsidR="00183EF5" w:rsidRPr="00080C48" w:rsidRDefault="00183EF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183EF5" w:rsidRPr="00080C48" w:rsidRDefault="00183EF5" w:rsidP="00275FAB">
      <w:pPr>
        <w:rPr>
          <w:kern w:val="2"/>
        </w:rPr>
      </w:pPr>
    </w:p>
    <w:p w:rsidR="00183EF5" w:rsidRPr="00080C48" w:rsidRDefault="00183EF5" w:rsidP="007D7BE9">
      <w:pPr>
        <w:rPr>
          <w:kern w:val="2"/>
          <w:sz w:val="28"/>
          <w:szCs w:val="28"/>
        </w:rPr>
      </w:pPr>
    </w:p>
    <w:p w:rsidR="00183EF5" w:rsidRPr="00080C48" w:rsidRDefault="00183EF5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183EF5" w:rsidRPr="00080C48" w:rsidRDefault="00183EF5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183EF5" w:rsidRPr="00080C48" w:rsidRDefault="00183EF5" w:rsidP="00275FAB">
      <w:pPr>
        <w:jc w:val="center"/>
        <w:rPr>
          <w:kern w:val="2"/>
          <w:sz w:val="28"/>
          <w:szCs w:val="28"/>
        </w:rPr>
      </w:pP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183EF5" w:rsidRPr="00080C48" w:rsidRDefault="00183EF5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Указанные направления реализуются в соответствии с:</w:t>
      </w: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Ростовской области на период до 2030 года;</w:t>
      </w: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83EF5" w:rsidRDefault="00183EF5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83EF5" w:rsidRPr="00080C48" w:rsidRDefault="00183EF5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83EF5" w:rsidRDefault="00183EF5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«Алексеевское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 xml:space="preserve">Алексеевского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83EF5" w:rsidRPr="00080C48" w:rsidRDefault="00183EF5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183EF5" w:rsidRPr="00080C48" w:rsidRDefault="00183EF5">
      <w:pPr>
        <w:rPr>
          <w:sz w:val="28"/>
        </w:rPr>
      </w:pPr>
    </w:p>
    <w:p w:rsidR="00183EF5" w:rsidRDefault="00183EF5" w:rsidP="00275FAB">
      <w:pPr>
        <w:rPr>
          <w:sz w:val="28"/>
        </w:rPr>
      </w:pPr>
    </w:p>
    <w:p w:rsidR="00183EF5" w:rsidRPr="00080C48" w:rsidRDefault="00183EF5" w:rsidP="00275FAB">
      <w:pPr>
        <w:rPr>
          <w:sz w:val="28"/>
        </w:rPr>
      </w:pPr>
    </w:p>
    <w:p w:rsidR="00183EF5" w:rsidRDefault="00183EF5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183EF5" w:rsidRPr="00080C48" w:rsidRDefault="00183EF5" w:rsidP="006056EF">
      <w:pPr>
        <w:ind w:left="709"/>
        <w:rPr>
          <w:kern w:val="2"/>
          <w:sz w:val="28"/>
          <w:szCs w:val="28"/>
        </w:rPr>
        <w:sectPr w:rsidR="00183EF5" w:rsidRPr="00080C48" w:rsidSect="007D7BE9">
          <w:footerReference w:type="default" r:id="rId8"/>
          <w:pgSz w:w="11907" w:h="16840"/>
          <w:pgMar w:top="340" w:right="510" w:bottom="340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183EF5" w:rsidRPr="00080C48" w:rsidRDefault="00183EF5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183EF5" w:rsidRDefault="00183EF5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83EF5" w:rsidRDefault="00183EF5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183EF5" w:rsidRDefault="00183EF5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183EF5" w:rsidRPr="00080C48" w:rsidRDefault="00183EF5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183EF5" w:rsidRPr="00080C48" w:rsidRDefault="00183EF5" w:rsidP="00275FAB">
      <w:pPr>
        <w:jc w:val="center"/>
        <w:rPr>
          <w:kern w:val="2"/>
          <w:sz w:val="28"/>
          <w:szCs w:val="28"/>
        </w:rPr>
      </w:pPr>
    </w:p>
    <w:p w:rsidR="00183EF5" w:rsidRPr="00080C48" w:rsidRDefault="00183EF5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183EF5" w:rsidRPr="00080C48" w:rsidRDefault="00183EF5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и их значениях</w:t>
      </w:r>
    </w:p>
    <w:p w:rsidR="00183EF5" w:rsidRPr="00080C48" w:rsidRDefault="00183EF5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183EF5" w:rsidRPr="00080C48" w:rsidTr="00275FAB">
        <w:trPr>
          <w:tblHeader/>
        </w:trPr>
        <w:tc>
          <w:tcPr>
            <w:tcW w:w="567" w:type="dxa"/>
            <w:vMerge w:val="restart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183EF5" w:rsidRPr="00080C48" w:rsidRDefault="00183EF5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183EF5" w:rsidRPr="00080C48" w:rsidTr="00275FAB">
        <w:trPr>
          <w:tblHeader/>
        </w:trPr>
        <w:tc>
          <w:tcPr>
            <w:tcW w:w="567" w:type="dxa"/>
            <w:vMerge/>
          </w:tcPr>
          <w:p w:rsidR="00183EF5" w:rsidRPr="00080C48" w:rsidRDefault="00183EF5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183EF5" w:rsidRPr="00080C48" w:rsidRDefault="00183EF5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183EF5" w:rsidRPr="00080C48" w:rsidRDefault="00183EF5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183EF5" w:rsidRPr="00080C48" w:rsidRDefault="00183EF5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183EF5" w:rsidRPr="00080C48" w:rsidRDefault="00183EF5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183EF5" w:rsidRPr="00080C48" w:rsidRDefault="00183EF5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183EF5" w:rsidRPr="00080C48" w:rsidRDefault="00183EF5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183EF5" w:rsidRPr="00080C48" w:rsidRDefault="00183EF5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183EF5" w:rsidRPr="00080C48" w:rsidTr="00253E07">
        <w:trPr>
          <w:tblHeader/>
        </w:trPr>
        <w:tc>
          <w:tcPr>
            <w:tcW w:w="562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183EF5" w:rsidRPr="00080C48" w:rsidRDefault="00183EF5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183EF5" w:rsidRPr="00080C48" w:rsidTr="00253E07">
        <w:tc>
          <w:tcPr>
            <w:tcW w:w="14968" w:type="dxa"/>
            <w:gridSpan w:val="18"/>
          </w:tcPr>
          <w:p w:rsidR="00183EF5" w:rsidRDefault="00183EF5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>»</w:t>
            </w:r>
          </w:p>
          <w:p w:rsidR="00183EF5" w:rsidRPr="00080C48" w:rsidRDefault="00183EF5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080C48">
              <w:rPr>
                <w:kern w:val="2"/>
              </w:rPr>
              <w:t xml:space="preserve">«Обеспечение качественными жилищно-коммунальными услугами населения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183EF5" w:rsidRPr="00080C48" w:rsidTr="00253E07">
        <w:tc>
          <w:tcPr>
            <w:tcW w:w="562" w:type="dxa"/>
          </w:tcPr>
          <w:p w:rsidR="00183EF5" w:rsidRPr="00080C48" w:rsidRDefault="00183EF5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183EF5" w:rsidRPr="000135FD" w:rsidRDefault="00183EF5" w:rsidP="00717152">
            <w:pPr>
              <w:jc w:val="both"/>
              <w:rPr>
                <w:kern w:val="2"/>
              </w:rPr>
            </w:pPr>
            <w:r w:rsidRPr="000135FD">
              <w:rPr>
                <w:kern w:val="2"/>
              </w:rPr>
              <w:t xml:space="preserve">1Доля многоквартирных домов в целом по </w:t>
            </w:r>
            <w:r>
              <w:rPr>
                <w:kern w:val="2"/>
              </w:rPr>
              <w:t>Алексеевскому сельскому</w:t>
            </w:r>
            <w:r w:rsidRPr="000135FD">
              <w:rPr>
                <w:kern w:val="2"/>
              </w:rPr>
              <w:t xml:space="preserve"> поселению, в которых собственники помещений выбрали и реализуют управление многоквартирными домами посредством товариществ собственников жилья либо жилищных </w:t>
            </w:r>
            <w:r w:rsidRPr="000135FD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0135FD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183EF5" w:rsidRPr="00080C48" w:rsidRDefault="00183EF5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  <w:r w:rsidRPr="00080C48">
              <w:rPr>
                <w:color w:val="000000"/>
              </w:rPr>
              <w:t>,00</w:t>
            </w:r>
          </w:p>
        </w:tc>
        <w:tc>
          <w:tcPr>
            <w:tcW w:w="784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6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183EF5" w:rsidRDefault="00183EF5">
            <w:r w:rsidRPr="00615912">
              <w:rPr>
                <w:color w:val="000000"/>
              </w:rPr>
              <w:t>5,00</w:t>
            </w:r>
          </w:p>
        </w:tc>
      </w:tr>
      <w:tr w:rsidR="00183EF5" w:rsidRPr="00080C48" w:rsidTr="00253E07">
        <w:tc>
          <w:tcPr>
            <w:tcW w:w="562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183EF5" w:rsidRPr="000135FD" w:rsidRDefault="00183EF5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</w:rPr>
              <w:t>Алексеевского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183EF5" w:rsidRPr="00080C48" w:rsidRDefault="00183EF5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про</w:t>
            </w:r>
            <w:r w:rsidRPr="00080C48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4" w:type="dxa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5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85,00</w:t>
            </w:r>
          </w:p>
        </w:tc>
        <w:tc>
          <w:tcPr>
            <w:tcW w:w="784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6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86,20</w:t>
            </w:r>
          </w:p>
        </w:tc>
        <w:tc>
          <w:tcPr>
            <w:tcW w:w="784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86,50</w:t>
            </w:r>
          </w:p>
        </w:tc>
        <w:tc>
          <w:tcPr>
            <w:tcW w:w="785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87,20</w:t>
            </w:r>
          </w:p>
        </w:tc>
        <w:tc>
          <w:tcPr>
            <w:tcW w:w="784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87,50</w:t>
            </w:r>
          </w:p>
        </w:tc>
        <w:tc>
          <w:tcPr>
            <w:tcW w:w="784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87,60</w:t>
            </w:r>
          </w:p>
        </w:tc>
        <w:tc>
          <w:tcPr>
            <w:tcW w:w="785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87,70</w:t>
            </w:r>
          </w:p>
        </w:tc>
        <w:tc>
          <w:tcPr>
            <w:tcW w:w="785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88,50</w:t>
            </w:r>
          </w:p>
        </w:tc>
        <w:tc>
          <w:tcPr>
            <w:tcW w:w="784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89,30</w:t>
            </w:r>
          </w:p>
        </w:tc>
        <w:tc>
          <w:tcPr>
            <w:tcW w:w="785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89,70</w:t>
            </w:r>
          </w:p>
        </w:tc>
        <w:tc>
          <w:tcPr>
            <w:tcW w:w="785" w:type="dxa"/>
            <w:shd w:val="clear" w:color="auto" w:fill="FFFFFF"/>
          </w:tcPr>
          <w:p w:rsidR="00183EF5" w:rsidRPr="00080C48" w:rsidRDefault="00183EF5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90,00</w:t>
            </w:r>
          </w:p>
        </w:tc>
      </w:tr>
    </w:tbl>
    <w:p w:rsidR="00183EF5" w:rsidRPr="00080C48" w:rsidRDefault="00183EF5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183EF5" w:rsidRDefault="00183EF5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183EF5" w:rsidRDefault="00183EF5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183EF5" w:rsidRDefault="00183EF5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183EF5" w:rsidRPr="00080C48" w:rsidRDefault="00183EF5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183EF5" w:rsidRPr="00080C48" w:rsidRDefault="00183EF5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183EF5" w:rsidRPr="00080C48" w:rsidRDefault="00183EF5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080C48">
        <w:rPr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sz w:val="28"/>
          <w:szCs w:val="28"/>
        </w:rPr>
        <w:t>Алексеевского сельского поселения</w:t>
      </w:r>
      <w:r w:rsidRPr="00080C48">
        <w:rPr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183EF5" w:rsidRPr="00080C48" w:rsidTr="000047B0">
        <w:tc>
          <w:tcPr>
            <w:tcW w:w="681" w:type="dxa"/>
            <w:vMerge w:val="restart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183EF5" w:rsidRPr="00080C48" w:rsidRDefault="00183EF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183EF5" w:rsidRPr="00080C48" w:rsidTr="000047B0">
        <w:tc>
          <w:tcPr>
            <w:tcW w:w="681" w:type="dxa"/>
            <w:vMerge/>
            <w:vAlign w:val="center"/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3EF5" w:rsidRPr="00080C48" w:rsidRDefault="00183EF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183EF5" w:rsidRPr="00080C48" w:rsidRDefault="00183EF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183EF5" w:rsidRPr="00080C48" w:rsidRDefault="00183EF5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183EF5" w:rsidRPr="00080C48" w:rsidTr="006128C7">
        <w:trPr>
          <w:tblHeader/>
        </w:trPr>
        <w:tc>
          <w:tcPr>
            <w:tcW w:w="687" w:type="dxa"/>
          </w:tcPr>
          <w:p w:rsidR="00183EF5" w:rsidRPr="00080C48" w:rsidRDefault="00183EF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183EF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5C581F">
              <w:rPr>
                <w:kern w:val="2"/>
                <w:sz w:val="24"/>
                <w:szCs w:val="24"/>
              </w:rPr>
              <w:t>«Обеспечение качественными жилищно-коммунальными услугами населения Алексеевского сельского поселения»</w:t>
            </w:r>
          </w:p>
        </w:tc>
      </w:tr>
      <w:tr w:rsidR="00183EF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047B0" w:rsidRDefault="00183EF5" w:rsidP="000047B0">
            <w:pPr>
              <w:pStyle w:val="Standard"/>
              <w:tabs>
                <w:tab w:val="left" w:pos="281"/>
              </w:tabs>
            </w:pPr>
            <w:r w:rsidRPr="00080C48">
              <w:rPr>
                <w:kern w:val="2"/>
              </w:rPr>
              <w:t>1.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>Цель подпрограммы 1 «</w:t>
            </w:r>
            <w:r w:rsidRPr="000047B0">
              <w:rPr>
                <w:kern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</w:t>
            </w:r>
            <w:r w:rsidRPr="000047B0">
              <w:rPr>
                <w:kern w:val="2"/>
              </w:rPr>
              <w:t>»</w:t>
            </w:r>
          </w:p>
        </w:tc>
      </w:tr>
      <w:tr w:rsidR="00183EF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0047B0">
              <w:rPr>
                <w:kern w:val="2"/>
                <w:sz w:val="24"/>
                <w:szCs w:val="24"/>
              </w:rPr>
              <w:t xml:space="preserve">создание условий для </w:t>
            </w:r>
            <w:r w:rsidRPr="000047B0">
              <w:rPr>
                <w:spacing w:val="-4"/>
                <w:kern w:val="2"/>
                <w:sz w:val="24"/>
                <w:szCs w:val="24"/>
              </w:rPr>
              <w:t>обеспечения бесперебойности и роста качества жилищно-коммунальных услуг</w:t>
            </w:r>
            <w:r w:rsidRPr="000047B0">
              <w:rPr>
                <w:kern w:val="2"/>
                <w:sz w:val="24"/>
                <w:szCs w:val="24"/>
              </w:rPr>
              <w:t>»</w:t>
            </w:r>
          </w:p>
        </w:tc>
      </w:tr>
      <w:tr w:rsidR="00183EF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A223D9" w:rsidRDefault="00183EF5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83EF5" w:rsidRPr="00A223D9" w:rsidRDefault="00183EF5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183EF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275FAB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2 подпрограммы 1 «Создание условий для развития конкурентной среды в сфере управления многоквартирными домами»</w:t>
            </w:r>
          </w:p>
        </w:tc>
      </w:tr>
      <w:tr w:rsidR="00183EF5" w:rsidRPr="00080C48" w:rsidTr="00A002D4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183EF5" w:rsidRPr="00080C48" w:rsidRDefault="00183EF5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A223D9" w:rsidRDefault="00183EF5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83EF5" w:rsidRPr="00A223D9" w:rsidRDefault="00183EF5" w:rsidP="00353CF4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  <w:tr w:rsidR="00183EF5" w:rsidRPr="00080C48" w:rsidTr="00A45918">
        <w:trPr>
          <w:trHeight w:val="587"/>
        </w:trPr>
        <w:tc>
          <w:tcPr>
            <w:tcW w:w="1496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A45918" w:rsidRDefault="00183EF5" w:rsidP="00A45918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Задача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</w:t>
            </w:r>
            <w:r>
              <w:rPr>
                <w:kern w:val="2"/>
                <w:sz w:val="24"/>
                <w:szCs w:val="24"/>
              </w:rPr>
              <w:t>«</w:t>
            </w:r>
            <w:r w:rsidRPr="000C25C0">
              <w:rPr>
                <w:kern w:val="2"/>
                <w:sz w:val="24"/>
                <w:szCs w:val="24"/>
              </w:rPr>
              <w:t>Содержание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0C25C0">
              <w:rPr>
                <w:kern w:val="2"/>
                <w:sz w:val="24"/>
                <w:szCs w:val="24"/>
              </w:rPr>
              <w:t xml:space="preserve">муниципальных объектов </w:t>
            </w:r>
            <w:r w:rsidRPr="000C25C0">
              <w:rPr>
                <w:spacing w:val="-4"/>
                <w:kern w:val="2"/>
                <w:sz w:val="24"/>
                <w:szCs w:val="24"/>
              </w:rPr>
              <w:t>коммунальной инфраструктуры, реализации инвестиционных проектов водопроводно-канализационного хозяйства и объектов теплоэнергетики»</w:t>
            </w:r>
          </w:p>
        </w:tc>
      </w:tr>
      <w:tr w:rsidR="00183EF5" w:rsidRPr="00080C48" w:rsidTr="00A002D4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1.3.1.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183EF5" w:rsidRPr="00341ADA" w:rsidRDefault="00183EF5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341ADA">
              <w:rPr>
                <w:sz w:val="24"/>
                <w:szCs w:val="24"/>
              </w:rPr>
      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A223D9" w:rsidRDefault="00183EF5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83EF5" w:rsidRPr="00A223D9" w:rsidRDefault="00183EF5" w:rsidP="009F33E8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повышение удовлетво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ренности населения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</w:t>
            </w:r>
            <w:r w:rsidRPr="00080C48">
              <w:rPr>
                <w:kern w:val="2"/>
                <w:sz w:val="24"/>
                <w:szCs w:val="24"/>
              </w:rPr>
              <w:softHyphen/>
              <w:t>ного обслуживания; снижение уровня потерь при производ</w:t>
            </w:r>
            <w:r w:rsidRPr="00080C48">
              <w:rPr>
                <w:kern w:val="2"/>
                <w:sz w:val="24"/>
                <w:szCs w:val="24"/>
              </w:rPr>
              <w:softHyphen/>
              <w:t>стве, транспортировке и распределении коммунальных ресурсов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снижение удовлет</w:t>
            </w:r>
            <w:r w:rsidRPr="00080C48">
              <w:rPr>
                <w:kern w:val="2"/>
                <w:sz w:val="24"/>
                <w:szCs w:val="24"/>
              </w:rPr>
              <w:softHyphen/>
              <w:t>воренности населе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коммунального обслуживания; повышение уровня потерь при производстве, транспортировке и распределении коммунальных ресурсов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Default="00183EF5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3, 1.3, 1.4</w:t>
            </w:r>
          </w:p>
        </w:tc>
      </w:tr>
      <w:tr w:rsidR="00183EF5" w:rsidRPr="00080C48" w:rsidTr="00A002D4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1.3.2.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4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183EF5" w:rsidRPr="000F250F" w:rsidRDefault="00183EF5" w:rsidP="00A002D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F250F">
              <w:rPr>
                <w:sz w:val="24"/>
                <w:szCs w:val="24"/>
              </w:rPr>
              <w:t>Капитальный ремонт объектов водопроводно–канализационного хозяйства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A223D9" w:rsidRDefault="00183EF5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83EF5" w:rsidRPr="00A223D9" w:rsidRDefault="00183EF5" w:rsidP="009F33E8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9F33E8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повышение удовлетво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ренности населения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</w:t>
            </w:r>
            <w:r w:rsidRPr="00080C48">
              <w:rPr>
                <w:kern w:val="2"/>
                <w:sz w:val="24"/>
                <w:szCs w:val="24"/>
              </w:rPr>
              <w:softHyphen/>
              <w:t>ного обслуживания; снижение уровня потерь при производ</w:t>
            </w:r>
            <w:r w:rsidRPr="00080C48">
              <w:rPr>
                <w:kern w:val="2"/>
                <w:sz w:val="24"/>
                <w:szCs w:val="24"/>
              </w:rPr>
              <w:softHyphen/>
              <w:t>стве, транспортировке и распределении коммунальных ресурсов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Pr="00080C48" w:rsidRDefault="00183EF5" w:rsidP="009F33E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снижение удовлет</w:t>
            </w:r>
            <w:r w:rsidRPr="00080C48">
              <w:rPr>
                <w:kern w:val="2"/>
                <w:sz w:val="24"/>
                <w:szCs w:val="24"/>
              </w:rPr>
              <w:softHyphen/>
              <w:t>воренности населе</w:t>
            </w:r>
            <w:r w:rsidRPr="00080C48">
              <w:rPr>
                <w:kern w:val="2"/>
                <w:sz w:val="24"/>
                <w:szCs w:val="24"/>
              </w:rPr>
              <w:softHyphen/>
              <w:t xml:space="preserve">ния </w:t>
            </w:r>
            <w:r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080C48">
              <w:rPr>
                <w:kern w:val="2"/>
                <w:sz w:val="24"/>
                <w:szCs w:val="24"/>
              </w:rPr>
              <w:t xml:space="preserve"> уровнем коммунального обслуживания; повышение уровня потерь при производстве, транспортировке и распределении коммунальных ресурсов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EF5" w:rsidRDefault="00183EF5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3, 1.3, 1.4</w:t>
            </w:r>
          </w:p>
        </w:tc>
      </w:tr>
    </w:tbl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Pr="00080C48" w:rsidRDefault="00183EF5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183EF5" w:rsidRDefault="00183EF5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183EF5" w:rsidRDefault="00183EF5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183EF5" w:rsidRDefault="00183EF5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183EF5" w:rsidRPr="00080C48" w:rsidRDefault="00183EF5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183EF5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83EF5" w:rsidRPr="00080C48" w:rsidRDefault="00183EF5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183EF5" w:rsidRPr="00080C48" w:rsidRDefault="00183EF5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183EF5" w:rsidRPr="00080C48" w:rsidRDefault="00183EF5" w:rsidP="006128C7">
      <w:pPr>
        <w:rPr>
          <w:kern w:val="2"/>
          <w:sz w:val="28"/>
          <w:szCs w:val="28"/>
        </w:rPr>
      </w:pPr>
    </w:p>
    <w:tbl>
      <w:tblPr>
        <w:tblW w:w="513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2059"/>
        <w:gridCol w:w="500"/>
        <w:gridCol w:w="600"/>
        <w:gridCol w:w="600"/>
        <w:gridCol w:w="600"/>
        <w:gridCol w:w="1100"/>
        <w:gridCol w:w="600"/>
        <w:gridCol w:w="600"/>
        <w:gridCol w:w="900"/>
        <w:gridCol w:w="600"/>
        <w:gridCol w:w="600"/>
        <w:gridCol w:w="600"/>
        <w:gridCol w:w="600"/>
        <w:gridCol w:w="600"/>
        <w:gridCol w:w="600"/>
        <w:gridCol w:w="600"/>
        <w:gridCol w:w="700"/>
        <w:gridCol w:w="600"/>
      </w:tblGrid>
      <w:tr w:rsidR="00183EF5" w:rsidRPr="00080C48" w:rsidTr="003E7696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183EF5" w:rsidRPr="00080C48" w:rsidRDefault="00183EF5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7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183EF5" w:rsidRPr="00080C48" w:rsidTr="003E7696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/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/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/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2019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2030</w:t>
            </w:r>
          </w:p>
        </w:tc>
      </w:tr>
    </w:tbl>
    <w:p w:rsidR="00183EF5" w:rsidRPr="00080C48" w:rsidRDefault="00183EF5" w:rsidP="006128C7">
      <w:pPr>
        <w:rPr>
          <w:sz w:val="2"/>
          <w:szCs w:val="2"/>
        </w:rPr>
      </w:pPr>
    </w:p>
    <w:tbl>
      <w:tblPr>
        <w:tblW w:w="513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875"/>
        <w:gridCol w:w="41"/>
        <w:gridCol w:w="2059"/>
        <w:gridCol w:w="500"/>
        <w:gridCol w:w="600"/>
        <w:gridCol w:w="600"/>
        <w:gridCol w:w="600"/>
        <w:gridCol w:w="1100"/>
        <w:gridCol w:w="600"/>
        <w:gridCol w:w="600"/>
        <w:gridCol w:w="900"/>
        <w:gridCol w:w="600"/>
        <w:gridCol w:w="600"/>
        <w:gridCol w:w="600"/>
        <w:gridCol w:w="600"/>
        <w:gridCol w:w="600"/>
        <w:gridCol w:w="600"/>
        <w:gridCol w:w="600"/>
        <w:gridCol w:w="700"/>
        <w:gridCol w:w="600"/>
      </w:tblGrid>
      <w:tr w:rsidR="00183EF5" w:rsidRPr="00080C48" w:rsidTr="003E7696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19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Pr="00080C48" w:rsidRDefault="00183EF5" w:rsidP="00180BE3">
            <w:pPr>
              <w:jc w:val="center"/>
            </w:pPr>
            <w:r w:rsidRPr="00080C48">
              <w:t>20</w:t>
            </w:r>
          </w:p>
        </w:tc>
      </w:tr>
      <w:tr w:rsidR="00183EF5" w:rsidRPr="00080C48" w:rsidTr="003E7696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80C48">
              <w:t xml:space="preserve">«Обеспечение качественными жилищно-коммунальными услугами населения </w:t>
            </w:r>
            <w:r>
              <w:t>Алексеевского сельского поселения</w:t>
            </w:r>
            <w:r w:rsidRPr="00080C48">
              <w:t>»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A223D9" w:rsidRDefault="00183EF5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83EF5" w:rsidRPr="00A223D9" w:rsidRDefault="00183EF5" w:rsidP="00180BE3"/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>
              <w:t>76,7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>
              <w:t>76,7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20406">
              <w:t>0,0</w:t>
            </w:r>
          </w:p>
        </w:tc>
      </w:tr>
      <w:tr w:rsidR="00183EF5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r w:rsidRPr="00080C48">
              <w:t xml:space="preserve">Подпрограмма «Обеспечение качественными жилищно-коммунальными услугами населения </w:t>
            </w:r>
            <w:r>
              <w:t>Алексеевского сельского поселения</w:t>
            </w:r>
            <w:r w:rsidRPr="00080C48">
              <w:t>»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3E7696" w:rsidRDefault="00183EF5" w:rsidP="003E7696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>
              <w:t>76,7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>
              <w:t>76,7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7F26F2">
              <w:t>0,0</w:t>
            </w:r>
          </w:p>
        </w:tc>
      </w:tr>
      <w:tr w:rsidR="00183EF5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00103" w:rsidRDefault="00183EF5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A223D9" w:rsidRDefault="00183EF5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83EF5" w:rsidRPr="00A223D9" w:rsidRDefault="00183EF5" w:rsidP="00F928C3"/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CA68C2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83EF5" w:rsidRDefault="00183EF5">
            <w:r w:rsidRPr="00D33965">
              <w:t>0,0</w:t>
            </w:r>
          </w:p>
        </w:tc>
      </w:tr>
      <w:tr w:rsidR="00183EF5" w:rsidRPr="00080C48" w:rsidTr="003E7696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00103" w:rsidRDefault="00183EF5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A223D9" w:rsidRDefault="00183EF5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83EF5" w:rsidRPr="00A223D9" w:rsidRDefault="00183EF5" w:rsidP="00F928C3"/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CA68C2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CA68C2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>
            <w:r w:rsidRPr="00DF0A84">
              <w:t>0,0</w:t>
            </w:r>
          </w:p>
        </w:tc>
      </w:tr>
      <w:tr w:rsidR="00183EF5" w:rsidRPr="00080C48" w:rsidTr="003E7696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ind w:left="-142" w:right="-109"/>
              <w:jc w:val="center"/>
              <w:outlineLvl w:val="0"/>
            </w:pPr>
            <w:r>
              <w:t>1.3.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Default="00183EF5" w:rsidP="00C46AD1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>.</w:t>
            </w:r>
          </w:p>
          <w:p w:rsidR="00183EF5" w:rsidRPr="00000103" w:rsidRDefault="00183EF5" w:rsidP="00C46AD1">
            <w:pPr>
              <w:jc w:val="both"/>
              <w:outlineLvl w:val="0"/>
            </w:pPr>
            <w:r>
              <w:t>Разработка проектно-сметной документации на строительство, реконструкцию и капитальный ремонт объектов водопроводно-канализационного хозяйства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9E2A60" w:rsidRDefault="00183EF5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9F33E8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>
              <w:t>76,7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>
              <w:t>76,7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</w:tr>
      <w:tr w:rsidR="00183EF5" w:rsidRPr="00080C48" w:rsidTr="009E2A60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Default="00183EF5" w:rsidP="00180BE3">
            <w:pPr>
              <w:ind w:left="-142" w:right="-109"/>
              <w:jc w:val="center"/>
              <w:outlineLvl w:val="0"/>
            </w:pPr>
            <w:r>
              <w:t>1.4.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Default="00183EF5" w:rsidP="00C46AD1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4</w:t>
            </w:r>
            <w:r w:rsidRPr="00000103">
              <w:t>.</w:t>
            </w:r>
          </w:p>
          <w:p w:rsidR="00183EF5" w:rsidRPr="00000103" w:rsidRDefault="00183EF5" w:rsidP="00C46AD1">
            <w:pPr>
              <w:jc w:val="both"/>
              <w:outlineLvl w:val="0"/>
            </w:pPr>
            <w:r>
              <w:t>Капитальный ремонт объектов водопроводно–канализационного хозяйства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9E2A60" w:rsidRDefault="00183EF5" w:rsidP="009F33E8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9F33E8">
            <w:pPr>
              <w:jc w:val="center"/>
            </w:pPr>
            <w:r w:rsidRPr="00080C48">
              <w:t>Х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9F33E8">
            <w:pPr>
              <w:jc w:val="center"/>
            </w:pPr>
            <w:r w:rsidRPr="00080C48">
              <w:t>Х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Default="00183EF5" w:rsidP="009F33E8">
            <w:r w:rsidRPr="00DF0A84">
              <w:t>0,0</w:t>
            </w:r>
          </w:p>
        </w:tc>
      </w:tr>
    </w:tbl>
    <w:p w:rsidR="00183EF5" w:rsidRDefault="00183EF5" w:rsidP="006128C7">
      <w:pPr>
        <w:jc w:val="center"/>
        <w:rPr>
          <w:kern w:val="2"/>
          <w:sz w:val="28"/>
          <w:szCs w:val="28"/>
        </w:rPr>
      </w:pPr>
    </w:p>
    <w:p w:rsidR="00183EF5" w:rsidRDefault="00183EF5" w:rsidP="006128C7">
      <w:pPr>
        <w:jc w:val="center"/>
        <w:rPr>
          <w:kern w:val="2"/>
          <w:sz w:val="28"/>
          <w:szCs w:val="28"/>
        </w:rPr>
      </w:pPr>
    </w:p>
    <w:p w:rsidR="00183EF5" w:rsidRDefault="00183EF5" w:rsidP="00A223D9">
      <w:pPr>
        <w:rPr>
          <w:kern w:val="2"/>
          <w:sz w:val="28"/>
          <w:szCs w:val="28"/>
        </w:rPr>
      </w:pPr>
    </w:p>
    <w:p w:rsidR="00183EF5" w:rsidRDefault="00183EF5" w:rsidP="006128C7">
      <w:pPr>
        <w:jc w:val="center"/>
        <w:rPr>
          <w:kern w:val="2"/>
          <w:sz w:val="28"/>
          <w:szCs w:val="28"/>
        </w:rPr>
      </w:pPr>
    </w:p>
    <w:p w:rsidR="00183EF5" w:rsidRPr="00080C48" w:rsidRDefault="00183EF5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183EF5" w:rsidRDefault="00183EF5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83EF5" w:rsidRDefault="00183EF5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183EF5" w:rsidRDefault="00183EF5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183EF5" w:rsidRPr="00080C48" w:rsidRDefault="00183EF5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183EF5" w:rsidRDefault="00183EF5" w:rsidP="006128C7">
      <w:pPr>
        <w:rPr>
          <w:kern w:val="2"/>
          <w:sz w:val="28"/>
          <w:szCs w:val="28"/>
        </w:rPr>
      </w:pPr>
    </w:p>
    <w:p w:rsidR="00183EF5" w:rsidRDefault="00183EF5" w:rsidP="006128C7">
      <w:pPr>
        <w:jc w:val="center"/>
        <w:rPr>
          <w:kern w:val="2"/>
          <w:sz w:val="28"/>
          <w:szCs w:val="28"/>
        </w:rPr>
      </w:pPr>
    </w:p>
    <w:p w:rsidR="00183EF5" w:rsidRPr="00080C48" w:rsidRDefault="00183EF5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183EF5" w:rsidRPr="00080C48" w:rsidRDefault="00183EF5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183EF5" w:rsidRPr="00080C48" w:rsidRDefault="00183EF5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183EF5" w:rsidRPr="00080C48" w:rsidRDefault="00183EF5" w:rsidP="006128C7">
      <w:pPr>
        <w:jc w:val="center"/>
        <w:rPr>
          <w:kern w:val="2"/>
          <w:sz w:val="28"/>
          <w:szCs w:val="28"/>
        </w:rPr>
      </w:pPr>
    </w:p>
    <w:p w:rsidR="00183EF5" w:rsidRPr="00080C48" w:rsidRDefault="00183EF5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183EF5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183EF5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183EF5" w:rsidRPr="00080C48" w:rsidRDefault="00183EF5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183EF5" w:rsidRPr="00080C48" w:rsidTr="008717DC">
        <w:tc>
          <w:tcPr>
            <w:tcW w:w="348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183EF5" w:rsidRPr="00080C48" w:rsidTr="003D639D">
        <w:trPr>
          <w:trHeight w:val="525"/>
        </w:trPr>
        <w:tc>
          <w:tcPr>
            <w:tcW w:w="348" w:type="dxa"/>
            <w:vMerge w:val="restart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183EF5" w:rsidRPr="003D639D" w:rsidRDefault="00183EF5" w:rsidP="003D63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11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31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Pr="00080C48" w:rsidRDefault="00183EF5" w:rsidP="00B31FA9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11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3D639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31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3D639D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83EF5" w:rsidRPr="003D639D" w:rsidRDefault="00183EF5" w:rsidP="003D639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8717DC">
        <w:tc>
          <w:tcPr>
            <w:tcW w:w="348" w:type="dxa"/>
            <w:vMerge w:val="restart"/>
          </w:tcPr>
          <w:p w:rsidR="00183EF5" w:rsidRPr="00080C48" w:rsidRDefault="00183EF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««Обеспечение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11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31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Pr="00080C48" w:rsidRDefault="00183EF5" w:rsidP="009F33E8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11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31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Pr="00080C48" w:rsidRDefault="00183EF5" w:rsidP="009F33E8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Pr="00080C48" w:rsidRDefault="00183EF5" w:rsidP="009F33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83EF5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83EF5" w:rsidRPr="00080C48" w:rsidRDefault="00183EF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83EF5" w:rsidRPr="006D7FE1" w:rsidRDefault="00183EF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Pr="00080C48" w:rsidRDefault="00183EF5" w:rsidP="009F33E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183EF5" w:rsidRDefault="00183EF5" w:rsidP="009F33E8">
            <w:pPr>
              <w:jc w:val="center"/>
            </w:pPr>
            <w:r w:rsidRPr="00E3424C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183EF5" w:rsidRPr="00080C48" w:rsidRDefault="00183EF5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bookmarkStart w:id="0" w:name="_GoBack"/>
      <w:bookmarkEnd w:id="0"/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5</w:t>
      </w:r>
    </w:p>
    <w:p w:rsidR="00183EF5" w:rsidRDefault="00183EF5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183EF5" w:rsidRDefault="00183EF5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183EF5" w:rsidRDefault="00183EF5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183EF5" w:rsidRDefault="00183EF5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183EF5" w:rsidRDefault="00183EF5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183EF5" w:rsidRPr="00080C48" w:rsidRDefault="00183EF5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183EF5" w:rsidRPr="00080C48" w:rsidRDefault="00183EF5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«Алексеевское сельское поселение» Октябрьского района</w:t>
      </w:r>
    </w:p>
    <w:p w:rsidR="00183EF5" w:rsidRPr="00080C48" w:rsidRDefault="00183EF5" w:rsidP="007A6912">
      <w:pPr>
        <w:rPr>
          <w:sz w:val="2"/>
          <w:szCs w:val="2"/>
        </w:rPr>
      </w:pPr>
    </w:p>
    <w:p w:rsidR="00183EF5" w:rsidRPr="00080C48" w:rsidRDefault="00183EF5" w:rsidP="007A6912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631"/>
        <w:gridCol w:w="3592"/>
        <w:gridCol w:w="811"/>
        <w:gridCol w:w="779"/>
        <w:gridCol w:w="759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183EF5" w:rsidRPr="00080C48" w:rsidTr="00180BE3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83EF5" w:rsidRPr="00080C48" w:rsidRDefault="00183EF5" w:rsidP="00180BE3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117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183EF5" w:rsidRPr="00080C48" w:rsidTr="00180B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EF5" w:rsidRPr="00080C48" w:rsidRDefault="00183EF5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183EF5" w:rsidRPr="00080C48" w:rsidRDefault="00183EF5" w:rsidP="007A691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183EF5" w:rsidRPr="00080C48" w:rsidTr="00392D7B">
        <w:trPr>
          <w:tblHeader/>
        </w:trPr>
        <w:tc>
          <w:tcPr>
            <w:tcW w:w="769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183EF5" w:rsidRPr="00080C48" w:rsidRDefault="00183EF5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183EF5" w:rsidRPr="00080C48" w:rsidTr="00392D7B">
        <w:tc>
          <w:tcPr>
            <w:tcW w:w="14968" w:type="dxa"/>
            <w:gridSpan w:val="16"/>
          </w:tcPr>
          <w:p w:rsidR="00183EF5" w:rsidRPr="00080C48" w:rsidRDefault="00183EF5" w:rsidP="004E0AB7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1. Показатель 2. 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color w:val="000000"/>
                <w:sz w:val="28"/>
                <w:szCs w:val="28"/>
              </w:rPr>
              <w:t xml:space="preserve"> (процентов)</w:t>
            </w:r>
          </w:p>
        </w:tc>
      </w:tr>
      <w:tr w:rsidR="00183EF5" w:rsidRPr="00080C48" w:rsidTr="00392D7B">
        <w:tc>
          <w:tcPr>
            <w:tcW w:w="769" w:type="dxa"/>
          </w:tcPr>
          <w:p w:rsidR="00183EF5" w:rsidRPr="00080C48" w:rsidRDefault="00183EF5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1.40.</w:t>
            </w:r>
          </w:p>
        </w:tc>
        <w:tc>
          <w:tcPr>
            <w:tcW w:w="3399" w:type="dxa"/>
          </w:tcPr>
          <w:p w:rsidR="00183EF5" w:rsidRPr="00080C48" w:rsidRDefault="00183EF5" w:rsidP="00180BE3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183EF5" w:rsidRPr="00080C48" w:rsidRDefault="00183EF5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83,0</w:t>
            </w:r>
          </w:p>
        </w:tc>
        <w:tc>
          <w:tcPr>
            <w:tcW w:w="708" w:type="dxa"/>
          </w:tcPr>
          <w:p w:rsidR="00183EF5" w:rsidRPr="00080C48" w:rsidRDefault="00183EF5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83,0</w:t>
            </w:r>
          </w:p>
        </w:tc>
        <w:tc>
          <w:tcPr>
            <w:tcW w:w="851" w:type="dxa"/>
          </w:tcPr>
          <w:p w:rsidR="00183EF5" w:rsidRPr="00080C48" w:rsidRDefault="00183EF5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183EF5" w:rsidRPr="00080C48" w:rsidRDefault="00183EF5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09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53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183EF5" w:rsidRPr="00080C48" w:rsidRDefault="00183EF5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183EF5" w:rsidRPr="00080C48" w:rsidTr="00392D7B">
        <w:tc>
          <w:tcPr>
            <w:tcW w:w="14968" w:type="dxa"/>
            <w:gridSpan w:val="16"/>
          </w:tcPr>
          <w:p w:rsidR="00183EF5" w:rsidRPr="00080C48" w:rsidRDefault="00183EF5" w:rsidP="00180BE3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183EF5" w:rsidRPr="00080C48" w:rsidTr="00392D7B">
        <w:tc>
          <w:tcPr>
            <w:tcW w:w="769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3.40.</w:t>
            </w:r>
          </w:p>
        </w:tc>
        <w:tc>
          <w:tcPr>
            <w:tcW w:w="3399" w:type="dxa"/>
          </w:tcPr>
          <w:p w:rsidR="00183EF5" w:rsidRPr="00080C48" w:rsidRDefault="00183EF5" w:rsidP="00180BE3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183EF5" w:rsidRPr="00080C48" w:rsidRDefault="00183EF5" w:rsidP="007E2E7A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183EF5" w:rsidRPr="00080C48" w:rsidRDefault="00183EF5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183EF5" w:rsidRPr="00080C48" w:rsidRDefault="00183EF5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183EF5" w:rsidRDefault="00183EF5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183EF5" w:rsidRDefault="00183EF5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183EF5" w:rsidRDefault="00183EF5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183EF5" w:rsidRDefault="00183EF5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183EF5" w:rsidRPr="00080C48" w:rsidRDefault="00183EF5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183EF5" w:rsidRPr="00080C48" w:rsidRDefault="00183EF5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183EF5" w:rsidRPr="00080C48" w:rsidRDefault="00183EF5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183EF5" w:rsidRPr="00080C48" w:rsidRDefault="00183EF5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183EF5" w:rsidRPr="00080C48" w:rsidTr="00180BE3">
        <w:tc>
          <w:tcPr>
            <w:tcW w:w="671" w:type="dxa"/>
            <w:vMerge w:val="restart"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183EF5" w:rsidRPr="00080C48" w:rsidRDefault="00183EF5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183EF5" w:rsidRPr="00080C48" w:rsidTr="00180BE3">
        <w:tc>
          <w:tcPr>
            <w:tcW w:w="671" w:type="dxa"/>
            <w:vMerge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183EF5" w:rsidRPr="00080C48" w:rsidRDefault="00183EF5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183EF5" w:rsidRPr="00080C48" w:rsidRDefault="00183EF5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183EF5" w:rsidRPr="00080C48" w:rsidTr="00B82745">
        <w:tc>
          <w:tcPr>
            <w:tcW w:w="480" w:type="dxa"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183EF5" w:rsidRPr="00080C48" w:rsidRDefault="00183EF5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183EF5" w:rsidRPr="00080C48" w:rsidTr="00B82745">
        <w:tc>
          <w:tcPr>
            <w:tcW w:w="14968" w:type="dxa"/>
            <w:gridSpan w:val="21"/>
            <w:noWrap/>
          </w:tcPr>
          <w:p w:rsidR="00183EF5" w:rsidRPr="00080C48" w:rsidRDefault="00183EF5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183EF5" w:rsidRPr="00080C48" w:rsidTr="00B82745">
        <w:tc>
          <w:tcPr>
            <w:tcW w:w="480" w:type="dxa"/>
            <w:vMerge w:val="restart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183EF5" w:rsidRPr="00080C48" w:rsidRDefault="00183EF5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183EF5" w:rsidRPr="00080C48" w:rsidRDefault="00183EF5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83EF5" w:rsidRPr="00080C48" w:rsidTr="00B82745">
        <w:tc>
          <w:tcPr>
            <w:tcW w:w="480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83EF5" w:rsidRPr="00080C48" w:rsidRDefault="00183EF5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183EF5" w:rsidRPr="00080C48" w:rsidRDefault="00183EF5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83EF5" w:rsidRPr="00080C48" w:rsidTr="00B82745">
        <w:tc>
          <w:tcPr>
            <w:tcW w:w="480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83EF5" w:rsidRPr="00080C48" w:rsidRDefault="00183EF5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83EF5" w:rsidRPr="00080C48" w:rsidTr="00B82745">
        <w:tc>
          <w:tcPr>
            <w:tcW w:w="480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83EF5" w:rsidRPr="00080C48" w:rsidRDefault="00183EF5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83EF5" w:rsidRPr="00080C48" w:rsidRDefault="00183EF5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Default="00183EF5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83EF5" w:rsidRPr="00080C48" w:rsidRDefault="00183EF5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83EF5" w:rsidRPr="00080C48" w:rsidTr="00B31FA9">
        <w:tc>
          <w:tcPr>
            <w:tcW w:w="480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>«Обеспечение качественными жилищно-коммунальными услугами населения Алексеевского сельского поселения»</w:t>
            </w:r>
          </w:p>
        </w:tc>
      </w:tr>
      <w:tr w:rsidR="00183EF5" w:rsidRPr="00080C48" w:rsidTr="00B31FA9">
        <w:tc>
          <w:tcPr>
            <w:tcW w:w="480" w:type="dxa"/>
          </w:tcPr>
          <w:p w:rsidR="00183EF5" w:rsidRPr="00080C48" w:rsidRDefault="00183EF5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183EF5" w:rsidRPr="00080C48" w:rsidRDefault="00183EF5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183EF5" w:rsidRPr="00080C48" w:rsidRDefault="00183EF5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183EF5" w:rsidRPr="00080C48" w:rsidRDefault="00183EF5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183EF5" w:rsidRPr="00080C48" w:rsidTr="00B82745">
        <w:tc>
          <w:tcPr>
            <w:tcW w:w="480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83EF5" w:rsidRPr="00080C48" w:rsidRDefault="00183EF5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183EF5" w:rsidRPr="00080C48" w:rsidTr="00B82745">
        <w:tc>
          <w:tcPr>
            <w:tcW w:w="480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83EF5" w:rsidRPr="00080C48" w:rsidRDefault="00183EF5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183EF5" w:rsidRPr="00080C48" w:rsidTr="00B82745">
        <w:tc>
          <w:tcPr>
            <w:tcW w:w="480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83EF5" w:rsidRPr="00080C48" w:rsidRDefault="00183EF5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83EF5" w:rsidRPr="00080C48" w:rsidRDefault="00183EF5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183EF5" w:rsidRPr="00080C48" w:rsidRDefault="00183EF5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183EF5" w:rsidRDefault="00183EF5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sectPr w:rsidR="00183EF5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EF5" w:rsidRDefault="00183EF5">
      <w:r>
        <w:separator/>
      </w:r>
    </w:p>
  </w:endnote>
  <w:endnote w:type="continuationSeparator" w:id="1">
    <w:p w:rsidR="00183EF5" w:rsidRDefault="00183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F5" w:rsidRDefault="00183EF5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183EF5" w:rsidRDefault="00183E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F5" w:rsidRDefault="00183EF5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3EF5" w:rsidRDefault="00183EF5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F5" w:rsidRPr="00B82745" w:rsidRDefault="00183EF5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EF5" w:rsidRDefault="00183EF5">
      <w:r>
        <w:separator/>
      </w:r>
    </w:p>
  </w:footnote>
  <w:footnote w:type="continuationSeparator" w:id="1">
    <w:p w:rsidR="00183EF5" w:rsidRDefault="00183E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047B0"/>
    <w:rsid w:val="00012A07"/>
    <w:rsid w:val="000135FD"/>
    <w:rsid w:val="00022298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8159E"/>
    <w:rsid w:val="000867B1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4580"/>
    <w:rsid w:val="000E14D8"/>
    <w:rsid w:val="000F250F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3E92"/>
    <w:rsid w:val="0013705A"/>
    <w:rsid w:val="00153B21"/>
    <w:rsid w:val="001638CC"/>
    <w:rsid w:val="00175C64"/>
    <w:rsid w:val="00180BE3"/>
    <w:rsid w:val="00181A23"/>
    <w:rsid w:val="00183EF5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475C2"/>
    <w:rsid w:val="002504E8"/>
    <w:rsid w:val="0025249B"/>
    <w:rsid w:val="00252D2F"/>
    <w:rsid w:val="00253E07"/>
    <w:rsid w:val="00254382"/>
    <w:rsid w:val="00254C39"/>
    <w:rsid w:val="0025690C"/>
    <w:rsid w:val="00267E0C"/>
    <w:rsid w:val="00267E6C"/>
    <w:rsid w:val="0027031E"/>
    <w:rsid w:val="002711E7"/>
    <w:rsid w:val="00273D62"/>
    <w:rsid w:val="00275FAB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41ADA"/>
    <w:rsid w:val="00341FC1"/>
    <w:rsid w:val="00344C01"/>
    <w:rsid w:val="0034598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3012"/>
    <w:rsid w:val="003B4FA5"/>
    <w:rsid w:val="003C3A5E"/>
    <w:rsid w:val="003C3B7C"/>
    <w:rsid w:val="003D30E8"/>
    <w:rsid w:val="003D34F5"/>
    <w:rsid w:val="003D3BDD"/>
    <w:rsid w:val="003D639D"/>
    <w:rsid w:val="003E4A1C"/>
    <w:rsid w:val="003E7696"/>
    <w:rsid w:val="00407B71"/>
    <w:rsid w:val="004113D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D0F55"/>
    <w:rsid w:val="004E00A5"/>
    <w:rsid w:val="004E0AB7"/>
    <w:rsid w:val="004E78FD"/>
    <w:rsid w:val="004F7011"/>
    <w:rsid w:val="00500273"/>
    <w:rsid w:val="005049F6"/>
    <w:rsid w:val="00510A8E"/>
    <w:rsid w:val="00511C19"/>
    <w:rsid w:val="00512F2F"/>
    <w:rsid w:val="00515D9C"/>
    <w:rsid w:val="00525428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838"/>
    <w:rsid w:val="00595A52"/>
    <w:rsid w:val="005A1603"/>
    <w:rsid w:val="005A1EB8"/>
    <w:rsid w:val="005A455C"/>
    <w:rsid w:val="005A5F40"/>
    <w:rsid w:val="005B2804"/>
    <w:rsid w:val="005B3C9C"/>
    <w:rsid w:val="005C581F"/>
    <w:rsid w:val="005C5FF3"/>
    <w:rsid w:val="005C7F94"/>
    <w:rsid w:val="005D122A"/>
    <w:rsid w:val="005D15E1"/>
    <w:rsid w:val="005D38DA"/>
    <w:rsid w:val="005D396B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65E56"/>
    <w:rsid w:val="00670268"/>
    <w:rsid w:val="00670BE4"/>
    <w:rsid w:val="00673B00"/>
    <w:rsid w:val="00676B57"/>
    <w:rsid w:val="006856A5"/>
    <w:rsid w:val="00690F53"/>
    <w:rsid w:val="006939D6"/>
    <w:rsid w:val="006A1BE0"/>
    <w:rsid w:val="006A23F0"/>
    <w:rsid w:val="006A4F93"/>
    <w:rsid w:val="006A72A0"/>
    <w:rsid w:val="006C404E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0650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D7BE9"/>
    <w:rsid w:val="007E2E7A"/>
    <w:rsid w:val="007E3238"/>
    <w:rsid w:val="007E6838"/>
    <w:rsid w:val="007F24E7"/>
    <w:rsid w:val="007F26F2"/>
    <w:rsid w:val="0080387B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5F66"/>
    <w:rsid w:val="008779B6"/>
    <w:rsid w:val="00891C80"/>
    <w:rsid w:val="0089480E"/>
    <w:rsid w:val="008A26EE"/>
    <w:rsid w:val="008A4DF3"/>
    <w:rsid w:val="008B113A"/>
    <w:rsid w:val="008B6AD3"/>
    <w:rsid w:val="008B6ECA"/>
    <w:rsid w:val="008C25E3"/>
    <w:rsid w:val="008C5A8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A7797"/>
    <w:rsid w:val="009B752B"/>
    <w:rsid w:val="009D1410"/>
    <w:rsid w:val="009E2A60"/>
    <w:rsid w:val="009F0198"/>
    <w:rsid w:val="009F115C"/>
    <w:rsid w:val="009F33E8"/>
    <w:rsid w:val="009F4472"/>
    <w:rsid w:val="00A002D4"/>
    <w:rsid w:val="00A061D7"/>
    <w:rsid w:val="00A1133D"/>
    <w:rsid w:val="00A14A9C"/>
    <w:rsid w:val="00A1693B"/>
    <w:rsid w:val="00A223D9"/>
    <w:rsid w:val="00A23A2D"/>
    <w:rsid w:val="00A30E81"/>
    <w:rsid w:val="00A341D8"/>
    <w:rsid w:val="00A34804"/>
    <w:rsid w:val="00A444EC"/>
    <w:rsid w:val="00A45918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33C4"/>
    <w:rsid w:val="00AB44FD"/>
    <w:rsid w:val="00AD25A4"/>
    <w:rsid w:val="00AE2601"/>
    <w:rsid w:val="00AE4D3E"/>
    <w:rsid w:val="00AF361D"/>
    <w:rsid w:val="00B02D3E"/>
    <w:rsid w:val="00B069F9"/>
    <w:rsid w:val="00B10FC7"/>
    <w:rsid w:val="00B15001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87"/>
    <w:rsid w:val="00B661B0"/>
    <w:rsid w:val="00B72D61"/>
    <w:rsid w:val="00B7583F"/>
    <w:rsid w:val="00B77844"/>
    <w:rsid w:val="00B80700"/>
    <w:rsid w:val="00B8231A"/>
    <w:rsid w:val="00B82745"/>
    <w:rsid w:val="00B97133"/>
    <w:rsid w:val="00BA1B99"/>
    <w:rsid w:val="00BA2DBD"/>
    <w:rsid w:val="00BB0414"/>
    <w:rsid w:val="00BB55C0"/>
    <w:rsid w:val="00BC0920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5E4E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E6CCC"/>
    <w:rsid w:val="00CE6D24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66534"/>
    <w:rsid w:val="00D73323"/>
    <w:rsid w:val="00D828FA"/>
    <w:rsid w:val="00D91404"/>
    <w:rsid w:val="00D937F4"/>
    <w:rsid w:val="00DA5701"/>
    <w:rsid w:val="00DB4D6B"/>
    <w:rsid w:val="00DC2302"/>
    <w:rsid w:val="00DE50C1"/>
    <w:rsid w:val="00DE5A44"/>
    <w:rsid w:val="00DF0A84"/>
    <w:rsid w:val="00DF34C6"/>
    <w:rsid w:val="00DF3849"/>
    <w:rsid w:val="00E04378"/>
    <w:rsid w:val="00E138E0"/>
    <w:rsid w:val="00E151E2"/>
    <w:rsid w:val="00E2000D"/>
    <w:rsid w:val="00E3132E"/>
    <w:rsid w:val="00E3424C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B6940"/>
    <w:rsid w:val="00EC2AA7"/>
    <w:rsid w:val="00EC40AD"/>
    <w:rsid w:val="00ED54BA"/>
    <w:rsid w:val="00ED72D3"/>
    <w:rsid w:val="00ED7AE8"/>
    <w:rsid w:val="00EE6041"/>
    <w:rsid w:val="00EF1067"/>
    <w:rsid w:val="00EF29A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410DF"/>
    <w:rsid w:val="00F4479E"/>
    <w:rsid w:val="00F4553A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6611"/>
    <w:rsid w:val="00FB5912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90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639</TotalTime>
  <Pages>20</Pages>
  <Words>3622</Words>
  <Characters>20648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132</cp:revision>
  <cp:lastPrinted>2021-06-04T13:36:00Z</cp:lastPrinted>
  <dcterms:created xsi:type="dcterms:W3CDTF">2018-11-09T13:07:00Z</dcterms:created>
  <dcterms:modified xsi:type="dcterms:W3CDTF">2021-06-04T13:37:00Z</dcterms:modified>
</cp:coreProperties>
</file>