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355" w:rsidRDefault="00C63355" w:rsidP="00B10FC7">
      <w:pPr>
        <w:jc w:val="center"/>
        <w:rPr>
          <w:b/>
          <w:caps/>
          <w:sz w:val="32"/>
          <w:szCs w:val="32"/>
        </w:rPr>
      </w:pPr>
      <w:r w:rsidRPr="00743A81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9.75pt;height:63pt;visibility:visible">
            <v:imagedata r:id="rId7" o:title=""/>
          </v:shape>
        </w:pict>
      </w:r>
    </w:p>
    <w:p w:rsidR="00C63355" w:rsidRPr="00AE4D3E" w:rsidRDefault="00C63355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 xml:space="preserve">Российская Федерация </w:t>
      </w:r>
    </w:p>
    <w:p w:rsidR="00C63355" w:rsidRPr="00AE4D3E" w:rsidRDefault="00C63355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>Ростовская область</w:t>
      </w:r>
    </w:p>
    <w:p w:rsidR="00C63355" w:rsidRPr="004E00A5" w:rsidRDefault="00C63355" w:rsidP="00B10FC7">
      <w:pPr>
        <w:jc w:val="center"/>
        <w:rPr>
          <w:b/>
          <w:bCs/>
          <w:caps/>
          <w:sz w:val="22"/>
          <w:szCs w:val="22"/>
        </w:rPr>
      </w:pPr>
      <w:r w:rsidRPr="00AE4D3E">
        <w:rPr>
          <w:b/>
          <w:bCs/>
          <w:caps/>
          <w:sz w:val="32"/>
          <w:szCs w:val="32"/>
        </w:rPr>
        <w:t>Октябрьский район</w:t>
      </w:r>
    </w:p>
    <w:p w:rsidR="00C63355" w:rsidRPr="00AE4D3E" w:rsidRDefault="00C63355" w:rsidP="00B10FC7">
      <w:pPr>
        <w:jc w:val="center"/>
        <w:rPr>
          <w:b/>
          <w:sz w:val="28"/>
          <w:szCs w:val="28"/>
        </w:rPr>
      </w:pPr>
      <w:r w:rsidRPr="00AE4D3E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Алексеевское сельское</w:t>
      </w:r>
      <w:r w:rsidRPr="00AE4D3E">
        <w:rPr>
          <w:b/>
          <w:sz w:val="28"/>
          <w:szCs w:val="28"/>
        </w:rPr>
        <w:t xml:space="preserve"> поселение»</w:t>
      </w:r>
    </w:p>
    <w:p w:rsidR="00C63355" w:rsidRPr="00AE4D3E" w:rsidRDefault="00C63355" w:rsidP="00B10FC7">
      <w:pPr>
        <w:jc w:val="center"/>
        <w:rPr>
          <w:rFonts w:ascii="Georgia" w:hAnsi="Georgia"/>
          <w:b/>
          <w:sz w:val="28"/>
          <w:szCs w:val="28"/>
        </w:rPr>
      </w:pPr>
      <w:r w:rsidRPr="00AE4D3E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Алексеевского сельского</w:t>
      </w:r>
      <w:r w:rsidRPr="00AE4D3E">
        <w:rPr>
          <w:b/>
          <w:sz w:val="28"/>
          <w:szCs w:val="28"/>
        </w:rPr>
        <w:t xml:space="preserve"> поселения</w:t>
      </w:r>
    </w:p>
    <w:p w:rsidR="00C63355" w:rsidRPr="004E00A5" w:rsidRDefault="00C63355" w:rsidP="00B10FC7">
      <w:pPr>
        <w:jc w:val="center"/>
      </w:pPr>
    </w:p>
    <w:p w:rsidR="00C63355" w:rsidRPr="00AE4D3E" w:rsidRDefault="00C63355" w:rsidP="00B10FC7">
      <w:pPr>
        <w:jc w:val="center"/>
        <w:rPr>
          <w:b/>
          <w:caps/>
          <w:sz w:val="46"/>
          <w:szCs w:val="46"/>
        </w:rPr>
      </w:pPr>
      <w:r w:rsidRPr="00AE4D3E">
        <w:rPr>
          <w:b/>
          <w:caps/>
          <w:sz w:val="46"/>
          <w:szCs w:val="46"/>
        </w:rPr>
        <w:t>ПОСТАНОВЛЕНИЕ</w:t>
      </w:r>
    </w:p>
    <w:p w:rsidR="00C63355" w:rsidRPr="004E00A5" w:rsidRDefault="00C63355" w:rsidP="00B10FC7">
      <w:pPr>
        <w:jc w:val="both"/>
        <w:rPr>
          <w:sz w:val="18"/>
          <w:szCs w:val="18"/>
        </w:rPr>
      </w:pPr>
    </w:p>
    <w:p w:rsidR="00C63355" w:rsidRPr="00AE4D3E" w:rsidRDefault="00C63355" w:rsidP="00BC32C8">
      <w:pPr>
        <w:rPr>
          <w:b/>
          <w:sz w:val="28"/>
        </w:rPr>
      </w:pPr>
      <w:r>
        <w:rPr>
          <w:b/>
          <w:sz w:val="28"/>
        </w:rPr>
        <w:t>12.07.2023</w:t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                                      </w:t>
      </w:r>
      <w:r w:rsidRPr="00AE4D3E">
        <w:rPr>
          <w:b/>
          <w:sz w:val="28"/>
        </w:rPr>
        <w:t>№</w:t>
      </w:r>
      <w:r>
        <w:rPr>
          <w:b/>
          <w:sz w:val="28"/>
        </w:rPr>
        <w:t xml:space="preserve"> 56</w:t>
      </w:r>
      <w:r w:rsidRPr="00AE4D3E">
        <w:rPr>
          <w:b/>
          <w:sz w:val="28"/>
        </w:rPr>
        <w:tab/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с.Алексеевка</w:t>
      </w:r>
    </w:p>
    <w:p w:rsidR="00C63355" w:rsidRPr="00AE4D3E" w:rsidRDefault="00C63355" w:rsidP="00B10FC7">
      <w:pPr>
        <w:jc w:val="both"/>
        <w:rPr>
          <w:sz w:val="28"/>
        </w:rPr>
      </w:pPr>
    </w:p>
    <w:tbl>
      <w:tblPr>
        <w:tblW w:w="0" w:type="auto"/>
        <w:tblLayout w:type="fixed"/>
        <w:tblLook w:val="0000"/>
      </w:tblPr>
      <w:tblGrid>
        <w:gridCol w:w="4449"/>
      </w:tblGrid>
      <w:tr w:rsidR="00C63355" w:rsidRPr="00AE4D3E" w:rsidTr="007D28E3">
        <w:trPr>
          <w:trHeight w:val="2049"/>
        </w:trPr>
        <w:tc>
          <w:tcPr>
            <w:tcW w:w="4449" w:type="dxa"/>
          </w:tcPr>
          <w:p w:rsidR="00C63355" w:rsidRPr="002D7AD1" w:rsidRDefault="00C63355" w:rsidP="00CF7FB5">
            <w:pPr>
              <w:suppressAutoHyphens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и дополнений в постановление Администрации Алексеевского сельского поселения № 105 от 07.11.2018 г</w:t>
            </w:r>
            <w:r w:rsidRPr="009B3AFF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«</w:t>
            </w:r>
            <w:r w:rsidRPr="00B80700">
              <w:rPr>
                <w:kern w:val="2"/>
                <w:sz w:val="28"/>
                <w:szCs w:val="28"/>
              </w:rPr>
              <w:t>Об утверждении муниципальной програм</w:t>
            </w:r>
            <w:r>
              <w:rPr>
                <w:kern w:val="2"/>
                <w:sz w:val="28"/>
                <w:szCs w:val="28"/>
              </w:rPr>
              <w:t xml:space="preserve">мы Алексеевского сельского поселения Октябрьского района </w:t>
            </w:r>
            <w:r w:rsidRPr="002D7AD1">
              <w:rPr>
                <w:kern w:val="2"/>
                <w:sz w:val="28"/>
                <w:szCs w:val="28"/>
              </w:rPr>
              <w:t>«Развитие транс</w:t>
            </w:r>
            <w:r>
              <w:rPr>
                <w:kern w:val="2"/>
                <w:sz w:val="28"/>
                <w:szCs w:val="28"/>
              </w:rPr>
              <w:t xml:space="preserve">портной системы </w:t>
            </w:r>
            <w:r w:rsidRPr="002D7AD1">
              <w:rPr>
                <w:kern w:val="2"/>
                <w:sz w:val="28"/>
                <w:szCs w:val="28"/>
              </w:rPr>
              <w:t>Алексеевского сельского поселения»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:rsidR="00C63355" w:rsidRPr="00B80700" w:rsidRDefault="00C63355" w:rsidP="001C33C4">
            <w:pPr>
              <w:suppressAutoHyphens/>
              <w:ind w:right="176"/>
              <w:jc w:val="both"/>
              <w:rPr>
                <w:kern w:val="2"/>
                <w:sz w:val="28"/>
                <w:szCs w:val="28"/>
              </w:rPr>
            </w:pPr>
          </w:p>
          <w:p w:rsidR="00C63355" w:rsidRPr="00B80700" w:rsidRDefault="00C63355" w:rsidP="007D28E3">
            <w:pPr>
              <w:jc w:val="both"/>
              <w:rPr>
                <w:sz w:val="28"/>
                <w:szCs w:val="28"/>
              </w:rPr>
            </w:pPr>
          </w:p>
        </w:tc>
      </w:tr>
    </w:tbl>
    <w:p w:rsidR="00C63355" w:rsidRDefault="00C63355" w:rsidP="00C02D6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30 Устава муниципального образования «Алексеевское сельское поселение», статьей 179 Бюджетного Кодекса Российской Федерации</w:t>
      </w:r>
    </w:p>
    <w:p w:rsidR="00C63355" w:rsidRDefault="00C63355" w:rsidP="00B10FC7">
      <w:pPr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</w:p>
    <w:p w:rsidR="00C63355" w:rsidRDefault="00C63355" w:rsidP="00B10FC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ПОСТАНОВЛЯЮ:</w:t>
      </w:r>
    </w:p>
    <w:p w:rsidR="00C63355" w:rsidRPr="00B80700" w:rsidRDefault="00C63355" w:rsidP="00B10FC7">
      <w:pPr>
        <w:suppressAutoHyphens/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C63355" w:rsidRDefault="00C63355" w:rsidP="00CF7FB5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        </w:t>
      </w:r>
      <w:r w:rsidRPr="00722A14">
        <w:rPr>
          <w:kern w:val="2"/>
          <w:sz w:val="28"/>
          <w:szCs w:val="28"/>
          <w:lang w:eastAsia="en-US"/>
        </w:rPr>
        <w:t>1.</w:t>
      </w:r>
      <w:r>
        <w:rPr>
          <w:kern w:val="2"/>
          <w:sz w:val="28"/>
          <w:szCs w:val="28"/>
          <w:lang w:eastAsia="en-US"/>
        </w:rPr>
        <w:t> </w:t>
      </w:r>
      <w:r>
        <w:rPr>
          <w:color w:val="000000"/>
          <w:spacing w:val="-2"/>
          <w:sz w:val="28"/>
          <w:szCs w:val="28"/>
        </w:rPr>
        <w:t xml:space="preserve">Приложение 1 к постановлению Администрации Алексеевского сельского поселения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  <w:r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  <w:lang w:eastAsia="en-US"/>
        </w:rPr>
        <w:t>изложить в новой редакции.</w:t>
      </w:r>
    </w:p>
    <w:p w:rsidR="00C63355" w:rsidRPr="004B138B" w:rsidRDefault="00C63355" w:rsidP="00C02D6E">
      <w:pPr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Pr="004B138B">
        <w:rPr>
          <w:kern w:val="2"/>
          <w:sz w:val="28"/>
          <w:szCs w:val="28"/>
        </w:rPr>
        <w:t xml:space="preserve">. Настоящее постановление вступает в силу с момента его официального обнародования 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</w:t>
      </w:r>
      <w:r w:rsidRPr="004B138B">
        <w:rPr>
          <w:kern w:val="2"/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:rsidR="00C63355" w:rsidRDefault="00C63355" w:rsidP="00C02D6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B138B">
        <w:rPr>
          <w:sz w:val="28"/>
          <w:szCs w:val="28"/>
        </w:rPr>
        <w:t>. Контроль за настоящим постановлением оставляю за собой.</w:t>
      </w:r>
    </w:p>
    <w:p w:rsidR="00C63355" w:rsidRDefault="00C63355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63355" w:rsidRDefault="00C63355" w:rsidP="00B10FC7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C63355" w:rsidRDefault="00C63355" w:rsidP="004D071F">
      <w:pPr>
        <w:rPr>
          <w:sz w:val="28"/>
          <w:lang w:eastAsia="ar-SA"/>
        </w:rPr>
      </w:pPr>
      <w:r>
        <w:rPr>
          <w:sz w:val="28"/>
          <w:lang w:eastAsia="ar-SA"/>
        </w:rPr>
        <w:t>Г</w:t>
      </w:r>
      <w:r w:rsidRPr="00CE135F">
        <w:rPr>
          <w:sz w:val="28"/>
          <w:lang w:eastAsia="ar-SA"/>
        </w:rPr>
        <w:t>лав</w:t>
      </w:r>
      <w:r>
        <w:rPr>
          <w:sz w:val="28"/>
          <w:lang w:eastAsia="ar-SA"/>
        </w:rPr>
        <w:t>а</w:t>
      </w:r>
      <w:r w:rsidRPr="00CE135F">
        <w:rPr>
          <w:sz w:val="28"/>
          <w:lang w:eastAsia="ar-SA"/>
        </w:rPr>
        <w:t xml:space="preserve"> Администрации</w:t>
      </w:r>
    </w:p>
    <w:p w:rsidR="00C63355" w:rsidRPr="00CE135F" w:rsidRDefault="00C63355" w:rsidP="004D071F">
      <w:pPr>
        <w:rPr>
          <w:sz w:val="28"/>
          <w:lang w:eastAsia="ar-SA"/>
        </w:rPr>
      </w:pPr>
      <w:r>
        <w:rPr>
          <w:sz w:val="28"/>
          <w:lang w:eastAsia="ar-SA"/>
        </w:rPr>
        <w:t>Алексеевского сельского поселения                                                 Ю.В.Кашпор</w:t>
      </w:r>
    </w:p>
    <w:p w:rsidR="00C63355" w:rsidRPr="00080C48" w:rsidRDefault="00C63355" w:rsidP="00275FAB">
      <w:pPr>
        <w:pageBreakBefore/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C63355" w:rsidRPr="00080C48" w:rsidRDefault="00C63355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к постановлению</w:t>
      </w:r>
    </w:p>
    <w:p w:rsidR="00C63355" w:rsidRDefault="00C63355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</w:p>
    <w:p w:rsidR="00C63355" w:rsidRPr="00080C48" w:rsidRDefault="00C63355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Алексеевского сельского поселения </w:t>
      </w:r>
    </w:p>
    <w:p w:rsidR="00C63355" w:rsidRPr="00080C48" w:rsidRDefault="00C63355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от </w:t>
      </w:r>
      <w:r>
        <w:rPr>
          <w:kern w:val="2"/>
          <w:sz w:val="28"/>
          <w:szCs w:val="28"/>
        </w:rPr>
        <w:t>12.07</w:t>
      </w:r>
      <w:r w:rsidRPr="00080C48">
        <w:rPr>
          <w:kern w:val="2"/>
          <w:sz w:val="28"/>
          <w:szCs w:val="28"/>
        </w:rPr>
        <w:t>.20</w:t>
      </w:r>
      <w:r>
        <w:rPr>
          <w:kern w:val="2"/>
          <w:sz w:val="28"/>
          <w:szCs w:val="28"/>
        </w:rPr>
        <w:t xml:space="preserve">23 </w:t>
      </w:r>
      <w:r w:rsidRPr="00080C48">
        <w:rPr>
          <w:kern w:val="2"/>
          <w:sz w:val="28"/>
          <w:szCs w:val="28"/>
        </w:rPr>
        <w:t>№</w:t>
      </w:r>
      <w:r>
        <w:rPr>
          <w:kern w:val="2"/>
          <w:sz w:val="28"/>
          <w:szCs w:val="28"/>
        </w:rPr>
        <w:t xml:space="preserve"> 56</w:t>
      </w:r>
    </w:p>
    <w:p w:rsidR="00C63355" w:rsidRPr="00080C48" w:rsidRDefault="00C63355" w:rsidP="00275FA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C63355" w:rsidRPr="00C02D6E" w:rsidRDefault="00C63355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C02D6E">
        <w:rPr>
          <w:b/>
          <w:kern w:val="2"/>
          <w:sz w:val="28"/>
          <w:szCs w:val="28"/>
        </w:rPr>
        <w:t xml:space="preserve">Муниципальная программа </w:t>
      </w:r>
    </w:p>
    <w:p w:rsidR="00C63355" w:rsidRPr="00C02D6E" w:rsidRDefault="00C63355" w:rsidP="00CF7FB5">
      <w:pPr>
        <w:suppressAutoHyphens/>
        <w:jc w:val="center"/>
        <w:rPr>
          <w:b/>
          <w:kern w:val="2"/>
          <w:sz w:val="28"/>
          <w:szCs w:val="28"/>
        </w:rPr>
      </w:pPr>
      <w:r w:rsidRPr="00C02D6E">
        <w:rPr>
          <w:b/>
          <w:kern w:val="2"/>
          <w:sz w:val="28"/>
          <w:szCs w:val="28"/>
        </w:rPr>
        <w:t>«Развитие транспортной системы Алексеевского сельского поселения»</w:t>
      </w:r>
    </w:p>
    <w:p w:rsidR="00C63355" w:rsidRPr="00804E0D" w:rsidRDefault="00C63355" w:rsidP="002C652A">
      <w:pPr>
        <w:rPr>
          <w:kern w:val="2"/>
          <w:sz w:val="28"/>
          <w:szCs w:val="28"/>
        </w:rPr>
      </w:pPr>
    </w:p>
    <w:p w:rsidR="00C63355" w:rsidRPr="00CF7FB5" w:rsidRDefault="00C63355" w:rsidP="00C4693E">
      <w:pPr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>ПАСПОРТ</w:t>
      </w:r>
    </w:p>
    <w:p w:rsidR="00C63355" w:rsidRPr="00CF7FB5" w:rsidRDefault="00C63355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 xml:space="preserve">муниципальной программы </w:t>
      </w:r>
    </w:p>
    <w:p w:rsidR="00C63355" w:rsidRPr="00CF7FB5" w:rsidRDefault="00C63355" w:rsidP="00CF7FB5">
      <w:pPr>
        <w:suppressAutoHyphens/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>«Развитие транспортной системы Алексеевского сельского поселения»</w:t>
      </w:r>
    </w:p>
    <w:p w:rsidR="00C63355" w:rsidRPr="00080C48" w:rsidRDefault="00C63355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/>
      </w:tblPr>
      <w:tblGrid>
        <w:gridCol w:w="2207"/>
        <w:gridCol w:w="266"/>
        <w:gridCol w:w="7847"/>
      </w:tblGrid>
      <w:tr w:rsidR="00C63355" w:rsidRPr="00080C48" w:rsidTr="00275FAB">
        <w:tc>
          <w:tcPr>
            <w:tcW w:w="2110" w:type="dxa"/>
          </w:tcPr>
          <w:p w:rsidR="00C63355" w:rsidRPr="00080C48" w:rsidRDefault="00C63355" w:rsidP="00500273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C63355" w:rsidRPr="00080C48" w:rsidRDefault="00C63355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63355" w:rsidRPr="00804E0D" w:rsidRDefault="00C63355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804E0D">
              <w:rPr>
                <w:kern w:val="2"/>
                <w:sz w:val="28"/>
                <w:szCs w:val="28"/>
              </w:rPr>
              <w:t xml:space="preserve">программа </w:t>
            </w:r>
          </w:p>
          <w:p w:rsidR="00C63355" w:rsidRPr="00804E0D" w:rsidRDefault="00C63355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804E0D">
              <w:rPr>
                <w:kern w:val="2"/>
                <w:sz w:val="28"/>
                <w:szCs w:val="28"/>
              </w:rPr>
              <w:t xml:space="preserve"> </w:t>
            </w:r>
            <w:r w:rsidRPr="002D7AD1">
              <w:rPr>
                <w:kern w:val="2"/>
                <w:sz w:val="28"/>
                <w:szCs w:val="28"/>
              </w:rPr>
              <w:t>«Развитие транс</w:t>
            </w:r>
            <w:r>
              <w:rPr>
                <w:kern w:val="2"/>
                <w:sz w:val="28"/>
                <w:szCs w:val="28"/>
              </w:rPr>
              <w:t xml:space="preserve">портной системы </w:t>
            </w:r>
            <w:r w:rsidRPr="002D7AD1">
              <w:rPr>
                <w:kern w:val="2"/>
                <w:sz w:val="28"/>
                <w:szCs w:val="28"/>
              </w:rPr>
              <w:t>Алексеевского сельского поселения»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804E0D">
              <w:rPr>
                <w:kern w:val="2"/>
                <w:sz w:val="28"/>
                <w:szCs w:val="28"/>
              </w:rPr>
              <w:t xml:space="preserve">(далее – </w:t>
            </w:r>
            <w:r>
              <w:rPr>
                <w:kern w:val="2"/>
                <w:sz w:val="28"/>
                <w:szCs w:val="28"/>
              </w:rPr>
              <w:t>Муниципальная</w:t>
            </w:r>
            <w:r w:rsidRPr="00804E0D">
              <w:rPr>
                <w:kern w:val="2"/>
                <w:sz w:val="28"/>
                <w:szCs w:val="28"/>
              </w:rPr>
              <w:t xml:space="preserve"> программа)</w:t>
            </w:r>
          </w:p>
        </w:tc>
      </w:tr>
      <w:tr w:rsidR="00C63355" w:rsidRPr="00080C48" w:rsidTr="00275FAB">
        <w:tc>
          <w:tcPr>
            <w:tcW w:w="2110" w:type="dxa"/>
          </w:tcPr>
          <w:p w:rsidR="00C63355" w:rsidRPr="00080C48" w:rsidRDefault="00C63355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C63355" w:rsidRPr="00080C48" w:rsidRDefault="00C63355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63355" w:rsidRPr="00511C19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511C19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</w:tr>
      <w:tr w:rsidR="00C63355" w:rsidRPr="00080C48" w:rsidTr="00275FAB">
        <w:tc>
          <w:tcPr>
            <w:tcW w:w="2110" w:type="dxa"/>
          </w:tcPr>
          <w:p w:rsidR="00C63355" w:rsidRPr="00080C48" w:rsidRDefault="00C63355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Соисполнители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C63355" w:rsidRPr="00080C48" w:rsidRDefault="00C63355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63355" w:rsidRPr="00080C48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63355" w:rsidRPr="00080C48" w:rsidTr="00275FAB">
        <w:tc>
          <w:tcPr>
            <w:tcW w:w="2110" w:type="dxa"/>
          </w:tcPr>
          <w:p w:rsidR="00C63355" w:rsidRPr="00080C48" w:rsidRDefault="00C63355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C63355" w:rsidRPr="00080C48" w:rsidRDefault="00C63355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63355" w:rsidRPr="00080C48" w:rsidRDefault="00C63355" w:rsidP="00464B89">
            <w:pPr>
              <w:jc w:val="both"/>
              <w:rPr>
                <w:kern w:val="2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отсутствуют</w:t>
            </w:r>
          </w:p>
        </w:tc>
      </w:tr>
      <w:tr w:rsidR="00C63355" w:rsidRPr="00080C48" w:rsidTr="00275FAB">
        <w:tc>
          <w:tcPr>
            <w:tcW w:w="2110" w:type="dxa"/>
          </w:tcPr>
          <w:p w:rsidR="00C63355" w:rsidRPr="00080C48" w:rsidRDefault="00C63355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63355" w:rsidRPr="00080C48" w:rsidRDefault="00C63355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63355" w:rsidRPr="002D7AD1" w:rsidRDefault="00C63355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2D7AD1">
              <w:rPr>
                <w:kern w:val="2"/>
                <w:sz w:val="28"/>
                <w:szCs w:val="28"/>
              </w:rPr>
              <w:t>«Развитие транс</w:t>
            </w:r>
            <w:r>
              <w:rPr>
                <w:kern w:val="2"/>
                <w:sz w:val="28"/>
                <w:szCs w:val="28"/>
              </w:rPr>
              <w:t xml:space="preserve">портной системы </w:t>
            </w:r>
            <w:r w:rsidRPr="002D7AD1">
              <w:rPr>
                <w:kern w:val="2"/>
                <w:sz w:val="28"/>
                <w:szCs w:val="28"/>
              </w:rPr>
              <w:t>Алексеевского сельского поселения»</w:t>
            </w:r>
          </w:p>
          <w:p w:rsidR="00C63355" w:rsidRPr="00080C48" w:rsidRDefault="00C63355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C63355" w:rsidRPr="00080C48" w:rsidTr="00275FAB">
        <w:tc>
          <w:tcPr>
            <w:tcW w:w="2110" w:type="dxa"/>
          </w:tcPr>
          <w:p w:rsidR="00C63355" w:rsidRPr="00080C48" w:rsidRDefault="00C63355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63355" w:rsidRPr="00080C48" w:rsidRDefault="00C63355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63355" w:rsidRPr="00080C48" w:rsidRDefault="00C63355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63355" w:rsidRPr="00080C48" w:rsidTr="00275FAB">
        <w:tc>
          <w:tcPr>
            <w:tcW w:w="2110" w:type="dxa"/>
          </w:tcPr>
          <w:p w:rsidR="00C63355" w:rsidRPr="00080C48" w:rsidRDefault="00C63355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080C4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254" w:type="dxa"/>
          </w:tcPr>
          <w:p w:rsidR="00C63355" w:rsidRPr="00080C48" w:rsidRDefault="00C63355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63355" w:rsidRPr="00080C48" w:rsidRDefault="00C63355" w:rsidP="002B570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создание условий для устойчивого функционирования транспортной системы </w:t>
            </w:r>
            <w:r>
              <w:rPr>
                <w:color w:val="000000"/>
                <w:sz w:val="28"/>
                <w:szCs w:val="28"/>
              </w:rPr>
              <w:t xml:space="preserve">Алексеевского сельского поселения, развитие современной и эффективной автомобильно-дорожной сети; </w:t>
            </w:r>
            <w:r w:rsidRPr="00F0097A">
              <w:rPr>
                <w:color w:val="000000"/>
                <w:sz w:val="28"/>
                <w:szCs w:val="28"/>
              </w:rPr>
              <w:t>повышение уровня безопасности движения</w:t>
            </w:r>
          </w:p>
        </w:tc>
      </w:tr>
      <w:tr w:rsidR="00C63355" w:rsidRPr="00080C48" w:rsidTr="00275FAB">
        <w:tc>
          <w:tcPr>
            <w:tcW w:w="2110" w:type="dxa"/>
          </w:tcPr>
          <w:p w:rsidR="00C63355" w:rsidRPr="00080C48" w:rsidRDefault="00C63355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63355" w:rsidRPr="00080C48" w:rsidRDefault="00C63355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63355" w:rsidRPr="00080C48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обеспечение функционирования и развития сети автомобильных дорог общего пользования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поселения;</w:t>
            </w:r>
          </w:p>
        </w:tc>
      </w:tr>
      <w:tr w:rsidR="00C63355" w:rsidRPr="00080C48" w:rsidTr="00275FAB">
        <w:tc>
          <w:tcPr>
            <w:tcW w:w="2110" w:type="dxa"/>
          </w:tcPr>
          <w:p w:rsidR="00C63355" w:rsidRDefault="00C63355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</w:p>
          <w:p w:rsidR="00C63355" w:rsidRPr="00080C48" w:rsidRDefault="00C63355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C63355" w:rsidRDefault="00C63355" w:rsidP="00275FAB">
            <w:pPr>
              <w:rPr>
                <w:kern w:val="2"/>
                <w:sz w:val="28"/>
                <w:szCs w:val="28"/>
              </w:rPr>
            </w:pPr>
          </w:p>
          <w:p w:rsidR="00C63355" w:rsidRPr="00080C48" w:rsidRDefault="00C63355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63355" w:rsidRDefault="00C63355" w:rsidP="00CF7FB5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C63355" w:rsidRDefault="00C63355" w:rsidP="00CF7FB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доля </w:t>
            </w:r>
            <w:r w:rsidRPr="00F0097A">
              <w:rPr>
                <w:color w:val="000000"/>
                <w:sz w:val="28"/>
                <w:szCs w:val="28"/>
              </w:rPr>
              <w:t>протяженности автомобильных</w:t>
            </w:r>
            <w:r w:rsidRPr="00F0097A">
              <w:rPr>
                <w:color w:val="000000"/>
                <w:sz w:val="28"/>
                <w:szCs w:val="28"/>
              </w:rPr>
              <w:br/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  <w:p w:rsidR="00C63355" w:rsidRPr="00080C48" w:rsidRDefault="00C63355" w:rsidP="00CF7FB5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F0097A">
              <w:rPr>
                <w:sz w:val="28"/>
                <w:szCs w:val="28"/>
              </w:rPr>
              <w:t>оличество километров построенных  (реконструированных) и отремонтиро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ванных (капитально отремонтирован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ных) автомобильных дорог общего пользования местного значения</w:t>
            </w:r>
          </w:p>
        </w:tc>
      </w:tr>
      <w:tr w:rsidR="00C63355" w:rsidRPr="00080C48" w:rsidTr="00275FAB">
        <w:tc>
          <w:tcPr>
            <w:tcW w:w="2110" w:type="dxa"/>
          </w:tcPr>
          <w:p w:rsidR="00C63355" w:rsidRPr="00080C48" w:rsidRDefault="00C63355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63355" w:rsidRPr="00080C48" w:rsidRDefault="00C63355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63355" w:rsidRPr="00080C48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C63355" w:rsidRPr="00080C48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не выделяются</w:t>
            </w:r>
          </w:p>
        </w:tc>
      </w:tr>
      <w:tr w:rsidR="00C63355" w:rsidRPr="00080C48" w:rsidTr="00275FAB">
        <w:tc>
          <w:tcPr>
            <w:tcW w:w="2110" w:type="dxa"/>
          </w:tcPr>
          <w:p w:rsidR="00C63355" w:rsidRPr="00080C48" w:rsidRDefault="00C63355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63355" w:rsidRPr="00080C48" w:rsidRDefault="00C63355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63355" w:rsidRPr="002B5703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29 852,2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C63355" w:rsidRPr="002B5703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2 123,2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63355" w:rsidRPr="002B5703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3 893,7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63355" w:rsidRPr="002B5703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4 028,3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63355" w:rsidRPr="002B5703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5 163,9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63355" w:rsidRPr="002B5703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6 095,7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63355" w:rsidRPr="002B5703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4 273,7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63355" w:rsidRPr="002B5703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4 273,7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63355" w:rsidRPr="002B5703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63355" w:rsidRPr="002B5703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63355" w:rsidRPr="002B5703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63355" w:rsidRPr="002B5703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63355" w:rsidRPr="002B5703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C63355" w:rsidRPr="002B5703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C63355" w:rsidRPr="002B5703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287,7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C63355" w:rsidRPr="002B5703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287,7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63355" w:rsidRPr="002B5703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63355" w:rsidRPr="002B5703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63355" w:rsidRPr="002B5703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C63355" w:rsidRPr="002B5703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C63355" w:rsidRPr="002B5703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C63355" w:rsidRPr="002B5703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63355" w:rsidRPr="002B5703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63355" w:rsidRPr="002B5703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63355" w:rsidRPr="002B5703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63355" w:rsidRPr="002B5703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63355" w:rsidRPr="002B5703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C63355" w:rsidRPr="002B5703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29 564,5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C63355" w:rsidRPr="002B5703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1 835,5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63355" w:rsidRPr="002B5703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3 893,7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63355" w:rsidRPr="002B5703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4 028,3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63355" w:rsidRPr="002B5703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5 163,9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63355" w:rsidRPr="002B5703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6 095,7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63355" w:rsidRPr="002B5703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4 273,7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63355" w:rsidRPr="002B5703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4 273,7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63355" w:rsidRPr="002B5703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63355" w:rsidRPr="002B5703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63355" w:rsidRPr="002B5703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63355" w:rsidRPr="002B5703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63355" w:rsidRPr="002B5703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C63355" w:rsidRPr="00080C48" w:rsidTr="00275FAB">
        <w:tc>
          <w:tcPr>
            <w:tcW w:w="2110" w:type="dxa"/>
          </w:tcPr>
          <w:p w:rsidR="00C63355" w:rsidRPr="00080C48" w:rsidRDefault="00C63355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C63355" w:rsidRPr="00080C48" w:rsidRDefault="00C63355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C63355" w:rsidRDefault="00C63355"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C63355" w:rsidRPr="00080C48" w:rsidTr="00275FAB">
        <w:tc>
          <w:tcPr>
            <w:tcW w:w="2110" w:type="dxa"/>
          </w:tcPr>
          <w:p w:rsidR="00C63355" w:rsidRPr="00080C48" w:rsidRDefault="00C63355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C63355" w:rsidRPr="00080C48" w:rsidRDefault="00C63355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C63355" w:rsidRDefault="00C63355"/>
        </w:tc>
      </w:tr>
      <w:tr w:rsidR="00C63355" w:rsidRPr="00080C48" w:rsidTr="00275FAB">
        <w:tc>
          <w:tcPr>
            <w:tcW w:w="2110" w:type="dxa"/>
          </w:tcPr>
          <w:p w:rsidR="00C63355" w:rsidRPr="00080C48" w:rsidRDefault="00C63355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63355" w:rsidRPr="00080C48" w:rsidRDefault="00C63355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63355" w:rsidRPr="004C6E8B" w:rsidRDefault="00C63355" w:rsidP="00B17A7A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развитая транспортная система, обеспечивающая стабильное развитие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>;</w:t>
            </w:r>
          </w:p>
          <w:p w:rsidR="00C63355" w:rsidRPr="00080C48" w:rsidRDefault="00C63355" w:rsidP="00B17A7A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транспортно-эксплуатационных показателей автомобильных дорог общего пользования местного значения</w:t>
            </w:r>
          </w:p>
        </w:tc>
      </w:tr>
    </w:tbl>
    <w:p w:rsidR="00C63355" w:rsidRPr="00080C48" w:rsidRDefault="00C63355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C63355" w:rsidRDefault="00C63355" w:rsidP="00F22293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</w:p>
    <w:p w:rsidR="00C63355" w:rsidRPr="00B17A7A" w:rsidRDefault="00C63355" w:rsidP="00B17A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7A7A">
        <w:rPr>
          <w:b/>
          <w:sz w:val="28"/>
          <w:szCs w:val="28"/>
        </w:rPr>
        <w:t>Подпрограмма «Развитие транспортной системы Алексеевского сельского поселения»</w:t>
      </w:r>
    </w:p>
    <w:p w:rsidR="00C63355" w:rsidRPr="00080C48" w:rsidRDefault="00C63355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2136"/>
        <w:gridCol w:w="296"/>
        <w:gridCol w:w="7888"/>
      </w:tblGrid>
      <w:tr w:rsidR="00C63355" w:rsidRPr="00080C48" w:rsidTr="00275FAB">
        <w:tc>
          <w:tcPr>
            <w:tcW w:w="2042" w:type="dxa"/>
          </w:tcPr>
          <w:p w:rsidR="00C63355" w:rsidRPr="00080C48" w:rsidRDefault="00C63355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C63355" w:rsidRPr="00080C48" w:rsidRDefault="00C63355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63355" w:rsidRPr="00080C48" w:rsidRDefault="00C63355" w:rsidP="007D28E3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 w:rsidRPr="00F0097A">
              <w:rPr>
                <w:color w:val="000000"/>
                <w:sz w:val="28"/>
                <w:szCs w:val="28"/>
              </w:rPr>
              <w:t>«Развитие транспортной системы</w:t>
            </w:r>
            <w:r>
              <w:rPr>
                <w:color w:val="000000"/>
                <w:sz w:val="28"/>
                <w:szCs w:val="28"/>
              </w:rPr>
              <w:t xml:space="preserve"> Алексеевского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 xml:space="preserve">» </w:t>
            </w:r>
            <w:r w:rsidRPr="00080C48">
              <w:rPr>
                <w:kern w:val="2"/>
                <w:sz w:val="28"/>
                <w:szCs w:val="28"/>
              </w:rPr>
              <w:t>(далее – также подпрограмма 1)</w:t>
            </w:r>
          </w:p>
        </w:tc>
      </w:tr>
      <w:tr w:rsidR="00C63355" w:rsidRPr="00080C48" w:rsidTr="00275FAB">
        <w:tc>
          <w:tcPr>
            <w:tcW w:w="2042" w:type="dxa"/>
          </w:tcPr>
          <w:p w:rsidR="00C63355" w:rsidRPr="00080C48" w:rsidRDefault="00C63355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63355" w:rsidRPr="00080C48" w:rsidRDefault="00C63355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63355" w:rsidRPr="00080C48" w:rsidRDefault="00C63355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63355" w:rsidRPr="00080C48" w:rsidTr="00275FAB">
        <w:tc>
          <w:tcPr>
            <w:tcW w:w="2042" w:type="dxa"/>
          </w:tcPr>
          <w:p w:rsidR="00C63355" w:rsidRPr="00080C48" w:rsidRDefault="00C63355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Исполнитель подпрограммы 1</w:t>
            </w:r>
          </w:p>
        </w:tc>
        <w:tc>
          <w:tcPr>
            <w:tcW w:w="283" w:type="dxa"/>
          </w:tcPr>
          <w:p w:rsidR="00C63355" w:rsidRPr="00080C48" w:rsidRDefault="00C63355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63355" w:rsidRPr="00080C48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511C19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</w:tr>
      <w:tr w:rsidR="00C63355" w:rsidRPr="00080C48" w:rsidTr="00275FAB">
        <w:tc>
          <w:tcPr>
            <w:tcW w:w="2042" w:type="dxa"/>
          </w:tcPr>
          <w:p w:rsidR="00C63355" w:rsidRPr="00080C48" w:rsidRDefault="00C63355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63355" w:rsidRPr="00080C48" w:rsidRDefault="00C63355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63355" w:rsidRPr="00080C48" w:rsidRDefault="00C63355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63355" w:rsidRPr="00080C48" w:rsidTr="00275FAB">
        <w:tc>
          <w:tcPr>
            <w:tcW w:w="2042" w:type="dxa"/>
          </w:tcPr>
          <w:p w:rsidR="00C63355" w:rsidRPr="00080C48" w:rsidRDefault="00C63355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283" w:type="dxa"/>
          </w:tcPr>
          <w:p w:rsidR="00C63355" w:rsidRPr="00080C48" w:rsidRDefault="00C63355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63355" w:rsidRPr="00080C48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63355" w:rsidRPr="00080C48" w:rsidTr="00275FAB">
        <w:tc>
          <w:tcPr>
            <w:tcW w:w="2042" w:type="dxa"/>
          </w:tcPr>
          <w:p w:rsidR="00C63355" w:rsidRPr="00080C48" w:rsidRDefault="00C63355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63355" w:rsidRPr="00080C48" w:rsidRDefault="00C63355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63355" w:rsidRPr="00080C48" w:rsidRDefault="00C63355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63355" w:rsidRPr="00080C48" w:rsidTr="00275FAB">
        <w:tc>
          <w:tcPr>
            <w:tcW w:w="2042" w:type="dxa"/>
          </w:tcPr>
          <w:p w:rsidR="00C63355" w:rsidRPr="00080C48" w:rsidRDefault="00C63355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283" w:type="dxa"/>
          </w:tcPr>
          <w:p w:rsidR="00C63355" w:rsidRPr="00080C48" w:rsidRDefault="00C63355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63355" w:rsidRPr="00080C48" w:rsidRDefault="00C63355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63355" w:rsidRPr="00080C48" w:rsidTr="00275FAB">
        <w:tc>
          <w:tcPr>
            <w:tcW w:w="2042" w:type="dxa"/>
          </w:tcPr>
          <w:p w:rsidR="00C63355" w:rsidRPr="00080C48" w:rsidRDefault="00C63355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63355" w:rsidRPr="00080C48" w:rsidRDefault="00C63355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63355" w:rsidRPr="00080C48" w:rsidRDefault="00C63355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C63355" w:rsidRPr="00080C48" w:rsidTr="00275FAB">
        <w:tc>
          <w:tcPr>
            <w:tcW w:w="2042" w:type="dxa"/>
          </w:tcPr>
          <w:p w:rsidR="00C63355" w:rsidRPr="00080C48" w:rsidRDefault="00C63355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Цель подпрограммы 1</w:t>
            </w:r>
          </w:p>
        </w:tc>
        <w:tc>
          <w:tcPr>
            <w:tcW w:w="283" w:type="dxa"/>
          </w:tcPr>
          <w:p w:rsidR="00C63355" w:rsidRPr="00080C48" w:rsidRDefault="00C63355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63355" w:rsidRPr="00080C48" w:rsidRDefault="00C63355" w:rsidP="00F2229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создание условий для устойчивого функционирования транспортной системы </w:t>
            </w:r>
            <w:r>
              <w:rPr>
                <w:color w:val="000000"/>
                <w:sz w:val="28"/>
                <w:szCs w:val="28"/>
              </w:rPr>
              <w:t xml:space="preserve">Алексеевского сельского поселения, развитие современной и эффективной автомобильно-дорожной сети; </w:t>
            </w:r>
            <w:r w:rsidRPr="00F0097A">
              <w:rPr>
                <w:color w:val="000000"/>
                <w:sz w:val="28"/>
                <w:szCs w:val="28"/>
              </w:rPr>
              <w:t>повышение уровня безопасности движения.</w:t>
            </w:r>
          </w:p>
        </w:tc>
      </w:tr>
      <w:tr w:rsidR="00C63355" w:rsidRPr="00080C48" w:rsidTr="00275FAB">
        <w:tc>
          <w:tcPr>
            <w:tcW w:w="2042" w:type="dxa"/>
          </w:tcPr>
          <w:p w:rsidR="00C63355" w:rsidRPr="00080C48" w:rsidRDefault="00C63355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63355" w:rsidRPr="00080C48" w:rsidRDefault="00C63355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63355" w:rsidRPr="00080C48" w:rsidRDefault="00C63355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C63355" w:rsidRPr="00080C48" w:rsidTr="00275FAB">
        <w:tc>
          <w:tcPr>
            <w:tcW w:w="2042" w:type="dxa"/>
          </w:tcPr>
          <w:p w:rsidR="00C63355" w:rsidRPr="00080C48" w:rsidRDefault="00C63355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283" w:type="dxa"/>
          </w:tcPr>
          <w:p w:rsidR="00C63355" w:rsidRPr="00080C48" w:rsidRDefault="00C63355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63355" w:rsidRPr="00080C48" w:rsidRDefault="00C63355" w:rsidP="00F22293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обеспечение функционирования и развития сети автомобильных дорог общего пользования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>;</w:t>
            </w:r>
          </w:p>
        </w:tc>
      </w:tr>
      <w:tr w:rsidR="00C63355" w:rsidRPr="00080C48" w:rsidTr="00275FAB">
        <w:tc>
          <w:tcPr>
            <w:tcW w:w="2042" w:type="dxa"/>
          </w:tcPr>
          <w:p w:rsidR="00C63355" w:rsidRPr="00080C48" w:rsidRDefault="00C63355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63355" w:rsidRPr="00080C48" w:rsidRDefault="00C63355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63355" w:rsidRPr="00080C48" w:rsidRDefault="00C63355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63355" w:rsidRPr="00080C48" w:rsidTr="00275FAB">
        <w:tc>
          <w:tcPr>
            <w:tcW w:w="2042" w:type="dxa"/>
          </w:tcPr>
          <w:p w:rsidR="00C63355" w:rsidRPr="00080C48" w:rsidRDefault="00C63355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Целевые показатели подпрограммы 1</w:t>
            </w:r>
          </w:p>
        </w:tc>
        <w:tc>
          <w:tcPr>
            <w:tcW w:w="283" w:type="dxa"/>
          </w:tcPr>
          <w:p w:rsidR="00C63355" w:rsidRPr="00080C48" w:rsidRDefault="00C63355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63355" w:rsidRDefault="00C63355" w:rsidP="003B0C6C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>доля протяженности автомобильных</w:t>
            </w:r>
            <w:r w:rsidRPr="00F0097A">
              <w:rPr>
                <w:color w:val="000000"/>
                <w:sz w:val="28"/>
                <w:szCs w:val="28"/>
              </w:rPr>
              <w:br/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  <w:p w:rsidR="00C63355" w:rsidRPr="00080C48" w:rsidRDefault="00C63355" w:rsidP="003B0C6C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F0097A">
              <w:rPr>
                <w:sz w:val="28"/>
                <w:szCs w:val="28"/>
              </w:rPr>
              <w:t>оличество километров построенных  (реконструированных) и отремонтиро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ванных (капитально отремонтирован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ных) автомобильных дорог общего пользования местного значения</w:t>
            </w:r>
          </w:p>
        </w:tc>
      </w:tr>
      <w:tr w:rsidR="00C63355" w:rsidRPr="00080C48" w:rsidTr="00275FAB">
        <w:tc>
          <w:tcPr>
            <w:tcW w:w="2042" w:type="dxa"/>
          </w:tcPr>
          <w:p w:rsidR="00C63355" w:rsidRPr="00080C48" w:rsidRDefault="00C63355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63355" w:rsidRPr="00080C48" w:rsidRDefault="00C63355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63355" w:rsidRPr="00080C48" w:rsidRDefault="00C63355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63355" w:rsidRPr="00080C48" w:rsidTr="00275FAB">
        <w:tc>
          <w:tcPr>
            <w:tcW w:w="2042" w:type="dxa"/>
          </w:tcPr>
          <w:p w:rsidR="00C63355" w:rsidRPr="00080C48" w:rsidRDefault="00C63355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и сроки реализации подпрограммы 1</w:t>
            </w:r>
          </w:p>
          <w:p w:rsidR="00C63355" w:rsidRPr="00080C48" w:rsidRDefault="00C63355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63355" w:rsidRPr="00080C48" w:rsidRDefault="00C63355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63355" w:rsidRPr="00080C48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C63355" w:rsidRPr="00080C48" w:rsidRDefault="00C633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подпрограммы 1 не выделяются</w:t>
            </w:r>
          </w:p>
          <w:p w:rsidR="00C63355" w:rsidRPr="00080C48" w:rsidRDefault="00C63355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63355" w:rsidRPr="00080C48" w:rsidTr="00275FAB">
        <w:tc>
          <w:tcPr>
            <w:tcW w:w="2042" w:type="dxa"/>
          </w:tcPr>
          <w:p w:rsidR="00C63355" w:rsidRPr="00080C48" w:rsidRDefault="00C63355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283" w:type="dxa"/>
          </w:tcPr>
          <w:p w:rsidR="00C63355" w:rsidRPr="00080C48" w:rsidRDefault="00C63355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63355" w:rsidRPr="002B5703" w:rsidRDefault="00C63355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под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>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1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29 852,2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C63355" w:rsidRPr="002B5703" w:rsidRDefault="00C63355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2 123,2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63355" w:rsidRPr="002B5703" w:rsidRDefault="00C63355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3 893,7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63355" w:rsidRPr="002B5703" w:rsidRDefault="00C63355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4 028,3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63355" w:rsidRPr="002B5703" w:rsidRDefault="00C63355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5 163,9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63355" w:rsidRPr="002B5703" w:rsidRDefault="00C63355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6 095,7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63355" w:rsidRPr="002B5703" w:rsidRDefault="00C63355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4 273,7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63355" w:rsidRPr="002B5703" w:rsidRDefault="00C63355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4 273,7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63355" w:rsidRPr="002B5703" w:rsidRDefault="00C63355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63355" w:rsidRPr="002B5703" w:rsidRDefault="00C63355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63355" w:rsidRPr="002B5703" w:rsidRDefault="00C63355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63355" w:rsidRPr="002B5703" w:rsidRDefault="00C63355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63355" w:rsidRPr="002B5703" w:rsidRDefault="00C63355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C63355" w:rsidRPr="002B5703" w:rsidRDefault="00C63355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C63355" w:rsidRPr="002B5703" w:rsidRDefault="00C63355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287,7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C63355" w:rsidRPr="002B5703" w:rsidRDefault="00C63355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287,7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63355" w:rsidRPr="002B5703" w:rsidRDefault="00C63355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63355" w:rsidRPr="002B5703" w:rsidRDefault="00C63355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63355" w:rsidRPr="002B5703" w:rsidRDefault="00C63355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C63355" w:rsidRPr="002B5703" w:rsidRDefault="00C63355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C63355" w:rsidRPr="002B5703" w:rsidRDefault="00C63355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C63355" w:rsidRPr="002B5703" w:rsidRDefault="00C63355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63355" w:rsidRPr="002B5703" w:rsidRDefault="00C63355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63355" w:rsidRPr="002B5703" w:rsidRDefault="00C63355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63355" w:rsidRPr="002B5703" w:rsidRDefault="00C63355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63355" w:rsidRPr="002B5703" w:rsidRDefault="00C63355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63355" w:rsidRPr="002B5703" w:rsidRDefault="00C63355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C63355" w:rsidRPr="002B5703" w:rsidRDefault="00C63355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29 564,5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C63355" w:rsidRPr="002B5703" w:rsidRDefault="00C63355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1 835,5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63355" w:rsidRPr="002B5703" w:rsidRDefault="00C63355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3 893,7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63355" w:rsidRPr="002B5703" w:rsidRDefault="00C63355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4 028,3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63355" w:rsidRPr="002B5703" w:rsidRDefault="00C63355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5 163,9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63355" w:rsidRPr="002B5703" w:rsidRDefault="00C63355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6 095,7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C63355" w:rsidRPr="002B5703" w:rsidRDefault="00C63355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4 273,7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63355" w:rsidRPr="002B5703" w:rsidRDefault="00C63355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4 273,7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63355" w:rsidRPr="002B5703" w:rsidRDefault="00C63355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63355" w:rsidRPr="002B5703" w:rsidRDefault="00C63355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63355" w:rsidRPr="002B5703" w:rsidRDefault="00C63355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63355" w:rsidRPr="002B5703" w:rsidRDefault="00C63355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63355" w:rsidRDefault="00C63355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C63355" w:rsidRPr="00080C48" w:rsidRDefault="00C63355" w:rsidP="003B0C6C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C63355" w:rsidRPr="00080C48" w:rsidTr="00275FAB">
        <w:tc>
          <w:tcPr>
            <w:tcW w:w="2042" w:type="dxa"/>
          </w:tcPr>
          <w:p w:rsidR="00C63355" w:rsidRPr="00080C48" w:rsidRDefault="00C63355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Ожидаемые результаты реализации подпрограммы 1</w:t>
            </w:r>
          </w:p>
        </w:tc>
        <w:tc>
          <w:tcPr>
            <w:tcW w:w="283" w:type="dxa"/>
          </w:tcPr>
          <w:p w:rsidR="00C63355" w:rsidRPr="00080C48" w:rsidRDefault="00C63355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63355" w:rsidRPr="006A5B69" w:rsidRDefault="00C63355" w:rsidP="003B0C6C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развитая транспортная система, обеспечивающая стабильное развитие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поселения;</w:t>
            </w:r>
          </w:p>
          <w:p w:rsidR="00C63355" w:rsidRPr="00080C48" w:rsidRDefault="00C63355" w:rsidP="003B0C6C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транспортно-эксплуатационных показателей автомобильных дорог общего пользования местного значения</w:t>
            </w:r>
            <w:r>
              <w:rPr>
                <w:kern w:val="2"/>
                <w:sz w:val="28"/>
                <w:szCs w:val="28"/>
              </w:rPr>
              <w:t xml:space="preserve">. </w:t>
            </w:r>
          </w:p>
        </w:tc>
      </w:tr>
    </w:tbl>
    <w:p w:rsidR="00C63355" w:rsidRPr="00080C48" w:rsidRDefault="00C63355" w:rsidP="002C652A">
      <w:pPr>
        <w:rPr>
          <w:kern w:val="2"/>
          <w:sz w:val="28"/>
          <w:szCs w:val="28"/>
        </w:rPr>
      </w:pPr>
    </w:p>
    <w:p w:rsidR="00C63355" w:rsidRPr="00A87F6A" w:rsidRDefault="00C63355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Приоритеты и цели</w:t>
      </w:r>
    </w:p>
    <w:p w:rsidR="00C63355" w:rsidRPr="00A87F6A" w:rsidRDefault="00C63355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в сфере развития транспортно</w:t>
      </w:r>
      <w:r>
        <w:rPr>
          <w:sz w:val="28"/>
          <w:szCs w:val="28"/>
        </w:rPr>
        <w:t>й</w:t>
      </w:r>
      <w:r w:rsidRPr="00A87F6A">
        <w:rPr>
          <w:sz w:val="28"/>
          <w:szCs w:val="28"/>
        </w:rPr>
        <w:t xml:space="preserve"> </w:t>
      </w:r>
      <w:r>
        <w:rPr>
          <w:sz w:val="28"/>
          <w:szCs w:val="28"/>
        </w:rPr>
        <w:t>системы Алексеевского сельского поселения</w:t>
      </w:r>
    </w:p>
    <w:p w:rsidR="00C63355" w:rsidRPr="00A87F6A" w:rsidRDefault="00C63355" w:rsidP="00BF352C">
      <w:pPr>
        <w:autoSpaceDE w:val="0"/>
        <w:autoSpaceDN w:val="0"/>
        <w:adjustRightInd w:val="0"/>
        <w:jc w:val="center"/>
        <w:rPr>
          <w:highlight w:val="yellow"/>
        </w:rPr>
      </w:pPr>
    </w:p>
    <w:p w:rsidR="00C63355" w:rsidRDefault="00C63355" w:rsidP="00BF35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>Основные приоритеты в сфере развития транспортно</w:t>
      </w:r>
      <w:r>
        <w:rPr>
          <w:sz w:val="28"/>
          <w:szCs w:val="28"/>
        </w:rPr>
        <w:t>й</w:t>
      </w:r>
      <w:r w:rsidRPr="00A87F6A">
        <w:rPr>
          <w:sz w:val="28"/>
          <w:szCs w:val="28"/>
        </w:rPr>
        <w:t xml:space="preserve"> </w:t>
      </w:r>
      <w:r>
        <w:rPr>
          <w:sz w:val="28"/>
          <w:szCs w:val="28"/>
        </w:rPr>
        <w:t>системы Алексеевского сельского поселения</w:t>
      </w:r>
      <w:r w:rsidRPr="00A87F6A">
        <w:rPr>
          <w:sz w:val="28"/>
          <w:szCs w:val="28"/>
        </w:rPr>
        <w:t xml:space="preserve"> направлены на достижение следующих целей, определенных Стратегией социально-экономического развития </w:t>
      </w:r>
      <w:r>
        <w:rPr>
          <w:sz w:val="28"/>
          <w:szCs w:val="28"/>
        </w:rPr>
        <w:t>Октябрьского района</w:t>
      </w:r>
      <w:r w:rsidRPr="00A87F6A">
        <w:rPr>
          <w:sz w:val="28"/>
          <w:szCs w:val="28"/>
        </w:rPr>
        <w:t xml:space="preserve"> на период до 2030 года и Стратегией развития транспортного комплекса Ростовской области до 2030 года, утвержденной постановлением Правительства Ростов</w:t>
      </w:r>
      <w:r>
        <w:rPr>
          <w:sz w:val="28"/>
          <w:szCs w:val="28"/>
        </w:rPr>
        <w:t>ской области от 13.10.2011 № 52:</w:t>
      </w:r>
    </w:p>
    <w:p w:rsidR="00C63355" w:rsidRDefault="00C63355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-повышение эффективности и безопасности функционирования сети внутрипоселковых дорог;</w:t>
      </w:r>
    </w:p>
    <w:p w:rsidR="00C63355" w:rsidRDefault="00C63355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-обеспечение жизненно важных социально-экономических интересов Алексеевского сельского поселения;</w:t>
      </w:r>
    </w:p>
    <w:p w:rsidR="00C63355" w:rsidRDefault="00C63355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-развитие современной и эффективной дорожной инфраструктуры;</w:t>
      </w:r>
    </w:p>
    <w:p w:rsidR="00C63355" w:rsidRPr="00A87F6A" w:rsidRDefault="00C63355" w:rsidP="00C402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-улучшение дорожных условий</w:t>
      </w:r>
    </w:p>
    <w:p w:rsidR="00C63355" w:rsidRPr="00A87F6A" w:rsidRDefault="00C63355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87F6A">
        <w:rPr>
          <w:sz w:val="28"/>
          <w:szCs w:val="28"/>
        </w:rPr>
        <w:t>рост инвестиционной привлекательности транспортно-логистического комплекса.</w:t>
      </w:r>
    </w:p>
    <w:p w:rsidR="00C63355" w:rsidRPr="00A87F6A" w:rsidRDefault="00C63355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kern w:val="2"/>
          <w:sz w:val="28"/>
          <w:szCs w:val="28"/>
        </w:rPr>
        <w:t xml:space="preserve">Сведения о показателях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программы, подпрограмм</w:t>
      </w:r>
      <w:r>
        <w:rPr>
          <w:kern w:val="2"/>
          <w:sz w:val="28"/>
          <w:szCs w:val="28"/>
        </w:rPr>
        <w:t>ы</w:t>
      </w:r>
      <w:r w:rsidRPr="00A87F6A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 и их значениях</w:t>
      </w:r>
      <w:r w:rsidRPr="00A87F6A">
        <w:rPr>
          <w:sz w:val="28"/>
          <w:szCs w:val="28"/>
        </w:rPr>
        <w:t xml:space="preserve"> приведены в приложении № 1 к</w:t>
      </w:r>
      <w:r>
        <w:rPr>
          <w:sz w:val="28"/>
          <w:szCs w:val="28"/>
        </w:rPr>
        <w:t> муниципальной</w:t>
      </w:r>
      <w:r w:rsidRPr="00A87F6A">
        <w:rPr>
          <w:sz w:val="28"/>
          <w:szCs w:val="28"/>
        </w:rPr>
        <w:t xml:space="preserve"> программе.</w:t>
      </w:r>
    </w:p>
    <w:p w:rsidR="00C63355" w:rsidRPr="00A87F6A" w:rsidRDefault="00C63355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Перечень подпрограмм, основных мероприятий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 в приложении № 2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C63355" w:rsidRPr="00A87F6A" w:rsidRDefault="00C63355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677B97">
        <w:rPr>
          <w:spacing w:val="-4"/>
          <w:sz w:val="28"/>
          <w:szCs w:val="28"/>
        </w:rPr>
        <w:t>Перечень инвестиционных проектов (объектов капитального строительства,</w:t>
      </w:r>
      <w:r w:rsidRPr="00A87F6A">
        <w:rPr>
          <w:sz w:val="28"/>
          <w:szCs w:val="28"/>
        </w:rPr>
        <w:t xml:space="preserve"> реконструкции и капитального ремонта, находящихся в </w:t>
      </w:r>
      <w:r>
        <w:rPr>
          <w:sz w:val="28"/>
          <w:szCs w:val="28"/>
        </w:rPr>
        <w:t xml:space="preserve">муниципальной </w:t>
      </w:r>
      <w:r w:rsidRPr="00677B97">
        <w:rPr>
          <w:spacing w:val="-6"/>
          <w:sz w:val="28"/>
          <w:szCs w:val="28"/>
        </w:rPr>
        <w:t xml:space="preserve">собственности </w:t>
      </w:r>
      <w:r>
        <w:rPr>
          <w:spacing w:val="-6"/>
          <w:sz w:val="28"/>
          <w:szCs w:val="28"/>
        </w:rPr>
        <w:t>поселения</w:t>
      </w:r>
      <w:r w:rsidRPr="00677B97">
        <w:rPr>
          <w:spacing w:val="-6"/>
          <w:sz w:val="28"/>
          <w:szCs w:val="28"/>
        </w:rPr>
        <w:t xml:space="preserve">) приведен в приложении № 3 к </w:t>
      </w:r>
      <w:r>
        <w:rPr>
          <w:spacing w:val="-6"/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C63355" w:rsidRPr="00A87F6A" w:rsidRDefault="00C63355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</w:t>
      </w:r>
      <w:r>
        <w:rPr>
          <w:sz w:val="28"/>
          <w:szCs w:val="28"/>
        </w:rPr>
        <w:t>местного</w:t>
      </w:r>
      <w:r w:rsidRPr="00A87F6A">
        <w:rPr>
          <w:sz w:val="28"/>
          <w:szCs w:val="28"/>
        </w:rPr>
        <w:t xml:space="preserve"> бюджета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 приложении № 4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  <w:r>
        <w:rPr>
          <w:sz w:val="28"/>
          <w:szCs w:val="28"/>
        </w:rPr>
        <w:t xml:space="preserve"> </w:t>
      </w:r>
    </w:p>
    <w:p w:rsidR="00C63355" w:rsidRDefault="00C63355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приложении № 5 к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>программе.</w:t>
      </w:r>
    </w:p>
    <w:p w:rsidR="00C63355" w:rsidRPr="00A87F6A" w:rsidRDefault="00C63355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Данные расходы осуществляются за счет межбюджетных трансфертов, предоставляемых из бюджета района в бюджет поселения на  основании  заключенного соглашения о передачи части полномочий.</w:t>
      </w:r>
    </w:p>
    <w:p w:rsidR="00C63355" w:rsidRPr="00A87F6A" w:rsidRDefault="00C63355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>Порядок взаимодействия ответственного исполнителя, соисполнителя и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участников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утверждается правовым актом ответственного исполнителя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 xml:space="preserve"> программы.</w:t>
      </w:r>
    </w:p>
    <w:p w:rsidR="00C63355" w:rsidRPr="00A87F6A" w:rsidRDefault="00C63355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4"/>
          <w:szCs w:val="24"/>
          <w:highlight w:val="yellow"/>
        </w:rPr>
      </w:pPr>
    </w:p>
    <w:p w:rsidR="00C63355" w:rsidRPr="00F0097A" w:rsidRDefault="00C63355" w:rsidP="00C4021D">
      <w:pPr>
        <w:widowControl w:val="0"/>
        <w:autoSpaceDE w:val="0"/>
        <w:autoSpaceDN w:val="0"/>
        <w:adjustRightInd w:val="0"/>
        <w:jc w:val="center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 xml:space="preserve">Участие </w:t>
      </w:r>
      <w:r>
        <w:rPr>
          <w:color w:val="000000"/>
          <w:sz w:val="28"/>
          <w:szCs w:val="28"/>
        </w:rPr>
        <w:t>Алексеевского сельского поселения</w:t>
      </w:r>
      <w:r w:rsidRPr="00F00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Pr="00F0097A">
        <w:rPr>
          <w:color w:val="000000"/>
          <w:sz w:val="28"/>
          <w:szCs w:val="28"/>
        </w:rPr>
        <w:t>в реализации государственной программы</w:t>
      </w:r>
      <w:r>
        <w:rPr>
          <w:color w:val="000000"/>
          <w:sz w:val="28"/>
          <w:szCs w:val="28"/>
        </w:rPr>
        <w:t xml:space="preserve"> Ростовской области</w:t>
      </w:r>
    </w:p>
    <w:p w:rsidR="00C63355" w:rsidRPr="00F0097A" w:rsidRDefault="00C63355" w:rsidP="00C4021D">
      <w:pPr>
        <w:widowControl w:val="0"/>
        <w:autoSpaceDE w:val="0"/>
        <w:autoSpaceDN w:val="0"/>
        <w:adjustRightInd w:val="0"/>
        <w:outlineLvl w:val="1"/>
        <w:rPr>
          <w:color w:val="000000"/>
          <w:sz w:val="28"/>
          <w:szCs w:val="28"/>
        </w:rPr>
      </w:pPr>
    </w:p>
    <w:p w:rsidR="00C63355" w:rsidRPr="00F0097A" w:rsidRDefault="00C63355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 xml:space="preserve">В рамках </w:t>
      </w:r>
      <w:r>
        <w:rPr>
          <w:color w:val="000000"/>
          <w:sz w:val="28"/>
          <w:szCs w:val="28"/>
        </w:rPr>
        <w:t xml:space="preserve">реализации подпрограммы муниципальной программы участие Алексеевского сельского поселения в реализации подпрограмме </w:t>
      </w:r>
      <w:r w:rsidRPr="00F0097A">
        <w:rPr>
          <w:color w:val="000000"/>
          <w:sz w:val="28"/>
          <w:szCs w:val="28"/>
        </w:rPr>
        <w:t xml:space="preserve">государственной программы </w:t>
      </w:r>
      <w:r>
        <w:rPr>
          <w:color w:val="000000"/>
          <w:sz w:val="28"/>
          <w:szCs w:val="28"/>
        </w:rPr>
        <w:t>Ростовской области  предусмотрено путем выделения</w:t>
      </w:r>
      <w:r w:rsidRPr="00F00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межбюджетных трансфертов</w:t>
      </w:r>
      <w:r w:rsidRPr="00F0097A">
        <w:rPr>
          <w:color w:val="000000"/>
          <w:sz w:val="28"/>
          <w:szCs w:val="28"/>
        </w:rPr>
        <w:t xml:space="preserve"> из областного бюджета </w:t>
      </w:r>
      <w:r>
        <w:rPr>
          <w:color w:val="000000"/>
          <w:sz w:val="28"/>
          <w:szCs w:val="28"/>
        </w:rPr>
        <w:t>на</w:t>
      </w:r>
      <w:r w:rsidRPr="00F0097A">
        <w:rPr>
          <w:color w:val="000000"/>
          <w:sz w:val="28"/>
          <w:szCs w:val="28"/>
        </w:rPr>
        <w:t xml:space="preserve"> софинансирования расходных обязательств, возникающих при выполнении полномочий </w:t>
      </w:r>
      <w:r w:rsidRPr="00D3008E">
        <w:rPr>
          <w:color w:val="000000"/>
          <w:sz w:val="28"/>
          <w:szCs w:val="28"/>
        </w:rPr>
        <w:t>орган</w:t>
      </w:r>
      <w:r>
        <w:rPr>
          <w:color w:val="000000"/>
          <w:sz w:val="28"/>
          <w:szCs w:val="28"/>
        </w:rPr>
        <w:t>а</w:t>
      </w:r>
      <w:r w:rsidRPr="00D3008E">
        <w:rPr>
          <w:color w:val="000000"/>
          <w:sz w:val="28"/>
          <w:szCs w:val="28"/>
        </w:rPr>
        <w:t xml:space="preserve"> местного самоуправления</w:t>
      </w:r>
      <w:r w:rsidRPr="00F0097A">
        <w:rPr>
          <w:color w:val="000000"/>
          <w:sz w:val="28"/>
          <w:szCs w:val="28"/>
        </w:rPr>
        <w:t xml:space="preserve"> по вопросам местного значения  по следующим направлениям:</w:t>
      </w:r>
    </w:p>
    <w:p w:rsidR="00C63355" w:rsidRPr="00F0097A" w:rsidRDefault="00C63355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капитальный ремонт, включая разработку проектной документации  внутрипоселковых автомобильных дорог и тротуаров;</w:t>
      </w:r>
    </w:p>
    <w:p w:rsidR="00C63355" w:rsidRPr="00F0097A" w:rsidRDefault="00C63355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строительство и реконструкция, включая разработку проектной документации  внутрипоселковых автомобильных дорог и тротуаров;</w:t>
      </w:r>
    </w:p>
    <w:p w:rsidR="00C63355" w:rsidRPr="00F0097A" w:rsidRDefault="00C63355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ремонт и содержание автомобильных дорог общего пользования местного значения.</w:t>
      </w:r>
    </w:p>
    <w:p w:rsidR="00C63355" w:rsidRPr="00A87F6A" w:rsidRDefault="00C63355" w:rsidP="00BF352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87F6A">
        <w:rPr>
          <w:color w:val="000000"/>
          <w:sz w:val="28"/>
          <w:szCs w:val="28"/>
        </w:rPr>
        <w:t>Реализация перечисленных мероприятий осуществляется как за счет собственных средств местных бюджетов, так и при финансовой поддержке из</w:t>
      </w:r>
      <w:r>
        <w:rPr>
          <w:color w:val="000000"/>
          <w:sz w:val="28"/>
          <w:szCs w:val="28"/>
        </w:rPr>
        <w:t> </w:t>
      </w:r>
      <w:r w:rsidRPr="00A87F6A">
        <w:rPr>
          <w:color w:val="000000"/>
          <w:sz w:val="28"/>
          <w:szCs w:val="28"/>
        </w:rPr>
        <w:t>областного бюджета.</w:t>
      </w:r>
    </w:p>
    <w:p w:rsidR="00C63355" w:rsidRDefault="00C63355" w:rsidP="00275FAB">
      <w:pPr>
        <w:rPr>
          <w:sz w:val="28"/>
        </w:rPr>
      </w:pPr>
    </w:p>
    <w:p w:rsidR="00C63355" w:rsidRPr="00080C48" w:rsidRDefault="00C63355" w:rsidP="00275FAB">
      <w:pPr>
        <w:rPr>
          <w:sz w:val="28"/>
        </w:rPr>
      </w:pPr>
    </w:p>
    <w:p w:rsidR="00C63355" w:rsidRDefault="00C63355" w:rsidP="006056EF">
      <w:pPr>
        <w:ind w:left="709"/>
        <w:rPr>
          <w:sz w:val="28"/>
        </w:rPr>
      </w:pPr>
      <w:r>
        <w:rPr>
          <w:sz w:val="28"/>
        </w:rPr>
        <w:t>Ведущий специалист по</w:t>
      </w:r>
    </w:p>
    <w:p w:rsidR="00C63355" w:rsidRPr="00080C48" w:rsidRDefault="00C63355" w:rsidP="006056EF">
      <w:pPr>
        <w:ind w:left="709"/>
        <w:rPr>
          <w:kern w:val="2"/>
          <w:sz w:val="28"/>
          <w:szCs w:val="28"/>
        </w:rPr>
        <w:sectPr w:rsidR="00C63355" w:rsidRPr="00080C48" w:rsidSect="002503FC">
          <w:footerReference w:type="default" r:id="rId8"/>
          <w:pgSz w:w="11907" w:h="16840"/>
          <w:pgMar w:top="567" w:right="567" w:bottom="567" w:left="1134" w:header="720" w:footer="720" w:gutter="0"/>
          <w:cols w:space="720"/>
        </w:sectPr>
      </w:pPr>
      <w:r>
        <w:rPr>
          <w:sz w:val="28"/>
        </w:rPr>
        <w:t>правовой и кадровой работе                                          Н.А. Ходеева</w:t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</w:p>
    <w:p w:rsidR="00C63355" w:rsidRPr="00080C48" w:rsidRDefault="00C63355" w:rsidP="00275FAB">
      <w:pPr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C63355" w:rsidRDefault="00C63355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C63355" w:rsidRDefault="00C63355" w:rsidP="00B916B6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63355" w:rsidRPr="002D7AD1" w:rsidRDefault="00C63355" w:rsidP="00B916B6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C63355" w:rsidRPr="00080C48" w:rsidRDefault="00C63355" w:rsidP="00275FAB">
      <w:pPr>
        <w:jc w:val="center"/>
        <w:rPr>
          <w:kern w:val="2"/>
          <w:sz w:val="28"/>
          <w:szCs w:val="28"/>
        </w:rPr>
      </w:pPr>
    </w:p>
    <w:p w:rsidR="00C63355" w:rsidRPr="00080C48" w:rsidRDefault="00C63355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СВЕДЕНИЯ</w:t>
      </w:r>
    </w:p>
    <w:p w:rsidR="00C63355" w:rsidRPr="00080C48" w:rsidRDefault="00C63355" w:rsidP="00B916B6">
      <w:pPr>
        <w:suppressAutoHyphens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  <w:r w:rsidRPr="00080C48">
        <w:rPr>
          <w:kern w:val="2"/>
          <w:sz w:val="28"/>
          <w:szCs w:val="28"/>
        </w:rPr>
        <w:t>, подпрограмм</w:t>
      </w:r>
      <w:r>
        <w:rPr>
          <w:kern w:val="2"/>
          <w:sz w:val="28"/>
          <w:szCs w:val="28"/>
        </w:rPr>
        <w:t>ы</w:t>
      </w:r>
      <w:r w:rsidRPr="00080C4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  <w:r w:rsidRPr="00080C48">
        <w:rPr>
          <w:kern w:val="2"/>
          <w:sz w:val="28"/>
          <w:szCs w:val="28"/>
        </w:rPr>
        <w:t xml:space="preserve"> и их значениях</w:t>
      </w:r>
    </w:p>
    <w:p w:rsidR="00C63355" w:rsidRPr="00080C48" w:rsidRDefault="00C63355" w:rsidP="00275FAB">
      <w:pPr>
        <w:jc w:val="center"/>
        <w:rPr>
          <w:kern w:val="2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97"/>
        <w:gridCol w:w="1830"/>
        <w:gridCol w:w="966"/>
        <w:gridCol w:w="828"/>
        <w:gridCol w:w="828"/>
        <w:gridCol w:w="828"/>
        <w:gridCol w:w="6"/>
        <w:gridCol w:w="843"/>
        <w:gridCol w:w="808"/>
        <w:gridCol w:w="829"/>
        <w:gridCol w:w="805"/>
        <w:gridCol w:w="852"/>
        <w:gridCol w:w="822"/>
        <w:gridCol w:w="834"/>
        <w:gridCol w:w="825"/>
        <w:gridCol w:w="832"/>
        <w:gridCol w:w="829"/>
        <w:gridCol w:w="825"/>
        <w:gridCol w:w="832"/>
      </w:tblGrid>
      <w:tr w:rsidR="00C63355" w:rsidRPr="00080C48" w:rsidTr="00275FAB">
        <w:trPr>
          <w:tblHeader/>
        </w:trPr>
        <w:tc>
          <w:tcPr>
            <w:tcW w:w="567" w:type="dxa"/>
            <w:vMerge w:val="restart"/>
          </w:tcPr>
          <w:p w:rsidR="00C63355" w:rsidRPr="00080C48" w:rsidRDefault="00C63355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№ п/п</w:t>
            </w:r>
          </w:p>
        </w:tc>
        <w:tc>
          <w:tcPr>
            <w:tcW w:w="1741" w:type="dxa"/>
            <w:vMerge w:val="restart"/>
          </w:tcPr>
          <w:p w:rsidR="00C63355" w:rsidRPr="00080C48" w:rsidRDefault="00C63355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Номер и наименование показателя</w:t>
            </w:r>
          </w:p>
        </w:tc>
        <w:tc>
          <w:tcPr>
            <w:tcW w:w="919" w:type="dxa"/>
            <w:vMerge w:val="restart"/>
          </w:tcPr>
          <w:p w:rsidR="00C63355" w:rsidRPr="00080C48" w:rsidRDefault="00C63355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t xml:space="preserve">Вид </w:t>
            </w:r>
            <w:r w:rsidRPr="00080C48">
              <w:rPr>
                <w:spacing w:val="-6"/>
              </w:rPr>
              <w:t>п</w:t>
            </w:r>
            <w:r w:rsidRPr="00080C48">
              <w:t>оказа</w:t>
            </w:r>
            <w:r w:rsidRPr="00080C48">
              <w:softHyphen/>
              <w:t>теля</w:t>
            </w:r>
          </w:p>
        </w:tc>
        <w:tc>
          <w:tcPr>
            <w:tcW w:w="788" w:type="dxa"/>
            <w:vMerge w:val="restart"/>
          </w:tcPr>
          <w:p w:rsidR="00C63355" w:rsidRPr="00080C48" w:rsidRDefault="00C63355" w:rsidP="00275FAB">
            <w:pPr>
              <w:jc w:val="center"/>
              <w:rPr>
                <w:kern w:val="2"/>
              </w:rPr>
            </w:pPr>
            <w:r w:rsidRPr="00080C48">
              <w:rPr>
                <w:spacing w:val="-12"/>
                <w:kern w:val="2"/>
              </w:rPr>
              <w:t>Единица</w:t>
            </w:r>
            <w:r w:rsidRPr="00080C48">
              <w:t>измере</w:t>
            </w:r>
            <w:r w:rsidRPr="00080C48">
              <w:softHyphen/>
              <w:t>ния</w:t>
            </w:r>
          </w:p>
        </w:tc>
        <w:tc>
          <w:tcPr>
            <w:tcW w:w="1576" w:type="dxa"/>
            <w:gridSpan w:val="2"/>
          </w:tcPr>
          <w:p w:rsidR="00C63355" w:rsidRPr="00080C48" w:rsidRDefault="00C63355" w:rsidP="00275FAB">
            <w:pPr>
              <w:jc w:val="center"/>
              <w:rPr>
                <w:kern w:val="2"/>
              </w:rPr>
            </w:pPr>
            <w:r w:rsidRPr="00080C48">
              <w:t>Данные для расчета значений</w:t>
            </w:r>
            <w:r w:rsidRPr="00080C48">
              <w:rPr>
                <w:kern w:val="2"/>
              </w:rPr>
              <w:t xml:space="preserve"> показателя</w:t>
            </w:r>
          </w:p>
        </w:tc>
        <w:tc>
          <w:tcPr>
            <w:tcW w:w="9462" w:type="dxa"/>
            <w:gridSpan w:val="13"/>
          </w:tcPr>
          <w:p w:rsidR="00C63355" w:rsidRPr="00080C48" w:rsidRDefault="00C63355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Значение показателя</w:t>
            </w:r>
          </w:p>
        </w:tc>
      </w:tr>
      <w:tr w:rsidR="00C63355" w:rsidRPr="00080C48" w:rsidTr="00275FAB">
        <w:trPr>
          <w:tblHeader/>
        </w:trPr>
        <w:tc>
          <w:tcPr>
            <w:tcW w:w="567" w:type="dxa"/>
            <w:vMerge/>
          </w:tcPr>
          <w:p w:rsidR="00C63355" w:rsidRPr="00080C48" w:rsidRDefault="00C63355" w:rsidP="00275FAB">
            <w:pPr>
              <w:rPr>
                <w:kern w:val="2"/>
              </w:rPr>
            </w:pPr>
          </w:p>
        </w:tc>
        <w:tc>
          <w:tcPr>
            <w:tcW w:w="1741" w:type="dxa"/>
            <w:vMerge/>
          </w:tcPr>
          <w:p w:rsidR="00C63355" w:rsidRPr="00080C48" w:rsidRDefault="00C63355" w:rsidP="00275FAB">
            <w:pPr>
              <w:rPr>
                <w:kern w:val="2"/>
              </w:rPr>
            </w:pPr>
          </w:p>
        </w:tc>
        <w:tc>
          <w:tcPr>
            <w:tcW w:w="919" w:type="dxa"/>
            <w:vMerge/>
          </w:tcPr>
          <w:p w:rsidR="00C63355" w:rsidRPr="00080C48" w:rsidRDefault="00C63355" w:rsidP="00275FAB">
            <w:pPr>
              <w:rPr>
                <w:kern w:val="2"/>
              </w:rPr>
            </w:pPr>
          </w:p>
        </w:tc>
        <w:tc>
          <w:tcPr>
            <w:tcW w:w="788" w:type="dxa"/>
            <w:vMerge/>
          </w:tcPr>
          <w:p w:rsidR="00C63355" w:rsidRPr="00080C48" w:rsidRDefault="00C63355" w:rsidP="00275FAB">
            <w:pPr>
              <w:rPr>
                <w:kern w:val="2"/>
              </w:rPr>
            </w:pPr>
          </w:p>
        </w:tc>
        <w:tc>
          <w:tcPr>
            <w:tcW w:w="788" w:type="dxa"/>
          </w:tcPr>
          <w:p w:rsidR="00C63355" w:rsidRPr="00080C48" w:rsidRDefault="00C6335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2017</w:t>
            </w:r>
          </w:p>
          <w:p w:rsidR="00C63355" w:rsidRPr="00080C48" w:rsidRDefault="00C6335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  <w:gridSpan w:val="2"/>
          </w:tcPr>
          <w:p w:rsidR="00C63355" w:rsidRPr="00080C48" w:rsidRDefault="00C6335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2018</w:t>
            </w:r>
          </w:p>
          <w:p w:rsidR="00C63355" w:rsidRPr="00080C48" w:rsidRDefault="00C6335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02" w:type="dxa"/>
          </w:tcPr>
          <w:p w:rsidR="00C63355" w:rsidRPr="00080C48" w:rsidRDefault="00C6335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2019</w:t>
            </w:r>
          </w:p>
          <w:p w:rsidR="00C63355" w:rsidRPr="00080C48" w:rsidRDefault="00C6335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69" w:type="dxa"/>
          </w:tcPr>
          <w:p w:rsidR="00C63355" w:rsidRPr="00080C48" w:rsidRDefault="00C6335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2020</w:t>
            </w:r>
          </w:p>
          <w:p w:rsidR="00C63355" w:rsidRPr="00080C48" w:rsidRDefault="00C6335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89" w:type="dxa"/>
          </w:tcPr>
          <w:p w:rsidR="00C63355" w:rsidRPr="00080C48" w:rsidRDefault="00C6335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2021</w:t>
            </w:r>
          </w:p>
          <w:p w:rsidR="00C63355" w:rsidRPr="00080C48" w:rsidRDefault="00C6335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66" w:type="dxa"/>
          </w:tcPr>
          <w:p w:rsidR="00C63355" w:rsidRPr="00080C48" w:rsidRDefault="00C6335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2022 </w:t>
            </w:r>
          </w:p>
          <w:p w:rsidR="00C63355" w:rsidRPr="00080C48" w:rsidRDefault="00C6335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11" w:type="dxa"/>
          </w:tcPr>
          <w:p w:rsidR="00C63355" w:rsidRPr="00080C48" w:rsidRDefault="00C6335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2023</w:t>
            </w:r>
          </w:p>
          <w:p w:rsidR="00C63355" w:rsidRPr="00080C48" w:rsidRDefault="00C6335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2" w:type="dxa"/>
          </w:tcPr>
          <w:p w:rsidR="00C63355" w:rsidRPr="00080C48" w:rsidRDefault="00C6335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2024 </w:t>
            </w:r>
          </w:p>
          <w:p w:rsidR="00C63355" w:rsidRPr="00080C48" w:rsidRDefault="00C6335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</w:tcPr>
          <w:p w:rsidR="00C63355" w:rsidRPr="00080C48" w:rsidRDefault="00C6335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2025 </w:t>
            </w:r>
          </w:p>
          <w:p w:rsidR="00C63355" w:rsidRPr="00080C48" w:rsidRDefault="00C6335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C63355" w:rsidRPr="00080C48" w:rsidRDefault="00C6335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2026 </w:t>
            </w:r>
          </w:p>
          <w:p w:rsidR="00C63355" w:rsidRPr="00080C48" w:rsidRDefault="00C6335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C63355" w:rsidRPr="00080C48" w:rsidRDefault="00C63355" w:rsidP="00275FAB">
            <w:pPr>
              <w:ind w:right="-113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2027 </w:t>
            </w:r>
          </w:p>
          <w:p w:rsidR="00C63355" w:rsidRPr="00080C48" w:rsidRDefault="00C6335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9" w:type="dxa"/>
          </w:tcPr>
          <w:p w:rsidR="00C63355" w:rsidRPr="00080C48" w:rsidRDefault="00C6335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2028</w:t>
            </w:r>
          </w:p>
          <w:p w:rsidR="00C63355" w:rsidRPr="00080C48" w:rsidRDefault="00C6335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C63355" w:rsidRPr="00080C48" w:rsidRDefault="00C6335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2029 </w:t>
            </w:r>
          </w:p>
          <w:p w:rsidR="00C63355" w:rsidRPr="00080C48" w:rsidRDefault="00C6335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C63355" w:rsidRPr="00080C48" w:rsidRDefault="00C63355" w:rsidP="00275FAB">
            <w:pPr>
              <w:ind w:hanging="135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2030</w:t>
            </w:r>
          </w:p>
          <w:p w:rsidR="00C63355" w:rsidRPr="00080C48" w:rsidRDefault="00C6335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</w:tr>
    </w:tbl>
    <w:p w:rsidR="00C63355" w:rsidRPr="00080C48" w:rsidRDefault="00C63355" w:rsidP="00275FA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93"/>
        <w:gridCol w:w="1821"/>
        <w:gridCol w:w="966"/>
        <w:gridCol w:w="827"/>
        <w:gridCol w:w="828"/>
        <w:gridCol w:w="828"/>
        <w:gridCol w:w="830"/>
        <w:gridCol w:w="829"/>
        <w:gridCol w:w="831"/>
        <w:gridCol w:w="829"/>
        <w:gridCol w:w="830"/>
        <w:gridCol w:w="829"/>
        <w:gridCol w:w="829"/>
        <w:gridCol w:w="830"/>
        <w:gridCol w:w="830"/>
        <w:gridCol w:w="829"/>
        <w:gridCol w:w="830"/>
        <w:gridCol w:w="830"/>
      </w:tblGrid>
      <w:tr w:rsidR="00C63355" w:rsidRPr="00080C48" w:rsidTr="00253E07">
        <w:trPr>
          <w:tblHeader/>
        </w:trPr>
        <w:tc>
          <w:tcPr>
            <w:tcW w:w="562" w:type="dxa"/>
          </w:tcPr>
          <w:p w:rsidR="00C63355" w:rsidRPr="00080C48" w:rsidRDefault="00C63355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</w:t>
            </w:r>
          </w:p>
        </w:tc>
        <w:tc>
          <w:tcPr>
            <w:tcW w:w="1724" w:type="dxa"/>
          </w:tcPr>
          <w:p w:rsidR="00C63355" w:rsidRPr="00080C48" w:rsidRDefault="00C63355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</w:t>
            </w:r>
          </w:p>
        </w:tc>
        <w:tc>
          <w:tcPr>
            <w:tcW w:w="915" w:type="dxa"/>
          </w:tcPr>
          <w:p w:rsidR="00C63355" w:rsidRPr="00080C48" w:rsidRDefault="00C63355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3</w:t>
            </w:r>
          </w:p>
        </w:tc>
        <w:tc>
          <w:tcPr>
            <w:tcW w:w="783" w:type="dxa"/>
          </w:tcPr>
          <w:p w:rsidR="00C63355" w:rsidRPr="00080C48" w:rsidRDefault="00C63355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4</w:t>
            </w:r>
          </w:p>
        </w:tc>
        <w:tc>
          <w:tcPr>
            <w:tcW w:w="784" w:type="dxa"/>
          </w:tcPr>
          <w:p w:rsidR="00C63355" w:rsidRPr="00080C48" w:rsidRDefault="00C63355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5</w:t>
            </w:r>
          </w:p>
        </w:tc>
        <w:tc>
          <w:tcPr>
            <w:tcW w:w="784" w:type="dxa"/>
          </w:tcPr>
          <w:p w:rsidR="00C63355" w:rsidRPr="00080C48" w:rsidRDefault="00C63355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6</w:t>
            </w:r>
          </w:p>
        </w:tc>
        <w:tc>
          <w:tcPr>
            <w:tcW w:w="785" w:type="dxa"/>
          </w:tcPr>
          <w:p w:rsidR="00C63355" w:rsidRPr="00080C48" w:rsidRDefault="00C63355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7</w:t>
            </w:r>
          </w:p>
        </w:tc>
        <w:tc>
          <w:tcPr>
            <w:tcW w:w="784" w:type="dxa"/>
          </w:tcPr>
          <w:p w:rsidR="00C63355" w:rsidRPr="00080C48" w:rsidRDefault="00C63355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8</w:t>
            </w:r>
          </w:p>
        </w:tc>
        <w:tc>
          <w:tcPr>
            <w:tcW w:w="786" w:type="dxa"/>
          </w:tcPr>
          <w:p w:rsidR="00C63355" w:rsidRPr="00080C48" w:rsidRDefault="00C63355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9</w:t>
            </w:r>
          </w:p>
        </w:tc>
        <w:tc>
          <w:tcPr>
            <w:tcW w:w="784" w:type="dxa"/>
          </w:tcPr>
          <w:p w:rsidR="00C63355" w:rsidRPr="00080C48" w:rsidRDefault="00C63355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10</w:t>
            </w:r>
          </w:p>
        </w:tc>
        <w:tc>
          <w:tcPr>
            <w:tcW w:w="785" w:type="dxa"/>
          </w:tcPr>
          <w:p w:rsidR="00C63355" w:rsidRPr="00080C48" w:rsidRDefault="00C63355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11</w:t>
            </w:r>
          </w:p>
        </w:tc>
        <w:tc>
          <w:tcPr>
            <w:tcW w:w="784" w:type="dxa"/>
          </w:tcPr>
          <w:p w:rsidR="00C63355" w:rsidRPr="00080C48" w:rsidRDefault="00C63355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C63355" w:rsidRPr="00080C48" w:rsidRDefault="00C63355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13</w:t>
            </w:r>
          </w:p>
        </w:tc>
        <w:tc>
          <w:tcPr>
            <w:tcW w:w="785" w:type="dxa"/>
          </w:tcPr>
          <w:p w:rsidR="00C63355" w:rsidRPr="00080C48" w:rsidRDefault="00C63355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14</w:t>
            </w:r>
          </w:p>
        </w:tc>
        <w:tc>
          <w:tcPr>
            <w:tcW w:w="785" w:type="dxa"/>
          </w:tcPr>
          <w:p w:rsidR="00C63355" w:rsidRPr="00080C48" w:rsidRDefault="00C63355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15</w:t>
            </w:r>
          </w:p>
        </w:tc>
        <w:tc>
          <w:tcPr>
            <w:tcW w:w="784" w:type="dxa"/>
          </w:tcPr>
          <w:p w:rsidR="00C63355" w:rsidRPr="00080C48" w:rsidRDefault="00C63355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16</w:t>
            </w:r>
          </w:p>
        </w:tc>
        <w:tc>
          <w:tcPr>
            <w:tcW w:w="785" w:type="dxa"/>
          </w:tcPr>
          <w:p w:rsidR="00C63355" w:rsidRPr="00080C48" w:rsidRDefault="00C63355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17</w:t>
            </w:r>
          </w:p>
        </w:tc>
        <w:tc>
          <w:tcPr>
            <w:tcW w:w="785" w:type="dxa"/>
          </w:tcPr>
          <w:p w:rsidR="00C63355" w:rsidRPr="00080C48" w:rsidRDefault="00C63355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18</w:t>
            </w:r>
          </w:p>
        </w:tc>
      </w:tr>
      <w:tr w:rsidR="00C63355" w:rsidRPr="00080C48" w:rsidTr="00253E07">
        <w:tc>
          <w:tcPr>
            <w:tcW w:w="14968" w:type="dxa"/>
            <w:gridSpan w:val="18"/>
          </w:tcPr>
          <w:p w:rsidR="00C63355" w:rsidRDefault="00C63355" w:rsidP="009850F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 xml:space="preserve">1. </w:t>
            </w:r>
            <w:r>
              <w:rPr>
                <w:kern w:val="2"/>
              </w:rPr>
              <w:t>Муниципальная</w:t>
            </w:r>
            <w:r w:rsidRPr="00080C48">
              <w:rPr>
                <w:kern w:val="2"/>
              </w:rPr>
              <w:t xml:space="preserve"> программа </w:t>
            </w:r>
            <w:r>
              <w:rPr>
                <w:kern w:val="2"/>
              </w:rPr>
              <w:t>Алексеевского сельского поселения</w:t>
            </w:r>
            <w:r w:rsidRPr="00080C48">
              <w:rPr>
                <w:kern w:val="2"/>
              </w:rPr>
              <w:t xml:space="preserve"> </w:t>
            </w:r>
            <w:r w:rsidRPr="00B916B6">
              <w:t>«Развитие транспортной системы Алексеевского сельского поселения»</w:t>
            </w:r>
            <w:r w:rsidRPr="00B916B6">
              <w:rPr>
                <w:kern w:val="2"/>
              </w:rPr>
              <w:t>.</w:t>
            </w:r>
            <w:r w:rsidRPr="000135FD">
              <w:rPr>
                <w:kern w:val="2"/>
              </w:rPr>
              <w:t xml:space="preserve"> </w:t>
            </w:r>
          </w:p>
          <w:p w:rsidR="00C63355" w:rsidRPr="00080C48" w:rsidRDefault="00C63355" w:rsidP="009850FB">
            <w:pPr>
              <w:jc w:val="center"/>
              <w:rPr>
                <w:kern w:val="2"/>
              </w:rPr>
            </w:pPr>
            <w:r w:rsidRPr="000135FD">
              <w:rPr>
                <w:kern w:val="2"/>
              </w:rPr>
              <w:t>Подпрограмма</w:t>
            </w:r>
            <w:r>
              <w:rPr>
                <w:kern w:val="2"/>
              </w:rPr>
              <w:t xml:space="preserve"> </w:t>
            </w:r>
            <w:r w:rsidRPr="00B916B6">
              <w:t>«Развитие транспортной системы Алексеевского сельского поселения»</w:t>
            </w:r>
          </w:p>
        </w:tc>
      </w:tr>
      <w:tr w:rsidR="00C63355" w:rsidRPr="00080C48" w:rsidTr="00253E07">
        <w:tc>
          <w:tcPr>
            <w:tcW w:w="562" w:type="dxa"/>
          </w:tcPr>
          <w:p w:rsidR="00C63355" w:rsidRPr="00080C48" w:rsidRDefault="00C63355" w:rsidP="00275FAB">
            <w:pPr>
              <w:ind w:left="-142" w:right="-198"/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1.1.</w:t>
            </w:r>
          </w:p>
        </w:tc>
        <w:tc>
          <w:tcPr>
            <w:tcW w:w="1724" w:type="dxa"/>
          </w:tcPr>
          <w:p w:rsidR="00C63355" w:rsidRPr="00B916B6" w:rsidRDefault="00C63355" w:rsidP="00717152">
            <w:pPr>
              <w:jc w:val="both"/>
              <w:rPr>
                <w:kern w:val="2"/>
              </w:rPr>
            </w:pPr>
            <w:r w:rsidRPr="00B916B6">
              <w:rPr>
                <w:kern w:val="2"/>
              </w:rPr>
              <w:t xml:space="preserve">1 </w:t>
            </w:r>
            <w:r w:rsidRPr="00B916B6"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</w:t>
            </w:r>
            <w:r w:rsidRPr="00B916B6">
              <w:softHyphen/>
              <w:t>вания местного значения</w:t>
            </w:r>
          </w:p>
        </w:tc>
        <w:tc>
          <w:tcPr>
            <w:tcW w:w="915" w:type="dxa"/>
          </w:tcPr>
          <w:p w:rsidR="00C63355" w:rsidRPr="00080C48" w:rsidRDefault="00C63355" w:rsidP="003F23D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C63355" w:rsidRPr="00080C48" w:rsidRDefault="00C63355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про</w:t>
            </w:r>
            <w:r w:rsidRPr="00080C48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C63355" w:rsidRPr="00080C48" w:rsidRDefault="00C63355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784" w:type="dxa"/>
          </w:tcPr>
          <w:p w:rsidR="00C63355" w:rsidRDefault="00C63355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5" w:type="dxa"/>
          </w:tcPr>
          <w:p w:rsidR="00C63355" w:rsidRDefault="00C63355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4" w:type="dxa"/>
          </w:tcPr>
          <w:p w:rsidR="00C63355" w:rsidRDefault="00C63355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6" w:type="dxa"/>
          </w:tcPr>
          <w:p w:rsidR="00C63355" w:rsidRDefault="00C63355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4" w:type="dxa"/>
          </w:tcPr>
          <w:p w:rsidR="00C63355" w:rsidRDefault="00C63355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5" w:type="dxa"/>
          </w:tcPr>
          <w:p w:rsidR="00C63355" w:rsidRDefault="00C63355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4" w:type="dxa"/>
          </w:tcPr>
          <w:p w:rsidR="00C63355" w:rsidRDefault="00C63355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4" w:type="dxa"/>
          </w:tcPr>
          <w:p w:rsidR="00C63355" w:rsidRDefault="00C63355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5" w:type="dxa"/>
          </w:tcPr>
          <w:p w:rsidR="00C63355" w:rsidRDefault="00C63355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5" w:type="dxa"/>
          </w:tcPr>
          <w:p w:rsidR="00C63355" w:rsidRDefault="00C63355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0</w:t>
            </w:r>
          </w:p>
        </w:tc>
        <w:tc>
          <w:tcPr>
            <w:tcW w:w="784" w:type="dxa"/>
          </w:tcPr>
          <w:p w:rsidR="00C63355" w:rsidRDefault="00C63355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0</w:t>
            </w:r>
          </w:p>
        </w:tc>
        <w:tc>
          <w:tcPr>
            <w:tcW w:w="785" w:type="dxa"/>
          </w:tcPr>
          <w:p w:rsidR="00C63355" w:rsidRDefault="00C63355" w:rsidP="00B916B6">
            <w:pPr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785" w:type="dxa"/>
          </w:tcPr>
          <w:p w:rsidR="00C63355" w:rsidRDefault="00C63355" w:rsidP="00B916B6">
            <w:pPr>
              <w:jc w:val="center"/>
            </w:pPr>
            <w:r>
              <w:rPr>
                <w:color w:val="000000"/>
              </w:rPr>
              <w:t>40</w:t>
            </w:r>
          </w:p>
        </w:tc>
      </w:tr>
      <w:tr w:rsidR="00C63355" w:rsidRPr="00080C48" w:rsidTr="00253E07">
        <w:tc>
          <w:tcPr>
            <w:tcW w:w="562" w:type="dxa"/>
          </w:tcPr>
          <w:p w:rsidR="00C63355" w:rsidRPr="00080C48" w:rsidRDefault="00C63355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kern w:val="2"/>
              </w:rPr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1724" w:type="dxa"/>
            <w:shd w:val="clear" w:color="auto" w:fill="FFFFFF"/>
          </w:tcPr>
          <w:p w:rsidR="00C63355" w:rsidRPr="00B916B6" w:rsidRDefault="00C63355" w:rsidP="000135FD">
            <w:pPr>
              <w:rPr>
                <w:color w:val="000000"/>
              </w:rPr>
            </w:pPr>
            <w:r w:rsidRPr="00B916B6">
              <w:rPr>
                <w:color w:val="000000"/>
              </w:rPr>
              <w:t xml:space="preserve">2. </w:t>
            </w:r>
            <w:r w:rsidRPr="00B916B6">
              <w:t>Количество километров построенных  (реконструированных) и отремонтиро</w:t>
            </w:r>
            <w:r w:rsidRPr="00B916B6">
              <w:softHyphen/>
              <w:t>ванных (капитально отремонтирован</w:t>
            </w:r>
            <w:r w:rsidRPr="00B916B6">
              <w:softHyphen/>
              <w:t>ных) автомобильных дорог общего пользования местного значения</w:t>
            </w:r>
          </w:p>
        </w:tc>
        <w:tc>
          <w:tcPr>
            <w:tcW w:w="915" w:type="dxa"/>
          </w:tcPr>
          <w:p w:rsidR="00C63355" w:rsidRPr="00080C48" w:rsidRDefault="00C63355" w:rsidP="00275FAB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C63355" w:rsidRPr="00080C48" w:rsidRDefault="00C63355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км</w:t>
            </w:r>
          </w:p>
        </w:tc>
        <w:tc>
          <w:tcPr>
            <w:tcW w:w="784" w:type="dxa"/>
          </w:tcPr>
          <w:p w:rsidR="00C63355" w:rsidRPr="00080C48" w:rsidRDefault="00C63355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20,1</w:t>
            </w:r>
          </w:p>
        </w:tc>
        <w:tc>
          <w:tcPr>
            <w:tcW w:w="784" w:type="dxa"/>
          </w:tcPr>
          <w:p w:rsidR="00C63355" w:rsidRDefault="00C63355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C63355" w:rsidRDefault="00C63355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C63355" w:rsidRDefault="00C63355">
            <w:r w:rsidRPr="007015E4">
              <w:rPr>
                <w:color w:val="000000"/>
              </w:rPr>
              <w:t>20,1</w:t>
            </w:r>
          </w:p>
        </w:tc>
        <w:tc>
          <w:tcPr>
            <w:tcW w:w="786" w:type="dxa"/>
            <w:shd w:val="clear" w:color="auto" w:fill="FFFFFF"/>
          </w:tcPr>
          <w:p w:rsidR="00C63355" w:rsidRDefault="00C63355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C63355" w:rsidRDefault="00C63355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C63355" w:rsidRDefault="00C63355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C63355" w:rsidRDefault="00C63355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C63355" w:rsidRDefault="00C63355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C63355" w:rsidRDefault="00C63355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C63355" w:rsidRDefault="00C63355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C63355" w:rsidRDefault="00C63355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C63355" w:rsidRDefault="00C63355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C63355" w:rsidRDefault="00C63355">
            <w:r w:rsidRPr="007015E4">
              <w:rPr>
                <w:color w:val="000000"/>
              </w:rPr>
              <w:t>20,1</w:t>
            </w:r>
          </w:p>
        </w:tc>
      </w:tr>
    </w:tbl>
    <w:p w:rsidR="00C63355" w:rsidRPr="00080C48" w:rsidRDefault="00C63355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2</w:t>
      </w:r>
    </w:p>
    <w:p w:rsidR="00C63355" w:rsidRDefault="00C63355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C63355" w:rsidRDefault="00C63355" w:rsidP="00865F5C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63355" w:rsidRPr="002D7AD1" w:rsidRDefault="00C63355" w:rsidP="001A44BF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C63355" w:rsidRPr="00080C48" w:rsidRDefault="00C63355" w:rsidP="00C830C4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</w:p>
    <w:p w:rsidR="00C63355" w:rsidRPr="00080C48" w:rsidRDefault="00C63355" w:rsidP="00275FAB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>ПЕРЕЧЕНЬ</w:t>
      </w:r>
    </w:p>
    <w:p w:rsidR="00C63355" w:rsidRPr="00080C48" w:rsidRDefault="00C63355" w:rsidP="00865F5C">
      <w:pPr>
        <w:suppressAutoHyphens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 xml:space="preserve">подпрограмм, основных мероприятий </w:t>
      </w:r>
      <w:r>
        <w:rPr>
          <w:sz w:val="28"/>
          <w:szCs w:val="28"/>
        </w:rPr>
        <w:t>муниципальной</w:t>
      </w:r>
      <w:r w:rsidRPr="00080C48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Октябрьского района 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C63355" w:rsidRPr="00080C48" w:rsidRDefault="00C63355" w:rsidP="004672FA">
      <w:pPr>
        <w:autoSpaceDE w:val="0"/>
        <w:autoSpaceDN w:val="0"/>
        <w:adjustRightInd w:val="0"/>
        <w:spacing w:line="230" w:lineRule="auto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721"/>
        <w:gridCol w:w="3834"/>
        <w:gridCol w:w="1948"/>
        <w:gridCol w:w="1198"/>
        <w:gridCol w:w="1198"/>
        <w:gridCol w:w="2737"/>
        <w:gridCol w:w="2356"/>
        <w:gridCol w:w="1827"/>
      </w:tblGrid>
      <w:tr w:rsidR="00C63355" w:rsidRPr="00080C48" w:rsidTr="00275FAB">
        <w:tc>
          <w:tcPr>
            <w:tcW w:w="682" w:type="dxa"/>
            <w:vMerge w:val="restart"/>
          </w:tcPr>
          <w:p w:rsidR="00C63355" w:rsidRPr="00080C48" w:rsidRDefault="00C63355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№ п/п</w:t>
            </w:r>
          </w:p>
        </w:tc>
        <w:tc>
          <w:tcPr>
            <w:tcW w:w="3628" w:type="dxa"/>
            <w:vMerge w:val="restart"/>
          </w:tcPr>
          <w:p w:rsidR="00C63355" w:rsidRPr="00080C48" w:rsidRDefault="00C63355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843" w:type="dxa"/>
            <w:vMerge w:val="restart"/>
          </w:tcPr>
          <w:p w:rsidR="00C63355" w:rsidRPr="00080C48" w:rsidRDefault="00C63355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Участник, ответственный за исполнение основного мероприятия</w:t>
            </w:r>
          </w:p>
        </w:tc>
        <w:tc>
          <w:tcPr>
            <w:tcW w:w="2268" w:type="dxa"/>
            <w:gridSpan w:val="2"/>
          </w:tcPr>
          <w:p w:rsidR="00C63355" w:rsidRPr="00080C48" w:rsidRDefault="00C63355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2590" w:type="dxa"/>
            <w:vMerge w:val="restart"/>
          </w:tcPr>
          <w:p w:rsidR="00C63355" w:rsidRPr="00080C48" w:rsidRDefault="00C63355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229" w:type="dxa"/>
            <w:vMerge w:val="restart"/>
          </w:tcPr>
          <w:p w:rsidR="00C63355" w:rsidRPr="00080C48" w:rsidRDefault="00C63355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Последствия нереализации основного мероприятия</w:t>
            </w:r>
          </w:p>
        </w:tc>
        <w:tc>
          <w:tcPr>
            <w:tcW w:w="1729" w:type="dxa"/>
            <w:vMerge w:val="restart"/>
          </w:tcPr>
          <w:p w:rsidR="00C63355" w:rsidRPr="00080C48" w:rsidRDefault="00C63355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Связь с показателями </w:t>
            </w:r>
            <w:r>
              <w:rPr>
                <w:spacing w:val="-4"/>
                <w:kern w:val="2"/>
                <w:sz w:val="24"/>
                <w:szCs w:val="24"/>
              </w:rPr>
              <w:t>муниципальной</w:t>
            </w:r>
            <w:r w:rsidRPr="00080C48">
              <w:rPr>
                <w:kern w:val="2"/>
                <w:sz w:val="24"/>
                <w:szCs w:val="24"/>
              </w:rPr>
              <w:t xml:space="preserve"> программы </w:t>
            </w:r>
            <w:r w:rsidRPr="00080C48">
              <w:rPr>
                <w:spacing w:val="-4"/>
                <w:kern w:val="2"/>
                <w:sz w:val="24"/>
                <w:szCs w:val="24"/>
              </w:rPr>
              <w:t>(подпрограммы)</w:t>
            </w:r>
          </w:p>
        </w:tc>
      </w:tr>
      <w:tr w:rsidR="00C63355" w:rsidRPr="00080C48" w:rsidTr="00275FAB">
        <w:tc>
          <w:tcPr>
            <w:tcW w:w="682" w:type="dxa"/>
            <w:vMerge/>
            <w:vAlign w:val="center"/>
          </w:tcPr>
          <w:p w:rsidR="00C63355" w:rsidRPr="00080C48" w:rsidRDefault="00C63355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3628" w:type="dxa"/>
            <w:vMerge/>
            <w:vAlign w:val="center"/>
          </w:tcPr>
          <w:p w:rsidR="00C63355" w:rsidRPr="00080C48" w:rsidRDefault="00C63355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C63355" w:rsidRPr="00080C48" w:rsidRDefault="00C63355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</w:tcPr>
          <w:p w:rsidR="00C63355" w:rsidRPr="00080C48" w:rsidRDefault="00C63355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начала </w:t>
            </w:r>
            <w:r w:rsidRPr="00080C48">
              <w:rPr>
                <w:spacing w:val="-10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1134" w:type="dxa"/>
          </w:tcPr>
          <w:p w:rsidR="00C63355" w:rsidRPr="00080C48" w:rsidRDefault="00C63355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окончания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2590" w:type="dxa"/>
            <w:vMerge/>
            <w:vAlign w:val="center"/>
          </w:tcPr>
          <w:p w:rsidR="00C63355" w:rsidRPr="00080C48" w:rsidRDefault="00C63355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C63355" w:rsidRPr="00080C48" w:rsidRDefault="00C63355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729" w:type="dxa"/>
            <w:vMerge/>
            <w:vAlign w:val="center"/>
          </w:tcPr>
          <w:p w:rsidR="00C63355" w:rsidRPr="00080C48" w:rsidRDefault="00C63355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</w:tbl>
    <w:p w:rsidR="00C63355" w:rsidRPr="00080C48" w:rsidRDefault="00C63355" w:rsidP="00275FA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727"/>
        <w:gridCol w:w="3828"/>
        <w:gridCol w:w="1948"/>
        <w:gridCol w:w="1198"/>
        <w:gridCol w:w="1198"/>
        <w:gridCol w:w="2751"/>
        <w:gridCol w:w="2342"/>
        <w:gridCol w:w="1827"/>
      </w:tblGrid>
      <w:tr w:rsidR="00C63355" w:rsidRPr="00080C48" w:rsidTr="006128C7">
        <w:trPr>
          <w:tblHeader/>
        </w:trPr>
        <w:tc>
          <w:tcPr>
            <w:tcW w:w="687" w:type="dxa"/>
          </w:tcPr>
          <w:p w:rsidR="00C63355" w:rsidRPr="00080C48" w:rsidRDefault="00C63355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622" w:type="dxa"/>
          </w:tcPr>
          <w:p w:rsidR="00C63355" w:rsidRPr="00080C48" w:rsidRDefault="00C63355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C63355" w:rsidRPr="00080C48" w:rsidRDefault="00C63355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C63355" w:rsidRPr="00080C48" w:rsidRDefault="00C63355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C63355" w:rsidRPr="00080C48" w:rsidRDefault="00C63355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603" w:type="dxa"/>
          </w:tcPr>
          <w:p w:rsidR="00C63355" w:rsidRPr="00080C48" w:rsidRDefault="00C63355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216" w:type="dxa"/>
          </w:tcPr>
          <w:p w:rsidR="00C63355" w:rsidRPr="00080C48" w:rsidRDefault="00C63355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729" w:type="dxa"/>
          </w:tcPr>
          <w:p w:rsidR="00C63355" w:rsidRPr="00080C48" w:rsidRDefault="00C63355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8</w:t>
            </w:r>
          </w:p>
        </w:tc>
      </w:tr>
      <w:tr w:rsidR="00C63355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3355" w:rsidRPr="00080C48" w:rsidRDefault="00C63355" w:rsidP="00595A52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smartTag w:uri="urn:schemas-microsoft-com:office:smarttags" w:element="place">
              <w:r w:rsidRPr="00080C48">
                <w:rPr>
                  <w:kern w:val="2"/>
                  <w:sz w:val="24"/>
                  <w:szCs w:val="24"/>
                  <w:lang w:val="en-US"/>
                </w:rPr>
                <w:t>I</w:t>
              </w:r>
              <w:r w:rsidRPr="00080C48">
                <w:rPr>
                  <w:kern w:val="2"/>
                  <w:sz w:val="24"/>
                  <w:szCs w:val="24"/>
                </w:rPr>
                <w:t>.</w:t>
              </w:r>
            </w:smartTag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Pr="00865F5C">
              <w:rPr>
                <w:kern w:val="2"/>
                <w:sz w:val="24"/>
                <w:szCs w:val="24"/>
              </w:rPr>
              <w:t>«Развитие транспортной системы Алексеевского сельского поселения»</w:t>
            </w:r>
          </w:p>
        </w:tc>
      </w:tr>
      <w:tr w:rsidR="00C63355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3355" w:rsidRPr="00080C48" w:rsidRDefault="00C63355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Цель подпрограммы 1 </w:t>
            </w:r>
            <w:r w:rsidRPr="00865F5C">
              <w:rPr>
                <w:kern w:val="2"/>
                <w:sz w:val="24"/>
                <w:szCs w:val="24"/>
              </w:rPr>
              <w:t>«</w:t>
            </w:r>
            <w:r w:rsidRPr="00865F5C">
              <w:rPr>
                <w:color w:val="000000"/>
                <w:sz w:val="24"/>
                <w:szCs w:val="24"/>
              </w:rPr>
              <w:t>создание условий для устойчивого функционирования транспортной системы Алексеевского сельского поселения, развитие современной и эффективной автомобильно-дорожной сети; повышение уровня безопасности движения</w:t>
            </w:r>
            <w:r w:rsidRPr="00080C48">
              <w:rPr>
                <w:kern w:val="2"/>
                <w:sz w:val="24"/>
                <w:szCs w:val="24"/>
              </w:rPr>
              <w:t>»</w:t>
            </w:r>
          </w:p>
        </w:tc>
      </w:tr>
      <w:tr w:rsidR="00C63355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3355" w:rsidRPr="00080C48" w:rsidRDefault="00C63355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>Задача 1 подпрограммы 1 «</w:t>
            </w:r>
            <w:r w:rsidRPr="00865F5C">
              <w:rPr>
                <w:color w:val="000000"/>
                <w:sz w:val="24"/>
                <w:szCs w:val="24"/>
              </w:rPr>
              <w:t>обеспечение функционирования и развития сети автомобильных дорог общего пользования Алексеевского сельского поселения</w:t>
            </w:r>
            <w:r w:rsidRPr="00865F5C">
              <w:rPr>
                <w:kern w:val="2"/>
                <w:sz w:val="24"/>
                <w:szCs w:val="24"/>
              </w:rPr>
              <w:t>»</w:t>
            </w:r>
          </w:p>
        </w:tc>
      </w:tr>
      <w:tr w:rsidR="00C63355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3355" w:rsidRPr="00080C48" w:rsidRDefault="00C63355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3355" w:rsidRPr="00080C48" w:rsidRDefault="00C63355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1.1.</w:t>
            </w:r>
          </w:p>
          <w:p w:rsidR="00C63355" w:rsidRPr="00080C48" w:rsidRDefault="00C63355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содержание авто</w:t>
            </w:r>
            <w:r w:rsidRPr="00F16607">
              <w:rPr>
                <w:sz w:val="24"/>
                <w:szCs w:val="24"/>
              </w:rPr>
              <w:softHyphen/>
              <w:t>мобильных дорог общего пользова</w:t>
            </w:r>
            <w:r w:rsidRPr="00F16607">
              <w:rPr>
                <w:sz w:val="24"/>
                <w:szCs w:val="24"/>
              </w:rPr>
              <w:softHyphen/>
              <w:t xml:space="preserve">ния местного значения 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3355" w:rsidRDefault="00C63355" w:rsidP="006E5C20">
            <w:pPr>
              <w:autoSpaceDE w:val="0"/>
              <w:autoSpaceDN w:val="0"/>
              <w:adjustRightInd w:val="0"/>
              <w:rPr>
                <w:spacing w:val="-6"/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C63355" w:rsidRPr="00080C48" w:rsidRDefault="00C63355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3355" w:rsidRPr="00080C48" w:rsidRDefault="00C63355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3355" w:rsidRPr="00080C48" w:rsidRDefault="00C63355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3355" w:rsidRPr="00080C48" w:rsidRDefault="00C63355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содержание автомо</w:t>
            </w:r>
            <w:r w:rsidRPr="00F16607">
              <w:rPr>
                <w:sz w:val="24"/>
                <w:szCs w:val="24"/>
              </w:rPr>
              <w:softHyphen/>
              <w:t>бильных дорог в полном объ</w:t>
            </w:r>
            <w:r w:rsidRPr="00F16607">
              <w:rPr>
                <w:sz w:val="24"/>
                <w:szCs w:val="24"/>
              </w:rPr>
              <w:softHyphen/>
              <w:t>еме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3355" w:rsidRPr="00080C48" w:rsidRDefault="00C63355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увеличение доли протяженности ав</w:t>
            </w:r>
            <w:r w:rsidRPr="00F16607">
              <w:rPr>
                <w:sz w:val="24"/>
                <w:szCs w:val="24"/>
              </w:rPr>
              <w:softHyphen/>
              <w:t>томобильных дорог общего пользования местного значения не отвечающих норма</w:t>
            </w:r>
            <w:r w:rsidRPr="00F16607">
              <w:rPr>
                <w:sz w:val="24"/>
                <w:szCs w:val="24"/>
              </w:rPr>
              <w:softHyphen/>
              <w:t>тивным требова</w:t>
            </w:r>
            <w:r w:rsidRPr="00F16607">
              <w:rPr>
                <w:sz w:val="24"/>
                <w:szCs w:val="24"/>
              </w:rPr>
              <w:softHyphen/>
              <w:t>ниям в общей протяженности автомо</w:t>
            </w:r>
            <w:r w:rsidRPr="00F16607">
              <w:rPr>
                <w:sz w:val="24"/>
                <w:szCs w:val="24"/>
              </w:rPr>
              <w:softHyphen/>
              <w:t>бильных дорог об</w:t>
            </w:r>
            <w:r w:rsidRPr="00F16607">
              <w:rPr>
                <w:sz w:val="24"/>
                <w:szCs w:val="24"/>
              </w:rPr>
              <w:softHyphen/>
              <w:t>щего пользования местного зна</w:t>
            </w:r>
            <w:r w:rsidRPr="00F16607">
              <w:rPr>
                <w:sz w:val="24"/>
                <w:szCs w:val="24"/>
              </w:rPr>
              <w:softHyphen/>
              <w:t>чения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3355" w:rsidRPr="00080C48" w:rsidRDefault="00C63355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</w:tr>
      <w:tr w:rsidR="00C63355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3355" w:rsidRPr="00080C48" w:rsidRDefault="00C63355" w:rsidP="005A455C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1.2.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3355" w:rsidRPr="00080C48" w:rsidRDefault="00C63355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C63355" w:rsidRPr="00080C48" w:rsidRDefault="00C63355" w:rsidP="00353CF4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3355" w:rsidRDefault="00C63355">
            <w:pPr>
              <w:autoSpaceDE w:val="0"/>
              <w:autoSpaceDN w:val="0"/>
              <w:adjustRightInd w:val="0"/>
              <w:rPr>
                <w:spacing w:val="-6"/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3355" w:rsidRPr="00080C48" w:rsidRDefault="00C63355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3355" w:rsidRPr="00080C48" w:rsidRDefault="00C63355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3355" w:rsidRPr="00DF6D10" w:rsidRDefault="00C63355" w:rsidP="003F23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 в полном объеме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3355" w:rsidRPr="00080C48" w:rsidRDefault="00C63355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увеличение доли протяженности ав</w:t>
            </w:r>
            <w:r w:rsidRPr="00F16607">
              <w:rPr>
                <w:sz w:val="24"/>
                <w:szCs w:val="24"/>
              </w:rPr>
              <w:softHyphen/>
              <w:t>томобильных дорог общего пользования местного значения не отвечающих норма</w:t>
            </w:r>
            <w:r w:rsidRPr="00F16607">
              <w:rPr>
                <w:sz w:val="24"/>
                <w:szCs w:val="24"/>
              </w:rPr>
              <w:softHyphen/>
              <w:t>тивным требова</w:t>
            </w:r>
            <w:r w:rsidRPr="00F16607">
              <w:rPr>
                <w:sz w:val="24"/>
                <w:szCs w:val="24"/>
              </w:rPr>
              <w:softHyphen/>
              <w:t>ниям в общей про</w:t>
            </w:r>
            <w:r w:rsidRPr="00F16607">
              <w:rPr>
                <w:sz w:val="24"/>
                <w:szCs w:val="24"/>
              </w:rPr>
              <w:softHyphen/>
              <w:t>тяженности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3355" w:rsidRPr="00080C48" w:rsidRDefault="00C63355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  <w:r w:rsidRPr="00080C48">
              <w:rPr>
                <w:kern w:val="2"/>
                <w:sz w:val="24"/>
                <w:szCs w:val="24"/>
              </w:rPr>
              <w:t>, 1.2</w:t>
            </w:r>
          </w:p>
        </w:tc>
      </w:tr>
    </w:tbl>
    <w:p w:rsidR="00C63355" w:rsidRDefault="00C63355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63355" w:rsidRDefault="00C63355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63355" w:rsidRDefault="00C63355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63355" w:rsidRDefault="00C63355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63355" w:rsidRDefault="00C63355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63355" w:rsidRDefault="00C63355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63355" w:rsidRDefault="00C63355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63355" w:rsidRDefault="00C63355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63355" w:rsidRPr="00080C48" w:rsidRDefault="00C63355" w:rsidP="003F23D9">
      <w:pPr>
        <w:pageBreakBefore/>
        <w:shd w:val="clear" w:color="auto" w:fill="FFFFFF"/>
        <w:spacing w:line="235" w:lineRule="auto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</w:t>
      </w: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3</w:t>
      </w:r>
    </w:p>
    <w:p w:rsidR="00C63355" w:rsidRDefault="00C63355" w:rsidP="003F23D9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C63355" w:rsidRDefault="00C63355" w:rsidP="003F23D9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63355" w:rsidRPr="002D7AD1" w:rsidRDefault="00C63355" w:rsidP="003F23D9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C63355" w:rsidRPr="00080C48" w:rsidRDefault="00C63355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</w:t>
      </w:r>
    </w:p>
    <w:p w:rsidR="00C63355" w:rsidRPr="00080C48" w:rsidRDefault="00C63355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C63355" w:rsidRPr="00080C48" w:rsidRDefault="00C63355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реконструкции, капитального ремонта, находящихся в муниципальной собственности)</w:t>
      </w:r>
    </w:p>
    <w:p w:rsidR="00C63355" w:rsidRPr="00080C48" w:rsidRDefault="00C63355" w:rsidP="003F23D9">
      <w:pPr>
        <w:jc w:val="right"/>
        <w:rPr>
          <w:rFonts w:ascii="Calibri" w:hAnsi="Calibri"/>
          <w:kern w:val="2"/>
        </w:rPr>
      </w:pPr>
      <w:r w:rsidRPr="00080C48">
        <w:rPr>
          <w:rFonts w:ascii="Calibri" w:hAnsi="Calibri"/>
          <w:color w:val="000000"/>
        </w:rPr>
        <w:t>(</w:t>
      </w:r>
      <w:r w:rsidRPr="00080C48">
        <w:rPr>
          <w:color w:val="000000"/>
        </w:rPr>
        <w:t>тыс</w:t>
      </w:r>
      <w:r w:rsidRPr="00080C48">
        <w:rPr>
          <w:rFonts w:ascii="Times" w:hAnsi="Times"/>
          <w:color w:val="000000"/>
        </w:rPr>
        <w:t xml:space="preserve">. </w:t>
      </w:r>
      <w:r w:rsidRPr="00080C48">
        <w:rPr>
          <w:color w:val="000000"/>
        </w:rPr>
        <w:t>рублей</w:t>
      </w:r>
      <w:r w:rsidRPr="00080C48">
        <w:rPr>
          <w:rFonts w:ascii="Calibri" w:hAnsi="Calibri"/>
          <w:color w:val="000000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05"/>
        <w:gridCol w:w="2579"/>
        <w:gridCol w:w="1395"/>
        <w:gridCol w:w="1203"/>
        <w:gridCol w:w="1010"/>
        <w:gridCol w:w="817"/>
        <w:gridCol w:w="817"/>
        <w:gridCol w:w="726"/>
        <w:gridCol w:w="722"/>
        <w:gridCol w:w="713"/>
        <w:gridCol w:w="817"/>
        <w:gridCol w:w="817"/>
        <w:gridCol w:w="833"/>
        <w:gridCol w:w="722"/>
        <w:gridCol w:w="722"/>
        <w:gridCol w:w="722"/>
        <w:gridCol w:w="699"/>
      </w:tblGrid>
      <w:tr w:rsidR="00C63355" w:rsidRPr="00080C48" w:rsidTr="003F23D9">
        <w:tc>
          <w:tcPr>
            <w:tcW w:w="671" w:type="dxa"/>
            <w:vMerge w:val="restart"/>
          </w:tcPr>
          <w:p w:rsidR="00C63355" w:rsidRPr="00080C48" w:rsidRDefault="00C63355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685" w:type="dxa"/>
            <w:vMerge w:val="restart"/>
          </w:tcPr>
          <w:p w:rsidR="00C63355" w:rsidRPr="00080C48" w:rsidRDefault="00C63355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:rsidR="00C63355" w:rsidRPr="00080C48" w:rsidRDefault="00C63355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инвестиционного проекта</w:t>
            </w:r>
          </w:p>
        </w:tc>
        <w:tc>
          <w:tcPr>
            <w:tcW w:w="1966" w:type="dxa"/>
            <w:vMerge w:val="restart"/>
          </w:tcPr>
          <w:p w:rsidR="00C63355" w:rsidRPr="00080C48" w:rsidRDefault="00C63355" w:rsidP="003F23D9">
            <w:pPr>
              <w:jc w:val="center"/>
              <w:rPr>
                <w:color w:val="000000"/>
                <w:sz w:val="21"/>
                <w:szCs w:val="21"/>
              </w:rPr>
            </w:pPr>
            <w:r w:rsidRPr="00080C48">
              <w:rPr>
                <w:color w:val="000000"/>
                <w:sz w:val="21"/>
                <w:szCs w:val="21"/>
              </w:rPr>
              <w:t>Номер и дата положительного заключения экспертизы проектной документации, о достоверности определения сметной стоимости строительства</w:t>
            </w:r>
          </w:p>
        </w:tc>
        <w:tc>
          <w:tcPr>
            <w:tcW w:w="1687" w:type="dxa"/>
            <w:vMerge w:val="restart"/>
          </w:tcPr>
          <w:p w:rsidR="00C63355" w:rsidRPr="00080C48" w:rsidRDefault="00C63355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406" w:type="dxa"/>
            <w:vMerge w:val="restart"/>
          </w:tcPr>
          <w:p w:rsidR="00C63355" w:rsidRPr="00080C48" w:rsidRDefault="00C63355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Сметная стоимость в ценах соответст</w:t>
            </w:r>
            <w:r w:rsidRPr="00080C48">
              <w:rPr>
                <w:color w:val="000000"/>
                <w:sz w:val="22"/>
                <w:szCs w:val="22"/>
              </w:rPr>
              <w:softHyphen/>
              <w:t>вующих лет на начало производства работ</w:t>
            </w:r>
          </w:p>
        </w:tc>
        <w:tc>
          <w:tcPr>
            <w:tcW w:w="12528" w:type="dxa"/>
            <w:gridSpan w:val="12"/>
          </w:tcPr>
          <w:p w:rsidR="00C63355" w:rsidRPr="00080C48" w:rsidRDefault="00C63355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sz w:val="22"/>
                <w:szCs w:val="22"/>
              </w:rPr>
              <w:t>муниципальной</w:t>
            </w:r>
            <w:r w:rsidRPr="00080C48">
              <w:rPr>
                <w:sz w:val="22"/>
                <w:szCs w:val="22"/>
              </w:rPr>
              <w:t xml:space="preserve"> программы</w:t>
            </w:r>
          </w:p>
        </w:tc>
      </w:tr>
      <w:tr w:rsidR="00C63355" w:rsidRPr="00080C48" w:rsidTr="003F23D9">
        <w:tc>
          <w:tcPr>
            <w:tcW w:w="671" w:type="dxa"/>
            <w:vMerge/>
          </w:tcPr>
          <w:p w:rsidR="00C63355" w:rsidRPr="00080C48" w:rsidRDefault="00C63355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vMerge/>
          </w:tcPr>
          <w:p w:rsidR="00C63355" w:rsidRPr="00080C48" w:rsidRDefault="00C63355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vMerge/>
          </w:tcPr>
          <w:p w:rsidR="00C63355" w:rsidRPr="00080C48" w:rsidRDefault="00C63355" w:rsidP="003F23D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87" w:type="dxa"/>
            <w:vMerge/>
          </w:tcPr>
          <w:p w:rsidR="00C63355" w:rsidRPr="00080C48" w:rsidRDefault="00C63355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  <w:vMerge/>
          </w:tcPr>
          <w:p w:rsidR="00C63355" w:rsidRPr="00080C48" w:rsidRDefault="00C63355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</w:tcPr>
          <w:p w:rsidR="00C63355" w:rsidRPr="00080C48" w:rsidRDefault="00C63355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2019 год</w:t>
            </w:r>
          </w:p>
        </w:tc>
        <w:tc>
          <w:tcPr>
            <w:tcW w:w="1126" w:type="dxa"/>
          </w:tcPr>
          <w:p w:rsidR="00C63355" w:rsidRPr="00080C48" w:rsidRDefault="00C63355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2020 год</w:t>
            </w:r>
          </w:p>
        </w:tc>
        <w:tc>
          <w:tcPr>
            <w:tcW w:w="994" w:type="dxa"/>
          </w:tcPr>
          <w:p w:rsidR="00C63355" w:rsidRPr="00080C48" w:rsidRDefault="00C63355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2021 год</w:t>
            </w:r>
          </w:p>
        </w:tc>
        <w:tc>
          <w:tcPr>
            <w:tcW w:w="988" w:type="dxa"/>
          </w:tcPr>
          <w:p w:rsidR="00C63355" w:rsidRPr="00080C48" w:rsidRDefault="00C63355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2022 год</w:t>
            </w:r>
          </w:p>
        </w:tc>
        <w:tc>
          <w:tcPr>
            <w:tcW w:w="975" w:type="dxa"/>
          </w:tcPr>
          <w:p w:rsidR="00C63355" w:rsidRPr="00080C48" w:rsidRDefault="00C63355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2023 год</w:t>
            </w:r>
          </w:p>
        </w:tc>
        <w:tc>
          <w:tcPr>
            <w:tcW w:w="1126" w:type="dxa"/>
          </w:tcPr>
          <w:p w:rsidR="00C63355" w:rsidRPr="00080C48" w:rsidRDefault="00C63355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2024 год</w:t>
            </w:r>
          </w:p>
        </w:tc>
        <w:tc>
          <w:tcPr>
            <w:tcW w:w="1126" w:type="dxa"/>
          </w:tcPr>
          <w:p w:rsidR="00C63355" w:rsidRPr="00080C48" w:rsidRDefault="00C63355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2025 год</w:t>
            </w:r>
          </w:p>
        </w:tc>
        <w:tc>
          <w:tcPr>
            <w:tcW w:w="1149" w:type="dxa"/>
          </w:tcPr>
          <w:p w:rsidR="00C63355" w:rsidRPr="00080C48" w:rsidRDefault="00C63355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2026 год</w:t>
            </w:r>
          </w:p>
        </w:tc>
        <w:tc>
          <w:tcPr>
            <w:tcW w:w="988" w:type="dxa"/>
          </w:tcPr>
          <w:p w:rsidR="00C63355" w:rsidRPr="00080C48" w:rsidRDefault="00C63355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2027 год</w:t>
            </w:r>
          </w:p>
        </w:tc>
        <w:tc>
          <w:tcPr>
            <w:tcW w:w="988" w:type="dxa"/>
          </w:tcPr>
          <w:p w:rsidR="00C63355" w:rsidRPr="00080C48" w:rsidRDefault="00C63355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2028 год</w:t>
            </w:r>
          </w:p>
        </w:tc>
        <w:tc>
          <w:tcPr>
            <w:tcW w:w="988" w:type="dxa"/>
          </w:tcPr>
          <w:p w:rsidR="00C63355" w:rsidRPr="00080C48" w:rsidRDefault="00C63355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2029 год</w:t>
            </w:r>
          </w:p>
        </w:tc>
        <w:tc>
          <w:tcPr>
            <w:tcW w:w="954" w:type="dxa"/>
          </w:tcPr>
          <w:p w:rsidR="00C63355" w:rsidRPr="00080C48" w:rsidRDefault="00C63355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2030 год</w:t>
            </w:r>
          </w:p>
        </w:tc>
      </w:tr>
    </w:tbl>
    <w:p w:rsidR="00C63355" w:rsidRPr="00080C48" w:rsidRDefault="00C63355" w:rsidP="003F23D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07"/>
        <w:gridCol w:w="2563"/>
        <w:gridCol w:w="1391"/>
        <w:gridCol w:w="1201"/>
        <w:gridCol w:w="1009"/>
        <w:gridCol w:w="818"/>
        <w:gridCol w:w="818"/>
        <w:gridCol w:w="728"/>
        <w:gridCol w:w="724"/>
        <w:gridCol w:w="715"/>
        <w:gridCol w:w="818"/>
        <w:gridCol w:w="818"/>
        <w:gridCol w:w="818"/>
        <w:gridCol w:w="18"/>
        <w:gridCol w:w="704"/>
        <w:gridCol w:w="20"/>
        <w:gridCol w:w="702"/>
        <w:gridCol w:w="22"/>
        <w:gridCol w:w="700"/>
        <w:gridCol w:w="24"/>
        <w:gridCol w:w="701"/>
      </w:tblGrid>
      <w:tr w:rsidR="00C63355" w:rsidRPr="00080C48" w:rsidTr="003F23D9">
        <w:tc>
          <w:tcPr>
            <w:tcW w:w="480" w:type="dxa"/>
          </w:tcPr>
          <w:p w:rsidR="00C63355" w:rsidRPr="00080C48" w:rsidRDefault="00C63355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25" w:type="dxa"/>
          </w:tcPr>
          <w:p w:rsidR="00C63355" w:rsidRPr="00080C48" w:rsidRDefault="00C63355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16" w:type="dxa"/>
          </w:tcPr>
          <w:p w:rsidR="00C63355" w:rsidRPr="00080C48" w:rsidRDefault="00C63355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6" w:type="dxa"/>
            <w:noWrap/>
          </w:tcPr>
          <w:p w:rsidR="00C63355" w:rsidRPr="00080C48" w:rsidRDefault="00C63355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55" w:type="dxa"/>
            <w:noWrap/>
          </w:tcPr>
          <w:p w:rsidR="00C63355" w:rsidRPr="00080C48" w:rsidRDefault="00C63355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74" w:type="dxa"/>
            <w:noWrap/>
          </w:tcPr>
          <w:p w:rsidR="00C63355" w:rsidRPr="00080C48" w:rsidRDefault="00C63355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6</w:t>
            </w:r>
          </w:p>
        </w:tc>
        <w:tc>
          <w:tcPr>
            <w:tcW w:w="774" w:type="dxa"/>
            <w:noWrap/>
          </w:tcPr>
          <w:p w:rsidR="00C63355" w:rsidRPr="00080C48" w:rsidRDefault="00C63355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7</w:t>
            </w:r>
          </w:p>
        </w:tc>
        <w:tc>
          <w:tcPr>
            <w:tcW w:w="689" w:type="dxa"/>
            <w:noWrap/>
          </w:tcPr>
          <w:p w:rsidR="00C63355" w:rsidRPr="00080C48" w:rsidRDefault="00C63355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8</w:t>
            </w:r>
          </w:p>
        </w:tc>
        <w:tc>
          <w:tcPr>
            <w:tcW w:w="685" w:type="dxa"/>
            <w:noWrap/>
          </w:tcPr>
          <w:p w:rsidR="00C63355" w:rsidRPr="00080C48" w:rsidRDefault="00C63355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9</w:t>
            </w:r>
          </w:p>
        </w:tc>
        <w:tc>
          <w:tcPr>
            <w:tcW w:w="677" w:type="dxa"/>
            <w:noWrap/>
          </w:tcPr>
          <w:p w:rsidR="00C63355" w:rsidRPr="00080C48" w:rsidRDefault="00C63355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10</w:t>
            </w:r>
          </w:p>
        </w:tc>
        <w:tc>
          <w:tcPr>
            <w:tcW w:w="774" w:type="dxa"/>
            <w:noWrap/>
          </w:tcPr>
          <w:p w:rsidR="00C63355" w:rsidRPr="00080C48" w:rsidRDefault="00C63355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11</w:t>
            </w:r>
          </w:p>
        </w:tc>
        <w:tc>
          <w:tcPr>
            <w:tcW w:w="774" w:type="dxa"/>
            <w:noWrap/>
          </w:tcPr>
          <w:p w:rsidR="00C63355" w:rsidRPr="00080C48" w:rsidRDefault="00C63355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12</w:t>
            </w:r>
          </w:p>
        </w:tc>
        <w:tc>
          <w:tcPr>
            <w:tcW w:w="791" w:type="dxa"/>
            <w:gridSpan w:val="2"/>
            <w:noWrap/>
          </w:tcPr>
          <w:p w:rsidR="00C63355" w:rsidRPr="00080C48" w:rsidRDefault="00C63355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13</w:t>
            </w:r>
          </w:p>
        </w:tc>
        <w:tc>
          <w:tcPr>
            <w:tcW w:w="685" w:type="dxa"/>
            <w:gridSpan w:val="2"/>
            <w:noWrap/>
          </w:tcPr>
          <w:p w:rsidR="00C63355" w:rsidRPr="00080C48" w:rsidRDefault="00C63355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14</w:t>
            </w:r>
          </w:p>
        </w:tc>
        <w:tc>
          <w:tcPr>
            <w:tcW w:w="685" w:type="dxa"/>
            <w:gridSpan w:val="2"/>
            <w:noWrap/>
          </w:tcPr>
          <w:p w:rsidR="00C63355" w:rsidRPr="00080C48" w:rsidRDefault="00C63355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15</w:t>
            </w:r>
          </w:p>
        </w:tc>
        <w:tc>
          <w:tcPr>
            <w:tcW w:w="685" w:type="dxa"/>
            <w:gridSpan w:val="2"/>
            <w:noWrap/>
          </w:tcPr>
          <w:p w:rsidR="00C63355" w:rsidRPr="00080C48" w:rsidRDefault="00C63355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16</w:t>
            </w:r>
          </w:p>
        </w:tc>
        <w:tc>
          <w:tcPr>
            <w:tcW w:w="663" w:type="dxa"/>
            <w:noWrap/>
          </w:tcPr>
          <w:p w:rsidR="00C63355" w:rsidRPr="00080C48" w:rsidRDefault="00C63355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17</w:t>
            </w:r>
          </w:p>
        </w:tc>
      </w:tr>
      <w:tr w:rsidR="00C63355" w:rsidRPr="00080C48" w:rsidTr="003F23D9">
        <w:tc>
          <w:tcPr>
            <w:tcW w:w="14968" w:type="dxa"/>
            <w:gridSpan w:val="21"/>
            <w:noWrap/>
          </w:tcPr>
          <w:p w:rsidR="00C63355" w:rsidRPr="00080C48" w:rsidRDefault="00C63355" w:rsidP="003F2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</w:t>
            </w:r>
            <w:r>
              <w:rPr>
                <w:color w:val="000000"/>
                <w:sz w:val="22"/>
                <w:szCs w:val="22"/>
              </w:rPr>
              <w:t>Алексеевского сельского поселения Октябрьского района</w:t>
            </w:r>
            <w:r w:rsidRPr="00080C48">
              <w:rPr>
                <w:color w:val="000000"/>
                <w:sz w:val="22"/>
                <w:szCs w:val="22"/>
              </w:rPr>
              <w:t xml:space="preserve"> «</w:t>
            </w:r>
            <w:r>
              <w:rPr>
                <w:color w:val="000000"/>
                <w:sz w:val="22"/>
                <w:szCs w:val="22"/>
              </w:rPr>
              <w:t>Развитие транспортной системы Алексеевского сельского поселения</w:t>
            </w:r>
            <w:r w:rsidRPr="00080C48">
              <w:rPr>
                <w:color w:val="000000"/>
                <w:sz w:val="22"/>
                <w:szCs w:val="22"/>
              </w:rPr>
              <w:t>»</w:t>
            </w:r>
          </w:p>
        </w:tc>
      </w:tr>
      <w:tr w:rsidR="00C63355" w:rsidRPr="00080C48" w:rsidTr="003F23D9">
        <w:tc>
          <w:tcPr>
            <w:tcW w:w="480" w:type="dxa"/>
            <w:vMerge w:val="restart"/>
            <w:noWrap/>
          </w:tcPr>
          <w:p w:rsidR="00C63355" w:rsidRPr="00080C48" w:rsidRDefault="00C63355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425" w:type="dxa"/>
            <w:vMerge w:val="restart"/>
            <w:noWrap/>
          </w:tcPr>
          <w:p w:rsidR="00C63355" w:rsidRPr="00080C48" w:rsidRDefault="00C63355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316" w:type="dxa"/>
            <w:vMerge w:val="restart"/>
          </w:tcPr>
          <w:p w:rsidR="00C63355" w:rsidRPr="00080C48" w:rsidRDefault="00C63355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6" w:type="dxa"/>
          </w:tcPr>
          <w:p w:rsidR="00C63355" w:rsidRPr="00080C48" w:rsidRDefault="00C63355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955" w:type="dxa"/>
          </w:tcPr>
          <w:p w:rsidR="00C63355" w:rsidRDefault="00C63355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63355" w:rsidRDefault="00C63355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63355" w:rsidRDefault="00C63355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C63355" w:rsidRPr="00080C48" w:rsidRDefault="00C63355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C63355" w:rsidRPr="00080C48" w:rsidRDefault="00C63355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C63355" w:rsidRPr="00080C48" w:rsidRDefault="00C63355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63355" w:rsidRPr="00080C48" w:rsidRDefault="00C63355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63355" w:rsidRPr="00080C48" w:rsidRDefault="00C63355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C63355" w:rsidRPr="00080C48" w:rsidRDefault="00C63355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63355" w:rsidRPr="00080C48" w:rsidRDefault="00C63355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63355" w:rsidRPr="00080C48" w:rsidRDefault="00C63355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63355" w:rsidRPr="00080C48" w:rsidRDefault="00C63355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C63355" w:rsidRPr="00080C48" w:rsidRDefault="00C63355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63355" w:rsidRPr="00080C48" w:rsidTr="003F23D9">
        <w:tc>
          <w:tcPr>
            <w:tcW w:w="480" w:type="dxa"/>
            <w:vMerge/>
            <w:vAlign w:val="center"/>
          </w:tcPr>
          <w:p w:rsidR="00C63355" w:rsidRPr="00080C48" w:rsidRDefault="00C63355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C63355" w:rsidRPr="00080C48" w:rsidRDefault="00C63355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C63355" w:rsidRPr="00080C48" w:rsidRDefault="00C63355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C63355" w:rsidRPr="00080C48" w:rsidRDefault="00C63355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областной </w:t>
            </w:r>
          </w:p>
          <w:p w:rsidR="00C63355" w:rsidRPr="00080C48" w:rsidRDefault="00C63355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бюджет</w:t>
            </w:r>
          </w:p>
        </w:tc>
        <w:tc>
          <w:tcPr>
            <w:tcW w:w="955" w:type="dxa"/>
          </w:tcPr>
          <w:p w:rsidR="00C63355" w:rsidRDefault="00C63355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63355" w:rsidRDefault="00C63355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63355" w:rsidRDefault="00C63355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C63355" w:rsidRPr="00080C48" w:rsidRDefault="00C63355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C63355" w:rsidRPr="00080C48" w:rsidRDefault="00C63355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C63355" w:rsidRPr="00080C48" w:rsidRDefault="00C63355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63355" w:rsidRPr="00080C48" w:rsidRDefault="00C63355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63355" w:rsidRPr="00080C48" w:rsidRDefault="00C63355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C63355" w:rsidRPr="00080C48" w:rsidRDefault="00C63355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63355" w:rsidRPr="00080C48" w:rsidRDefault="00C63355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63355" w:rsidRPr="00080C48" w:rsidRDefault="00C63355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63355" w:rsidRPr="00080C48" w:rsidRDefault="00C63355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C63355" w:rsidRPr="00080C48" w:rsidRDefault="00C63355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63355" w:rsidRPr="00080C48" w:rsidTr="003F23D9">
        <w:tc>
          <w:tcPr>
            <w:tcW w:w="480" w:type="dxa"/>
            <w:vMerge/>
            <w:vAlign w:val="center"/>
          </w:tcPr>
          <w:p w:rsidR="00C63355" w:rsidRPr="00080C48" w:rsidRDefault="00C63355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C63355" w:rsidRPr="00080C48" w:rsidRDefault="00C63355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C63355" w:rsidRPr="00080C48" w:rsidRDefault="00C63355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C63355" w:rsidRPr="00080C48" w:rsidRDefault="00C63355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</w:tcPr>
          <w:p w:rsidR="00C63355" w:rsidRDefault="00C63355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63355" w:rsidRDefault="00C63355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63355" w:rsidRDefault="00C63355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C63355" w:rsidRPr="00080C48" w:rsidRDefault="00C63355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C63355" w:rsidRPr="00080C48" w:rsidRDefault="00C63355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C63355" w:rsidRPr="00080C48" w:rsidRDefault="00C63355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63355" w:rsidRPr="00080C48" w:rsidRDefault="00C63355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63355" w:rsidRPr="00080C48" w:rsidRDefault="00C63355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C63355" w:rsidRPr="00080C48" w:rsidRDefault="00C63355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63355" w:rsidRPr="00080C48" w:rsidRDefault="00C63355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63355" w:rsidRPr="00080C48" w:rsidRDefault="00C63355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63355" w:rsidRPr="00080C48" w:rsidRDefault="00C63355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C63355" w:rsidRPr="00080C48" w:rsidRDefault="00C63355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63355" w:rsidRPr="00080C48" w:rsidTr="003F23D9">
        <w:tc>
          <w:tcPr>
            <w:tcW w:w="480" w:type="dxa"/>
            <w:vMerge/>
            <w:vAlign w:val="center"/>
          </w:tcPr>
          <w:p w:rsidR="00C63355" w:rsidRPr="00080C48" w:rsidRDefault="00C63355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C63355" w:rsidRPr="00080C48" w:rsidRDefault="00C63355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C63355" w:rsidRPr="00080C48" w:rsidRDefault="00C63355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C63355" w:rsidRPr="00080C48" w:rsidRDefault="00C63355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</w:tcPr>
          <w:p w:rsidR="00C63355" w:rsidRDefault="00C63355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63355" w:rsidRDefault="00C63355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63355" w:rsidRDefault="00C63355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C63355" w:rsidRPr="00080C48" w:rsidRDefault="00C63355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C63355" w:rsidRPr="00080C48" w:rsidRDefault="00C63355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C63355" w:rsidRPr="00080C48" w:rsidRDefault="00C63355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63355" w:rsidRPr="00080C48" w:rsidRDefault="00C63355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63355" w:rsidRPr="00080C48" w:rsidRDefault="00C63355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C63355" w:rsidRPr="00080C48" w:rsidRDefault="00C63355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63355" w:rsidRPr="00080C48" w:rsidRDefault="00C63355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63355" w:rsidRPr="00080C48" w:rsidRDefault="00C63355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63355" w:rsidRPr="00080C48" w:rsidRDefault="00C63355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C63355" w:rsidRPr="00080C48" w:rsidRDefault="00C63355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63355" w:rsidRPr="00080C48" w:rsidTr="003F23D9">
        <w:tc>
          <w:tcPr>
            <w:tcW w:w="480" w:type="dxa"/>
            <w:vAlign w:val="center"/>
          </w:tcPr>
          <w:p w:rsidR="00C63355" w:rsidRPr="00080C48" w:rsidRDefault="00C63355" w:rsidP="003F23D9">
            <w:pPr>
              <w:rPr>
                <w:sz w:val="22"/>
                <w:szCs w:val="22"/>
              </w:rPr>
            </w:pPr>
          </w:p>
        </w:tc>
        <w:tc>
          <w:tcPr>
            <w:tcW w:w="14488" w:type="dxa"/>
            <w:gridSpan w:val="20"/>
            <w:vAlign w:val="center"/>
          </w:tcPr>
          <w:p w:rsidR="00C63355" w:rsidRPr="003F23D9" w:rsidRDefault="00C63355" w:rsidP="003F23D9">
            <w:pPr>
              <w:rPr>
                <w:color w:val="000000"/>
                <w:spacing w:val="-4"/>
              </w:rPr>
            </w:pPr>
            <w:r w:rsidRPr="003F23D9">
              <w:t xml:space="preserve">Подпрограмма </w:t>
            </w:r>
            <w:r w:rsidRPr="003F23D9">
              <w:rPr>
                <w:color w:val="000000"/>
              </w:rPr>
              <w:t>«Развитие транспортной системы Алексеевского сельского поселения»</w:t>
            </w:r>
          </w:p>
        </w:tc>
      </w:tr>
      <w:tr w:rsidR="00C63355" w:rsidRPr="00080C48" w:rsidTr="003F23D9">
        <w:tc>
          <w:tcPr>
            <w:tcW w:w="480" w:type="dxa"/>
          </w:tcPr>
          <w:p w:rsidR="00C63355" w:rsidRPr="00080C48" w:rsidRDefault="00C63355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C63355" w:rsidRPr="00080C48" w:rsidRDefault="00C63355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C63355" w:rsidRPr="00080C48" w:rsidRDefault="00C63355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C63355" w:rsidRPr="00080C48" w:rsidRDefault="00C63355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63355" w:rsidRPr="00080C48" w:rsidTr="003F23D9">
        <w:tc>
          <w:tcPr>
            <w:tcW w:w="480" w:type="dxa"/>
            <w:vAlign w:val="center"/>
          </w:tcPr>
          <w:p w:rsidR="00C63355" w:rsidRPr="00080C48" w:rsidRDefault="00C63355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C63355" w:rsidRPr="00080C48" w:rsidRDefault="00C63355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C63355" w:rsidRPr="00080C48" w:rsidRDefault="00C63355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C63355" w:rsidRPr="00080C48" w:rsidRDefault="00C63355" w:rsidP="003F23D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63355" w:rsidRPr="00080C48" w:rsidTr="003F23D9">
        <w:tc>
          <w:tcPr>
            <w:tcW w:w="480" w:type="dxa"/>
            <w:vAlign w:val="center"/>
          </w:tcPr>
          <w:p w:rsidR="00C63355" w:rsidRPr="00080C48" w:rsidRDefault="00C63355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C63355" w:rsidRPr="00080C48" w:rsidRDefault="00C63355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C63355" w:rsidRPr="00080C48" w:rsidRDefault="00C63355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C63355" w:rsidRPr="00080C48" w:rsidRDefault="00C63355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63355" w:rsidRPr="00080C48" w:rsidTr="003F23D9">
        <w:tc>
          <w:tcPr>
            <w:tcW w:w="480" w:type="dxa"/>
            <w:vAlign w:val="center"/>
          </w:tcPr>
          <w:p w:rsidR="00C63355" w:rsidRPr="00080C48" w:rsidRDefault="00C63355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C63355" w:rsidRPr="00080C48" w:rsidRDefault="00C63355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C63355" w:rsidRPr="00080C48" w:rsidRDefault="00C63355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C63355" w:rsidRPr="00080C48" w:rsidRDefault="00C63355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C63355" w:rsidRDefault="00C63355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</w:tbl>
    <w:p w:rsidR="00C63355" w:rsidRPr="00080C48" w:rsidRDefault="00C63355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4</w:t>
      </w:r>
    </w:p>
    <w:p w:rsidR="00C63355" w:rsidRDefault="00C63355" w:rsidP="000E54D1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C63355" w:rsidRDefault="00C63355" w:rsidP="000E54D1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63355" w:rsidRPr="002D7AD1" w:rsidRDefault="00C63355" w:rsidP="000E54D1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C63355" w:rsidRDefault="00C63355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63355" w:rsidRDefault="00C63355" w:rsidP="006128C7">
      <w:pPr>
        <w:tabs>
          <w:tab w:val="left" w:pos="6641"/>
          <w:tab w:val="center" w:pos="7427"/>
        </w:tabs>
        <w:rPr>
          <w:kern w:val="2"/>
          <w:sz w:val="28"/>
          <w:szCs w:val="28"/>
        </w:rPr>
      </w:pPr>
    </w:p>
    <w:p w:rsidR="00C63355" w:rsidRDefault="00C63355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63355" w:rsidRPr="00080C48" w:rsidRDefault="00C63355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РАСХОДЫ</w:t>
      </w:r>
    </w:p>
    <w:p w:rsidR="00C63355" w:rsidRPr="00080C48" w:rsidRDefault="00C63355" w:rsidP="000E54D1">
      <w:pPr>
        <w:suppressAutoHyphens/>
        <w:jc w:val="center"/>
        <w:rPr>
          <w:sz w:val="28"/>
          <w:szCs w:val="28"/>
        </w:rPr>
      </w:pPr>
      <w:r w:rsidRPr="00080C48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</w:t>
      </w:r>
      <w:r w:rsidRPr="00080C48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C63355" w:rsidRPr="00080C48" w:rsidRDefault="00C63355" w:rsidP="006128C7">
      <w:pPr>
        <w:rPr>
          <w:kern w:val="2"/>
          <w:sz w:val="28"/>
          <w:szCs w:val="28"/>
        </w:rPr>
      </w:pPr>
    </w:p>
    <w:tbl>
      <w:tblPr>
        <w:tblW w:w="5049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97"/>
        <w:gridCol w:w="2038"/>
        <w:gridCol w:w="953"/>
        <w:gridCol w:w="413"/>
        <w:gridCol w:w="656"/>
        <w:gridCol w:w="954"/>
        <w:gridCol w:w="412"/>
        <w:gridCol w:w="865"/>
        <w:gridCol w:w="774"/>
        <w:gridCol w:w="774"/>
        <w:gridCol w:w="774"/>
        <w:gridCol w:w="774"/>
        <w:gridCol w:w="774"/>
        <w:gridCol w:w="774"/>
        <w:gridCol w:w="774"/>
        <w:gridCol w:w="774"/>
        <w:gridCol w:w="774"/>
        <w:gridCol w:w="774"/>
        <w:gridCol w:w="772"/>
        <w:gridCol w:w="774"/>
      </w:tblGrid>
      <w:tr w:rsidR="00C63355" w:rsidRPr="00080C48" w:rsidTr="002503FC"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jc w:val="center"/>
            </w:pPr>
            <w:r w:rsidRPr="00080C48">
              <w:t>№</w:t>
            </w:r>
            <w:r w:rsidRPr="00080C48">
              <w:br/>
              <w:t>п/п</w:t>
            </w:r>
          </w:p>
        </w:tc>
        <w:tc>
          <w:tcPr>
            <w:tcW w:w="2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jc w:val="center"/>
            </w:pPr>
            <w:r w:rsidRPr="00080C48">
              <w:t xml:space="preserve">Наименование </w:t>
            </w:r>
            <w:r>
              <w:t>муниципальной</w:t>
            </w:r>
            <w:r w:rsidRPr="00080C48"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ind w:left="-57" w:right="-57"/>
              <w:jc w:val="center"/>
            </w:pPr>
            <w:r w:rsidRPr="00080C48">
              <w:t>Ответственный исполнитель</w:t>
            </w:r>
          </w:p>
        </w:tc>
        <w:tc>
          <w:tcPr>
            <w:tcW w:w="24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jc w:val="center"/>
            </w:pPr>
            <w:r w:rsidRPr="00080C48">
              <w:t>Код бюджетной классификации расходов</w:t>
            </w:r>
          </w:p>
        </w:tc>
        <w:tc>
          <w:tcPr>
            <w:tcW w:w="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jc w:val="center"/>
            </w:pPr>
            <w:r w:rsidRPr="00080C48">
              <w:t>Объем расходов,</w:t>
            </w:r>
            <w:r w:rsidRPr="00080C48">
              <w:br/>
              <w:t>всего</w:t>
            </w:r>
          </w:p>
          <w:p w:rsidR="00C63355" w:rsidRPr="00080C48" w:rsidRDefault="00C63355" w:rsidP="00180BE3">
            <w:pPr>
              <w:jc w:val="center"/>
              <w:rPr>
                <w:rFonts w:ascii="Times" w:hAnsi="Times"/>
                <w:spacing w:val="-4"/>
              </w:rPr>
            </w:pPr>
            <w:r w:rsidRPr="00080C48">
              <w:rPr>
                <w:rFonts w:ascii="Times" w:hAnsi="Times"/>
                <w:spacing w:val="-4"/>
              </w:rPr>
              <w:t>(</w:t>
            </w:r>
            <w:r w:rsidRPr="00080C48">
              <w:rPr>
                <w:spacing w:val="-4"/>
              </w:rPr>
              <w:t>тыс</w:t>
            </w:r>
            <w:r w:rsidRPr="00080C48">
              <w:rPr>
                <w:rFonts w:ascii="Times" w:hAnsi="Times"/>
                <w:spacing w:val="-4"/>
              </w:rPr>
              <w:t xml:space="preserve">. </w:t>
            </w:r>
            <w:r w:rsidRPr="00080C48">
              <w:rPr>
                <w:spacing w:val="-4"/>
              </w:rPr>
              <w:t>рублей</w:t>
            </w:r>
            <w:r w:rsidRPr="00080C48">
              <w:rPr>
                <w:rFonts w:ascii="Times" w:hAnsi="Times"/>
                <w:spacing w:val="-4"/>
              </w:rPr>
              <w:t xml:space="preserve">) </w:t>
            </w:r>
          </w:p>
        </w:tc>
        <w:tc>
          <w:tcPr>
            <w:tcW w:w="928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jc w:val="center"/>
            </w:pPr>
            <w:r w:rsidRPr="00080C48">
              <w:t xml:space="preserve">В том числе по годам реализации </w:t>
            </w:r>
            <w:r>
              <w:t>муниципальной</w:t>
            </w:r>
            <w:r w:rsidRPr="00080C48">
              <w:t xml:space="preserve"> программы</w:t>
            </w:r>
          </w:p>
        </w:tc>
      </w:tr>
      <w:tr w:rsidR="00C63355" w:rsidRPr="00080C48" w:rsidTr="002503FC"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/>
        </w:tc>
        <w:tc>
          <w:tcPr>
            <w:tcW w:w="2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/>
        </w:tc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/>
        </w:tc>
        <w:tc>
          <w:tcPr>
            <w:tcW w:w="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ind w:left="-106" w:right="-108"/>
              <w:jc w:val="center"/>
            </w:pPr>
            <w:r w:rsidRPr="00080C48">
              <w:t>ГРБС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jc w:val="center"/>
            </w:pPr>
            <w:r w:rsidRPr="00080C48">
              <w:t>Р3Пр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jc w:val="center"/>
            </w:pPr>
            <w:r w:rsidRPr="00080C48">
              <w:t>ЦСР</w:t>
            </w:r>
          </w:p>
        </w:tc>
        <w:tc>
          <w:tcPr>
            <w:tcW w:w="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jc w:val="center"/>
            </w:pPr>
            <w:r w:rsidRPr="00080C48">
              <w:t>ВР</w:t>
            </w:r>
          </w:p>
        </w:tc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/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3355" w:rsidRPr="00080C48" w:rsidRDefault="00C63355" w:rsidP="00180BE3">
            <w:pPr>
              <w:jc w:val="center"/>
            </w:pPr>
            <w:r w:rsidRPr="00080C48">
              <w:t>2019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3355" w:rsidRPr="00080C48" w:rsidRDefault="00C63355" w:rsidP="00180BE3">
            <w:pPr>
              <w:jc w:val="center"/>
            </w:pPr>
            <w:r w:rsidRPr="00080C48">
              <w:t>2020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3355" w:rsidRPr="00080C48" w:rsidRDefault="00C63355" w:rsidP="00180BE3">
            <w:pPr>
              <w:jc w:val="center"/>
            </w:pPr>
            <w:r w:rsidRPr="00080C48">
              <w:t>2021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3355" w:rsidRPr="00080C48" w:rsidRDefault="00C63355" w:rsidP="00180BE3">
            <w:pPr>
              <w:jc w:val="center"/>
            </w:pPr>
            <w:r w:rsidRPr="00080C48">
              <w:t>2022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3355" w:rsidRPr="00080C48" w:rsidRDefault="00C63355" w:rsidP="00180BE3">
            <w:pPr>
              <w:jc w:val="center"/>
            </w:pPr>
            <w:r w:rsidRPr="00080C48">
              <w:t>2023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3355" w:rsidRPr="00080C48" w:rsidRDefault="00C63355" w:rsidP="00180BE3">
            <w:pPr>
              <w:jc w:val="center"/>
            </w:pPr>
            <w:r w:rsidRPr="00080C48">
              <w:t>2024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3355" w:rsidRPr="00080C48" w:rsidRDefault="00C63355" w:rsidP="00180BE3">
            <w:pPr>
              <w:jc w:val="center"/>
            </w:pPr>
            <w:r w:rsidRPr="00080C48">
              <w:t>2025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3355" w:rsidRPr="00080C48" w:rsidRDefault="00C63355" w:rsidP="00180BE3">
            <w:pPr>
              <w:jc w:val="center"/>
            </w:pPr>
            <w:r w:rsidRPr="00080C48">
              <w:t>2026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3355" w:rsidRPr="00080C48" w:rsidRDefault="00C63355" w:rsidP="00180BE3">
            <w:pPr>
              <w:jc w:val="center"/>
            </w:pPr>
            <w:r w:rsidRPr="00080C48">
              <w:t>2027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3355" w:rsidRPr="00080C48" w:rsidRDefault="00C63355" w:rsidP="00180BE3">
            <w:pPr>
              <w:jc w:val="center"/>
            </w:pPr>
            <w:r w:rsidRPr="00080C48">
              <w:t>2028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3355" w:rsidRPr="00080C48" w:rsidRDefault="00C63355" w:rsidP="00180BE3">
            <w:pPr>
              <w:jc w:val="center"/>
            </w:pPr>
            <w:r w:rsidRPr="00080C48">
              <w:t>2029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3355" w:rsidRPr="00080C48" w:rsidRDefault="00C63355" w:rsidP="00180BE3">
            <w:pPr>
              <w:jc w:val="center"/>
            </w:pPr>
            <w:r w:rsidRPr="00080C48">
              <w:t>2030</w:t>
            </w:r>
          </w:p>
        </w:tc>
      </w:tr>
    </w:tbl>
    <w:p w:rsidR="00C63355" w:rsidRPr="00080C48" w:rsidRDefault="00C63355" w:rsidP="006128C7">
      <w:pPr>
        <w:rPr>
          <w:sz w:val="2"/>
          <w:szCs w:val="2"/>
        </w:rPr>
      </w:pPr>
    </w:p>
    <w:tbl>
      <w:tblPr>
        <w:tblW w:w="505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404"/>
        <w:gridCol w:w="2024"/>
        <w:gridCol w:w="951"/>
        <w:gridCol w:w="418"/>
        <w:gridCol w:w="661"/>
        <w:gridCol w:w="952"/>
        <w:gridCol w:w="416"/>
        <w:gridCol w:w="863"/>
        <w:gridCol w:w="774"/>
        <w:gridCol w:w="774"/>
        <w:gridCol w:w="774"/>
        <w:gridCol w:w="774"/>
        <w:gridCol w:w="774"/>
        <w:gridCol w:w="774"/>
        <w:gridCol w:w="774"/>
        <w:gridCol w:w="774"/>
        <w:gridCol w:w="775"/>
        <w:gridCol w:w="774"/>
        <w:gridCol w:w="773"/>
        <w:gridCol w:w="774"/>
      </w:tblGrid>
      <w:tr w:rsidR="00C63355" w:rsidRPr="00080C48" w:rsidTr="00265130">
        <w:trPr>
          <w:tblHeader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jc w:val="center"/>
            </w:pPr>
            <w:r w:rsidRPr="00080C48">
              <w:t>1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jc w:val="center"/>
            </w:pPr>
            <w:r w:rsidRPr="00080C48"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jc w:val="center"/>
            </w:pPr>
            <w:r w:rsidRPr="00080C48">
              <w:t>3</w:t>
            </w:r>
          </w:p>
        </w:tc>
        <w:tc>
          <w:tcPr>
            <w:tcW w:w="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jc w:val="center"/>
            </w:pPr>
            <w:r w:rsidRPr="00080C48">
              <w:t>4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jc w:val="center"/>
            </w:pPr>
            <w:r w:rsidRPr="00080C48">
              <w:t>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jc w:val="center"/>
            </w:pPr>
            <w:r w:rsidRPr="00080C48">
              <w:t>6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jc w:val="center"/>
            </w:pPr>
            <w:r w:rsidRPr="00080C48">
              <w:t>7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jc w:val="center"/>
            </w:pPr>
            <w:r w:rsidRPr="00080C48">
              <w:t>8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3355" w:rsidRPr="00080C48" w:rsidRDefault="00C63355" w:rsidP="00180BE3">
            <w:pPr>
              <w:jc w:val="center"/>
            </w:pPr>
            <w:r w:rsidRPr="00080C48">
              <w:t>9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3355" w:rsidRPr="00080C48" w:rsidRDefault="00C63355" w:rsidP="00180BE3">
            <w:pPr>
              <w:jc w:val="center"/>
            </w:pPr>
            <w:r w:rsidRPr="00080C48">
              <w:t>10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3355" w:rsidRPr="00080C48" w:rsidRDefault="00C63355" w:rsidP="00180BE3">
            <w:pPr>
              <w:jc w:val="center"/>
            </w:pPr>
            <w:r w:rsidRPr="00080C48">
              <w:t>11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3355" w:rsidRPr="00080C48" w:rsidRDefault="00C63355" w:rsidP="00180BE3">
            <w:pPr>
              <w:jc w:val="center"/>
            </w:pPr>
            <w:r w:rsidRPr="00080C48">
              <w:t>12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3355" w:rsidRPr="00080C48" w:rsidRDefault="00C63355" w:rsidP="00180BE3">
            <w:pPr>
              <w:jc w:val="center"/>
            </w:pPr>
            <w:r w:rsidRPr="00080C48">
              <w:t>13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3355" w:rsidRPr="00080C48" w:rsidRDefault="00C63355" w:rsidP="00180BE3">
            <w:pPr>
              <w:jc w:val="center"/>
            </w:pPr>
            <w:r w:rsidRPr="00080C48">
              <w:t>14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3355" w:rsidRPr="00080C48" w:rsidRDefault="00C63355" w:rsidP="00180BE3">
            <w:pPr>
              <w:jc w:val="center"/>
            </w:pPr>
            <w:r w:rsidRPr="00080C48">
              <w:t>15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3355" w:rsidRPr="00080C48" w:rsidRDefault="00C63355" w:rsidP="00180BE3">
            <w:pPr>
              <w:jc w:val="center"/>
            </w:pPr>
            <w:r w:rsidRPr="00080C48">
              <w:t>16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3355" w:rsidRPr="00080C48" w:rsidRDefault="00C63355" w:rsidP="00180BE3">
            <w:pPr>
              <w:jc w:val="center"/>
            </w:pPr>
            <w:r w:rsidRPr="00080C48">
              <w:t>17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3355" w:rsidRPr="00080C48" w:rsidRDefault="00C63355" w:rsidP="00180BE3">
            <w:pPr>
              <w:jc w:val="center"/>
            </w:pPr>
            <w:r w:rsidRPr="00080C48">
              <w:t>18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3355" w:rsidRPr="00080C48" w:rsidRDefault="00C63355" w:rsidP="00180BE3">
            <w:pPr>
              <w:jc w:val="center"/>
            </w:pPr>
            <w:r w:rsidRPr="00080C48">
              <w:t>19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3355" w:rsidRPr="00080C48" w:rsidRDefault="00C63355" w:rsidP="00180BE3">
            <w:pPr>
              <w:jc w:val="center"/>
            </w:pPr>
            <w:r w:rsidRPr="00080C48">
              <w:t>20</w:t>
            </w:r>
          </w:p>
        </w:tc>
      </w:tr>
      <w:tr w:rsidR="00C63355" w:rsidRPr="00080C48" w:rsidTr="00265130"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jc w:val="center"/>
            </w:pPr>
            <w:r w:rsidRPr="00080C48">
              <w:rPr>
                <w:lang w:val="en-US"/>
              </w:rPr>
              <w:t>I</w:t>
            </w:r>
            <w:r w:rsidRPr="00080C48">
              <w:t>.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2503FC">
            <w:pPr>
              <w:suppressAutoHyphens/>
            </w:pPr>
            <w:r>
              <w:t>Муниципаль</w:t>
            </w:r>
            <w:r w:rsidRPr="00080C48">
              <w:t xml:space="preserve">ная программа </w:t>
            </w:r>
            <w:r>
              <w:t xml:space="preserve">Алексеевского сельского поселения Октябрьского района </w:t>
            </w:r>
            <w:r w:rsidRPr="000E54D1">
              <w:rPr>
                <w:kern w:val="2"/>
              </w:rPr>
              <w:t>«Развитие транспортной системы Алексеевского сельского поселения»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r>
              <w:t>Администрация Алексеевского сельского поселения</w:t>
            </w:r>
          </w:p>
        </w:tc>
        <w:tc>
          <w:tcPr>
            <w:tcW w:w="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jc w:val="center"/>
            </w:pPr>
            <w:r>
              <w:t>951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jc w:val="center"/>
            </w:pPr>
            <w:r>
              <w:t>0409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jc w:val="center"/>
            </w:pPr>
            <w:r w:rsidRPr="00080C48">
              <w:t>Х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jc w:val="center"/>
            </w:pPr>
            <w:r w:rsidRPr="00080C48"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Default="00C63355" w:rsidP="002503FC">
            <w:pPr>
              <w:jc w:val="center"/>
            </w:pPr>
            <w:r>
              <w:t>29852,2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Default="00C63355" w:rsidP="002503FC">
            <w:pPr>
              <w:jc w:val="center"/>
            </w:pPr>
            <w:r>
              <w:t>2123,2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Default="00C63355" w:rsidP="002503FC">
            <w:pPr>
              <w:jc w:val="center"/>
            </w:pPr>
            <w:r>
              <w:t>3893,7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Default="00C63355" w:rsidP="002503FC">
            <w:pPr>
              <w:jc w:val="center"/>
            </w:pPr>
            <w:r>
              <w:t>4028,3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Default="00C63355" w:rsidP="002503FC">
            <w:pPr>
              <w:jc w:val="center"/>
            </w:pPr>
            <w:r>
              <w:t>5163,9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Default="00C63355" w:rsidP="002503FC">
            <w:pPr>
              <w:jc w:val="center"/>
            </w:pPr>
            <w:r>
              <w:t>6095,7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Default="00C63355" w:rsidP="002503FC">
            <w:pPr>
              <w:jc w:val="center"/>
            </w:pPr>
            <w:r>
              <w:t>4273,7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Default="00C63355" w:rsidP="002503FC">
            <w:pPr>
              <w:jc w:val="center"/>
            </w:pPr>
            <w:r>
              <w:t>4273,7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Default="00C63355" w:rsidP="002503FC">
            <w:pPr>
              <w:jc w:val="center"/>
            </w:pPr>
            <w:r w:rsidRPr="00D20406">
              <w:t>0,0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Default="00C63355" w:rsidP="002503FC">
            <w:pPr>
              <w:jc w:val="center"/>
            </w:pPr>
            <w:r w:rsidRPr="00D20406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Default="00C63355" w:rsidP="002503FC">
            <w:pPr>
              <w:jc w:val="center"/>
            </w:pPr>
            <w:r w:rsidRPr="00D20406"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Default="00C63355" w:rsidP="002503FC">
            <w:pPr>
              <w:jc w:val="center"/>
            </w:pPr>
            <w:r w:rsidRPr="00D20406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Default="00C63355" w:rsidP="002503FC">
            <w:pPr>
              <w:jc w:val="center"/>
            </w:pPr>
            <w:r w:rsidRPr="00D20406">
              <w:t>0,0</w:t>
            </w:r>
          </w:p>
        </w:tc>
      </w:tr>
      <w:tr w:rsidR="00C63355" w:rsidRPr="00080C48" w:rsidTr="00265130"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jc w:val="center"/>
            </w:pPr>
            <w:r w:rsidRPr="00080C48">
              <w:t>1.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0E54D1">
            <w:pPr>
              <w:suppressAutoHyphens/>
            </w:pPr>
            <w:r w:rsidRPr="00080C48">
              <w:t xml:space="preserve">Подпрограмма </w:t>
            </w:r>
            <w:r w:rsidRPr="000E54D1">
              <w:rPr>
                <w:kern w:val="2"/>
              </w:rPr>
              <w:t>«Развитие транспортной системы Алексеевского сельского поселения»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r>
              <w:t>Администрация Алексеевского сельского поселения</w:t>
            </w:r>
            <w:r w:rsidRPr="00080C48">
              <w:t xml:space="preserve"> и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jc w:val="center"/>
            </w:pPr>
            <w:r>
              <w:t>951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jc w:val="center"/>
            </w:pPr>
            <w:r>
              <w:t>0409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jc w:val="center"/>
            </w:pPr>
            <w:r w:rsidRPr="00080C48">
              <w:t>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jc w:val="center"/>
            </w:pPr>
            <w:r w:rsidRPr="00080C48">
              <w:t>Х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Default="00C63355" w:rsidP="002503FC">
            <w:pPr>
              <w:jc w:val="center"/>
            </w:pPr>
            <w:r>
              <w:t>29852,2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Default="00C63355" w:rsidP="002503FC">
            <w:pPr>
              <w:jc w:val="center"/>
            </w:pPr>
            <w:r>
              <w:t>2123,2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Default="00C63355" w:rsidP="002503FC">
            <w:pPr>
              <w:jc w:val="center"/>
            </w:pPr>
            <w:r>
              <w:t>3893,7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Default="00C63355" w:rsidP="002503FC">
            <w:pPr>
              <w:jc w:val="center"/>
            </w:pPr>
            <w:r>
              <w:t>4028,3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Default="00C63355" w:rsidP="002503FC">
            <w:pPr>
              <w:jc w:val="center"/>
            </w:pPr>
            <w:r>
              <w:t>5163,9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Default="00C63355" w:rsidP="002503FC">
            <w:pPr>
              <w:jc w:val="center"/>
            </w:pPr>
            <w:r>
              <w:t>6095,7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Default="00C63355" w:rsidP="002503FC">
            <w:pPr>
              <w:jc w:val="center"/>
            </w:pPr>
            <w:r>
              <w:t>4273,7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Default="00C63355" w:rsidP="002503FC">
            <w:pPr>
              <w:jc w:val="center"/>
            </w:pPr>
            <w:r>
              <w:t>4273,7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Default="00C63355" w:rsidP="002503FC">
            <w:pPr>
              <w:jc w:val="center"/>
            </w:pPr>
            <w:r w:rsidRPr="007F26F2">
              <w:t>0,0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Default="00C63355" w:rsidP="002503FC">
            <w:pPr>
              <w:jc w:val="center"/>
            </w:pPr>
            <w:r w:rsidRPr="007F26F2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Default="00C63355" w:rsidP="002503FC">
            <w:pPr>
              <w:jc w:val="center"/>
            </w:pPr>
            <w:r w:rsidRPr="007F26F2"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Default="00C63355" w:rsidP="002503FC">
            <w:pPr>
              <w:jc w:val="center"/>
            </w:pPr>
            <w:r w:rsidRPr="007F26F2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Default="00C63355" w:rsidP="002503FC">
            <w:pPr>
              <w:jc w:val="center"/>
            </w:pPr>
            <w:r w:rsidRPr="007F26F2">
              <w:t>0,0</w:t>
            </w:r>
          </w:p>
        </w:tc>
      </w:tr>
      <w:tr w:rsidR="00C63355" w:rsidRPr="00080C48" w:rsidTr="00265130"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ind w:left="-142" w:right="-109"/>
              <w:jc w:val="center"/>
              <w:outlineLvl w:val="0"/>
            </w:pPr>
            <w:r w:rsidRPr="00080C48">
              <w:t>1.1.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55" w:rsidRPr="00000103" w:rsidRDefault="00C63355" w:rsidP="00C46AD1">
            <w:pPr>
              <w:jc w:val="both"/>
              <w:outlineLvl w:val="0"/>
            </w:pPr>
            <w:r w:rsidRPr="00000103">
              <w:t xml:space="preserve">Основное мероприятие 1.1. </w:t>
            </w:r>
            <w:r>
              <w:t>С</w:t>
            </w:r>
            <w:r w:rsidRPr="000E54D1">
              <w:t>одержание автомобильных дорог общего пользования местного значения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Default="00C63355" w:rsidP="00180BE3">
            <w:r w:rsidRPr="00AA2FD7">
              <w:t xml:space="preserve">Администрация </w:t>
            </w:r>
            <w:r>
              <w:t>Алексеевского сельского</w:t>
            </w:r>
            <w:r w:rsidRPr="00AA2FD7">
              <w:t xml:space="preserve"> поселения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CA68C2">
            <w:pPr>
              <w:jc w:val="center"/>
            </w:pPr>
            <w:r>
              <w:t>951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CA68C2">
            <w:pPr>
              <w:jc w:val="center"/>
            </w:pPr>
            <w:r>
              <w:t>0409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Default="00C63355" w:rsidP="00CA68C2">
            <w:pPr>
              <w:jc w:val="center"/>
            </w:pPr>
            <w:r>
              <w:t>07100</w:t>
            </w:r>
          </w:p>
          <w:p w:rsidR="00C63355" w:rsidRDefault="00C63355" w:rsidP="00CA68C2">
            <w:pPr>
              <w:jc w:val="center"/>
            </w:pPr>
            <w:r>
              <w:t>83510</w:t>
            </w:r>
          </w:p>
          <w:p w:rsidR="00C63355" w:rsidRDefault="00C63355" w:rsidP="00CA68C2">
            <w:pPr>
              <w:jc w:val="center"/>
            </w:pPr>
          </w:p>
          <w:p w:rsidR="00C63355" w:rsidRDefault="00C63355" w:rsidP="00CA68C2">
            <w:pPr>
              <w:jc w:val="center"/>
            </w:pPr>
            <w:r>
              <w:t>07100</w:t>
            </w:r>
          </w:p>
          <w:p w:rsidR="00C63355" w:rsidRPr="000E54D1" w:rsidRDefault="00C63355" w:rsidP="00CA68C2">
            <w:pPr>
              <w:jc w:val="center"/>
            </w:pPr>
            <w:r>
              <w:rPr>
                <w:lang w:val="en-US"/>
              </w:rPr>
              <w:t>S</w:t>
            </w:r>
            <w:r>
              <w:t>3510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CA68C2">
            <w:pPr>
              <w:jc w:val="center"/>
            </w:pPr>
            <w:r>
              <w:t>244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Default="00C63355" w:rsidP="002503FC">
            <w:pPr>
              <w:jc w:val="center"/>
            </w:pPr>
            <w:r>
              <w:t>29564,5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3355" w:rsidRDefault="00C63355" w:rsidP="002503FC">
            <w:pPr>
              <w:jc w:val="center"/>
            </w:pPr>
            <w:r>
              <w:t>1835,5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3355" w:rsidRDefault="00C63355" w:rsidP="002503FC">
            <w:pPr>
              <w:jc w:val="center"/>
            </w:pPr>
            <w:r>
              <w:t>3893,7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3355" w:rsidRDefault="00C63355" w:rsidP="006D3E50">
            <w:pPr>
              <w:jc w:val="center"/>
            </w:pPr>
            <w:r>
              <w:t>4028,3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3355" w:rsidRDefault="00C63355" w:rsidP="006D3E50">
            <w:pPr>
              <w:jc w:val="center"/>
            </w:pPr>
            <w:r>
              <w:t>5163,9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3355" w:rsidRDefault="00C63355" w:rsidP="006D3E50">
            <w:pPr>
              <w:jc w:val="center"/>
            </w:pPr>
            <w:r>
              <w:t>6095,7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3355" w:rsidRDefault="00C63355" w:rsidP="002503FC">
            <w:pPr>
              <w:jc w:val="center"/>
            </w:pPr>
            <w:r>
              <w:t>4273,7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3355" w:rsidRDefault="00C63355" w:rsidP="002503FC">
            <w:pPr>
              <w:jc w:val="center"/>
            </w:pPr>
            <w:r>
              <w:t>4273,7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3355" w:rsidRDefault="00C63355" w:rsidP="002503FC">
            <w:pPr>
              <w:jc w:val="center"/>
            </w:pPr>
            <w:r w:rsidRPr="00D33965">
              <w:t>0,0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3355" w:rsidRDefault="00C63355" w:rsidP="002503FC">
            <w:pPr>
              <w:jc w:val="center"/>
            </w:pPr>
            <w:r w:rsidRPr="00D33965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3355" w:rsidRDefault="00C63355" w:rsidP="002503FC">
            <w:pPr>
              <w:jc w:val="center"/>
            </w:pPr>
            <w:r w:rsidRPr="00D33965"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3355" w:rsidRDefault="00C63355" w:rsidP="002503FC">
            <w:pPr>
              <w:jc w:val="center"/>
            </w:pPr>
            <w:r w:rsidRPr="00D33965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3355" w:rsidRDefault="00C63355" w:rsidP="002503FC">
            <w:pPr>
              <w:jc w:val="center"/>
            </w:pPr>
            <w:r w:rsidRPr="00D33965">
              <w:t>0,0</w:t>
            </w:r>
          </w:p>
        </w:tc>
      </w:tr>
      <w:tr w:rsidR="00C63355" w:rsidRPr="00080C48" w:rsidTr="00265130"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ind w:left="-142" w:right="-109"/>
              <w:jc w:val="center"/>
              <w:outlineLvl w:val="0"/>
            </w:pPr>
            <w:r w:rsidRPr="00080C48">
              <w:t>1.2.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55" w:rsidRPr="00000103" w:rsidRDefault="00C63355" w:rsidP="00C46AD1">
            <w:pPr>
              <w:jc w:val="both"/>
              <w:outlineLvl w:val="0"/>
            </w:pPr>
            <w:r w:rsidRPr="00000103">
              <w:t xml:space="preserve">Основное мероприятие 1.2. </w:t>
            </w:r>
            <w:r w:rsidRPr="000E54D1"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Default="00C63355" w:rsidP="00180BE3">
            <w:r w:rsidRPr="00AA2FD7">
              <w:t xml:space="preserve">Администрация </w:t>
            </w:r>
            <w:r>
              <w:t>Алексеевского сельского</w:t>
            </w:r>
            <w:r w:rsidRPr="00AA2FD7">
              <w:t xml:space="preserve"> поселения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CA68C2">
            <w:pPr>
              <w:jc w:val="center"/>
            </w:pPr>
            <w:r>
              <w:t>951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CA68C2">
            <w:pPr>
              <w:jc w:val="center"/>
            </w:pPr>
            <w:r>
              <w:t>0409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Default="00C63355" w:rsidP="000E54D1">
            <w:pPr>
              <w:jc w:val="center"/>
            </w:pPr>
            <w:r>
              <w:t>07100</w:t>
            </w:r>
          </w:p>
          <w:p w:rsidR="00C63355" w:rsidRPr="00080C48" w:rsidRDefault="00C63355" w:rsidP="000E54D1">
            <w:pPr>
              <w:jc w:val="center"/>
            </w:pPr>
            <w:r>
              <w:rPr>
                <w:lang w:val="en-US"/>
              </w:rPr>
              <w:t>S</w:t>
            </w:r>
            <w:r>
              <w:t>3510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CA68C2">
            <w:pPr>
              <w:jc w:val="center"/>
            </w:pPr>
            <w:r>
              <w:t>244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Default="00C63355" w:rsidP="002503FC">
            <w:pPr>
              <w:jc w:val="center"/>
            </w:pPr>
            <w:r>
              <w:t>287,7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Default="00C63355" w:rsidP="002503FC">
            <w:pPr>
              <w:jc w:val="center"/>
            </w:pPr>
            <w:r>
              <w:t>287,7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Default="00C63355" w:rsidP="002503FC">
            <w:pPr>
              <w:jc w:val="center"/>
            </w:pPr>
            <w: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Default="00C63355" w:rsidP="002503FC">
            <w:pPr>
              <w:jc w:val="center"/>
            </w:pPr>
            <w: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Default="00C63355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Default="00C63355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Default="00C63355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Default="00C63355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Default="00C63355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Default="00C63355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Default="00C63355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Default="00C63355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Default="00C63355" w:rsidP="002503FC">
            <w:pPr>
              <w:jc w:val="center"/>
            </w:pPr>
            <w:r w:rsidRPr="00DF0A84">
              <w:t>0,0</w:t>
            </w:r>
          </w:p>
        </w:tc>
      </w:tr>
    </w:tbl>
    <w:p w:rsidR="00C63355" w:rsidRDefault="00C63355" w:rsidP="006128C7">
      <w:pPr>
        <w:jc w:val="center"/>
        <w:rPr>
          <w:kern w:val="2"/>
          <w:sz w:val="28"/>
          <w:szCs w:val="28"/>
        </w:rPr>
      </w:pPr>
    </w:p>
    <w:p w:rsidR="00C63355" w:rsidRDefault="00C63355" w:rsidP="006128C7">
      <w:pPr>
        <w:jc w:val="center"/>
        <w:rPr>
          <w:kern w:val="2"/>
          <w:sz w:val="28"/>
          <w:szCs w:val="28"/>
        </w:rPr>
      </w:pPr>
    </w:p>
    <w:p w:rsidR="00C63355" w:rsidRDefault="00C63355" w:rsidP="006128C7">
      <w:pPr>
        <w:jc w:val="center"/>
        <w:rPr>
          <w:kern w:val="2"/>
          <w:sz w:val="28"/>
          <w:szCs w:val="28"/>
        </w:rPr>
      </w:pPr>
    </w:p>
    <w:p w:rsidR="00C63355" w:rsidRDefault="00C63355" w:rsidP="006128C7">
      <w:pPr>
        <w:jc w:val="center"/>
        <w:rPr>
          <w:kern w:val="2"/>
          <w:sz w:val="28"/>
          <w:szCs w:val="28"/>
        </w:rPr>
      </w:pPr>
    </w:p>
    <w:p w:rsidR="00C63355" w:rsidRDefault="00C63355" w:rsidP="006128C7">
      <w:pPr>
        <w:jc w:val="center"/>
        <w:rPr>
          <w:kern w:val="2"/>
          <w:sz w:val="28"/>
          <w:szCs w:val="28"/>
        </w:rPr>
      </w:pPr>
    </w:p>
    <w:p w:rsidR="00C63355" w:rsidRDefault="00C63355" w:rsidP="006128C7">
      <w:pPr>
        <w:jc w:val="center"/>
        <w:rPr>
          <w:kern w:val="2"/>
          <w:sz w:val="28"/>
          <w:szCs w:val="28"/>
        </w:rPr>
      </w:pPr>
    </w:p>
    <w:p w:rsidR="00C63355" w:rsidRPr="00080C48" w:rsidRDefault="00C63355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</w:t>
      </w:r>
      <w:r w:rsidRPr="00080C48">
        <w:rPr>
          <w:kern w:val="2"/>
          <w:sz w:val="28"/>
          <w:szCs w:val="28"/>
        </w:rPr>
        <w:t xml:space="preserve">риложение № </w:t>
      </w:r>
      <w:r>
        <w:rPr>
          <w:kern w:val="2"/>
          <w:sz w:val="28"/>
          <w:szCs w:val="28"/>
        </w:rPr>
        <w:t>5</w:t>
      </w:r>
    </w:p>
    <w:p w:rsidR="00C63355" w:rsidRDefault="00C63355" w:rsidP="00551B3E">
      <w:pPr>
        <w:suppressAutoHyphens/>
        <w:autoSpaceDE w:val="0"/>
        <w:autoSpaceDN w:val="0"/>
        <w:adjustRightInd w:val="0"/>
        <w:spacing w:line="235" w:lineRule="auto"/>
        <w:ind w:left="910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C63355" w:rsidRDefault="00C63355" w:rsidP="00F76562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63355" w:rsidRDefault="00C63355" w:rsidP="00551B3E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C63355" w:rsidRPr="00080C48" w:rsidRDefault="00C63355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</w:p>
    <w:p w:rsidR="00C63355" w:rsidRPr="00080C48" w:rsidRDefault="00C63355" w:rsidP="00551B3E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C63355" w:rsidRPr="00080C48" w:rsidRDefault="00C63355" w:rsidP="006128C7">
      <w:pPr>
        <w:jc w:val="right"/>
        <w:rPr>
          <w:sz w:val="2"/>
          <w:szCs w:val="2"/>
        </w:rPr>
      </w:pPr>
    </w:p>
    <w:tbl>
      <w:tblPr>
        <w:tblW w:w="5024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75"/>
        <w:gridCol w:w="1798"/>
        <w:gridCol w:w="2083"/>
        <w:gridCol w:w="931"/>
        <w:gridCol w:w="877"/>
        <w:gridCol w:w="970"/>
        <w:gridCol w:w="876"/>
        <w:gridCol w:w="877"/>
        <w:gridCol w:w="877"/>
        <w:gridCol w:w="876"/>
        <w:gridCol w:w="970"/>
        <w:gridCol w:w="969"/>
        <w:gridCol w:w="877"/>
        <w:gridCol w:w="818"/>
        <w:gridCol w:w="844"/>
        <w:gridCol w:w="877"/>
      </w:tblGrid>
      <w:tr w:rsidR="00C63355" w:rsidRPr="00080C48" w:rsidTr="00551B3E">
        <w:tc>
          <w:tcPr>
            <w:tcW w:w="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№</w:t>
            </w:r>
            <w:r w:rsidRPr="00080C48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программы, номер и наименование подпрограммы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ind w:left="-57" w:right="-45"/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Объем расходов всего (тыс. рублей)</w:t>
            </w:r>
          </w:p>
        </w:tc>
        <w:tc>
          <w:tcPr>
            <w:tcW w:w="1070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</w:t>
            </w:r>
          </w:p>
        </w:tc>
      </w:tr>
      <w:tr w:rsidR="00C63355" w:rsidRPr="00080C48" w:rsidTr="00551B3E">
        <w:tc>
          <w:tcPr>
            <w:tcW w:w="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rPr>
                <w:sz w:val="22"/>
                <w:szCs w:val="22"/>
              </w:rPr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355" w:rsidRPr="00080C48" w:rsidRDefault="00C63355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2030</w:t>
            </w:r>
          </w:p>
        </w:tc>
      </w:tr>
    </w:tbl>
    <w:p w:rsidR="00C63355" w:rsidRPr="00080C48" w:rsidRDefault="00C63355" w:rsidP="006128C7">
      <w:pPr>
        <w:rPr>
          <w:sz w:val="2"/>
          <w:szCs w:val="2"/>
        </w:rPr>
      </w:pPr>
    </w:p>
    <w:tbl>
      <w:tblPr>
        <w:tblW w:w="50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369"/>
        <w:gridCol w:w="1781"/>
        <w:gridCol w:w="2107"/>
        <w:gridCol w:w="953"/>
        <w:gridCol w:w="857"/>
        <w:gridCol w:w="970"/>
        <w:gridCol w:w="877"/>
        <w:gridCol w:w="878"/>
        <w:gridCol w:w="881"/>
        <w:gridCol w:w="877"/>
        <w:gridCol w:w="970"/>
        <w:gridCol w:w="969"/>
        <w:gridCol w:w="878"/>
        <w:gridCol w:w="820"/>
        <w:gridCol w:w="845"/>
        <w:gridCol w:w="907"/>
      </w:tblGrid>
      <w:tr w:rsidR="00C63355" w:rsidRPr="00080C48" w:rsidTr="00551B3E">
        <w:tc>
          <w:tcPr>
            <w:tcW w:w="369" w:type="dxa"/>
          </w:tcPr>
          <w:p w:rsidR="00C63355" w:rsidRPr="00080C48" w:rsidRDefault="00C63355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81" w:type="dxa"/>
          </w:tcPr>
          <w:p w:rsidR="00C63355" w:rsidRPr="00080C48" w:rsidRDefault="00C63355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07" w:type="dxa"/>
          </w:tcPr>
          <w:p w:rsidR="00C63355" w:rsidRPr="00080C48" w:rsidRDefault="00C63355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53" w:type="dxa"/>
          </w:tcPr>
          <w:p w:rsidR="00C63355" w:rsidRPr="00080C48" w:rsidRDefault="00C63355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7" w:type="dxa"/>
          </w:tcPr>
          <w:p w:rsidR="00C63355" w:rsidRPr="00080C48" w:rsidRDefault="00C63355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70" w:type="dxa"/>
          </w:tcPr>
          <w:p w:rsidR="00C63355" w:rsidRPr="00080C48" w:rsidRDefault="00C63355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77" w:type="dxa"/>
          </w:tcPr>
          <w:p w:rsidR="00C63355" w:rsidRPr="00080C48" w:rsidRDefault="00C63355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78" w:type="dxa"/>
          </w:tcPr>
          <w:p w:rsidR="00C63355" w:rsidRPr="00080C48" w:rsidRDefault="00C63355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81" w:type="dxa"/>
          </w:tcPr>
          <w:p w:rsidR="00C63355" w:rsidRPr="00080C48" w:rsidRDefault="00C63355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77" w:type="dxa"/>
          </w:tcPr>
          <w:p w:rsidR="00C63355" w:rsidRPr="00080C48" w:rsidRDefault="00C63355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70" w:type="dxa"/>
          </w:tcPr>
          <w:p w:rsidR="00C63355" w:rsidRPr="00080C48" w:rsidRDefault="00C63355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9" w:type="dxa"/>
          </w:tcPr>
          <w:p w:rsidR="00C63355" w:rsidRPr="00080C48" w:rsidRDefault="00C63355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78" w:type="dxa"/>
          </w:tcPr>
          <w:p w:rsidR="00C63355" w:rsidRPr="00080C48" w:rsidRDefault="00C63355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820" w:type="dxa"/>
          </w:tcPr>
          <w:p w:rsidR="00C63355" w:rsidRPr="00080C48" w:rsidRDefault="00C63355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45" w:type="dxa"/>
          </w:tcPr>
          <w:p w:rsidR="00C63355" w:rsidRPr="00080C48" w:rsidRDefault="00C63355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907" w:type="dxa"/>
          </w:tcPr>
          <w:p w:rsidR="00C63355" w:rsidRPr="00080C48" w:rsidRDefault="00C63355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16</w:t>
            </w:r>
          </w:p>
        </w:tc>
      </w:tr>
      <w:tr w:rsidR="00C63355" w:rsidRPr="00080C48" w:rsidTr="00551B3E">
        <w:tc>
          <w:tcPr>
            <w:tcW w:w="369" w:type="dxa"/>
            <w:vMerge w:val="restart"/>
          </w:tcPr>
          <w:p w:rsidR="00C63355" w:rsidRPr="00080C48" w:rsidRDefault="00C63355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781" w:type="dxa"/>
            <w:vMerge w:val="restart"/>
          </w:tcPr>
          <w:p w:rsidR="00C63355" w:rsidRPr="003F23D9" w:rsidRDefault="00C63355" w:rsidP="00B31FA9">
            <w:pPr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 xml:space="preserve">Муниципальная программа </w:t>
            </w:r>
            <w:r w:rsidRPr="003F23D9">
              <w:rPr>
                <w:kern w:val="2"/>
                <w:sz w:val="24"/>
                <w:szCs w:val="24"/>
              </w:rPr>
              <w:t>«Развитие транспортной системы Алексеевского сельского поселения»</w:t>
            </w:r>
          </w:p>
        </w:tc>
        <w:tc>
          <w:tcPr>
            <w:tcW w:w="2107" w:type="dxa"/>
          </w:tcPr>
          <w:p w:rsidR="00C63355" w:rsidRPr="006D7FE1" w:rsidRDefault="00C6335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53" w:type="dxa"/>
          </w:tcPr>
          <w:p w:rsidR="00C63355" w:rsidRPr="003F23D9" w:rsidRDefault="00C63355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29852,2</w:t>
            </w:r>
          </w:p>
        </w:tc>
        <w:tc>
          <w:tcPr>
            <w:tcW w:w="857" w:type="dxa"/>
          </w:tcPr>
          <w:p w:rsidR="00C63355" w:rsidRPr="003F23D9" w:rsidRDefault="00C63355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2123,2</w:t>
            </w:r>
          </w:p>
        </w:tc>
        <w:tc>
          <w:tcPr>
            <w:tcW w:w="970" w:type="dxa"/>
          </w:tcPr>
          <w:p w:rsidR="00C63355" w:rsidRPr="003F23D9" w:rsidRDefault="00C63355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3893,7</w:t>
            </w:r>
          </w:p>
        </w:tc>
        <w:tc>
          <w:tcPr>
            <w:tcW w:w="877" w:type="dxa"/>
          </w:tcPr>
          <w:p w:rsidR="00C63355" w:rsidRPr="003F23D9" w:rsidRDefault="00C63355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4028,3</w:t>
            </w:r>
          </w:p>
        </w:tc>
        <w:tc>
          <w:tcPr>
            <w:tcW w:w="878" w:type="dxa"/>
          </w:tcPr>
          <w:p w:rsidR="00C63355" w:rsidRPr="003F23D9" w:rsidRDefault="00C63355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5163,9</w:t>
            </w:r>
          </w:p>
        </w:tc>
        <w:tc>
          <w:tcPr>
            <w:tcW w:w="881" w:type="dxa"/>
          </w:tcPr>
          <w:p w:rsidR="00C63355" w:rsidRPr="003F23D9" w:rsidRDefault="00C63355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6095,7</w:t>
            </w:r>
          </w:p>
        </w:tc>
        <w:tc>
          <w:tcPr>
            <w:tcW w:w="877" w:type="dxa"/>
          </w:tcPr>
          <w:p w:rsidR="00C63355" w:rsidRPr="003F23D9" w:rsidRDefault="00C63355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4273,7</w:t>
            </w:r>
          </w:p>
        </w:tc>
        <w:tc>
          <w:tcPr>
            <w:tcW w:w="970" w:type="dxa"/>
          </w:tcPr>
          <w:p w:rsidR="00C63355" w:rsidRPr="003F23D9" w:rsidRDefault="00C63355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4273,7</w:t>
            </w:r>
          </w:p>
        </w:tc>
        <w:tc>
          <w:tcPr>
            <w:tcW w:w="969" w:type="dxa"/>
          </w:tcPr>
          <w:p w:rsidR="00C63355" w:rsidRPr="003F23D9" w:rsidRDefault="00C63355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C63355" w:rsidRPr="003F23D9" w:rsidRDefault="00C63355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C63355" w:rsidRPr="003F23D9" w:rsidRDefault="00C63355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C63355" w:rsidRPr="003F23D9" w:rsidRDefault="00C63355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C63355" w:rsidRPr="003F23D9" w:rsidRDefault="00C63355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63355" w:rsidRPr="00080C48" w:rsidTr="00551B3E">
        <w:trPr>
          <w:trHeight w:val="405"/>
        </w:trPr>
        <w:tc>
          <w:tcPr>
            <w:tcW w:w="369" w:type="dxa"/>
            <w:vMerge/>
            <w:vAlign w:val="center"/>
          </w:tcPr>
          <w:p w:rsidR="00C63355" w:rsidRPr="00080C48" w:rsidRDefault="00C6335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C63355" w:rsidRPr="00080C48" w:rsidRDefault="00C6335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C63355" w:rsidRPr="006D7FE1" w:rsidRDefault="00C6335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53" w:type="dxa"/>
          </w:tcPr>
          <w:p w:rsidR="00C63355" w:rsidRPr="00080C48" w:rsidRDefault="00C63355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7" w:type="dxa"/>
          </w:tcPr>
          <w:p w:rsidR="00C63355" w:rsidRPr="00080C48" w:rsidRDefault="00C63355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</w:tcPr>
          <w:p w:rsidR="00C63355" w:rsidRPr="00080C48" w:rsidRDefault="00C63355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</w:tcPr>
          <w:p w:rsidR="00C63355" w:rsidRPr="00080C48" w:rsidRDefault="00C63355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8" w:type="dxa"/>
          </w:tcPr>
          <w:p w:rsidR="00C63355" w:rsidRPr="00080C48" w:rsidRDefault="00C63355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81" w:type="dxa"/>
          </w:tcPr>
          <w:p w:rsidR="00C63355" w:rsidRPr="00080C48" w:rsidRDefault="00C63355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</w:tcPr>
          <w:p w:rsidR="00C63355" w:rsidRPr="00080C48" w:rsidRDefault="00C63355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</w:tcPr>
          <w:p w:rsidR="00C63355" w:rsidRPr="00080C48" w:rsidRDefault="00C63355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9" w:type="dxa"/>
          </w:tcPr>
          <w:p w:rsidR="00C63355" w:rsidRPr="00080C48" w:rsidRDefault="00C63355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8" w:type="dxa"/>
          </w:tcPr>
          <w:p w:rsidR="00C63355" w:rsidRPr="00080C48" w:rsidRDefault="00C63355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20" w:type="dxa"/>
          </w:tcPr>
          <w:p w:rsidR="00C63355" w:rsidRPr="00080C48" w:rsidRDefault="00C63355" w:rsidP="002503FC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45" w:type="dxa"/>
          </w:tcPr>
          <w:p w:rsidR="00C63355" w:rsidRPr="00080C48" w:rsidRDefault="00C63355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</w:tcPr>
          <w:p w:rsidR="00C63355" w:rsidRPr="00080C48" w:rsidRDefault="00C63355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C63355" w:rsidRPr="00080C48" w:rsidTr="00551B3E">
        <w:trPr>
          <w:trHeight w:val="450"/>
        </w:trPr>
        <w:tc>
          <w:tcPr>
            <w:tcW w:w="369" w:type="dxa"/>
            <w:vMerge/>
            <w:vAlign w:val="center"/>
          </w:tcPr>
          <w:p w:rsidR="00C63355" w:rsidRPr="00080C48" w:rsidRDefault="00C6335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C63355" w:rsidRPr="00080C48" w:rsidRDefault="00C6335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C63355" w:rsidRPr="006D7FE1" w:rsidRDefault="00C6335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53" w:type="dxa"/>
          </w:tcPr>
          <w:p w:rsidR="00C63355" w:rsidRPr="003F23D9" w:rsidRDefault="00C63355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287,7</w:t>
            </w:r>
          </w:p>
        </w:tc>
        <w:tc>
          <w:tcPr>
            <w:tcW w:w="857" w:type="dxa"/>
          </w:tcPr>
          <w:p w:rsidR="00C63355" w:rsidRPr="003F23D9" w:rsidRDefault="00C63355" w:rsidP="002503FC">
            <w:pPr>
              <w:jc w:val="center"/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287,7</w:t>
            </w:r>
          </w:p>
        </w:tc>
        <w:tc>
          <w:tcPr>
            <w:tcW w:w="970" w:type="dxa"/>
          </w:tcPr>
          <w:p w:rsidR="00C63355" w:rsidRPr="003F23D9" w:rsidRDefault="00C63355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7" w:type="dxa"/>
          </w:tcPr>
          <w:p w:rsidR="00C63355" w:rsidRPr="003F23D9" w:rsidRDefault="00C63355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C63355" w:rsidRPr="003F23D9" w:rsidRDefault="00C63355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81" w:type="dxa"/>
          </w:tcPr>
          <w:p w:rsidR="00C63355" w:rsidRPr="003F23D9" w:rsidRDefault="00C63355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7" w:type="dxa"/>
          </w:tcPr>
          <w:p w:rsidR="00C63355" w:rsidRPr="003F23D9" w:rsidRDefault="00C63355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dxa"/>
          </w:tcPr>
          <w:p w:rsidR="00C63355" w:rsidRPr="003F23D9" w:rsidRDefault="00C63355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9" w:type="dxa"/>
          </w:tcPr>
          <w:p w:rsidR="00C63355" w:rsidRPr="003F23D9" w:rsidRDefault="00C63355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C63355" w:rsidRPr="003F23D9" w:rsidRDefault="00C63355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C63355" w:rsidRPr="003F23D9" w:rsidRDefault="00C63355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C63355" w:rsidRPr="003F23D9" w:rsidRDefault="00C63355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C63355" w:rsidRPr="003F23D9" w:rsidRDefault="00C63355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63355" w:rsidRPr="00080C48" w:rsidTr="00551B3E">
        <w:trPr>
          <w:trHeight w:val="195"/>
        </w:trPr>
        <w:tc>
          <w:tcPr>
            <w:tcW w:w="369" w:type="dxa"/>
            <w:vMerge/>
            <w:vAlign w:val="center"/>
          </w:tcPr>
          <w:p w:rsidR="00C63355" w:rsidRPr="00080C48" w:rsidRDefault="00C6335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C63355" w:rsidRPr="00080C48" w:rsidRDefault="00C6335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C63355" w:rsidRPr="006D7FE1" w:rsidRDefault="00C6335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53" w:type="dxa"/>
          </w:tcPr>
          <w:p w:rsidR="00C63355" w:rsidRPr="003F23D9" w:rsidRDefault="00C63355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29564,5</w:t>
            </w:r>
          </w:p>
        </w:tc>
        <w:tc>
          <w:tcPr>
            <w:tcW w:w="857" w:type="dxa"/>
          </w:tcPr>
          <w:p w:rsidR="00C63355" w:rsidRPr="003F23D9" w:rsidRDefault="00C63355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1835,5</w:t>
            </w:r>
          </w:p>
        </w:tc>
        <w:tc>
          <w:tcPr>
            <w:tcW w:w="970" w:type="dxa"/>
          </w:tcPr>
          <w:p w:rsidR="00C63355" w:rsidRPr="003F23D9" w:rsidRDefault="00C63355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3893,7</w:t>
            </w:r>
          </w:p>
        </w:tc>
        <w:tc>
          <w:tcPr>
            <w:tcW w:w="877" w:type="dxa"/>
          </w:tcPr>
          <w:p w:rsidR="00C63355" w:rsidRPr="003F23D9" w:rsidRDefault="00C63355" w:rsidP="006D3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4028,3</w:t>
            </w:r>
          </w:p>
        </w:tc>
        <w:tc>
          <w:tcPr>
            <w:tcW w:w="878" w:type="dxa"/>
          </w:tcPr>
          <w:p w:rsidR="00C63355" w:rsidRPr="003F23D9" w:rsidRDefault="00C63355" w:rsidP="006D3E5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5163,9</w:t>
            </w:r>
          </w:p>
        </w:tc>
        <w:tc>
          <w:tcPr>
            <w:tcW w:w="881" w:type="dxa"/>
          </w:tcPr>
          <w:p w:rsidR="00C63355" w:rsidRPr="003F23D9" w:rsidRDefault="00C63355" w:rsidP="006D3E5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6095,7</w:t>
            </w:r>
          </w:p>
        </w:tc>
        <w:tc>
          <w:tcPr>
            <w:tcW w:w="877" w:type="dxa"/>
          </w:tcPr>
          <w:p w:rsidR="00C63355" w:rsidRPr="003F23D9" w:rsidRDefault="00C63355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4273,7</w:t>
            </w:r>
          </w:p>
        </w:tc>
        <w:tc>
          <w:tcPr>
            <w:tcW w:w="970" w:type="dxa"/>
          </w:tcPr>
          <w:p w:rsidR="00C63355" w:rsidRPr="003F23D9" w:rsidRDefault="00C63355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4273,7</w:t>
            </w:r>
          </w:p>
        </w:tc>
        <w:tc>
          <w:tcPr>
            <w:tcW w:w="969" w:type="dxa"/>
          </w:tcPr>
          <w:p w:rsidR="00C63355" w:rsidRPr="003F23D9" w:rsidRDefault="00C63355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C63355" w:rsidRPr="003F23D9" w:rsidRDefault="00C63355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C63355" w:rsidRPr="003F23D9" w:rsidRDefault="00C63355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C63355" w:rsidRPr="003F23D9" w:rsidRDefault="00C63355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C63355" w:rsidRPr="003F23D9" w:rsidRDefault="00C63355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63355" w:rsidRPr="00080C48" w:rsidTr="00551B3E">
        <w:trPr>
          <w:trHeight w:val="336"/>
        </w:trPr>
        <w:tc>
          <w:tcPr>
            <w:tcW w:w="369" w:type="dxa"/>
            <w:vMerge/>
            <w:vAlign w:val="center"/>
          </w:tcPr>
          <w:p w:rsidR="00C63355" w:rsidRPr="00080C48" w:rsidRDefault="00C6335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C63355" w:rsidRPr="00080C48" w:rsidRDefault="00C6335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C63355" w:rsidRDefault="00C6335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53" w:type="dxa"/>
          </w:tcPr>
          <w:p w:rsidR="00C63355" w:rsidRDefault="00C63355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7" w:type="dxa"/>
          </w:tcPr>
          <w:p w:rsidR="00C63355" w:rsidRDefault="00C63355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C63355" w:rsidRDefault="00C63355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C63355" w:rsidRDefault="00C63355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C63355" w:rsidRDefault="00C63355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81" w:type="dxa"/>
          </w:tcPr>
          <w:p w:rsidR="00C63355" w:rsidRDefault="00C63355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C63355" w:rsidRDefault="00C63355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C63355" w:rsidRDefault="00C63355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69" w:type="dxa"/>
          </w:tcPr>
          <w:p w:rsidR="00C63355" w:rsidRDefault="00C63355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C63355" w:rsidRDefault="00C63355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0" w:type="dxa"/>
          </w:tcPr>
          <w:p w:rsidR="00C63355" w:rsidRDefault="00C63355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5" w:type="dxa"/>
          </w:tcPr>
          <w:p w:rsidR="00C63355" w:rsidRDefault="00C63355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7" w:type="dxa"/>
          </w:tcPr>
          <w:p w:rsidR="00C63355" w:rsidRDefault="00C63355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C63355" w:rsidRPr="00080C48" w:rsidTr="00551B3E">
        <w:trPr>
          <w:trHeight w:val="537"/>
        </w:trPr>
        <w:tc>
          <w:tcPr>
            <w:tcW w:w="369" w:type="dxa"/>
            <w:vMerge/>
            <w:vAlign w:val="center"/>
          </w:tcPr>
          <w:p w:rsidR="00C63355" w:rsidRPr="00080C48" w:rsidRDefault="00C6335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C63355" w:rsidRPr="00080C48" w:rsidRDefault="00C6335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C63355" w:rsidRPr="006D7FE1" w:rsidRDefault="00C6335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C63355" w:rsidRPr="002503FC" w:rsidRDefault="00C63355" w:rsidP="002503F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53" w:type="dxa"/>
          </w:tcPr>
          <w:p w:rsidR="00C63355" w:rsidRDefault="00C63355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7" w:type="dxa"/>
          </w:tcPr>
          <w:p w:rsidR="00C63355" w:rsidRDefault="00C63355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C63355" w:rsidRDefault="00C63355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C63355" w:rsidRDefault="00C63355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C63355" w:rsidRDefault="00C63355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81" w:type="dxa"/>
          </w:tcPr>
          <w:p w:rsidR="00C63355" w:rsidRDefault="00C63355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C63355" w:rsidRDefault="00C63355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C63355" w:rsidRDefault="00C63355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69" w:type="dxa"/>
          </w:tcPr>
          <w:p w:rsidR="00C63355" w:rsidRDefault="00C63355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C63355" w:rsidRDefault="00C63355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0" w:type="dxa"/>
          </w:tcPr>
          <w:p w:rsidR="00C63355" w:rsidRDefault="00C63355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5" w:type="dxa"/>
          </w:tcPr>
          <w:p w:rsidR="00C63355" w:rsidRDefault="00C63355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7" w:type="dxa"/>
          </w:tcPr>
          <w:p w:rsidR="00C63355" w:rsidRDefault="00C63355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C63355" w:rsidRPr="00080C48" w:rsidTr="00551B3E">
        <w:tc>
          <w:tcPr>
            <w:tcW w:w="369" w:type="dxa"/>
            <w:vMerge w:val="restart"/>
          </w:tcPr>
          <w:p w:rsidR="00C63355" w:rsidRPr="00080C48" w:rsidRDefault="00C63355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781" w:type="dxa"/>
            <w:vMerge w:val="restart"/>
          </w:tcPr>
          <w:p w:rsidR="00C63355" w:rsidRPr="003F23D9" w:rsidRDefault="00C63355" w:rsidP="00B31FA9">
            <w:pPr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3F23D9">
              <w:rPr>
                <w:kern w:val="2"/>
                <w:sz w:val="24"/>
                <w:szCs w:val="24"/>
              </w:rPr>
              <w:t>«Развитие транспортной системы Алексеевского сельского поселения»</w:t>
            </w:r>
          </w:p>
        </w:tc>
        <w:tc>
          <w:tcPr>
            <w:tcW w:w="2107" w:type="dxa"/>
          </w:tcPr>
          <w:p w:rsidR="00C63355" w:rsidRPr="006D7FE1" w:rsidRDefault="00C6335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53" w:type="dxa"/>
          </w:tcPr>
          <w:p w:rsidR="00C63355" w:rsidRPr="003F23D9" w:rsidRDefault="00C63355" w:rsidP="00497D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29852,2</w:t>
            </w:r>
          </w:p>
        </w:tc>
        <w:tc>
          <w:tcPr>
            <w:tcW w:w="857" w:type="dxa"/>
          </w:tcPr>
          <w:p w:rsidR="00C63355" w:rsidRPr="003F23D9" w:rsidRDefault="00C63355" w:rsidP="00497D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2123,2</w:t>
            </w:r>
          </w:p>
        </w:tc>
        <w:tc>
          <w:tcPr>
            <w:tcW w:w="970" w:type="dxa"/>
          </w:tcPr>
          <w:p w:rsidR="00C63355" w:rsidRPr="003F23D9" w:rsidRDefault="00C63355" w:rsidP="00497D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3893,7</w:t>
            </w:r>
          </w:p>
        </w:tc>
        <w:tc>
          <w:tcPr>
            <w:tcW w:w="877" w:type="dxa"/>
          </w:tcPr>
          <w:p w:rsidR="00C63355" w:rsidRPr="003F23D9" w:rsidRDefault="00C63355" w:rsidP="00497D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4028,3</w:t>
            </w:r>
          </w:p>
        </w:tc>
        <w:tc>
          <w:tcPr>
            <w:tcW w:w="878" w:type="dxa"/>
          </w:tcPr>
          <w:p w:rsidR="00C63355" w:rsidRPr="003F23D9" w:rsidRDefault="00C63355" w:rsidP="00497D5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5163,9</w:t>
            </w:r>
          </w:p>
        </w:tc>
        <w:tc>
          <w:tcPr>
            <w:tcW w:w="881" w:type="dxa"/>
          </w:tcPr>
          <w:p w:rsidR="00C63355" w:rsidRPr="003F23D9" w:rsidRDefault="00C63355" w:rsidP="00497D5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6095,7</w:t>
            </w:r>
          </w:p>
        </w:tc>
        <w:tc>
          <w:tcPr>
            <w:tcW w:w="877" w:type="dxa"/>
          </w:tcPr>
          <w:p w:rsidR="00C63355" w:rsidRPr="003F23D9" w:rsidRDefault="00C63355" w:rsidP="00497D5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4273,7</w:t>
            </w:r>
          </w:p>
        </w:tc>
        <w:tc>
          <w:tcPr>
            <w:tcW w:w="970" w:type="dxa"/>
          </w:tcPr>
          <w:p w:rsidR="00C63355" w:rsidRPr="003F23D9" w:rsidRDefault="00C63355" w:rsidP="00497D5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4273,7</w:t>
            </w:r>
          </w:p>
        </w:tc>
        <w:tc>
          <w:tcPr>
            <w:tcW w:w="969" w:type="dxa"/>
          </w:tcPr>
          <w:p w:rsidR="00C63355" w:rsidRPr="003F23D9" w:rsidRDefault="00C63355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C63355" w:rsidRPr="003F23D9" w:rsidRDefault="00C63355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C63355" w:rsidRPr="003F23D9" w:rsidRDefault="00C63355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C63355" w:rsidRPr="003F23D9" w:rsidRDefault="00C63355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C63355" w:rsidRPr="003F23D9" w:rsidRDefault="00C63355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63355" w:rsidRPr="00080C48" w:rsidTr="00551B3E">
        <w:trPr>
          <w:trHeight w:val="525"/>
        </w:trPr>
        <w:tc>
          <w:tcPr>
            <w:tcW w:w="369" w:type="dxa"/>
            <w:vMerge/>
            <w:vAlign w:val="center"/>
          </w:tcPr>
          <w:p w:rsidR="00C63355" w:rsidRPr="00080C48" w:rsidRDefault="00C6335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C63355" w:rsidRPr="00080C48" w:rsidRDefault="00C6335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C63355" w:rsidRPr="006D7FE1" w:rsidRDefault="00C6335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53" w:type="dxa"/>
          </w:tcPr>
          <w:p w:rsidR="00C63355" w:rsidRPr="00080C48" w:rsidRDefault="00C63355" w:rsidP="00497D52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7" w:type="dxa"/>
          </w:tcPr>
          <w:p w:rsidR="00C63355" w:rsidRPr="00080C48" w:rsidRDefault="00C63355" w:rsidP="00497D52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</w:tcPr>
          <w:p w:rsidR="00C63355" w:rsidRPr="00080C48" w:rsidRDefault="00C63355" w:rsidP="00497D52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</w:tcPr>
          <w:p w:rsidR="00C63355" w:rsidRPr="00080C48" w:rsidRDefault="00C63355" w:rsidP="00497D52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8" w:type="dxa"/>
          </w:tcPr>
          <w:p w:rsidR="00C63355" w:rsidRPr="00080C48" w:rsidRDefault="00C63355" w:rsidP="00497D52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81" w:type="dxa"/>
          </w:tcPr>
          <w:p w:rsidR="00C63355" w:rsidRPr="00080C48" w:rsidRDefault="00C63355" w:rsidP="00497D52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</w:tcPr>
          <w:p w:rsidR="00C63355" w:rsidRPr="00080C48" w:rsidRDefault="00C63355" w:rsidP="00497D52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</w:tcPr>
          <w:p w:rsidR="00C63355" w:rsidRPr="00080C48" w:rsidRDefault="00C63355" w:rsidP="00497D52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9" w:type="dxa"/>
          </w:tcPr>
          <w:p w:rsidR="00C63355" w:rsidRPr="00080C48" w:rsidRDefault="00C63355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8" w:type="dxa"/>
          </w:tcPr>
          <w:p w:rsidR="00C63355" w:rsidRPr="00080C48" w:rsidRDefault="00C63355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20" w:type="dxa"/>
          </w:tcPr>
          <w:p w:rsidR="00C63355" w:rsidRPr="00080C48" w:rsidRDefault="00C63355" w:rsidP="002503FC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45" w:type="dxa"/>
          </w:tcPr>
          <w:p w:rsidR="00C63355" w:rsidRPr="00080C48" w:rsidRDefault="00C63355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</w:tcPr>
          <w:p w:rsidR="00C63355" w:rsidRPr="00080C48" w:rsidRDefault="00C63355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C63355" w:rsidRPr="00080C48" w:rsidTr="00551B3E">
        <w:trPr>
          <w:trHeight w:val="330"/>
        </w:trPr>
        <w:tc>
          <w:tcPr>
            <w:tcW w:w="369" w:type="dxa"/>
            <w:vMerge/>
            <w:vAlign w:val="center"/>
          </w:tcPr>
          <w:p w:rsidR="00C63355" w:rsidRPr="00080C48" w:rsidRDefault="00C6335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C63355" w:rsidRPr="00080C48" w:rsidRDefault="00C6335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C63355" w:rsidRPr="006D7FE1" w:rsidRDefault="00C6335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53" w:type="dxa"/>
          </w:tcPr>
          <w:p w:rsidR="00C63355" w:rsidRPr="003F23D9" w:rsidRDefault="00C63355" w:rsidP="00497D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287,7</w:t>
            </w:r>
          </w:p>
        </w:tc>
        <w:tc>
          <w:tcPr>
            <w:tcW w:w="857" w:type="dxa"/>
          </w:tcPr>
          <w:p w:rsidR="00C63355" w:rsidRPr="003F23D9" w:rsidRDefault="00C63355" w:rsidP="00497D52">
            <w:pPr>
              <w:jc w:val="center"/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287,7</w:t>
            </w:r>
          </w:p>
        </w:tc>
        <w:tc>
          <w:tcPr>
            <w:tcW w:w="970" w:type="dxa"/>
          </w:tcPr>
          <w:p w:rsidR="00C63355" w:rsidRPr="003F23D9" w:rsidRDefault="00C63355" w:rsidP="00497D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7" w:type="dxa"/>
          </w:tcPr>
          <w:p w:rsidR="00C63355" w:rsidRPr="003F23D9" w:rsidRDefault="00C63355" w:rsidP="00497D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C63355" w:rsidRPr="003F23D9" w:rsidRDefault="00C63355" w:rsidP="00497D52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81" w:type="dxa"/>
          </w:tcPr>
          <w:p w:rsidR="00C63355" w:rsidRPr="003F23D9" w:rsidRDefault="00C63355" w:rsidP="00497D52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7" w:type="dxa"/>
          </w:tcPr>
          <w:p w:rsidR="00C63355" w:rsidRPr="003F23D9" w:rsidRDefault="00C63355" w:rsidP="00497D52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dxa"/>
          </w:tcPr>
          <w:p w:rsidR="00C63355" w:rsidRPr="003F23D9" w:rsidRDefault="00C63355" w:rsidP="00497D52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9" w:type="dxa"/>
          </w:tcPr>
          <w:p w:rsidR="00C63355" w:rsidRPr="003F23D9" w:rsidRDefault="00C63355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C63355" w:rsidRPr="003F23D9" w:rsidRDefault="00C63355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C63355" w:rsidRPr="003F23D9" w:rsidRDefault="00C63355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C63355" w:rsidRPr="003F23D9" w:rsidRDefault="00C63355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C63355" w:rsidRPr="003F23D9" w:rsidRDefault="00C63355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63355" w:rsidRPr="00080C48" w:rsidTr="00551B3E">
        <w:trPr>
          <w:trHeight w:val="330"/>
        </w:trPr>
        <w:tc>
          <w:tcPr>
            <w:tcW w:w="369" w:type="dxa"/>
            <w:vMerge/>
            <w:vAlign w:val="center"/>
          </w:tcPr>
          <w:p w:rsidR="00C63355" w:rsidRPr="00080C48" w:rsidRDefault="00C6335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C63355" w:rsidRPr="00080C48" w:rsidRDefault="00C6335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C63355" w:rsidRPr="006D7FE1" w:rsidRDefault="00C6335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53" w:type="dxa"/>
          </w:tcPr>
          <w:p w:rsidR="00C63355" w:rsidRPr="003F23D9" w:rsidRDefault="00C63355" w:rsidP="00497D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29564,5</w:t>
            </w:r>
          </w:p>
        </w:tc>
        <w:tc>
          <w:tcPr>
            <w:tcW w:w="857" w:type="dxa"/>
          </w:tcPr>
          <w:p w:rsidR="00C63355" w:rsidRPr="003F23D9" w:rsidRDefault="00C63355" w:rsidP="00497D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1835,5</w:t>
            </w:r>
          </w:p>
        </w:tc>
        <w:tc>
          <w:tcPr>
            <w:tcW w:w="970" w:type="dxa"/>
          </w:tcPr>
          <w:p w:rsidR="00C63355" w:rsidRPr="003F23D9" w:rsidRDefault="00C63355" w:rsidP="00497D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3893,7</w:t>
            </w:r>
          </w:p>
        </w:tc>
        <w:tc>
          <w:tcPr>
            <w:tcW w:w="877" w:type="dxa"/>
          </w:tcPr>
          <w:p w:rsidR="00C63355" w:rsidRPr="003F23D9" w:rsidRDefault="00C63355" w:rsidP="00497D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4028,3</w:t>
            </w:r>
          </w:p>
        </w:tc>
        <w:tc>
          <w:tcPr>
            <w:tcW w:w="878" w:type="dxa"/>
          </w:tcPr>
          <w:p w:rsidR="00C63355" w:rsidRPr="003F23D9" w:rsidRDefault="00C63355" w:rsidP="00497D5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5163,9</w:t>
            </w:r>
          </w:p>
        </w:tc>
        <w:tc>
          <w:tcPr>
            <w:tcW w:w="881" w:type="dxa"/>
          </w:tcPr>
          <w:p w:rsidR="00C63355" w:rsidRPr="003F23D9" w:rsidRDefault="00C63355" w:rsidP="00497D5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6095,7</w:t>
            </w:r>
          </w:p>
        </w:tc>
        <w:tc>
          <w:tcPr>
            <w:tcW w:w="877" w:type="dxa"/>
          </w:tcPr>
          <w:p w:rsidR="00C63355" w:rsidRPr="003F23D9" w:rsidRDefault="00C63355" w:rsidP="00497D5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4273,7</w:t>
            </w:r>
          </w:p>
        </w:tc>
        <w:tc>
          <w:tcPr>
            <w:tcW w:w="970" w:type="dxa"/>
          </w:tcPr>
          <w:p w:rsidR="00C63355" w:rsidRPr="003F23D9" w:rsidRDefault="00C63355" w:rsidP="00497D5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4273,7</w:t>
            </w:r>
          </w:p>
        </w:tc>
        <w:tc>
          <w:tcPr>
            <w:tcW w:w="969" w:type="dxa"/>
          </w:tcPr>
          <w:p w:rsidR="00C63355" w:rsidRPr="003F23D9" w:rsidRDefault="00C63355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C63355" w:rsidRPr="003F23D9" w:rsidRDefault="00C63355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C63355" w:rsidRPr="003F23D9" w:rsidRDefault="00C63355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C63355" w:rsidRPr="003F23D9" w:rsidRDefault="00C63355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C63355" w:rsidRPr="003F23D9" w:rsidRDefault="00C63355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63355" w:rsidRPr="00080C48" w:rsidTr="00551B3E">
        <w:trPr>
          <w:trHeight w:val="225"/>
        </w:trPr>
        <w:tc>
          <w:tcPr>
            <w:tcW w:w="369" w:type="dxa"/>
            <w:vMerge/>
            <w:vAlign w:val="center"/>
          </w:tcPr>
          <w:p w:rsidR="00C63355" w:rsidRPr="00080C48" w:rsidRDefault="00C6335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C63355" w:rsidRPr="00080C48" w:rsidRDefault="00C6335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C63355" w:rsidRPr="006D7FE1" w:rsidRDefault="00C6335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53" w:type="dxa"/>
          </w:tcPr>
          <w:p w:rsidR="00C63355" w:rsidRDefault="00C63355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7" w:type="dxa"/>
          </w:tcPr>
          <w:p w:rsidR="00C63355" w:rsidRDefault="00C63355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C63355" w:rsidRDefault="00C63355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C63355" w:rsidRDefault="00C63355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C63355" w:rsidRDefault="00C63355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81" w:type="dxa"/>
          </w:tcPr>
          <w:p w:rsidR="00C63355" w:rsidRDefault="00C63355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C63355" w:rsidRDefault="00C63355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C63355" w:rsidRDefault="00C63355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69" w:type="dxa"/>
          </w:tcPr>
          <w:p w:rsidR="00C63355" w:rsidRDefault="00C63355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C63355" w:rsidRDefault="00C63355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0" w:type="dxa"/>
          </w:tcPr>
          <w:p w:rsidR="00C63355" w:rsidRDefault="00C63355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5" w:type="dxa"/>
          </w:tcPr>
          <w:p w:rsidR="00C63355" w:rsidRDefault="00C63355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7" w:type="dxa"/>
          </w:tcPr>
          <w:p w:rsidR="00C63355" w:rsidRDefault="00C63355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C63355" w:rsidRPr="00080C48" w:rsidTr="00551B3E">
        <w:trPr>
          <w:trHeight w:val="150"/>
        </w:trPr>
        <w:tc>
          <w:tcPr>
            <w:tcW w:w="369" w:type="dxa"/>
            <w:vMerge/>
            <w:vAlign w:val="center"/>
          </w:tcPr>
          <w:p w:rsidR="00C63355" w:rsidRPr="00080C48" w:rsidRDefault="00C6335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C63355" w:rsidRPr="00080C48" w:rsidRDefault="00C6335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C63355" w:rsidRPr="006D7FE1" w:rsidRDefault="00C6335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C63355" w:rsidRPr="006D7FE1" w:rsidRDefault="00C6335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53" w:type="dxa"/>
          </w:tcPr>
          <w:p w:rsidR="00C63355" w:rsidRDefault="00C63355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7" w:type="dxa"/>
          </w:tcPr>
          <w:p w:rsidR="00C63355" w:rsidRDefault="00C63355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C63355" w:rsidRDefault="00C63355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C63355" w:rsidRDefault="00C63355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C63355" w:rsidRDefault="00C63355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81" w:type="dxa"/>
          </w:tcPr>
          <w:p w:rsidR="00C63355" w:rsidRDefault="00C63355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C63355" w:rsidRDefault="00C63355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C63355" w:rsidRDefault="00C63355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69" w:type="dxa"/>
          </w:tcPr>
          <w:p w:rsidR="00C63355" w:rsidRDefault="00C63355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C63355" w:rsidRDefault="00C63355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0" w:type="dxa"/>
          </w:tcPr>
          <w:p w:rsidR="00C63355" w:rsidRDefault="00C63355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5" w:type="dxa"/>
          </w:tcPr>
          <w:p w:rsidR="00C63355" w:rsidRDefault="00C63355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7" w:type="dxa"/>
          </w:tcPr>
          <w:p w:rsidR="00C63355" w:rsidRDefault="00C63355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</w:tr>
    </w:tbl>
    <w:p w:rsidR="00C63355" w:rsidRPr="00551B3E" w:rsidRDefault="00C63355" w:rsidP="00551B3E">
      <w:pPr>
        <w:tabs>
          <w:tab w:val="left" w:pos="3105"/>
        </w:tabs>
      </w:pPr>
      <w:bookmarkStart w:id="0" w:name="_GoBack"/>
      <w:bookmarkEnd w:id="0"/>
    </w:p>
    <w:sectPr w:rsidR="00C63355" w:rsidRPr="00551B3E" w:rsidSect="002503FC">
      <w:footerReference w:type="even" r:id="rId9"/>
      <w:footerReference w:type="default" r:id="rId10"/>
      <w:pgSz w:w="16839" w:h="11907" w:orient="landscape" w:code="9"/>
      <w:pgMar w:top="1134" w:right="567" w:bottom="567" w:left="567" w:header="709" w:footer="709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3355" w:rsidRDefault="00C63355">
      <w:r>
        <w:separator/>
      </w:r>
    </w:p>
  </w:endnote>
  <w:endnote w:type="continuationSeparator" w:id="1">
    <w:p w:rsidR="00C63355" w:rsidRDefault="00C633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355" w:rsidRDefault="00C63355">
    <w:pPr>
      <w:pStyle w:val="Footer"/>
      <w:jc w:val="right"/>
    </w:pPr>
    <w:fldSimple w:instr=" PAGE   \* MERGEFORMAT ">
      <w:r>
        <w:rPr>
          <w:noProof/>
        </w:rPr>
        <w:t>6</w:t>
      </w:r>
    </w:fldSimple>
  </w:p>
  <w:p w:rsidR="00C63355" w:rsidRDefault="00C6335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355" w:rsidRDefault="00C63355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63355" w:rsidRDefault="00C63355">
    <w:pPr>
      <w:pStyle w:val="Footer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355" w:rsidRPr="00B82745" w:rsidRDefault="00C63355" w:rsidP="00B8274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3355" w:rsidRDefault="00C63355">
      <w:r>
        <w:separator/>
      </w:r>
    </w:p>
  </w:footnote>
  <w:footnote w:type="continuationSeparator" w:id="1">
    <w:p w:rsidR="00C63355" w:rsidRDefault="00C6335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F1E2F"/>
    <w:multiLevelType w:val="hybridMultilevel"/>
    <w:tmpl w:val="0574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001332"/>
    <w:multiLevelType w:val="hybridMultilevel"/>
    <w:tmpl w:val="6B425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5FAB"/>
    <w:rsid w:val="00000103"/>
    <w:rsid w:val="000035E1"/>
    <w:rsid w:val="000106F4"/>
    <w:rsid w:val="00012E46"/>
    <w:rsid w:val="000135FD"/>
    <w:rsid w:val="00022298"/>
    <w:rsid w:val="00025C17"/>
    <w:rsid w:val="00026174"/>
    <w:rsid w:val="00032465"/>
    <w:rsid w:val="000379B4"/>
    <w:rsid w:val="00043CE5"/>
    <w:rsid w:val="000477CD"/>
    <w:rsid w:val="00050C68"/>
    <w:rsid w:val="0005372C"/>
    <w:rsid w:val="00054D8B"/>
    <w:rsid w:val="000559D5"/>
    <w:rsid w:val="00060F3C"/>
    <w:rsid w:val="000808D6"/>
    <w:rsid w:val="00080C48"/>
    <w:rsid w:val="00091B45"/>
    <w:rsid w:val="00091BFE"/>
    <w:rsid w:val="00097217"/>
    <w:rsid w:val="000A2B96"/>
    <w:rsid w:val="000A726F"/>
    <w:rsid w:val="000B355F"/>
    <w:rsid w:val="000B4002"/>
    <w:rsid w:val="000B4F30"/>
    <w:rsid w:val="000B66C7"/>
    <w:rsid w:val="000C25C0"/>
    <w:rsid w:val="000C3B23"/>
    <w:rsid w:val="000C430D"/>
    <w:rsid w:val="000D23A9"/>
    <w:rsid w:val="000D2C86"/>
    <w:rsid w:val="000D6E10"/>
    <w:rsid w:val="000E14D8"/>
    <w:rsid w:val="000E54D1"/>
    <w:rsid w:val="000F298E"/>
    <w:rsid w:val="000F2B40"/>
    <w:rsid w:val="000F5B6A"/>
    <w:rsid w:val="001011F6"/>
    <w:rsid w:val="00104E0D"/>
    <w:rsid w:val="0010504A"/>
    <w:rsid w:val="00107B97"/>
    <w:rsid w:val="00116BFA"/>
    <w:rsid w:val="00120F4B"/>
    <w:rsid w:val="00121A34"/>
    <w:rsid w:val="00125DE3"/>
    <w:rsid w:val="0013705A"/>
    <w:rsid w:val="00153B21"/>
    <w:rsid w:val="0016323F"/>
    <w:rsid w:val="001638CC"/>
    <w:rsid w:val="00171FDD"/>
    <w:rsid w:val="00175C64"/>
    <w:rsid w:val="00180BE3"/>
    <w:rsid w:val="00181A23"/>
    <w:rsid w:val="00185603"/>
    <w:rsid w:val="00193721"/>
    <w:rsid w:val="00193FF4"/>
    <w:rsid w:val="001961BA"/>
    <w:rsid w:val="001A44BF"/>
    <w:rsid w:val="001B2D1C"/>
    <w:rsid w:val="001B67F9"/>
    <w:rsid w:val="001C1D98"/>
    <w:rsid w:val="001C33C4"/>
    <w:rsid w:val="001C5211"/>
    <w:rsid w:val="001D2690"/>
    <w:rsid w:val="001E5ABB"/>
    <w:rsid w:val="001E687F"/>
    <w:rsid w:val="001F3268"/>
    <w:rsid w:val="001F4BE3"/>
    <w:rsid w:val="001F6D02"/>
    <w:rsid w:val="002030E9"/>
    <w:rsid w:val="00203336"/>
    <w:rsid w:val="00214FFC"/>
    <w:rsid w:val="002173A8"/>
    <w:rsid w:val="002376D8"/>
    <w:rsid w:val="0024722B"/>
    <w:rsid w:val="002503FC"/>
    <w:rsid w:val="002504E8"/>
    <w:rsid w:val="00252D2F"/>
    <w:rsid w:val="00253E07"/>
    <w:rsid w:val="00254382"/>
    <w:rsid w:val="00254C39"/>
    <w:rsid w:val="00265130"/>
    <w:rsid w:val="00267E0C"/>
    <w:rsid w:val="0027031E"/>
    <w:rsid w:val="002711E7"/>
    <w:rsid w:val="00273D62"/>
    <w:rsid w:val="00275FAB"/>
    <w:rsid w:val="00286B3A"/>
    <w:rsid w:val="0028703B"/>
    <w:rsid w:val="0029176D"/>
    <w:rsid w:val="00297D57"/>
    <w:rsid w:val="002A2062"/>
    <w:rsid w:val="002A31A1"/>
    <w:rsid w:val="002B13EA"/>
    <w:rsid w:val="002B2271"/>
    <w:rsid w:val="002B5703"/>
    <w:rsid w:val="002B6527"/>
    <w:rsid w:val="002C135C"/>
    <w:rsid w:val="002C23C4"/>
    <w:rsid w:val="002C47DB"/>
    <w:rsid w:val="002C5E60"/>
    <w:rsid w:val="002C652A"/>
    <w:rsid w:val="002D7AD1"/>
    <w:rsid w:val="002E45DD"/>
    <w:rsid w:val="002E65D5"/>
    <w:rsid w:val="002E6F1C"/>
    <w:rsid w:val="002E7B28"/>
    <w:rsid w:val="002F63E3"/>
    <w:rsid w:val="002F66D1"/>
    <w:rsid w:val="002F74D7"/>
    <w:rsid w:val="0030124B"/>
    <w:rsid w:val="00313D3A"/>
    <w:rsid w:val="00314531"/>
    <w:rsid w:val="00316303"/>
    <w:rsid w:val="00333FD9"/>
    <w:rsid w:val="00336786"/>
    <w:rsid w:val="00341FC1"/>
    <w:rsid w:val="00344C01"/>
    <w:rsid w:val="00353CF4"/>
    <w:rsid w:val="0036413F"/>
    <w:rsid w:val="00364679"/>
    <w:rsid w:val="0037040B"/>
    <w:rsid w:val="00386074"/>
    <w:rsid w:val="00386A02"/>
    <w:rsid w:val="003921D8"/>
    <w:rsid w:val="00392D7B"/>
    <w:rsid w:val="0039758C"/>
    <w:rsid w:val="003A0788"/>
    <w:rsid w:val="003B0C6C"/>
    <w:rsid w:val="003B2193"/>
    <w:rsid w:val="003B4FA5"/>
    <w:rsid w:val="003C3A5E"/>
    <w:rsid w:val="003C3B7C"/>
    <w:rsid w:val="003C6862"/>
    <w:rsid w:val="003D30E8"/>
    <w:rsid w:val="003D34F5"/>
    <w:rsid w:val="003D3BDD"/>
    <w:rsid w:val="003E4A1C"/>
    <w:rsid w:val="003F1886"/>
    <w:rsid w:val="003F23D9"/>
    <w:rsid w:val="00407B71"/>
    <w:rsid w:val="0041557D"/>
    <w:rsid w:val="004170B2"/>
    <w:rsid w:val="00417976"/>
    <w:rsid w:val="00423258"/>
    <w:rsid w:val="00425061"/>
    <w:rsid w:val="0043686A"/>
    <w:rsid w:val="004406B9"/>
    <w:rsid w:val="00441069"/>
    <w:rsid w:val="0044218D"/>
    <w:rsid w:val="00444075"/>
    <w:rsid w:val="00444636"/>
    <w:rsid w:val="00452A8A"/>
    <w:rsid w:val="00453869"/>
    <w:rsid w:val="0046123B"/>
    <w:rsid w:val="00464B89"/>
    <w:rsid w:val="004672FA"/>
    <w:rsid w:val="00467D74"/>
    <w:rsid w:val="004711EC"/>
    <w:rsid w:val="004747B8"/>
    <w:rsid w:val="0047775C"/>
    <w:rsid w:val="00480BC7"/>
    <w:rsid w:val="00480EC7"/>
    <w:rsid w:val="004871AA"/>
    <w:rsid w:val="00493394"/>
    <w:rsid w:val="00497D52"/>
    <w:rsid w:val="004A77CC"/>
    <w:rsid w:val="004B138B"/>
    <w:rsid w:val="004B3755"/>
    <w:rsid w:val="004B6A5C"/>
    <w:rsid w:val="004C0BD7"/>
    <w:rsid w:val="004C12C3"/>
    <w:rsid w:val="004C6E8B"/>
    <w:rsid w:val="004D071F"/>
    <w:rsid w:val="004D50B6"/>
    <w:rsid w:val="004E00A5"/>
    <w:rsid w:val="004E0AB7"/>
    <w:rsid w:val="004E78FD"/>
    <w:rsid w:val="004F7011"/>
    <w:rsid w:val="00500273"/>
    <w:rsid w:val="005038F7"/>
    <w:rsid w:val="005049F6"/>
    <w:rsid w:val="00510A8E"/>
    <w:rsid w:val="00511C19"/>
    <w:rsid w:val="00515D9C"/>
    <w:rsid w:val="00527ECB"/>
    <w:rsid w:val="00531FBD"/>
    <w:rsid w:val="0053366A"/>
    <w:rsid w:val="00536F91"/>
    <w:rsid w:val="0054266A"/>
    <w:rsid w:val="00551B3E"/>
    <w:rsid w:val="00556C68"/>
    <w:rsid w:val="00566FBC"/>
    <w:rsid w:val="005670C0"/>
    <w:rsid w:val="0057145B"/>
    <w:rsid w:val="00587BF6"/>
    <w:rsid w:val="00590D56"/>
    <w:rsid w:val="005925E7"/>
    <w:rsid w:val="00595A52"/>
    <w:rsid w:val="005A1603"/>
    <w:rsid w:val="005A1EB8"/>
    <w:rsid w:val="005A455C"/>
    <w:rsid w:val="005A4914"/>
    <w:rsid w:val="005A5F40"/>
    <w:rsid w:val="005B3C9C"/>
    <w:rsid w:val="005C5FF3"/>
    <w:rsid w:val="005C7F94"/>
    <w:rsid w:val="005D38DA"/>
    <w:rsid w:val="005D396B"/>
    <w:rsid w:val="005D5EB5"/>
    <w:rsid w:val="005E0FC7"/>
    <w:rsid w:val="005F0BE2"/>
    <w:rsid w:val="005F28BB"/>
    <w:rsid w:val="005F788A"/>
    <w:rsid w:val="006001E8"/>
    <w:rsid w:val="00602A87"/>
    <w:rsid w:val="006056EF"/>
    <w:rsid w:val="00605942"/>
    <w:rsid w:val="00611679"/>
    <w:rsid w:val="006128C7"/>
    <w:rsid w:val="00613D7D"/>
    <w:rsid w:val="00615912"/>
    <w:rsid w:val="00627EC8"/>
    <w:rsid w:val="00631E4B"/>
    <w:rsid w:val="006564DB"/>
    <w:rsid w:val="00660EE3"/>
    <w:rsid w:val="00662B06"/>
    <w:rsid w:val="00663C0F"/>
    <w:rsid w:val="00665068"/>
    <w:rsid w:val="00670268"/>
    <w:rsid w:val="00670BE4"/>
    <w:rsid w:val="00673B00"/>
    <w:rsid w:val="00676B57"/>
    <w:rsid w:val="00677B97"/>
    <w:rsid w:val="006856A5"/>
    <w:rsid w:val="00690F53"/>
    <w:rsid w:val="006939D6"/>
    <w:rsid w:val="006A1BE0"/>
    <w:rsid w:val="006A4F93"/>
    <w:rsid w:val="006A5B69"/>
    <w:rsid w:val="006A72A0"/>
    <w:rsid w:val="006D0CEC"/>
    <w:rsid w:val="006D3ACE"/>
    <w:rsid w:val="006D3E50"/>
    <w:rsid w:val="006D6F19"/>
    <w:rsid w:val="006D71E8"/>
    <w:rsid w:val="006D7FE1"/>
    <w:rsid w:val="006E2924"/>
    <w:rsid w:val="006E5C20"/>
    <w:rsid w:val="006F384D"/>
    <w:rsid w:val="006F4D07"/>
    <w:rsid w:val="007015E4"/>
    <w:rsid w:val="00702777"/>
    <w:rsid w:val="0070314A"/>
    <w:rsid w:val="00705935"/>
    <w:rsid w:val="007120F8"/>
    <w:rsid w:val="00717152"/>
    <w:rsid w:val="007207F8"/>
    <w:rsid w:val="007219F0"/>
    <w:rsid w:val="00722A14"/>
    <w:rsid w:val="007255EE"/>
    <w:rsid w:val="00730F7C"/>
    <w:rsid w:val="00731E83"/>
    <w:rsid w:val="00736029"/>
    <w:rsid w:val="00743A81"/>
    <w:rsid w:val="00745899"/>
    <w:rsid w:val="007462E9"/>
    <w:rsid w:val="007566EC"/>
    <w:rsid w:val="00771788"/>
    <w:rsid w:val="007730B1"/>
    <w:rsid w:val="00782222"/>
    <w:rsid w:val="00785FC5"/>
    <w:rsid w:val="007867E7"/>
    <w:rsid w:val="007936ED"/>
    <w:rsid w:val="0079604A"/>
    <w:rsid w:val="007A105F"/>
    <w:rsid w:val="007A1471"/>
    <w:rsid w:val="007A6912"/>
    <w:rsid w:val="007B6388"/>
    <w:rsid w:val="007C0974"/>
    <w:rsid w:val="007C0A5F"/>
    <w:rsid w:val="007C64E3"/>
    <w:rsid w:val="007D28E3"/>
    <w:rsid w:val="007E2E7A"/>
    <w:rsid w:val="007E3238"/>
    <w:rsid w:val="007E6838"/>
    <w:rsid w:val="007F26F2"/>
    <w:rsid w:val="007F7122"/>
    <w:rsid w:val="00803F3C"/>
    <w:rsid w:val="00804CFE"/>
    <w:rsid w:val="00804E0D"/>
    <w:rsid w:val="0080585B"/>
    <w:rsid w:val="00811C94"/>
    <w:rsid w:val="00811CF1"/>
    <w:rsid w:val="00816A6D"/>
    <w:rsid w:val="00834DB1"/>
    <w:rsid w:val="008438D7"/>
    <w:rsid w:val="008477C1"/>
    <w:rsid w:val="00847B29"/>
    <w:rsid w:val="008551B9"/>
    <w:rsid w:val="00860E5A"/>
    <w:rsid w:val="00865F5C"/>
    <w:rsid w:val="00867AB6"/>
    <w:rsid w:val="008717DC"/>
    <w:rsid w:val="00871B9C"/>
    <w:rsid w:val="008779B6"/>
    <w:rsid w:val="008869C5"/>
    <w:rsid w:val="00891C80"/>
    <w:rsid w:val="0089480E"/>
    <w:rsid w:val="008A26EE"/>
    <w:rsid w:val="008A3826"/>
    <w:rsid w:val="008B113A"/>
    <w:rsid w:val="008B6AD3"/>
    <w:rsid w:val="008B6ECA"/>
    <w:rsid w:val="008C25E3"/>
    <w:rsid w:val="008C3E38"/>
    <w:rsid w:val="008C5A82"/>
    <w:rsid w:val="008D3389"/>
    <w:rsid w:val="008D7771"/>
    <w:rsid w:val="008F36FF"/>
    <w:rsid w:val="008F6BC4"/>
    <w:rsid w:val="008F76DC"/>
    <w:rsid w:val="00901D49"/>
    <w:rsid w:val="00904460"/>
    <w:rsid w:val="00904DAD"/>
    <w:rsid w:val="0090559A"/>
    <w:rsid w:val="00905742"/>
    <w:rsid w:val="00907F42"/>
    <w:rsid w:val="00910044"/>
    <w:rsid w:val="009122B1"/>
    <w:rsid w:val="00912D16"/>
    <w:rsid w:val="00913129"/>
    <w:rsid w:val="00917C70"/>
    <w:rsid w:val="00920784"/>
    <w:rsid w:val="009228DF"/>
    <w:rsid w:val="00924E84"/>
    <w:rsid w:val="00942986"/>
    <w:rsid w:val="00942D2B"/>
    <w:rsid w:val="00947FCC"/>
    <w:rsid w:val="00951EB9"/>
    <w:rsid w:val="00952870"/>
    <w:rsid w:val="00955A6F"/>
    <w:rsid w:val="00964B1C"/>
    <w:rsid w:val="0096762C"/>
    <w:rsid w:val="00971F8A"/>
    <w:rsid w:val="009850FB"/>
    <w:rsid w:val="00985A10"/>
    <w:rsid w:val="009863C1"/>
    <w:rsid w:val="009918F6"/>
    <w:rsid w:val="00995CD2"/>
    <w:rsid w:val="00996D3D"/>
    <w:rsid w:val="009A1733"/>
    <w:rsid w:val="009A1C39"/>
    <w:rsid w:val="009B125F"/>
    <w:rsid w:val="009B3AFF"/>
    <w:rsid w:val="009B752B"/>
    <w:rsid w:val="009D1410"/>
    <w:rsid w:val="009D259A"/>
    <w:rsid w:val="009F0198"/>
    <w:rsid w:val="009F115C"/>
    <w:rsid w:val="009F4472"/>
    <w:rsid w:val="00A01479"/>
    <w:rsid w:val="00A061D7"/>
    <w:rsid w:val="00A1133D"/>
    <w:rsid w:val="00A14A9C"/>
    <w:rsid w:val="00A1693B"/>
    <w:rsid w:val="00A23A2D"/>
    <w:rsid w:val="00A30E81"/>
    <w:rsid w:val="00A341D8"/>
    <w:rsid w:val="00A34804"/>
    <w:rsid w:val="00A444EC"/>
    <w:rsid w:val="00A47E64"/>
    <w:rsid w:val="00A52C3E"/>
    <w:rsid w:val="00A536EF"/>
    <w:rsid w:val="00A551F8"/>
    <w:rsid w:val="00A57255"/>
    <w:rsid w:val="00A57DBC"/>
    <w:rsid w:val="00A63BBA"/>
    <w:rsid w:val="00A6414F"/>
    <w:rsid w:val="00A67B50"/>
    <w:rsid w:val="00A70926"/>
    <w:rsid w:val="00A76782"/>
    <w:rsid w:val="00A814C9"/>
    <w:rsid w:val="00A84517"/>
    <w:rsid w:val="00A87F6A"/>
    <w:rsid w:val="00A90E11"/>
    <w:rsid w:val="00A94040"/>
    <w:rsid w:val="00A941CF"/>
    <w:rsid w:val="00A96B98"/>
    <w:rsid w:val="00AA2FD7"/>
    <w:rsid w:val="00AA4161"/>
    <w:rsid w:val="00AA64D7"/>
    <w:rsid w:val="00AB13B6"/>
    <w:rsid w:val="00AB1D84"/>
    <w:rsid w:val="00AB44FD"/>
    <w:rsid w:val="00AD25A4"/>
    <w:rsid w:val="00AE2601"/>
    <w:rsid w:val="00AE4D3E"/>
    <w:rsid w:val="00AF361D"/>
    <w:rsid w:val="00B02D3E"/>
    <w:rsid w:val="00B069F9"/>
    <w:rsid w:val="00B10FC7"/>
    <w:rsid w:val="00B17A7A"/>
    <w:rsid w:val="00B22F6A"/>
    <w:rsid w:val="00B27819"/>
    <w:rsid w:val="00B27F7E"/>
    <w:rsid w:val="00B31114"/>
    <w:rsid w:val="00B313ED"/>
    <w:rsid w:val="00B31FA9"/>
    <w:rsid w:val="00B35935"/>
    <w:rsid w:val="00B37E63"/>
    <w:rsid w:val="00B40973"/>
    <w:rsid w:val="00B417A8"/>
    <w:rsid w:val="00B43D27"/>
    <w:rsid w:val="00B444A2"/>
    <w:rsid w:val="00B450C0"/>
    <w:rsid w:val="00B45BA9"/>
    <w:rsid w:val="00B502BA"/>
    <w:rsid w:val="00B531BE"/>
    <w:rsid w:val="00B602E2"/>
    <w:rsid w:val="00B62CFB"/>
    <w:rsid w:val="00B661B0"/>
    <w:rsid w:val="00B72D61"/>
    <w:rsid w:val="00B77844"/>
    <w:rsid w:val="00B80700"/>
    <w:rsid w:val="00B8231A"/>
    <w:rsid w:val="00B8233F"/>
    <w:rsid w:val="00B82591"/>
    <w:rsid w:val="00B82745"/>
    <w:rsid w:val="00B916B6"/>
    <w:rsid w:val="00BA1B99"/>
    <w:rsid w:val="00BA2DBD"/>
    <w:rsid w:val="00BB0414"/>
    <w:rsid w:val="00BB55C0"/>
    <w:rsid w:val="00BC0920"/>
    <w:rsid w:val="00BC32C8"/>
    <w:rsid w:val="00BC6987"/>
    <w:rsid w:val="00BF352C"/>
    <w:rsid w:val="00BF39F0"/>
    <w:rsid w:val="00BF4112"/>
    <w:rsid w:val="00BF5147"/>
    <w:rsid w:val="00C02D6E"/>
    <w:rsid w:val="00C11FDF"/>
    <w:rsid w:val="00C17466"/>
    <w:rsid w:val="00C34790"/>
    <w:rsid w:val="00C36A26"/>
    <w:rsid w:val="00C37498"/>
    <w:rsid w:val="00C4021D"/>
    <w:rsid w:val="00C4693E"/>
    <w:rsid w:val="00C46AD1"/>
    <w:rsid w:val="00C572C4"/>
    <w:rsid w:val="00C6146B"/>
    <w:rsid w:val="00C63355"/>
    <w:rsid w:val="00C6477E"/>
    <w:rsid w:val="00C703FA"/>
    <w:rsid w:val="00C70581"/>
    <w:rsid w:val="00C731BB"/>
    <w:rsid w:val="00C76A2D"/>
    <w:rsid w:val="00C830C4"/>
    <w:rsid w:val="00C860C4"/>
    <w:rsid w:val="00C87EA2"/>
    <w:rsid w:val="00CA151C"/>
    <w:rsid w:val="00CA2D51"/>
    <w:rsid w:val="00CA339C"/>
    <w:rsid w:val="00CA68C2"/>
    <w:rsid w:val="00CB1900"/>
    <w:rsid w:val="00CB2CC6"/>
    <w:rsid w:val="00CB43C1"/>
    <w:rsid w:val="00CB5D93"/>
    <w:rsid w:val="00CD077D"/>
    <w:rsid w:val="00CD715E"/>
    <w:rsid w:val="00CE135F"/>
    <w:rsid w:val="00CE5183"/>
    <w:rsid w:val="00CF10DD"/>
    <w:rsid w:val="00CF733E"/>
    <w:rsid w:val="00CF7FB5"/>
    <w:rsid w:val="00D00358"/>
    <w:rsid w:val="00D10114"/>
    <w:rsid w:val="00D13E83"/>
    <w:rsid w:val="00D16CA3"/>
    <w:rsid w:val="00D17008"/>
    <w:rsid w:val="00D20406"/>
    <w:rsid w:val="00D22310"/>
    <w:rsid w:val="00D3008E"/>
    <w:rsid w:val="00D30E78"/>
    <w:rsid w:val="00D33965"/>
    <w:rsid w:val="00D36BA9"/>
    <w:rsid w:val="00D4228E"/>
    <w:rsid w:val="00D453EB"/>
    <w:rsid w:val="00D51A93"/>
    <w:rsid w:val="00D66534"/>
    <w:rsid w:val="00D70F5C"/>
    <w:rsid w:val="00D73323"/>
    <w:rsid w:val="00D804E2"/>
    <w:rsid w:val="00D828FA"/>
    <w:rsid w:val="00D83347"/>
    <w:rsid w:val="00D85208"/>
    <w:rsid w:val="00D91404"/>
    <w:rsid w:val="00D937F4"/>
    <w:rsid w:val="00D948E8"/>
    <w:rsid w:val="00DA5701"/>
    <w:rsid w:val="00DB4D6B"/>
    <w:rsid w:val="00DC2302"/>
    <w:rsid w:val="00DC3D76"/>
    <w:rsid w:val="00DC56EA"/>
    <w:rsid w:val="00DD523B"/>
    <w:rsid w:val="00DE50C1"/>
    <w:rsid w:val="00DE5A44"/>
    <w:rsid w:val="00DE6408"/>
    <w:rsid w:val="00DF0A84"/>
    <w:rsid w:val="00DF34C6"/>
    <w:rsid w:val="00DF3849"/>
    <w:rsid w:val="00DF6D10"/>
    <w:rsid w:val="00E04378"/>
    <w:rsid w:val="00E138E0"/>
    <w:rsid w:val="00E151E2"/>
    <w:rsid w:val="00E2000D"/>
    <w:rsid w:val="00E3132E"/>
    <w:rsid w:val="00E34D88"/>
    <w:rsid w:val="00E36EA0"/>
    <w:rsid w:val="00E448C1"/>
    <w:rsid w:val="00E462C6"/>
    <w:rsid w:val="00E61F30"/>
    <w:rsid w:val="00E657E1"/>
    <w:rsid w:val="00E67DF0"/>
    <w:rsid w:val="00E70634"/>
    <w:rsid w:val="00E7274C"/>
    <w:rsid w:val="00E74E00"/>
    <w:rsid w:val="00E75C57"/>
    <w:rsid w:val="00E76A4E"/>
    <w:rsid w:val="00E83517"/>
    <w:rsid w:val="00E83DDC"/>
    <w:rsid w:val="00E86F85"/>
    <w:rsid w:val="00E90364"/>
    <w:rsid w:val="00E9626F"/>
    <w:rsid w:val="00EA5DB7"/>
    <w:rsid w:val="00EB6404"/>
    <w:rsid w:val="00EC2AA7"/>
    <w:rsid w:val="00EC40AD"/>
    <w:rsid w:val="00ED54BA"/>
    <w:rsid w:val="00ED72D3"/>
    <w:rsid w:val="00ED7AE8"/>
    <w:rsid w:val="00EE6041"/>
    <w:rsid w:val="00EF0F8D"/>
    <w:rsid w:val="00EF1067"/>
    <w:rsid w:val="00EF29AB"/>
    <w:rsid w:val="00EF56AF"/>
    <w:rsid w:val="00EF6451"/>
    <w:rsid w:val="00EF7B22"/>
    <w:rsid w:val="00F0097A"/>
    <w:rsid w:val="00F00CF4"/>
    <w:rsid w:val="00F02C40"/>
    <w:rsid w:val="00F04883"/>
    <w:rsid w:val="00F1515F"/>
    <w:rsid w:val="00F16607"/>
    <w:rsid w:val="00F17525"/>
    <w:rsid w:val="00F22293"/>
    <w:rsid w:val="00F23E72"/>
    <w:rsid w:val="00F24917"/>
    <w:rsid w:val="00F30D40"/>
    <w:rsid w:val="00F34916"/>
    <w:rsid w:val="00F410DF"/>
    <w:rsid w:val="00F4479E"/>
    <w:rsid w:val="00F52598"/>
    <w:rsid w:val="00F56005"/>
    <w:rsid w:val="00F57AF6"/>
    <w:rsid w:val="00F67FBD"/>
    <w:rsid w:val="00F70259"/>
    <w:rsid w:val="00F72823"/>
    <w:rsid w:val="00F74510"/>
    <w:rsid w:val="00F76562"/>
    <w:rsid w:val="00F8225E"/>
    <w:rsid w:val="00F86418"/>
    <w:rsid w:val="00F9032C"/>
    <w:rsid w:val="00F91534"/>
    <w:rsid w:val="00F9297B"/>
    <w:rsid w:val="00F95748"/>
    <w:rsid w:val="00FA49E1"/>
    <w:rsid w:val="00FA6611"/>
    <w:rsid w:val="00FB4B7C"/>
    <w:rsid w:val="00FB5912"/>
    <w:rsid w:val="00FD350A"/>
    <w:rsid w:val="00FD40F8"/>
    <w:rsid w:val="00FE4EBF"/>
    <w:rsid w:val="00FF5D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193721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Normal"/>
    <w:next w:val="Normal"/>
    <w:link w:val="Heading3Char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75FAB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275FAB"/>
    <w:rPr>
      <w:rFonts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BodyText">
    <w:name w:val="Body Text"/>
    <w:basedOn w:val="Normal"/>
    <w:link w:val="BodyTextChar"/>
    <w:uiPriority w:val="99"/>
    <w:rsid w:val="00193721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75FAB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193721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193721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75FA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75FAB"/>
    <w:rPr>
      <w:rFonts w:cs="Times New Roman"/>
    </w:rPr>
  </w:style>
  <w:style w:type="character" w:styleId="PageNumber">
    <w:name w:val="page number"/>
    <w:basedOn w:val="DefaultParagraphFont"/>
    <w:uiPriority w:val="99"/>
    <w:rsid w:val="0019372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">
    <w:name w:val="Заголовок 3 Знак"/>
    <w:aliases w:val="Знак2 Знак Знак1"/>
    <w:basedOn w:val="DefaultParagraphFont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275FAB"/>
    <w:rPr>
      <w:rFonts w:ascii="Courier New" w:hAnsi="Courier New" w:cs="Times New Roman"/>
    </w:rPr>
  </w:style>
  <w:style w:type="paragraph" w:styleId="HTMLPreformatted">
    <w:name w:val="HTML Preformatted"/>
    <w:basedOn w:val="Normal"/>
    <w:link w:val="HTMLPreformattedChar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DefaultParagraphFont"/>
    <w:uiPriority w:val="99"/>
    <w:rsid w:val="00275FAB"/>
    <w:rPr>
      <w:rFonts w:ascii="Consolas" w:hAnsi="Consolas" w:cs="Consolas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link w:val="FootnoteText"/>
    <w:uiPriority w:val="99"/>
    <w:locked/>
    <w:rsid w:val="00275FAB"/>
    <w:rPr>
      <w:sz w:val="24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275FAB"/>
    <w:rPr>
      <w:rFonts w:cs="Times New Roman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275FAB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rsid w:val="00275FAB"/>
  </w:style>
  <w:style w:type="character" w:customStyle="1" w:styleId="EndnoteTextChar1">
    <w:name w:val="Endnote Text Char1"/>
    <w:basedOn w:val="DefaultParagraphFont"/>
    <w:link w:val="EndnoteText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0">
    <w:name w:val="Текст концевой сноски Знак1"/>
    <w:basedOn w:val="DefaultParagraphFont"/>
    <w:uiPriority w:val="99"/>
    <w:rsid w:val="00275FAB"/>
    <w:rPr>
      <w:rFonts w:cs="Times New Roman"/>
    </w:rPr>
  </w:style>
  <w:style w:type="character" w:customStyle="1" w:styleId="TitleChar">
    <w:name w:val="Title Char"/>
    <w:basedOn w:val="DefaultParagraphFont"/>
    <w:link w:val="Title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Title">
    <w:name w:val="Title"/>
    <w:basedOn w:val="Normal"/>
    <w:next w:val="Normal"/>
    <w:link w:val="TitleChar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basedOn w:val="DefaultParagraphFont"/>
    <w:link w:val="Title"/>
    <w:uiPriority w:val="99"/>
    <w:locked/>
    <w:rsid w:val="0036413F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1">
    <w:name w:val="Название Знак1"/>
    <w:basedOn w:val="DefaultParagraphFont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basedOn w:val="DefaultParagraphFont"/>
    <w:link w:val="Subtitle"/>
    <w:uiPriority w:val="99"/>
    <w:locked/>
    <w:rsid w:val="0036413F"/>
    <w:rPr>
      <w:rFonts w:ascii="Cambria" w:hAnsi="Cambria" w:cs="Times New Roman"/>
      <w:sz w:val="24"/>
      <w:szCs w:val="24"/>
    </w:rPr>
  </w:style>
  <w:style w:type="character" w:customStyle="1" w:styleId="12">
    <w:name w:val="Подзаголовок Знак1"/>
    <w:basedOn w:val="DefaultParagraphFont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275FAB"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">
    <w:name w:val="Основной текст 2 Знак1"/>
    <w:basedOn w:val="DefaultParagraphFont"/>
    <w:uiPriority w:val="99"/>
    <w:rsid w:val="00275FAB"/>
    <w:rPr>
      <w:rFonts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275FAB"/>
    <w:rPr>
      <w:rFonts w:cs="Times New Roman"/>
    </w:rPr>
  </w:style>
  <w:style w:type="paragraph" w:styleId="BodyTextIndent2">
    <w:name w:val="Body Text Indent 2"/>
    <w:basedOn w:val="Normal"/>
    <w:link w:val="BodyTextIndent2Char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0">
    <w:name w:val="Основной текст с отступом 2 Знак1"/>
    <w:basedOn w:val="DefaultParagraphFont"/>
    <w:uiPriority w:val="99"/>
    <w:rsid w:val="00275FAB"/>
    <w:rPr>
      <w:rFonts w:cs="Times New Roman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275FAB"/>
    <w:rPr>
      <w:rFonts w:cs="Times New Roman"/>
      <w:sz w:val="16"/>
    </w:rPr>
  </w:style>
  <w:style w:type="paragraph" w:styleId="BodyTextIndent3">
    <w:name w:val="Body Text Indent 3"/>
    <w:basedOn w:val="Normal"/>
    <w:link w:val="BodyTextIndent3Char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36413F"/>
    <w:rPr>
      <w:rFonts w:cs="Times New Roman"/>
      <w:sz w:val="16"/>
      <w:szCs w:val="16"/>
    </w:rPr>
  </w:style>
  <w:style w:type="character" w:customStyle="1" w:styleId="31">
    <w:name w:val="Основной текст с отступом 3 Знак1"/>
    <w:basedOn w:val="DefaultParagraphFont"/>
    <w:uiPriority w:val="99"/>
    <w:rsid w:val="00275FAB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36413F"/>
    <w:rPr>
      <w:rFonts w:cs="Times New Roman"/>
      <w:sz w:val="2"/>
    </w:rPr>
  </w:style>
  <w:style w:type="character" w:customStyle="1" w:styleId="13">
    <w:name w:val="Схема документа Знак1"/>
    <w:basedOn w:val="DefaultParagraphFont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275FAB"/>
    <w:rPr>
      <w:rFonts w:ascii="Courier New" w:hAnsi="Courier New" w:cs="Times New Roman"/>
    </w:rPr>
  </w:style>
  <w:style w:type="paragraph" w:styleId="PlainText">
    <w:name w:val="Plain Text"/>
    <w:basedOn w:val="Normal"/>
    <w:link w:val="PlainTextChar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14">
    <w:name w:val="Текст Знак1"/>
    <w:basedOn w:val="DefaultParagraphFont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NoSpacingChar">
    <w:name w:val="No Spacing Char"/>
    <w:link w:val="NoSpacing"/>
    <w:uiPriority w:val="99"/>
    <w:locked/>
    <w:rsid w:val="00275FAB"/>
    <w:rPr>
      <w:rFonts w:ascii="Calibri" w:hAnsi="Calibri"/>
    </w:rPr>
  </w:style>
  <w:style w:type="paragraph" w:styleId="NoSpacing">
    <w:name w:val="No Spacing"/>
    <w:link w:val="NoSpacingChar"/>
    <w:uiPriority w:val="99"/>
    <w:qFormat/>
    <w:rsid w:val="00275FAB"/>
    <w:rPr>
      <w:rFonts w:ascii="Calibri" w:hAnsi="Calibri"/>
      <w:sz w:val="20"/>
      <w:szCs w:val="20"/>
    </w:rPr>
  </w:style>
  <w:style w:type="character" w:customStyle="1" w:styleId="ListParagraphChar">
    <w:name w:val="List Paragraph Char"/>
    <w:aliases w:val="ПАРАГРАФ Char,Абзац списка для документа Char"/>
    <w:link w:val="ListParagraph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ListParagraph">
    <w:name w:val="List Paragraph"/>
    <w:aliases w:val="ПАРАГРАФ,Абзац списка для документа"/>
    <w:basedOn w:val="Normal"/>
    <w:link w:val="ListParagraphChar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QuoteChar1">
    <w:name w:val="Quote Char1"/>
    <w:basedOn w:val="DefaultParagraphFont"/>
    <w:link w:val="Quote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Quote">
    <w:name w:val="Quote"/>
    <w:basedOn w:val="Normal"/>
    <w:next w:val="Normal"/>
    <w:link w:val="QuoteChar1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basedOn w:val="DefaultParagraphFont"/>
    <w:link w:val="211"/>
    <w:uiPriority w:val="99"/>
    <w:locked/>
    <w:rsid w:val="00275FAB"/>
    <w:rPr>
      <w:rFonts w:cs="Times New Roman"/>
      <w:i/>
      <w:color w:val="000000"/>
    </w:rPr>
  </w:style>
  <w:style w:type="character" w:customStyle="1" w:styleId="212">
    <w:name w:val="Цитата 2 Знак1"/>
    <w:basedOn w:val="DefaultParagraphFont"/>
    <w:uiPriority w:val="99"/>
    <w:rsid w:val="00275FAB"/>
    <w:rPr>
      <w:rFonts w:cs="Times New Roman"/>
      <w:i/>
      <w:iCs/>
      <w:color w:val="000000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15"/>
    <w:uiPriority w:val="99"/>
    <w:locked/>
    <w:rsid w:val="00275FAB"/>
    <w:rPr>
      <w:rFonts w:cs="Times New Roman"/>
      <w:b/>
      <w:i/>
      <w:color w:val="4F81BD"/>
    </w:rPr>
  </w:style>
  <w:style w:type="character" w:customStyle="1" w:styleId="16">
    <w:name w:val="Выделенная цитата Знак1"/>
    <w:basedOn w:val="DefaultParagraphFont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1">
    <w:name w:val="Цитата 21"/>
    <w:basedOn w:val="Normal"/>
    <w:next w:val="Normal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5">
    <w:name w:val="Выделенная цитата1"/>
    <w:basedOn w:val="Normal"/>
    <w:next w:val="Normal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">
    <w:name w:val="Основной текст_"/>
    <w:link w:val="17"/>
    <w:uiPriority w:val="99"/>
    <w:locked/>
    <w:rsid w:val="00275FAB"/>
    <w:rPr>
      <w:sz w:val="29"/>
      <w:shd w:val="clear" w:color="auto" w:fill="FFFFFF"/>
    </w:rPr>
  </w:style>
  <w:style w:type="paragraph" w:customStyle="1" w:styleId="17">
    <w:name w:val="Основной текст1"/>
    <w:basedOn w:val="Normal"/>
    <w:link w:val="a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0">
    <w:name w:val="Таб_текст Знак"/>
    <w:link w:val="a1"/>
    <w:uiPriority w:val="99"/>
    <w:locked/>
    <w:rsid w:val="00275FAB"/>
    <w:rPr>
      <w:rFonts w:ascii="Cambria" w:hAnsi="Cambria"/>
      <w:sz w:val="22"/>
    </w:rPr>
  </w:style>
  <w:style w:type="paragraph" w:customStyle="1" w:styleId="a1">
    <w:name w:val="Таб_текст"/>
    <w:basedOn w:val="NoSpacing"/>
    <w:link w:val="a0"/>
    <w:uiPriority w:val="99"/>
    <w:rsid w:val="00275FAB"/>
    <w:rPr>
      <w:rFonts w:ascii="Cambria" w:hAnsi="Cambria"/>
      <w:sz w:val="22"/>
    </w:rPr>
  </w:style>
  <w:style w:type="paragraph" w:customStyle="1" w:styleId="a2">
    <w:name w:val="Без интервала"/>
    <w:uiPriority w:val="99"/>
    <w:rsid w:val="00816A6D"/>
    <w:rPr>
      <w:rFonts w:ascii="Calibri" w:hAnsi="Calibri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3820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Правительства-2016.dotx</Template>
  <TotalTime>941</TotalTime>
  <Pages>16</Pages>
  <Words>3105</Words>
  <Characters>17701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148</cp:revision>
  <cp:lastPrinted>2023-01-06T06:20:00Z</cp:lastPrinted>
  <dcterms:created xsi:type="dcterms:W3CDTF">2018-11-09T13:07:00Z</dcterms:created>
  <dcterms:modified xsi:type="dcterms:W3CDTF">2023-07-13T07:35:00Z</dcterms:modified>
</cp:coreProperties>
</file>