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D90157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315218" w:rsidRPr="009F4FD4" w:rsidRDefault="00315218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315218" w:rsidRPr="009F4FD4" w:rsidRDefault="00315218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15218" w:rsidRPr="009F4FD4" w:rsidRDefault="00315218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5218" w:rsidRPr="009F4FD4" w:rsidTr="00146C73">
        <w:trPr>
          <w:trHeight w:val="428"/>
        </w:trPr>
        <w:tc>
          <w:tcPr>
            <w:tcW w:w="1608" w:type="pct"/>
            <w:vAlign w:val="center"/>
          </w:tcPr>
          <w:p w:rsidR="00315218" w:rsidRPr="009F4FD4" w:rsidRDefault="00315218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28.10.2024 г.</w:t>
            </w:r>
          </w:p>
        </w:tc>
        <w:tc>
          <w:tcPr>
            <w:tcW w:w="1696" w:type="pct"/>
            <w:gridSpan w:val="2"/>
            <w:vAlign w:val="center"/>
          </w:tcPr>
          <w:p w:rsidR="00315218" w:rsidRPr="009F4FD4" w:rsidRDefault="00315218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1696" w:type="pct"/>
            <w:vAlign w:val="center"/>
          </w:tcPr>
          <w:p w:rsidR="00315218" w:rsidRPr="009F4FD4" w:rsidRDefault="00315218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</w:tc>
      </w:tr>
      <w:tr w:rsidR="00315218" w:rsidRPr="009F4FD4" w:rsidTr="00146C73">
        <w:trPr>
          <w:trHeight w:val="428"/>
        </w:trPr>
        <w:tc>
          <w:tcPr>
            <w:tcW w:w="5000" w:type="pct"/>
            <w:gridSpan w:val="4"/>
          </w:tcPr>
          <w:p w:rsidR="00315218" w:rsidRPr="009F4FD4" w:rsidRDefault="00315218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15218" w:rsidRPr="009F4FD4" w:rsidTr="00146C73">
        <w:trPr>
          <w:trHeight w:val="428"/>
        </w:trPr>
        <w:tc>
          <w:tcPr>
            <w:tcW w:w="2500" w:type="pct"/>
            <w:gridSpan w:val="2"/>
          </w:tcPr>
          <w:p w:rsidR="00315218" w:rsidRPr="009F4FD4" w:rsidRDefault="00315218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315218" w:rsidRPr="009F4FD4" w:rsidRDefault="00315218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315218" w:rsidRPr="009F4FD4" w:rsidRDefault="00315218" w:rsidP="009F4FD4">
      <w:pPr>
        <w:rPr>
          <w:rFonts w:ascii="Times New Roman" w:hAnsi="Times New Roman"/>
          <w:sz w:val="28"/>
          <w:szCs w:val="28"/>
        </w:rPr>
      </w:pPr>
    </w:p>
    <w:p w:rsidR="00315218" w:rsidRPr="009F4FD4" w:rsidRDefault="00315218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315218" w:rsidRPr="008768DD" w:rsidRDefault="00315218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</w:t>
      </w:r>
      <w:r w:rsidRPr="000B538D">
        <w:rPr>
          <w:rFonts w:ascii="Times New Roman" w:hAnsi="Times New Roman"/>
          <w:sz w:val="28"/>
        </w:rPr>
        <w:t xml:space="preserve">, но не ранее 1 января </w:t>
      </w:r>
      <w:smartTag w:uri="urn:schemas-microsoft-com:office:smarttags" w:element="metricconverter">
        <w:smartTagPr>
          <w:attr w:name="ProductID" w:val="2025 г"/>
        </w:smartTagPr>
        <w:r w:rsidRPr="000B538D">
          <w:rPr>
            <w:rFonts w:ascii="Times New Roman" w:hAnsi="Times New Roman"/>
            <w:sz w:val="28"/>
          </w:rPr>
          <w:t>2025 г</w:t>
        </w:r>
      </w:smartTag>
      <w:r w:rsidRPr="000B538D">
        <w:rPr>
          <w:rFonts w:ascii="Times New Roman" w:hAnsi="Times New Roman"/>
          <w:sz w:val="28"/>
        </w:rPr>
        <w:t xml:space="preserve">., и распространяется на правоотношения, возникающие начиная с формирования муниципальных программ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для составления проекта бюджета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на 2025 год и плановый период 2026 и 2027 годов.</w:t>
      </w:r>
    </w:p>
    <w:p w:rsidR="00315218" w:rsidRPr="00026930" w:rsidRDefault="00315218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315218" w:rsidRPr="00026930" w:rsidRDefault="00315218" w:rsidP="00026930">
      <w:pPr>
        <w:jc w:val="both"/>
        <w:rPr>
          <w:rFonts w:ascii="Times New Roman" w:hAnsi="Times New Roman"/>
          <w:sz w:val="28"/>
          <w:szCs w:val="28"/>
        </w:rPr>
      </w:pPr>
    </w:p>
    <w:p w:rsidR="00315218" w:rsidRPr="00026930" w:rsidRDefault="00315218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15218" w:rsidRDefault="00315218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315218" w:rsidRPr="00026930" w:rsidRDefault="00315218" w:rsidP="00026930">
      <w:pPr>
        <w:rPr>
          <w:rFonts w:ascii="Times New Roman" w:hAnsi="Times New Roman"/>
          <w:sz w:val="28"/>
          <w:szCs w:val="28"/>
        </w:rPr>
      </w:pPr>
    </w:p>
    <w:p w:rsidR="00315218" w:rsidRPr="00026930" w:rsidRDefault="00315218" w:rsidP="00026930">
      <w:pPr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Default="00315218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315218" w:rsidRPr="000B538D" w:rsidRDefault="00315218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315218" w:rsidRPr="000B538D" w:rsidRDefault="00315218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315218" w:rsidRPr="000B538D" w:rsidRDefault="00315218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28.10.2024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125</w:t>
      </w:r>
    </w:p>
    <w:p w:rsidR="00315218" w:rsidRPr="000B538D" w:rsidRDefault="00315218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15218" w:rsidRPr="000B538D" w:rsidRDefault="00315218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15218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15218" w:rsidRPr="00171AB7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15218" w:rsidRPr="000B538D" w:rsidRDefault="00315218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15218" w:rsidRPr="000B538D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15218" w:rsidRDefault="00315218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315218" w:rsidRDefault="00315218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15218" w:rsidRPr="000B538D" w:rsidRDefault="00315218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15218" w:rsidRPr="00171AB7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15218" w:rsidRDefault="00315218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315218" w:rsidRPr="006433BB" w:rsidRDefault="00315218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15218" w:rsidRPr="0048134A" w:rsidRDefault="00315218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15218" w:rsidRPr="000B538D" w:rsidRDefault="00315218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315218" w:rsidRPr="000B538D" w:rsidRDefault="00315218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315218" w:rsidRPr="000B538D" w:rsidRDefault="00315218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shd w:val="clear" w:color="auto" w:fill="FFFFFF"/>
        <w:sectPr w:rsidR="00315218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315218" w:rsidRPr="000B538D" w:rsidRDefault="00315218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15218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15218" w:rsidRPr="000B538D" w:rsidRDefault="00315218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770F10" w:rsidRDefault="00315218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15218" w:rsidRPr="000B538D" w:rsidRDefault="00315218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770F10" w:rsidRDefault="00315218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15218" w:rsidRPr="000B538D" w:rsidRDefault="00315218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Default="00315218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15218" w:rsidRPr="000B538D" w:rsidRDefault="00315218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9469EE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60 264,1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15218" w:rsidRPr="009469EE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53 248,9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15218" w:rsidRPr="009469EE" w:rsidRDefault="00315218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7 015,2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15218" w:rsidRPr="000B538D">
        <w:tc>
          <w:tcPr>
            <w:tcW w:w="787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315218" w:rsidRPr="000B538D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15218" w:rsidRPr="009469EE" w:rsidRDefault="00315218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315218" w:rsidRPr="000B538D" w:rsidRDefault="00315218" w:rsidP="000B538D">
      <w:pPr>
        <w:shd w:val="clear" w:color="auto" w:fill="FFFFFF"/>
        <w:sectPr w:rsidR="00315218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315218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315218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315218" w:rsidRPr="000C1456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315218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315218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1B4DD8" w:rsidRDefault="00315218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15218" w:rsidRPr="000C1456" w:rsidRDefault="00315218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315218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7906DC" w:rsidRDefault="00315218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315218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315218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315218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Default="00315218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15218" w:rsidRPr="000C1456" w:rsidRDefault="00315218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Pr="001B4DD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315218" w:rsidRPr="00B32B6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315218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15218" w:rsidRPr="000E0DC9" w:rsidTr="000E0DC9">
        <w:trPr>
          <w:tblHeader/>
        </w:trPr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15218" w:rsidRPr="000E0DC9" w:rsidTr="001B4DD8">
        <w:trPr>
          <w:trHeight w:val="838"/>
        </w:trPr>
        <w:tc>
          <w:tcPr>
            <w:tcW w:w="15185" w:type="dxa"/>
            <w:gridSpan w:val="5"/>
          </w:tcPr>
          <w:p w:rsidR="00315218" w:rsidRPr="000E0DC9" w:rsidRDefault="00315218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315218" w:rsidRPr="000E0DC9" w:rsidRDefault="00315218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15218" w:rsidRPr="000E0DC9" w:rsidTr="000E0DC9">
        <w:tc>
          <w:tcPr>
            <w:tcW w:w="694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315218" w:rsidRPr="000E0DC9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15218" w:rsidRPr="000E0DC9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15218" w:rsidRPr="005A6360" w:rsidRDefault="00315218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15218" w:rsidRPr="005A6360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315218" w:rsidRPr="00A7597F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982"/>
        <w:gridCol w:w="1681"/>
        <w:gridCol w:w="1821"/>
        <w:gridCol w:w="1961"/>
      </w:tblGrid>
      <w:tr w:rsidR="00315218" w:rsidRPr="00A7597F">
        <w:tc>
          <w:tcPr>
            <w:tcW w:w="751" w:type="dxa"/>
            <w:vMerge w:val="restart"/>
          </w:tcPr>
          <w:p w:rsidR="00315218" w:rsidRPr="00A7597F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315218" w:rsidRPr="005A6360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315218" w:rsidRPr="00A7597F">
        <w:tc>
          <w:tcPr>
            <w:tcW w:w="751" w:type="dxa"/>
            <w:vMerge/>
          </w:tcPr>
          <w:p w:rsidR="00315218" w:rsidRPr="00A7597F" w:rsidRDefault="00315218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315218" w:rsidRPr="005A6360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15218" w:rsidRPr="00A7597F">
        <w:tc>
          <w:tcPr>
            <w:tcW w:w="751" w:type="dxa"/>
          </w:tcPr>
          <w:p w:rsidR="00315218" w:rsidRPr="00A7597F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15218" w:rsidRPr="00A7597F" w:rsidTr="000B538D">
        <w:tc>
          <w:tcPr>
            <w:tcW w:w="751" w:type="dxa"/>
            <w:vMerge w:val="restart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315218" w:rsidRPr="005A6360" w:rsidRDefault="00315218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  <w:tc>
          <w:tcPr>
            <w:tcW w:w="1961" w:type="dxa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</w:tr>
      <w:tr w:rsidR="00315218" w:rsidRPr="00A7597F" w:rsidTr="000B538D">
        <w:tc>
          <w:tcPr>
            <w:tcW w:w="751" w:type="dxa"/>
            <w:vMerge/>
          </w:tcPr>
          <w:p w:rsidR="00315218" w:rsidRPr="005A6360" w:rsidRDefault="00315218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  <w:tc>
          <w:tcPr>
            <w:tcW w:w="196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</w:tr>
      <w:tr w:rsidR="00315218" w:rsidRPr="00A7597F" w:rsidTr="005A6360">
        <w:trPr>
          <w:trHeight w:val="327"/>
        </w:trPr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 w:rsidTr="000B538D">
        <w:tc>
          <w:tcPr>
            <w:tcW w:w="751" w:type="dxa"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315218" w:rsidRPr="005A6360" w:rsidRDefault="00315218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  <w:vMerge w:val="restart"/>
          </w:tcPr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315218" w:rsidRPr="005A6360" w:rsidRDefault="00315218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315218" w:rsidRPr="005A6360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  <w:tc>
          <w:tcPr>
            <w:tcW w:w="196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</w:tr>
      <w:tr w:rsidR="00315218" w:rsidRPr="00A7597F">
        <w:tc>
          <w:tcPr>
            <w:tcW w:w="751" w:type="dxa"/>
            <w:vMerge/>
          </w:tcPr>
          <w:p w:rsidR="00315218" w:rsidRPr="005A6360" w:rsidRDefault="00315218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68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  <w:tc>
          <w:tcPr>
            <w:tcW w:w="1961" w:type="dxa"/>
          </w:tcPr>
          <w:p w:rsidR="00315218" w:rsidRPr="005A6360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1753,8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A7597F">
        <w:tc>
          <w:tcPr>
            <w:tcW w:w="751" w:type="dxa"/>
          </w:tcPr>
          <w:p w:rsidR="00315218" w:rsidRPr="005A6360" w:rsidRDefault="00315218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5A6360" w:rsidRDefault="00315218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315218" w:rsidRPr="005A6360" w:rsidRDefault="00315218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15218" w:rsidRDefault="00315218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Pr="000B538D" w:rsidRDefault="00315218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315218" w:rsidRPr="000B538D">
        <w:tc>
          <w:tcPr>
            <w:tcW w:w="65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15218" w:rsidRPr="000B538D" w:rsidRDefault="00315218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15218" w:rsidRPr="000B538D" w:rsidRDefault="00315218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15218" w:rsidRPr="000B538D">
        <w:tc>
          <w:tcPr>
            <w:tcW w:w="65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15218" w:rsidRPr="000B538D" w:rsidRDefault="00315218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15218" w:rsidRPr="000B538D" w:rsidRDefault="00315218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315218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315218" w:rsidRPr="000B538D" w:rsidRDefault="00315218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315218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315218" w:rsidRPr="000B538D" w:rsidRDefault="00315218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shd w:val="clear" w:color="auto" w:fill="FFFFFF"/>
            </w:pPr>
          </w:p>
        </w:tc>
      </w:tr>
      <w:tr w:rsidR="00315218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315218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15218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315218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Default="00315218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Default="00315218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Default="00315218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Default="00315218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15218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15218" w:rsidRPr="00E711A4" w:rsidRDefault="00315218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Pr="000B538D" w:rsidRDefault="00315218" w:rsidP="000B538D">
      <w:pPr>
        <w:shd w:val="clear" w:color="auto" w:fill="FFFFFF"/>
        <w:rPr>
          <w:rFonts w:ascii="Times New Roman" w:hAnsi="Times New Roman"/>
        </w:rPr>
      </w:pP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315218" w:rsidRPr="000B538D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315218" w:rsidRPr="000B538D" w:rsidTr="008F3236">
        <w:tc>
          <w:tcPr>
            <w:tcW w:w="619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315218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315218" w:rsidRPr="000B538D" w:rsidRDefault="00315218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315218" w:rsidRPr="000B538D" w:rsidTr="008F3236">
        <w:tc>
          <w:tcPr>
            <w:tcW w:w="619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315218" w:rsidRPr="000B538D" w:rsidRDefault="00315218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315218" w:rsidRPr="000B538D" w:rsidTr="008F3236">
        <w:tc>
          <w:tcPr>
            <w:tcW w:w="15232" w:type="dxa"/>
            <w:gridSpan w:val="9"/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80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70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200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315218" w:rsidRPr="000B538D" w:rsidRDefault="00315218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315218" w:rsidRPr="00E711A4" w:rsidRDefault="00315218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315218" w:rsidRDefault="00315218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80" w:type="dxa"/>
          </w:tcPr>
          <w:p w:rsidR="00315218" w:rsidRDefault="00315218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70" w:type="dxa"/>
          </w:tcPr>
          <w:p w:rsidR="00315218" w:rsidRDefault="00315218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200" w:type="dxa"/>
          </w:tcPr>
          <w:p w:rsidR="00315218" w:rsidRDefault="00315218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315218" w:rsidRPr="000B538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315218" w:rsidRPr="00ED553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80" w:type="dxa"/>
          </w:tcPr>
          <w:p w:rsidR="00315218" w:rsidRPr="00ED553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70" w:type="dxa"/>
          </w:tcPr>
          <w:p w:rsidR="00315218" w:rsidRPr="00ED553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200" w:type="dxa"/>
          </w:tcPr>
          <w:p w:rsidR="00315218" w:rsidRPr="00ED553D" w:rsidRDefault="00315218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315218" w:rsidRPr="000B538D" w:rsidTr="008F3236">
        <w:tc>
          <w:tcPr>
            <w:tcW w:w="619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315218" w:rsidRPr="000B538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315218" w:rsidRPr="00ED553D" w:rsidRDefault="00315218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15218" w:rsidRPr="00160B2E" w:rsidRDefault="00315218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315218" w:rsidRPr="00160B2E" w:rsidRDefault="00315218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315218" w:rsidRPr="00160B2E" w:rsidTr="00160B2E">
        <w:trPr>
          <w:tblHeader/>
        </w:trPr>
        <w:tc>
          <w:tcPr>
            <w:tcW w:w="73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1753,8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1753,8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1753,8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1753,8</w:t>
            </w:r>
          </w:p>
        </w:tc>
      </w:tr>
      <w:tr w:rsidR="00315218" w:rsidRPr="00160B2E" w:rsidTr="009A530C">
        <w:trPr>
          <w:trHeight w:val="371"/>
        </w:trPr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9A530C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240,9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240,9</w:t>
            </w:r>
          </w:p>
        </w:tc>
      </w:tr>
      <w:tr w:rsidR="00315218" w:rsidRPr="00160B2E" w:rsidTr="00DC7ECA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315218" w:rsidRPr="009A530C" w:rsidRDefault="0031521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240,9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240,9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315218" w:rsidRPr="00160B2E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1415,8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1415,8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1415,8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1415,8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315218" w:rsidRPr="009A530C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315218" w:rsidRPr="00160B2E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315218" w:rsidRPr="009A530C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315218" w:rsidRPr="009A530C" w:rsidRDefault="00315218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9A530C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9A530C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9A530C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 w:val="restart"/>
          </w:tcPr>
          <w:p w:rsidR="00315218" w:rsidRPr="00160B2E" w:rsidRDefault="00315218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315218" w:rsidRPr="00160B2E" w:rsidRDefault="00315218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315218" w:rsidRPr="009A530C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315218" w:rsidRPr="009A530C" w:rsidRDefault="00315218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512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  <w:tc>
          <w:tcPr>
            <w:tcW w:w="1649" w:type="dxa"/>
          </w:tcPr>
          <w:p w:rsidR="00315218" w:rsidRPr="00160B2E" w:rsidRDefault="00315218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5218" w:rsidRPr="00160B2E" w:rsidTr="00160B2E">
        <w:tc>
          <w:tcPr>
            <w:tcW w:w="739" w:type="dxa"/>
            <w:vMerge/>
          </w:tcPr>
          <w:p w:rsidR="00315218" w:rsidRPr="00160B2E" w:rsidRDefault="00315218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315218" w:rsidRPr="00160B2E" w:rsidRDefault="0031521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15218" w:rsidRPr="00160B2E" w:rsidRDefault="00315218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315218" w:rsidRDefault="00315218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Default="00315218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315218" w:rsidRPr="00E02374" w:rsidRDefault="00315218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2027 годы</w:t>
      </w:r>
    </w:p>
    <w:p w:rsidR="00315218" w:rsidRPr="000B538D" w:rsidRDefault="00315218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315218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15218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15218" w:rsidRPr="000B538D" w:rsidRDefault="00315218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315218" w:rsidRPr="000B538D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626FBE" w:rsidRDefault="00315218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315218" w:rsidRPr="000B538D" w:rsidRDefault="00315218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EB5CD4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315218" w:rsidRPr="000B538D" w:rsidRDefault="00315218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EB5CD4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315218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315218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315218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Default="00315218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218" w:rsidRPr="000B538D" w:rsidRDefault="00315218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15218" w:rsidRDefault="00315218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15218" w:rsidRPr="00883BBC" w:rsidRDefault="00315218" w:rsidP="00883BBC">
      <w:pPr>
        <w:rPr>
          <w:rFonts w:ascii="Times New Roman" w:hAnsi="Times New Roman"/>
          <w:sz w:val="28"/>
        </w:rPr>
      </w:pPr>
    </w:p>
    <w:p w:rsidR="00315218" w:rsidRPr="00883BBC" w:rsidRDefault="00315218" w:rsidP="00883BBC">
      <w:pPr>
        <w:rPr>
          <w:rFonts w:ascii="Times New Roman" w:hAnsi="Times New Roman"/>
          <w:sz w:val="28"/>
        </w:rPr>
      </w:pPr>
    </w:p>
    <w:p w:rsidR="00315218" w:rsidRDefault="00315218" w:rsidP="00883BBC">
      <w:pPr>
        <w:rPr>
          <w:rFonts w:ascii="Times New Roman" w:hAnsi="Times New Roman"/>
          <w:sz w:val="28"/>
        </w:rPr>
      </w:pPr>
    </w:p>
    <w:p w:rsidR="00315218" w:rsidRPr="00883BBC" w:rsidRDefault="00315218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315218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218" w:rsidRDefault="00315218">
      <w:pPr>
        <w:spacing w:after="0" w:line="240" w:lineRule="auto"/>
      </w:pPr>
      <w:r>
        <w:separator/>
      </w:r>
    </w:p>
  </w:endnote>
  <w:endnote w:type="continuationSeparator" w:id="1">
    <w:p w:rsidR="00315218" w:rsidRDefault="0031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18" w:rsidRPr="00901D49" w:rsidRDefault="00315218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18" w:rsidRPr="008A1E22" w:rsidRDefault="00315218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218" w:rsidRDefault="00315218">
      <w:pPr>
        <w:spacing w:after="0" w:line="240" w:lineRule="auto"/>
      </w:pPr>
      <w:r>
        <w:separator/>
      </w:r>
    </w:p>
  </w:footnote>
  <w:footnote w:type="continuationSeparator" w:id="1">
    <w:p w:rsidR="00315218" w:rsidRDefault="00315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18" w:rsidRDefault="00315218">
    <w:pPr>
      <w:framePr w:wrap="around" w:vAnchor="text" w:hAnchor="margin" w:xAlign="center" w:y="1"/>
    </w:pPr>
    <w:fldSimple w:instr="PAGE \* Arabic">
      <w:r>
        <w:rPr>
          <w:noProof/>
        </w:rPr>
        <w:t>2</w:t>
      </w:r>
    </w:fldSimple>
  </w:p>
  <w:p w:rsidR="00315218" w:rsidRDefault="00315218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18" w:rsidRDefault="00315218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315218" w:rsidRDefault="0031521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18" w:rsidRDefault="00315218">
    <w:pPr>
      <w:framePr w:wrap="around" w:vAnchor="text" w:hAnchor="margin" w:xAlign="center" w:y="1"/>
    </w:pPr>
    <w:fldSimple w:instr="PAGE \* Arabic">
      <w:r>
        <w:rPr>
          <w:noProof/>
        </w:rPr>
        <w:t>7</w:t>
      </w:r>
    </w:fldSimple>
  </w:p>
  <w:p w:rsidR="00315218" w:rsidRDefault="00315218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AB7"/>
    <w:rsid w:val="00174805"/>
    <w:rsid w:val="001A64ED"/>
    <w:rsid w:val="001B4DD8"/>
    <w:rsid w:val="001B6D7D"/>
    <w:rsid w:val="001C5449"/>
    <w:rsid w:val="001D08DD"/>
    <w:rsid w:val="001D100B"/>
    <w:rsid w:val="001E1B32"/>
    <w:rsid w:val="001E221B"/>
    <w:rsid w:val="001F08F8"/>
    <w:rsid w:val="001F7BFD"/>
    <w:rsid w:val="00200B99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3248</TotalTime>
  <Pages>16</Pages>
  <Words>2811</Words>
  <Characters>16025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168</cp:revision>
  <cp:lastPrinted>2024-10-08T09:15:00Z</cp:lastPrinted>
  <dcterms:created xsi:type="dcterms:W3CDTF">2024-06-27T11:42:00Z</dcterms:created>
  <dcterms:modified xsi:type="dcterms:W3CDTF">2024-10-30T10:30:00Z</dcterms:modified>
</cp:coreProperties>
</file>