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2E2" w:rsidRDefault="00B602E2" w:rsidP="00B10FC7">
      <w:pPr>
        <w:jc w:val="center"/>
        <w:rPr>
          <w:b/>
          <w:caps/>
          <w:sz w:val="32"/>
          <w:szCs w:val="32"/>
        </w:rPr>
      </w:pPr>
      <w:r w:rsidRPr="00193FF4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7" o:title=""/>
          </v:shape>
        </w:pict>
      </w:r>
    </w:p>
    <w:p w:rsidR="00B602E2" w:rsidRPr="00AE4D3E" w:rsidRDefault="00B602E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B602E2" w:rsidRPr="00AE4D3E" w:rsidRDefault="00B602E2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B602E2" w:rsidRPr="004E00A5" w:rsidRDefault="00B602E2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B602E2" w:rsidRPr="00AE4D3E" w:rsidRDefault="00B602E2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B602E2" w:rsidRPr="00AE4D3E" w:rsidRDefault="00B602E2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B602E2" w:rsidRPr="004E00A5" w:rsidRDefault="00B602E2" w:rsidP="00B10FC7">
      <w:pPr>
        <w:jc w:val="center"/>
      </w:pPr>
    </w:p>
    <w:p w:rsidR="00B602E2" w:rsidRPr="00AE4D3E" w:rsidRDefault="00B602E2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B602E2" w:rsidRPr="004E00A5" w:rsidRDefault="00B602E2" w:rsidP="00B10FC7">
      <w:pPr>
        <w:jc w:val="both"/>
        <w:rPr>
          <w:sz w:val="18"/>
          <w:szCs w:val="18"/>
        </w:rPr>
      </w:pPr>
    </w:p>
    <w:p w:rsidR="00B602E2" w:rsidRPr="00AE4D3E" w:rsidRDefault="00B602E2" w:rsidP="00BC32C8">
      <w:pPr>
        <w:rPr>
          <w:b/>
          <w:sz w:val="28"/>
        </w:rPr>
      </w:pPr>
      <w:r>
        <w:rPr>
          <w:b/>
          <w:sz w:val="28"/>
        </w:rPr>
        <w:t>09.01.2019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4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B602E2" w:rsidRPr="00AE4D3E" w:rsidRDefault="00B602E2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B602E2" w:rsidRPr="00AE4D3E" w:rsidTr="007D28E3">
        <w:trPr>
          <w:trHeight w:val="2049"/>
        </w:trPr>
        <w:tc>
          <w:tcPr>
            <w:tcW w:w="4449" w:type="dxa"/>
          </w:tcPr>
          <w:p w:rsidR="00B602E2" w:rsidRPr="002D7AD1" w:rsidRDefault="00B602E2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B602E2" w:rsidRPr="00B80700" w:rsidRDefault="00B602E2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B602E2" w:rsidRPr="00B80700" w:rsidRDefault="00B602E2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B602E2" w:rsidRDefault="00B602E2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B602E2" w:rsidRDefault="00B602E2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B602E2" w:rsidRDefault="00B602E2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B602E2" w:rsidRPr="00B80700" w:rsidRDefault="00B602E2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B602E2" w:rsidRDefault="00B602E2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B602E2" w:rsidRPr="004B138B" w:rsidRDefault="00B602E2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B602E2" w:rsidRDefault="00B602E2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B602E2" w:rsidRDefault="00B602E2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602E2" w:rsidRDefault="00B602E2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B602E2" w:rsidRDefault="00B602E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B602E2" w:rsidRPr="00CE135F" w:rsidRDefault="00B602E2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Н.И. Лофиченко</w:t>
      </w:r>
    </w:p>
    <w:p w:rsidR="00B602E2" w:rsidRPr="00080C48" w:rsidRDefault="00B602E2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602E2" w:rsidRPr="00080C48" w:rsidRDefault="00B602E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B602E2" w:rsidRDefault="00B602E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B602E2" w:rsidRPr="00080C48" w:rsidRDefault="00B602E2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B602E2" w:rsidRPr="00080C48" w:rsidRDefault="00B602E2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09.01</w:t>
      </w:r>
      <w:r w:rsidRPr="00080C48">
        <w:rPr>
          <w:kern w:val="2"/>
          <w:sz w:val="28"/>
          <w:szCs w:val="28"/>
        </w:rPr>
        <w:t>.201</w:t>
      </w:r>
      <w:r>
        <w:rPr>
          <w:kern w:val="2"/>
          <w:sz w:val="28"/>
          <w:szCs w:val="28"/>
        </w:rPr>
        <w:t>9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4</w:t>
      </w:r>
    </w:p>
    <w:p w:rsidR="00B602E2" w:rsidRPr="00080C48" w:rsidRDefault="00B602E2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602E2" w:rsidRPr="00C02D6E" w:rsidRDefault="00B602E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B602E2" w:rsidRPr="00C02D6E" w:rsidRDefault="00B602E2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B602E2" w:rsidRPr="00804E0D" w:rsidRDefault="00B602E2" w:rsidP="00C4693E">
      <w:pPr>
        <w:jc w:val="center"/>
        <w:rPr>
          <w:kern w:val="2"/>
          <w:sz w:val="28"/>
          <w:szCs w:val="28"/>
        </w:rPr>
      </w:pPr>
    </w:p>
    <w:p w:rsidR="00B602E2" w:rsidRPr="00804E0D" w:rsidRDefault="00B602E2" w:rsidP="00C4693E">
      <w:pPr>
        <w:jc w:val="center"/>
        <w:rPr>
          <w:kern w:val="2"/>
          <w:sz w:val="28"/>
          <w:szCs w:val="28"/>
        </w:rPr>
      </w:pPr>
    </w:p>
    <w:p w:rsidR="00B602E2" w:rsidRPr="00CF7FB5" w:rsidRDefault="00B602E2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B602E2" w:rsidRPr="00CF7FB5" w:rsidRDefault="00B602E2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B602E2" w:rsidRPr="00CF7FB5" w:rsidRDefault="00B602E2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B602E2" w:rsidRPr="00804E0D" w:rsidRDefault="00B602E2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602E2" w:rsidRPr="00080C48" w:rsidRDefault="00B602E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B602E2" w:rsidRPr="00080C48" w:rsidRDefault="00B602E2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110"/>
        <w:gridCol w:w="254"/>
        <w:gridCol w:w="7502"/>
      </w:tblGrid>
      <w:tr w:rsidR="00B602E2" w:rsidRPr="00080C48" w:rsidTr="00275FAB">
        <w:tc>
          <w:tcPr>
            <w:tcW w:w="2110" w:type="dxa"/>
          </w:tcPr>
          <w:p w:rsidR="00B602E2" w:rsidRPr="00080C48" w:rsidRDefault="00B602E2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804E0D" w:rsidRDefault="00B602E2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B602E2" w:rsidRPr="00804E0D" w:rsidRDefault="00B602E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511C19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080C48" w:rsidRDefault="00B602E2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2D7AD1" w:rsidRDefault="00B602E2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B602E2" w:rsidRPr="00080C48" w:rsidRDefault="00B602E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080C48" w:rsidRDefault="00B602E2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080C48" w:rsidRDefault="00B602E2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Default="00B602E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B602E2" w:rsidRPr="00080C48" w:rsidRDefault="00B602E2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602E2" w:rsidRDefault="00B602E2" w:rsidP="00275FAB">
            <w:pPr>
              <w:rPr>
                <w:kern w:val="2"/>
                <w:sz w:val="28"/>
                <w:szCs w:val="28"/>
              </w:rPr>
            </w:pPr>
          </w:p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Default="00B602E2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B602E2" w:rsidRDefault="00B602E2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B602E2" w:rsidRPr="00080C48" w:rsidRDefault="00B602E2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9 319,4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3 723,1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5 596,3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602E2" w:rsidRPr="002B5703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602E2" w:rsidRDefault="00B602E2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602E2" w:rsidRDefault="00B602E2"/>
        </w:tc>
      </w:tr>
      <w:tr w:rsidR="00B602E2" w:rsidRPr="00080C48" w:rsidTr="00275FAB">
        <w:tc>
          <w:tcPr>
            <w:tcW w:w="2110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602E2" w:rsidRPr="004C6E8B" w:rsidRDefault="00B602E2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B602E2" w:rsidRPr="00080C48" w:rsidRDefault="00B602E2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B602E2" w:rsidRPr="00080C48" w:rsidRDefault="00B602E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B602E2" w:rsidRDefault="00B602E2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B602E2" w:rsidRPr="00B17A7A" w:rsidRDefault="00B602E2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B602E2" w:rsidRPr="00080C48" w:rsidRDefault="00B602E2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042"/>
        <w:gridCol w:w="283"/>
        <w:gridCol w:w="7541"/>
      </w:tblGrid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080C48" w:rsidRDefault="00B602E2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080C48" w:rsidRDefault="00B602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602E2" w:rsidRPr="00080C48" w:rsidRDefault="00B602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080C48" w:rsidRDefault="00B602E2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602E2" w:rsidRPr="00080C48" w:rsidRDefault="00B602E2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080C48" w:rsidRDefault="00B602E2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Default="00B602E2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B602E2" w:rsidRPr="00080C48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B602E2" w:rsidRPr="00080C48" w:rsidRDefault="00B602E2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602E2" w:rsidRPr="00080C48" w:rsidRDefault="00B602E2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B602E2" w:rsidRPr="00080C48" w:rsidRDefault="00B602E2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9 319,4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3 598,1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3 723,1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1 717,7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5 596,3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1 880,4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602E2" w:rsidRPr="002B5703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602E2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B602E2" w:rsidRPr="00080C48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602E2" w:rsidRPr="00080C48" w:rsidTr="00275FAB">
        <w:tc>
          <w:tcPr>
            <w:tcW w:w="2042" w:type="dxa"/>
          </w:tcPr>
          <w:p w:rsidR="00B602E2" w:rsidRPr="00080C48" w:rsidRDefault="00B602E2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B602E2" w:rsidRPr="00080C48" w:rsidRDefault="00B602E2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602E2" w:rsidRPr="006A5B69" w:rsidRDefault="00B602E2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B602E2" w:rsidRPr="00080C48" w:rsidRDefault="00B602E2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B602E2" w:rsidRPr="00080C48" w:rsidRDefault="00B602E2" w:rsidP="00275FAB">
      <w:pPr>
        <w:rPr>
          <w:kern w:val="2"/>
        </w:rPr>
      </w:pPr>
    </w:p>
    <w:p w:rsidR="00B602E2" w:rsidRPr="00080C48" w:rsidRDefault="00B602E2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B602E2" w:rsidRPr="00080C48" w:rsidRDefault="00B602E2" w:rsidP="00275FAB">
      <w:pPr>
        <w:jc w:val="center"/>
        <w:rPr>
          <w:kern w:val="2"/>
          <w:sz w:val="28"/>
          <w:szCs w:val="28"/>
        </w:rPr>
      </w:pPr>
    </w:p>
    <w:p w:rsidR="00B602E2" w:rsidRPr="00A87F6A" w:rsidRDefault="00B602E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B602E2" w:rsidRPr="00A87F6A" w:rsidRDefault="00B602E2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B602E2" w:rsidRPr="00A87F6A" w:rsidRDefault="00B602E2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B602E2" w:rsidRDefault="00B602E2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B602E2" w:rsidRDefault="00B602E2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B602E2" w:rsidRDefault="00B602E2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B602E2" w:rsidRDefault="00B602E2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B602E2" w:rsidRPr="00A87F6A" w:rsidRDefault="00B602E2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B602E2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B602E2" w:rsidRPr="00A87F6A" w:rsidRDefault="00B602E2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B602E2" w:rsidRPr="00F0097A" w:rsidRDefault="00B602E2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B602E2" w:rsidRPr="00F0097A" w:rsidRDefault="00B602E2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B602E2" w:rsidRPr="00F0097A" w:rsidRDefault="00B602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B602E2" w:rsidRPr="00F0097A" w:rsidRDefault="00B602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B602E2" w:rsidRPr="00F0097A" w:rsidRDefault="00B602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B602E2" w:rsidRPr="00F0097A" w:rsidRDefault="00B602E2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B602E2" w:rsidRPr="00A87F6A" w:rsidRDefault="00B602E2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B602E2" w:rsidRDefault="00B602E2" w:rsidP="00275FAB">
      <w:pPr>
        <w:rPr>
          <w:sz w:val="28"/>
        </w:rPr>
      </w:pPr>
    </w:p>
    <w:p w:rsidR="00B602E2" w:rsidRPr="00080C48" w:rsidRDefault="00B602E2" w:rsidP="00275FAB">
      <w:pPr>
        <w:rPr>
          <w:sz w:val="28"/>
        </w:rPr>
      </w:pPr>
    </w:p>
    <w:p w:rsidR="00B602E2" w:rsidRDefault="00B602E2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B602E2" w:rsidRPr="00080C48" w:rsidRDefault="00B602E2" w:rsidP="006056EF">
      <w:pPr>
        <w:ind w:left="709"/>
        <w:rPr>
          <w:kern w:val="2"/>
          <w:sz w:val="28"/>
          <w:szCs w:val="28"/>
        </w:rPr>
        <w:sectPr w:rsidR="00B602E2" w:rsidRPr="00080C4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B602E2" w:rsidRPr="00080C48" w:rsidRDefault="00B602E2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602E2" w:rsidRDefault="00B602E2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602E2" w:rsidRDefault="00B602E2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602E2" w:rsidRPr="002D7AD1" w:rsidRDefault="00B602E2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Pr="00080C48" w:rsidRDefault="00B602E2" w:rsidP="00275FAB">
      <w:pPr>
        <w:jc w:val="center"/>
        <w:rPr>
          <w:kern w:val="2"/>
          <w:sz w:val="28"/>
          <w:szCs w:val="28"/>
        </w:rPr>
      </w:pPr>
    </w:p>
    <w:p w:rsidR="00B602E2" w:rsidRPr="00080C48" w:rsidRDefault="00B602E2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B602E2" w:rsidRPr="00080C48" w:rsidRDefault="00B602E2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B602E2" w:rsidRPr="00080C48" w:rsidRDefault="00B602E2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B602E2" w:rsidRPr="00080C48" w:rsidTr="00275FAB">
        <w:trPr>
          <w:tblHeader/>
        </w:trPr>
        <w:tc>
          <w:tcPr>
            <w:tcW w:w="567" w:type="dxa"/>
            <w:vMerge w:val="restart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B602E2" w:rsidRPr="00080C48" w:rsidRDefault="00B602E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B602E2" w:rsidRPr="00080C48" w:rsidTr="00275FAB">
        <w:trPr>
          <w:tblHeader/>
        </w:trPr>
        <w:tc>
          <w:tcPr>
            <w:tcW w:w="567" w:type="dxa"/>
            <w:vMerge/>
          </w:tcPr>
          <w:p w:rsidR="00B602E2" w:rsidRPr="00080C48" w:rsidRDefault="00B602E2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B602E2" w:rsidRPr="00080C48" w:rsidRDefault="00B602E2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B602E2" w:rsidRPr="00080C48" w:rsidRDefault="00B602E2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B602E2" w:rsidRPr="00080C48" w:rsidRDefault="00B602E2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602E2" w:rsidRPr="00080C48" w:rsidRDefault="00B602E2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602E2" w:rsidRPr="00080C48" w:rsidRDefault="00B602E2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B602E2" w:rsidRPr="00080C48" w:rsidRDefault="00B602E2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B602E2" w:rsidRPr="00080C48" w:rsidRDefault="00B602E2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B602E2" w:rsidRPr="00080C48" w:rsidTr="00253E07">
        <w:trPr>
          <w:tblHeader/>
        </w:trPr>
        <w:tc>
          <w:tcPr>
            <w:tcW w:w="562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B602E2" w:rsidRPr="00080C48" w:rsidRDefault="00B602E2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B602E2" w:rsidRPr="00080C48" w:rsidTr="00253E07">
        <w:tc>
          <w:tcPr>
            <w:tcW w:w="14968" w:type="dxa"/>
            <w:gridSpan w:val="18"/>
          </w:tcPr>
          <w:p w:rsidR="00B602E2" w:rsidRDefault="00B602E2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B602E2" w:rsidRPr="00080C48" w:rsidRDefault="00B602E2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B602E2" w:rsidRPr="00080C48" w:rsidTr="00253E07">
        <w:tc>
          <w:tcPr>
            <w:tcW w:w="562" w:type="dxa"/>
          </w:tcPr>
          <w:p w:rsidR="00B602E2" w:rsidRPr="00080C48" w:rsidRDefault="00B602E2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B602E2" w:rsidRPr="00B916B6" w:rsidRDefault="00B602E2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B602E2" w:rsidRPr="00080C48" w:rsidRDefault="00B602E2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B602E2" w:rsidRPr="00080C48" w:rsidRDefault="00B602E2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B602E2" w:rsidRDefault="00B602E2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B602E2" w:rsidRDefault="00B602E2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B602E2" w:rsidRDefault="00B602E2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B602E2" w:rsidRPr="00080C48" w:rsidTr="00253E07">
        <w:tc>
          <w:tcPr>
            <w:tcW w:w="562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B602E2" w:rsidRPr="00B916B6" w:rsidRDefault="00B602E2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B602E2" w:rsidRPr="00080C48" w:rsidRDefault="00B602E2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B602E2" w:rsidRPr="00080C48" w:rsidRDefault="00B602E2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602E2" w:rsidRDefault="00B602E2">
            <w:r w:rsidRPr="007015E4">
              <w:rPr>
                <w:color w:val="000000"/>
              </w:rPr>
              <w:t>20,1</w:t>
            </w:r>
          </w:p>
        </w:tc>
      </w:tr>
    </w:tbl>
    <w:p w:rsidR="00B602E2" w:rsidRPr="00080C48" w:rsidRDefault="00B602E2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B602E2" w:rsidRDefault="00B602E2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602E2" w:rsidRDefault="00B602E2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602E2" w:rsidRPr="002D7AD1" w:rsidRDefault="00B602E2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Pr="00080C48" w:rsidRDefault="00B602E2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B602E2" w:rsidRPr="00080C48" w:rsidRDefault="00B602E2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B602E2" w:rsidRPr="00080C48" w:rsidRDefault="00B602E2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Pr="00080C48" w:rsidRDefault="00B602E2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B602E2" w:rsidRPr="00080C48" w:rsidTr="00275FAB">
        <w:tc>
          <w:tcPr>
            <w:tcW w:w="682" w:type="dxa"/>
            <w:vMerge w:val="restart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B602E2" w:rsidRPr="00080C48" w:rsidRDefault="00B602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B602E2" w:rsidRPr="00080C48" w:rsidTr="00275FAB">
        <w:tc>
          <w:tcPr>
            <w:tcW w:w="682" w:type="dxa"/>
            <w:vMerge/>
            <w:vAlign w:val="center"/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B602E2" w:rsidRPr="00080C48" w:rsidRDefault="00B602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B602E2" w:rsidRPr="00080C48" w:rsidRDefault="00B602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B602E2" w:rsidRPr="00080C48" w:rsidRDefault="00B602E2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B602E2" w:rsidRPr="00080C48" w:rsidTr="006128C7">
        <w:trPr>
          <w:tblHeader/>
        </w:trPr>
        <w:tc>
          <w:tcPr>
            <w:tcW w:w="687" w:type="dxa"/>
          </w:tcPr>
          <w:p w:rsidR="00B602E2" w:rsidRPr="00080C48" w:rsidRDefault="00B602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B602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B602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B602E2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B602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Default="00B602E2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B602E2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602E2" w:rsidRPr="00080C48" w:rsidRDefault="00B602E2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Default="00B602E2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DF6D10" w:rsidRDefault="00B602E2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2E2" w:rsidRPr="00080C48" w:rsidRDefault="00B602E2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Pr="00080C48" w:rsidRDefault="00B602E2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B602E2" w:rsidRDefault="00B602E2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602E2" w:rsidRDefault="00B602E2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602E2" w:rsidRPr="002D7AD1" w:rsidRDefault="00B602E2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Pr="00080C48" w:rsidRDefault="00B602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B602E2" w:rsidRPr="00080C48" w:rsidRDefault="00B602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B602E2" w:rsidRPr="00080C48" w:rsidRDefault="00B602E2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B602E2" w:rsidRPr="00080C48" w:rsidRDefault="00B602E2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B602E2" w:rsidRPr="00080C48" w:rsidTr="003F23D9">
        <w:tc>
          <w:tcPr>
            <w:tcW w:w="671" w:type="dxa"/>
            <w:vMerge w:val="restart"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B602E2" w:rsidRPr="00080C48" w:rsidRDefault="00B602E2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B602E2" w:rsidRPr="00080C48" w:rsidTr="003F23D9">
        <w:tc>
          <w:tcPr>
            <w:tcW w:w="671" w:type="dxa"/>
            <w:vMerge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B602E2" w:rsidRPr="00080C48" w:rsidRDefault="00B602E2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B602E2" w:rsidRPr="00080C48" w:rsidRDefault="00B602E2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B602E2" w:rsidRPr="00080C48" w:rsidTr="003F23D9">
        <w:tc>
          <w:tcPr>
            <w:tcW w:w="480" w:type="dxa"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B602E2" w:rsidRPr="00080C48" w:rsidRDefault="00B602E2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B602E2" w:rsidRPr="00080C48" w:rsidTr="003F23D9">
        <w:tc>
          <w:tcPr>
            <w:tcW w:w="14968" w:type="dxa"/>
            <w:gridSpan w:val="21"/>
            <w:noWrap/>
          </w:tcPr>
          <w:p w:rsidR="00B602E2" w:rsidRPr="00080C48" w:rsidRDefault="00B602E2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B602E2" w:rsidRPr="00080C48" w:rsidTr="003F23D9">
        <w:tc>
          <w:tcPr>
            <w:tcW w:w="480" w:type="dxa"/>
            <w:vMerge w:val="restart"/>
            <w:noWrap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602E2" w:rsidRPr="00080C48" w:rsidTr="003F23D9">
        <w:tc>
          <w:tcPr>
            <w:tcW w:w="480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602E2" w:rsidRPr="00080C48" w:rsidTr="003F23D9">
        <w:tc>
          <w:tcPr>
            <w:tcW w:w="480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602E2" w:rsidRPr="00080C48" w:rsidTr="003F23D9">
        <w:tc>
          <w:tcPr>
            <w:tcW w:w="480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602E2" w:rsidRPr="00080C48" w:rsidRDefault="00B602E2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Default="00B602E2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602E2" w:rsidRPr="00080C48" w:rsidRDefault="00B602E2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602E2" w:rsidRPr="00080C48" w:rsidTr="003F23D9">
        <w:tc>
          <w:tcPr>
            <w:tcW w:w="480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B602E2" w:rsidRPr="003F23D9" w:rsidRDefault="00B602E2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B602E2" w:rsidRPr="00080C48" w:rsidTr="003F23D9">
        <w:tc>
          <w:tcPr>
            <w:tcW w:w="480" w:type="dxa"/>
          </w:tcPr>
          <w:p w:rsidR="00B602E2" w:rsidRPr="00080C48" w:rsidRDefault="00B602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B602E2" w:rsidRPr="00080C48" w:rsidRDefault="00B602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B602E2" w:rsidRPr="00080C48" w:rsidRDefault="00B602E2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602E2" w:rsidRPr="00080C48" w:rsidTr="003F23D9">
        <w:tc>
          <w:tcPr>
            <w:tcW w:w="480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602E2" w:rsidRPr="00080C48" w:rsidRDefault="00B602E2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602E2" w:rsidRPr="00080C48" w:rsidTr="003F23D9">
        <w:tc>
          <w:tcPr>
            <w:tcW w:w="480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602E2" w:rsidRPr="00080C48" w:rsidTr="003F23D9">
        <w:tc>
          <w:tcPr>
            <w:tcW w:w="480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602E2" w:rsidRPr="00080C48" w:rsidRDefault="00B602E2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602E2" w:rsidRPr="00080C48" w:rsidRDefault="00B602E2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602E2" w:rsidRDefault="00B602E2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B602E2" w:rsidRPr="00080C48" w:rsidRDefault="00B602E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B602E2" w:rsidRDefault="00B602E2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602E2" w:rsidRDefault="00B602E2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602E2" w:rsidRPr="002D7AD1" w:rsidRDefault="00B602E2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B602E2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602E2" w:rsidRPr="00080C48" w:rsidRDefault="00B602E2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B602E2" w:rsidRPr="00080C48" w:rsidRDefault="00B602E2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Pr="00080C48" w:rsidRDefault="00B602E2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B602E2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B602E2" w:rsidRPr="00080C48" w:rsidRDefault="00B602E2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B602E2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2030</w:t>
            </w:r>
          </w:p>
        </w:tc>
      </w:tr>
    </w:tbl>
    <w:p w:rsidR="00B602E2" w:rsidRPr="00080C48" w:rsidRDefault="00B602E2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B602E2" w:rsidRPr="00080C48" w:rsidTr="006128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Pr="00080C48" w:rsidRDefault="00B602E2" w:rsidP="00180BE3">
            <w:pPr>
              <w:jc w:val="center"/>
            </w:pPr>
            <w:r w:rsidRPr="00080C48">
              <w:t>20</w:t>
            </w:r>
          </w:p>
        </w:tc>
      </w:tr>
      <w:tr w:rsidR="00B602E2" w:rsidRPr="00080C48" w:rsidTr="006128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E54D1" w:rsidRDefault="00B602E2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  <w:p w:rsidR="00B602E2" w:rsidRPr="00080C48" w:rsidRDefault="00B602E2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r>
              <w:t>Администрация Алексеевского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3F23D9">
            <w:r>
              <w:t>9319,4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3F23D9">
            <w:r>
              <w:t>2123,2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3F23D9">
            <w:r>
              <w:t>3598,1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3F23D9">
            <w:r>
              <w:t>3598,1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20406">
              <w:t>0,0</w:t>
            </w:r>
          </w:p>
        </w:tc>
      </w:tr>
      <w:tr w:rsidR="00B602E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1E687F">
            <w:r>
              <w:t>9319,4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1E687F">
            <w:r>
              <w:t>2123,2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>
              <w:t>3598,1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>
              <w:t>3598,1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7F26F2">
              <w:t>0,0</w:t>
            </w:r>
          </w:p>
        </w:tc>
      </w:tr>
      <w:tr w:rsidR="00B602E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00103" w:rsidRDefault="00B602E2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CA68C2">
            <w:pPr>
              <w:jc w:val="center"/>
            </w:pPr>
            <w:r>
              <w:t>07100</w:t>
            </w:r>
          </w:p>
          <w:p w:rsidR="00B602E2" w:rsidRDefault="00B602E2" w:rsidP="00CA68C2">
            <w:pPr>
              <w:jc w:val="center"/>
            </w:pPr>
            <w:r>
              <w:t>83510</w:t>
            </w:r>
          </w:p>
          <w:p w:rsidR="00B602E2" w:rsidRDefault="00B602E2" w:rsidP="00CA68C2">
            <w:pPr>
              <w:jc w:val="center"/>
            </w:pPr>
          </w:p>
          <w:p w:rsidR="00B602E2" w:rsidRDefault="00B602E2" w:rsidP="00CA68C2">
            <w:pPr>
              <w:jc w:val="center"/>
            </w:pPr>
            <w:r>
              <w:t>07100</w:t>
            </w:r>
          </w:p>
          <w:p w:rsidR="00B602E2" w:rsidRPr="000E54D1" w:rsidRDefault="00B602E2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>
              <w:t>5596,3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>
              <w:t>1835,5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>
              <w:t>1880,4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>
              <w:t>1880,4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602E2" w:rsidRDefault="00B602E2">
            <w:r w:rsidRPr="00D33965">
              <w:t>0,0</w:t>
            </w:r>
          </w:p>
        </w:tc>
      </w:tr>
      <w:tr w:rsidR="00B602E2" w:rsidRPr="00080C48" w:rsidTr="006128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00103" w:rsidRDefault="00B602E2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 w:rsidP="000E54D1">
            <w:pPr>
              <w:jc w:val="center"/>
            </w:pPr>
            <w:r>
              <w:t>07100</w:t>
            </w:r>
          </w:p>
          <w:p w:rsidR="00B602E2" w:rsidRPr="00080C48" w:rsidRDefault="00B602E2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>
              <w:t>3723,1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>
              <w:t>287,7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>
              <w:t>1717,7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>
              <w:t>1717,7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Default="00B602E2">
            <w:r w:rsidRPr="00DF0A84">
              <w:t>0,0</w:t>
            </w:r>
          </w:p>
        </w:tc>
      </w:tr>
    </w:tbl>
    <w:p w:rsidR="00B602E2" w:rsidRDefault="00B602E2" w:rsidP="006128C7">
      <w:pPr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jc w:val="center"/>
        <w:rPr>
          <w:kern w:val="2"/>
          <w:sz w:val="28"/>
          <w:szCs w:val="28"/>
        </w:rPr>
      </w:pPr>
    </w:p>
    <w:p w:rsidR="00B602E2" w:rsidRDefault="00B602E2" w:rsidP="006128C7">
      <w:pPr>
        <w:jc w:val="center"/>
        <w:rPr>
          <w:kern w:val="2"/>
          <w:sz w:val="28"/>
          <w:szCs w:val="28"/>
        </w:rPr>
      </w:pPr>
    </w:p>
    <w:p w:rsidR="00B602E2" w:rsidRPr="00080C48" w:rsidRDefault="00B602E2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B602E2" w:rsidRDefault="00B602E2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602E2" w:rsidRDefault="00B602E2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602E2" w:rsidRPr="002D7AD1" w:rsidRDefault="00B602E2" w:rsidP="00F76562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Default="00B602E2" w:rsidP="006128C7">
      <w:pPr>
        <w:rPr>
          <w:kern w:val="2"/>
          <w:sz w:val="28"/>
          <w:szCs w:val="28"/>
        </w:rPr>
      </w:pPr>
    </w:p>
    <w:p w:rsidR="00B602E2" w:rsidRDefault="00B602E2" w:rsidP="006128C7">
      <w:pPr>
        <w:jc w:val="center"/>
        <w:rPr>
          <w:kern w:val="2"/>
          <w:sz w:val="28"/>
          <w:szCs w:val="28"/>
        </w:rPr>
      </w:pPr>
    </w:p>
    <w:p w:rsidR="00B602E2" w:rsidRPr="00080C48" w:rsidRDefault="00B602E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B602E2" w:rsidRPr="00080C48" w:rsidRDefault="00B602E2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602E2" w:rsidRPr="00080C48" w:rsidRDefault="00B602E2" w:rsidP="006128C7">
      <w:pPr>
        <w:jc w:val="center"/>
        <w:rPr>
          <w:kern w:val="2"/>
          <w:sz w:val="28"/>
          <w:szCs w:val="28"/>
        </w:rPr>
      </w:pPr>
    </w:p>
    <w:p w:rsidR="00B602E2" w:rsidRPr="00080C48" w:rsidRDefault="00B602E2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B602E2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B602E2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02E2" w:rsidRPr="00080C48" w:rsidRDefault="00B602E2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B602E2" w:rsidRPr="00080C48" w:rsidRDefault="00B602E2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B602E2" w:rsidRPr="00080C48" w:rsidTr="008717DC">
        <w:tc>
          <w:tcPr>
            <w:tcW w:w="348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B602E2" w:rsidRPr="00080C48" w:rsidTr="008717DC">
        <w:tc>
          <w:tcPr>
            <w:tcW w:w="348" w:type="dxa"/>
            <w:vMerge w:val="restart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B602E2" w:rsidRPr="003F23D9" w:rsidRDefault="00B602E2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9319,4</w:t>
            </w:r>
          </w:p>
        </w:tc>
        <w:tc>
          <w:tcPr>
            <w:tcW w:w="811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1" w:type="dxa"/>
          </w:tcPr>
          <w:p w:rsidR="00B602E2" w:rsidRPr="003F23D9" w:rsidRDefault="00B602E2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602E2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B602E2" w:rsidRPr="00080C48" w:rsidRDefault="00B602E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602E2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3723,1</w:t>
            </w:r>
          </w:p>
        </w:tc>
        <w:tc>
          <w:tcPr>
            <w:tcW w:w="811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602E2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5596,3</w:t>
            </w:r>
          </w:p>
        </w:tc>
        <w:tc>
          <w:tcPr>
            <w:tcW w:w="811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602E2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B602E2" w:rsidRPr="00080C48" w:rsidRDefault="00B602E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602E2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B602E2" w:rsidRPr="00080C48" w:rsidRDefault="00B602E2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602E2" w:rsidRPr="00080C48" w:rsidTr="008717DC">
        <w:tc>
          <w:tcPr>
            <w:tcW w:w="348" w:type="dxa"/>
            <w:vMerge w:val="restart"/>
          </w:tcPr>
          <w:p w:rsidR="00B602E2" w:rsidRPr="00080C48" w:rsidRDefault="00B602E2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B602E2" w:rsidRPr="003F23D9" w:rsidRDefault="00B602E2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9319,4</w:t>
            </w:r>
          </w:p>
        </w:tc>
        <w:tc>
          <w:tcPr>
            <w:tcW w:w="811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3598,1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602E2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B602E2" w:rsidRPr="00080C48" w:rsidRDefault="00B602E2" w:rsidP="003F23D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00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B602E2" w:rsidRPr="00080C48" w:rsidRDefault="00B602E2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602E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B602E2" w:rsidRPr="003F23D9" w:rsidRDefault="00B602E2" w:rsidP="001E687F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3723,1</w:t>
            </w:r>
          </w:p>
        </w:tc>
        <w:tc>
          <w:tcPr>
            <w:tcW w:w="811" w:type="dxa"/>
          </w:tcPr>
          <w:p w:rsidR="00B602E2" w:rsidRPr="003F23D9" w:rsidRDefault="00B602E2" w:rsidP="001E687F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1717,7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602E2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602E2" w:rsidRPr="003F23D9" w:rsidRDefault="00B602E2" w:rsidP="001E6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5596,3</w:t>
            </w:r>
          </w:p>
        </w:tc>
        <w:tc>
          <w:tcPr>
            <w:tcW w:w="811" w:type="dxa"/>
          </w:tcPr>
          <w:p w:rsidR="00B602E2" w:rsidRPr="003F23D9" w:rsidRDefault="00B602E2" w:rsidP="001E6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1880,4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602E2" w:rsidRPr="003F23D9" w:rsidRDefault="00B602E2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602E2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602E2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602E2" w:rsidRPr="00080C48" w:rsidRDefault="00B602E2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602E2" w:rsidRPr="006D7FE1" w:rsidRDefault="00B602E2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1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4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76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0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</w:tcPr>
          <w:p w:rsidR="00B602E2" w:rsidRPr="00080C48" w:rsidRDefault="00B602E2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</w:tbl>
    <w:p w:rsidR="00B602E2" w:rsidRDefault="00B602E2" w:rsidP="00785FC5">
      <w:pPr>
        <w:autoSpaceDE w:val="0"/>
        <w:autoSpaceDN w:val="0"/>
        <w:adjustRightInd w:val="0"/>
        <w:ind w:left="17010"/>
        <w:rPr>
          <w:kern w:val="2"/>
        </w:rPr>
      </w:pPr>
      <w:bookmarkStart w:id="0" w:name="_GoBack"/>
      <w:bookmarkEnd w:id="0"/>
    </w:p>
    <w:sectPr w:rsidR="00B602E2" w:rsidSect="008F36FF">
      <w:footerReference w:type="even" r:id="rId9"/>
      <w:footerReference w:type="default" r:id="rId10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2E2" w:rsidRDefault="00B602E2">
      <w:r>
        <w:separator/>
      </w:r>
    </w:p>
  </w:endnote>
  <w:endnote w:type="continuationSeparator" w:id="1">
    <w:p w:rsidR="00B602E2" w:rsidRDefault="00B60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E2" w:rsidRDefault="00B602E2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B602E2" w:rsidRDefault="00B602E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E2" w:rsidRDefault="00B602E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602E2" w:rsidRDefault="00B602E2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2E2" w:rsidRPr="00B82745" w:rsidRDefault="00B602E2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2E2" w:rsidRDefault="00B602E2">
      <w:r>
        <w:separator/>
      </w:r>
    </w:p>
  </w:footnote>
  <w:footnote w:type="continuationSeparator" w:id="1">
    <w:p w:rsidR="00B602E2" w:rsidRDefault="00B602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8CC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23C4"/>
    <w:rsid w:val="002C47DB"/>
    <w:rsid w:val="002C5E60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138B"/>
    <w:rsid w:val="004B6A5C"/>
    <w:rsid w:val="004C12C3"/>
    <w:rsid w:val="004C6E8B"/>
    <w:rsid w:val="004D071F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3E38"/>
    <w:rsid w:val="008C5A82"/>
    <w:rsid w:val="008D3389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3AFF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602E2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C02D6E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747</TotalTime>
  <Pages>17</Pages>
  <Words>3066</Words>
  <Characters>17479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134</cp:revision>
  <cp:lastPrinted>2019-01-17T07:43:00Z</cp:lastPrinted>
  <dcterms:created xsi:type="dcterms:W3CDTF">2018-11-09T13:07:00Z</dcterms:created>
  <dcterms:modified xsi:type="dcterms:W3CDTF">2019-01-17T07:47:00Z</dcterms:modified>
</cp:coreProperties>
</file>