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14" w:rsidRDefault="005A4914" w:rsidP="00B10FC7">
      <w:pPr>
        <w:jc w:val="center"/>
        <w:rPr>
          <w:b/>
          <w:caps/>
          <w:sz w:val="32"/>
          <w:szCs w:val="32"/>
        </w:rPr>
      </w:pPr>
      <w:r w:rsidRPr="00BF5147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5A4914" w:rsidRPr="00AE4D3E" w:rsidRDefault="005A491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5A4914" w:rsidRPr="00AE4D3E" w:rsidRDefault="005A491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5A4914" w:rsidRPr="004E00A5" w:rsidRDefault="005A4914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5A4914" w:rsidRPr="00AE4D3E" w:rsidRDefault="005A4914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5A4914" w:rsidRPr="00AE4D3E" w:rsidRDefault="005A4914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5A4914" w:rsidRPr="004E00A5" w:rsidRDefault="005A4914" w:rsidP="00B10FC7">
      <w:pPr>
        <w:jc w:val="center"/>
      </w:pPr>
    </w:p>
    <w:p w:rsidR="005A4914" w:rsidRPr="00AE4D3E" w:rsidRDefault="005A4914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5A4914" w:rsidRPr="004E00A5" w:rsidRDefault="005A4914" w:rsidP="00B10FC7">
      <w:pPr>
        <w:jc w:val="both"/>
        <w:rPr>
          <w:sz w:val="18"/>
          <w:szCs w:val="18"/>
        </w:rPr>
      </w:pPr>
    </w:p>
    <w:p w:rsidR="005A4914" w:rsidRPr="00AE4D3E" w:rsidRDefault="005A4914" w:rsidP="00BC32C8">
      <w:pPr>
        <w:rPr>
          <w:b/>
          <w:sz w:val="28"/>
        </w:rPr>
      </w:pPr>
      <w:r>
        <w:rPr>
          <w:b/>
          <w:sz w:val="28"/>
        </w:rPr>
        <w:t>24.12.2021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134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5A4914" w:rsidRPr="00AE4D3E" w:rsidRDefault="005A4914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5A4914" w:rsidRPr="00AE4D3E" w:rsidTr="007D28E3">
        <w:trPr>
          <w:trHeight w:val="2049"/>
        </w:trPr>
        <w:tc>
          <w:tcPr>
            <w:tcW w:w="4449" w:type="dxa"/>
          </w:tcPr>
          <w:p w:rsidR="005A4914" w:rsidRPr="002D7AD1" w:rsidRDefault="005A4914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5A4914" w:rsidRPr="00B80700" w:rsidRDefault="005A4914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5A4914" w:rsidRPr="00B80700" w:rsidRDefault="005A4914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5A4914" w:rsidRDefault="005A4914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5A4914" w:rsidRDefault="005A4914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5A4914" w:rsidRDefault="005A4914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5A4914" w:rsidRPr="00B80700" w:rsidRDefault="005A4914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5A4914" w:rsidRDefault="005A4914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5A4914" w:rsidRPr="004B138B" w:rsidRDefault="005A4914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5A4914" w:rsidRDefault="005A4914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5A4914" w:rsidRDefault="005A4914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A4914" w:rsidRDefault="005A4914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5A4914" w:rsidRDefault="005A491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5A4914" w:rsidRPr="00CE135F" w:rsidRDefault="005A491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5A4914" w:rsidRPr="00080C48" w:rsidRDefault="005A4914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5A4914" w:rsidRPr="00080C48" w:rsidRDefault="005A491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5A4914" w:rsidRDefault="005A491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5A4914" w:rsidRPr="00080C48" w:rsidRDefault="005A491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5A4914" w:rsidRPr="00080C48" w:rsidRDefault="005A491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24.12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134</w:t>
      </w:r>
    </w:p>
    <w:p w:rsidR="005A4914" w:rsidRPr="00080C48" w:rsidRDefault="005A4914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A4914" w:rsidRPr="00C02D6E" w:rsidRDefault="005A491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5A4914" w:rsidRPr="00C02D6E" w:rsidRDefault="005A4914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5A4914" w:rsidRPr="00804E0D" w:rsidRDefault="005A4914" w:rsidP="002C652A">
      <w:pPr>
        <w:rPr>
          <w:kern w:val="2"/>
          <w:sz w:val="28"/>
          <w:szCs w:val="28"/>
        </w:rPr>
      </w:pPr>
    </w:p>
    <w:p w:rsidR="005A4914" w:rsidRPr="00CF7FB5" w:rsidRDefault="005A4914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5A4914" w:rsidRPr="00CF7FB5" w:rsidRDefault="005A491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5A4914" w:rsidRPr="00CF7FB5" w:rsidRDefault="005A4914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5A4914" w:rsidRPr="00080C48" w:rsidRDefault="005A4914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5A4914" w:rsidRPr="00080C48" w:rsidTr="00275FAB">
        <w:tc>
          <w:tcPr>
            <w:tcW w:w="2110" w:type="dxa"/>
          </w:tcPr>
          <w:p w:rsidR="005A4914" w:rsidRPr="00080C48" w:rsidRDefault="005A4914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804E0D" w:rsidRDefault="005A4914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5A4914" w:rsidRPr="00804E0D" w:rsidRDefault="005A491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511C19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080C48" w:rsidRDefault="005A4914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2D7AD1" w:rsidRDefault="005A491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5A4914" w:rsidRPr="00080C48" w:rsidRDefault="005A491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080C48" w:rsidRDefault="005A491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080C48" w:rsidRDefault="005A4914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Default="005A491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5A4914" w:rsidRPr="00080C48" w:rsidRDefault="005A491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5A4914" w:rsidRDefault="005A4914" w:rsidP="00275FAB">
            <w:pPr>
              <w:rPr>
                <w:kern w:val="2"/>
                <w:sz w:val="28"/>
                <w:szCs w:val="28"/>
              </w:rPr>
            </w:pPr>
          </w:p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Default="005A4914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5A4914" w:rsidRDefault="005A4914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5A4914" w:rsidRPr="00080C48" w:rsidRDefault="005A4914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23 782,4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5 263,9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23 494,7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5 263,9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A4914" w:rsidRPr="002B5703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5A4914" w:rsidRDefault="005A4914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5A4914" w:rsidRDefault="005A4914"/>
        </w:tc>
      </w:tr>
      <w:tr w:rsidR="005A4914" w:rsidRPr="00080C48" w:rsidTr="00275FAB">
        <w:tc>
          <w:tcPr>
            <w:tcW w:w="2110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A4914" w:rsidRPr="004C6E8B" w:rsidRDefault="005A4914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5A4914" w:rsidRPr="00080C48" w:rsidRDefault="005A4914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5A4914" w:rsidRPr="00080C48" w:rsidRDefault="005A491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5A4914" w:rsidRDefault="005A4914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5A4914" w:rsidRPr="00B17A7A" w:rsidRDefault="005A4914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5A4914" w:rsidRPr="00080C48" w:rsidRDefault="005A491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Default="005A4914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5A4914" w:rsidRPr="00080C48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5A4914" w:rsidRPr="00080C48" w:rsidRDefault="005A491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5A4914" w:rsidRPr="00080C48" w:rsidRDefault="005A491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5A4914" w:rsidRPr="00080C48" w:rsidRDefault="005A491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23 782,4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5 263,9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23 494,7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5 263,9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A4914" w:rsidRPr="002B5703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A4914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5A4914" w:rsidRPr="00080C48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A4914" w:rsidRPr="00080C48" w:rsidTr="00275FAB">
        <w:tc>
          <w:tcPr>
            <w:tcW w:w="2042" w:type="dxa"/>
          </w:tcPr>
          <w:p w:rsidR="005A4914" w:rsidRPr="00080C48" w:rsidRDefault="005A491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5A4914" w:rsidRPr="00080C48" w:rsidRDefault="005A491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A4914" w:rsidRPr="006A5B69" w:rsidRDefault="005A4914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5A4914" w:rsidRPr="00080C48" w:rsidRDefault="005A4914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5A4914" w:rsidRPr="00080C48" w:rsidRDefault="005A4914" w:rsidP="002C652A">
      <w:pPr>
        <w:rPr>
          <w:kern w:val="2"/>
          <w:sz w:val="28"/>
          <w:szCs w:val="28"/>
        </w:rPr>
      </w:pPr>
    </w:p>
    <w:p w:rsidR="005A4914" w:rsidRPr="00A87F6A" w:rsidRDefault="005A491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5A4914" w:rsidRPr="00A87F6A" w:rsidRDefault="005A491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5A4914" w:rsidRPr="00A87F6A" w:rsidRDefault="005A4914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5A4914" w:rsidRDefault="005A4914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5A4914" w:rsidRDefault="005A491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5A4914" w:rsidRDefault="005A491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5A4914" w:rsidRDefault="005A491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5A4914" w:rsidRPr="00A87F6A" w:rsidRDefault="005A4914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5A4914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5A4914" w:rsidRPr="00A87F6A" w:rsidRDefault="005A491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5A4914" w:rsidRPr="00F0097A" w:rsidRDefault="005A4914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5A4914" w:rsidRPr="00F0097A" w:rsidRDefault="005A4914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5A4914" w:rsidRPr="00F0097A" w:rsidRDefault="005A491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5A4914" w:rsidRPr="00F0097A" w:rsidRDefault="005A491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5A4914" w:rsidRPr="00F0097A" w:rsidRDefault="005A491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5A4914" w:rsidRPr="00F0097A" w:rsidRDefault="005A491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5A4914" w:rsidRPr="00A87F6A" w:rsidRDefault="005A4914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5A4914" w:rsidRDefault="005A4914" w:rsidP="00275FAB">
      <w:pPr>
        <w:rPr>
          <w:sz w:val="28"/>
        </w:rPr>
      </w:pPr>
    </w:p>
    <w:p w:rsidR="005A4914" w:rsidRPr="00080C48" w:rsidRDefault="005A4914" w:rsidP="00275FAB">
      <w:pPr>
        <w:rPr>
          <w:sz w:val="28"/>
        </w:rPr>
      </w:pPr>
    </w:p>
    <w:p w:rsidR="005A4914" w:rsidRDefault="005A4914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5A4914" w:rsidRPr="00080C48" w:rsidRDefault="005A4914" w:rsidP="006056EF">
      <w:pPr>
        <w:ind w:left="709"/>
        <w:rPr>
          <w:kern w:val="2"/>
          <w:sz w:val="28"/>
          <w:szCs w:val="28"/>
        </w:rPr>
        <w:sectPr w:rsidR="005A4914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5A4914" w:rsidRPr="00080C48" w:rsidRDefault="005A4914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5A4914" w:rsidRDefault="005A4914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5A4914" w:rsidRDefault="005A4914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A4914" w:rsidRPr="002D7AD1" w:rsidRDefault="005A4914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275FAB">
      <w:pPr>
        <w:jc w:val="center"/>
        <w:rPr>
          <w:kern w:val="2"/>
          <w:sz w:val="28"/>
          <w:szCs w:val="28"/>
        </w:rPr>
      </w:pPr>
    </w:p>
    <w:p w:rsidR="005A4914" w:rsidRPr="00080C48" w:rsidRDefault="005A4914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5A4914" w:rsidRPr="00080C48" w:rsidRDefault="005A4914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5A4914" w:rsidRPr="00080C48" w:rsidRDefault="005A4914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5A4914" w:rsidRPr="00080C48" w:rsidTr="00275FAB">
        <w:trPr>
          <w:tblHeader/>
        </w:trPr>
        <w:tc>
          <w:tcPr>
            <w:tcW w:w="567" w:type="dxa"/>
            <w:vMerge w:val="restart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5A4914" w:rsidRPr="00080C48" w:rsidRDefault="005A491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5A4914" w:rsidRPr="00080C48" w:rsidTr="00275FAB">
        <w:trPr>
          <w:tblHeader/>
        </w:trPr>
        <w:tc>
          <w:tcPr>
            <w:tcW w:w="567" w:type="dxa"/>
            <w:vMerge/>
          </w:tcPr>
          <w:p w:rsidR="005A4914" w:rsidRPr="00080C48" w:rsidRDefault="005A4914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5A4914" w:rsidRPr="00080C48" w:rsidRDefault="005A4914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5A4914" w:rsidRPr="00080C48" w:rsidRDefault="005A4914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5A4914" w:rsidRPr="00080C48" w:rsidRDefault="005A4914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5A4914" w:rsidRPr="00080C48" w:rsidRDefault="005A4914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5A4914" w:rsidRPr="00080C48" w:rsidRDefault="005A4914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5A4914" w:rsidRPr="00080C48" w:rsidRDefault="005A491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5A4914" w:rsidRPr="00080C48" w:rsidRDefault="005A4914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5A4914" w:rsidRPr="00080C48" w:rsidTr="00253E07">
        <w:trPr>
          <w:tblHeader/>
        </w:trPr>
        <w:tc>
          <w:tcPr>
            <w:tcW w:w="562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5A4914" w:rsidRPr="00080C48" w:rsidRDefault="005A491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5A4914" w:rsidRPr="00080C48" w:rsidTr="00253E07">
        <w:tc>
          <w:tcPr>
            <w:tcW w:w="14968" w:type="dxa"/>
            <w:gridSpan w:val="18"/>
          </w:tcPr>
          <w:p w:rsidR="005A4914" w:rsidRDefault="005A4914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5A4914" w:rsidRPr="00080C48" w:rsidRDefault="005A4914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5A4914" w:rsidRPr="00080C48" w:rsidTr="00253E07">
        <w:tc>
          <w:tcPr>
            <w:tcW w:w="562" w:type="dxa"/>
          </w:tcPr>
          <w:p w:rsidR="005A4914" w:rsidRPr="00080C48" w:rsidRDefault="005A4914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5A4914" w:rsidRPr="00B916B6" w:rsidRDefault="005A4914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5A4914" w:rsidRPr="00080C48" w:rsidRDefault="005A4914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5A4914" w:rsidRPr="00080C48" w:rsidRDefault="005A491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5A4914" w:rsidRDefault="005A491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5A4914" w:rsidRDefault="005A4914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5A4914" w:rsidRDefault="005A4914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5A4914" w:rsidRPr="00080C48" w:rsidTr="00253E07">
        <w:tc>
          <w:tcPr>
            <w:tcW w:w="562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5A4914" w:rsidRPr="00B916B6" w:rsidRDefault="005A4914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5A4914" w:rsidRPr="00080C48" w:rsidRDefault="005A4914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5A4914" w:rsidRPr="00080C48" w:rsidRDefault="005A491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A4914" w:rsidRDefault="005A4914">
            <w:r w:rsidRPr="007015E4">
              <w:rPr>
                <w:color w:val="000000"/>
              </w:rPr>
              <w:t>20,1</w:t>
            </w:r>
          </w:p>
        </w:tc>
      </w:tr>
    </w:tbl>
    <w:p w:rsidR="005A4914" w:rsidRPr="00080C48" w:rsidRDefault="005A4914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5A4914" w:rsidRDefault="005A4914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5A4914" w:rsidRDefault="005A4914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A4914" w:rsidRPr="002D7AD1" w:rsidRDefault="005A4914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5A4914" w:rsidRPr="00080C48" w:rsidRDefault="005A4914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5A4914" w:rsidRPr="00080C48" w:rsidRDefault="005A4914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5A4914" w:rsidRPr="00080C48" w:rsidTr="00275FAB">
        <w:tc>
          <w:tcPr>
            <w:tcW w:w="682" w:type="dxa"/>
            <w:vMerge w:val="restart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5A4914" w:rsidRPr="00080C48" w:rsidTr="00275FAB">
        <w:tc>
          <w:tcPr>
            <w:tcW w:w="682" w:type="dxa"/>
            <w:vMerge/>
            <w:vAlign w:val="center"/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5A4914" w:rsidRPr="00080C48" w:rsidRDefault="005A4914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5A4914" w:rsidRPr="00080C48" w:rsidTr="006128C7">
        <w:trPr>
          <w:tblHeader/>
        </w:trPr>
        <w:tc>
          <w:tcPr>
            <w:tcW w:w="687" w:type="dxa"/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5A491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5A491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5A491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5A491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Default="005A4914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5A491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5A4914" w:rsidRPr="00080C48" w:rsidRDefault="005A4914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Default="005A4914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DF6D10" w:rsidRDefault="005A4914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4914" w:rsidRPr="00080C48" w:rsidRDefault="005A491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Pr="00080C48" w:rsidRDefault="005A4914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5A4914" w:rsidRDefault="005A4914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5A4914" w:rsidRDefault="005A4914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A4914" w:rsidRPr="002D7AD1" w:rsidRDefault="005A4914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5A4914" w:rsidRPr="00080C48" w:rsidRDefault="005A491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5A4914" w:rsidRPr="00080C48" w:rsidRDefault="005A491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5A4914" w:rsidRPr="00080C48" w:rsidRDefault="005A4914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5A4914" w:rsidRPr="00080C48" w:rsidTr="003F23D9">
        <w:tc>
          <w:tcPr>
            <w:tcW w:w="671" w:type="dxa"/>
            <w:vMerge w:val="restart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5A4914" w:rsidRPr="00080C48" w:rsidRDefault="005A4914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5A4914" w:rsidRPr="00080C48" w:rsidTr="003F23D9">
        <w:tc>
          <w:tcPr>
            <w:tcW w:w="671" w:type="dxa"/>
            <w:vMerge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5A4914" w:rsidRPr="00080C48" w:rsidRDefault="005A4914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5A4914" w:rsidRPr="00080C48" w:rsidRDefault="005A4914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5A4914" w:rsidRPr="00080C48" w:rsidTr="003F23D9">
        <w:tc>
          <w:tcPr>
            <w:tcW w:w="480" w:type="dxa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5A4914" w:rsidRPr="00080C48" w:rsidRDefault="005A491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5A4914" w:rsidRPr="00080C48" w:rsidTr="003F23D9">
        <w:tc>
          <w:tcPr>
            <w:tcW w:w="14968" w:type="dxa"/>
            <w:gridSpan w:val="21"/>
            <w:noWrap/>
          </w:tcPr>
          <w:p w:rsidR="005A4914" w:rsidRPr="00080C48" w:rsidRDefault="005A4914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5A4914" w:rsidRPr="00080C48" w:rsidTr="003F23D9">
        <w:tc>
          <w:tcPr>
            <w:tcW w:w="480" w:type="dxa"/>
            <w:vMerge w:val="restart"/>
            <w:noWrap/>
          </w:tcPr>
          <w:p w:rsidR="005A4914" w:rsidRPr="00080C48" w:rsidRDefault="005A491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5A4914" w:rsidRPr="00080C48" w:rsidRDefault="005A491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5A4914" w:rsidRPr="00080C48" w:rsidRDefault="005A491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5A4914" w:rsidRPr="00080C48" w:rsidRDefault="005A491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Default="005A491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A4914" w:rsidRPr="00080C48" w:rsidRDefault="005A491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5A4914" w:rsidRPr="003F23D9" w:rsidRDefault="005A4914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5A4914" w:rsidRPr="00080C48" w:rsidTr="003F23D9">
        <w:tc>
          <w:tcPr>
            <w:tcW w:w="480" w:type="dxa"/>
          </w:tcPr>
          <w:p w:rsidR="005A4914" w:rsidRPr="00080C48" w:rsidRDefault="005A491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5A4914" w:rsidRPr="00080C48" w:rsidRDefault="005A491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5A4914" w:rsidRPr="00080C48" w:rsidRDefault="005A491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5A4914" w:rsidRPr="00080C48" w:rsidRDefault="005A4914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A4914" w:rsidRPr="00080C48" w:rsidTr="003F23D9">
        <w:tc>
          <w:tcPr>
            <w:tcW w:w="480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5A4914" w:rsidRPr="00080C48" w:rsidRDefault="005A491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5A4914" w:rsidRPr="00080C48" w:rsidRDefault="005A491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A4914" w:rsidRDefault="005A491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5A4914" w:rsidRPr="00080C48" w:rsidRDefault="005A491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5A4914" w:rsidRDefault="005A4914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5A4914" w:rsidRDefault="005A4914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A4914" w:rsidRPr="002D7AD1" w:rsidRDefault="005A4914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5A4914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A4914" w:rsidRPr="00080C48" w:rsidRDefault="005A491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5A4914" w:rsidRPr="00080C48" w:rsidRDefault="005A4914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5A4914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5A4914" w:rsidRPr="00080C48" w:rsidRDefault="005A4914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5A4914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2030</w:t>
            </w:r>
          </w:p>
        </w:tc>
      </w:tr>
    </w:tbl>
    <w:p w:rsidR="005A4914" w:rsidRPr="00080C48" w:rsidRDefault="005A4914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5A4914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Pr="00080C48" w:rsidRDefault="005A4914" w:rsidP="00180BE3">
            <w:pPr>
              <w:jc w:val="center"/>
            </w:pPr>
            <w:r w:rsidRPr="00080C48">
              <w:t>20</w:t>
            </w:r>
          </w:p>
        </w:tc>
      </w:tr>
      <w:tr w:rsidR="005A4914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23782,4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5263,9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4199,6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20406">
              <w:t>0,0</w:t>
            </w:r>
          </w:p>
        </w:tc>
      </w:tr>
      <w:tr w:rsidR="005A491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23782,4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5263,9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4199,6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7F26F2">
              <w:t>0,0</w:t>
            </w:r>
          </w:p>
        </w:tc>
      </w:tr>
      <w:tr w:rsidR="005A491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00103" w:rsidRDefault="005A4914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CA68C2">
            <w:pPr>
              <w:jc w:val="center"/>
            </w:pPr>
            <w:r>
              <w:t>07100</w:t>
            </w:r>
          </w:p>
          <w:p w:rsidR="005A4914" w:rsidRDefault="005A4914" w:rsidP="00CA68C2">
            <w:pPr>
              <w:jc w:val="center"/>
            </w:pPr>
            <w:r>
              <w:t>83510</w:t>
            </w:r>
          </w:p>
          <w:p w:rsidR="005A4914" w:rsidRDefault="005A4914" w:rsidP="00CA68C2">
            <w:pPr>
              <w:jc w:val="center"/>
            </w:pPr>
          </w:p>
          <w:p w:rsidR="005A4914" w:rsidRDefault="005A4914" w:rsidP="00CA68C2">
            <w:pPr>
              <w:jc w:val="center"/>
            </w:pPr>
            <w:r>
              <w:t>07100</w:t>
            </w:r>
          </w:p>
          <w:p w:rsidR="005A4914" w:rsidRPr="000E54D1" w:rsidRDefault="005A4914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23494,7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6D3E50">
            <w:pPr>
              <w:jc w:val="center"/>
            </w:pPr>
            <w:r>
              <w:t>5263,9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6D3E50">
            <w:pPr>
              <w:jc w:val="center"/>
            </w:pPr>
            <w:r>
              <w:t>4199,6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A4914" w:rsidRDefault="005A4914" w:rsidP="002503FC">
            <w:pPr>
              <w:jc w:val="center"/>
            </w:pPr>
            <w:r w:rsidRPr="00D33965">
              <w:t>0,0</w:t>
            </w:r>
          </w:p>
        </w:tc>
      </w:tr>
      <w:tr w:rsidR="005A491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00103" w:rsidRDefault="005A4914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0E54D1">
            <w:pPr>
              <w:jc w:val="center"/>
            </w:pPr>
            <w:r>
              <w:t>07100</w:t>
            </w:r>
          </w:p>
          <w:p w:rsidR="005A4914" w:rsidRPr="00080C48" w:rsidRDefault="005A4914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Default="005A4914" w:rsidP="002503FC">
            <w:pPr>
              <w:jc w:val="center"/>
            </w:pPr>
            <w:r w:rsidRPr="00DF0A84">
              <w:t>0,0</w:t>
            </w:r>
          </w:p>
        </w:tc>
      </w:tr>
    </w:tbl>
    <w:p w:rsidR="005A4914" w:rsidRDefault="005A4914" w:rsidP="006128C7">
      <w:pPr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jc w:val="center"/>
        <w:rPr>
          <w:kern w:val="2"/>
          <w:sz w:val="28"/>
          <w:szCs w:val="28"/>
        </w:rPr>
      </w:pPr>
    </w:p>
    <w:p w:rsidR="005A4914" w:rsidRDefault="005A4914" w:rsidP="006128C7">
      <w:pPr>
        <w:jc w:val="center"/>
        <w:rPr>
          <w:kern w:val="2"/>
          <w:sz w:val="28"/>
          <w:szCs w:val="28"/>
        </w:rPr>
      </w:pPr>
    </w:p>
    <w:p w:rsidR="005A4914" w:rsidRPr="00080C48" w:rsidRDefault="005A491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5A4914" w:rsidRDefault="005A4914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5A4914" w:rsidRDefault="005A4914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A4914" w:rsidRDefault="005A4914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5A4914" w:rsidRPr="00080C48" w:rsidRDefault="005A4914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A4914" w:rsidRPr="00080C48" w:rsidRDefault="005A4914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5A4914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5A4914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4914" w:rsidRPr="00080C48" w:rsidRDefault="005A491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5A4914" w:rsidRPr="00080C48" w:rsidRDefault="005A4914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5A4914" w:rsidRPr="00080C48" w:rsidTr="00551B3E">
        <w:tc>
          <w:tcPr>
            <w:tcW w:w="369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5A4914" w:rsidRPr="00080C48" w:rsidTr="00551B3E">
        <w:tc>
          <w:tcPr>
            <w:tcW w:w="369" w:type="dxa"/>
            <w:vMerge w:val="restart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5A4914" w:rsidRPr="003F23D9" w:rsidRDefault="005A4914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23782,4</w:t>
            </w:r>
          </w:p>
        </w:tc>
        <w:tc>
          <w:tcPr>
            <w:tcW w:w="85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5263,9</w:t>
            </w:r>
          </w:p>
        </w:tc>
        <w:tc>
          <w:tcPr>
            <w:tcW w:w="881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914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5A4914" w:rsidRPr="00080C48" w:rsidRDefault="005A4914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5A4914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914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18785,5</w:t>
            </w:r>
          </w:p>
        </w:tc>
        <w:tc>
          <w:tcPr>
            <w:tcW w:w="85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A4914" w:rsidRPr="003F23D9" w:rsidRDefault="005A4914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A4914" w:rsidRPr="003F23D9" w:rsidRDefault="005A4914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5263,9</w:t>
            </w:r>
          </w:p>
        </w:tc>
        <w:tc>
          <w:tcPr>
            <w:tcW w:w="881" w:type="dxa"/>
          </w:tcPr>
          <w:p w:rsidR="005A4914" w:rsidRPr="003F23D9" w:rsidRDefault="005A4914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914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A4914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5A4914" w:rsidRPr="002503FC" w:rsidRDefault="005A4914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A4914" w:rsidRDefault="005A491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A4914" w:rsidRPr="00080C48" w:rsidTr="00551B3E">
        <w:tc>
          <w:tcPr>
            <w:tcW w:w="369" w:type="dxa"/>
            <w:vMerge w:val="restart"/>
          </w:tcPr>
          <w:p w:rsidR="005A4914" w:rsidRPr="00080C48" w:rsidRDefault="005A491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5A4914" w:rsidRPr="003F23D9" w:rsidRDefault="005A4914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23782,4</w:t>
            </w:r>
          </w:p>
        </w:tc>
        <w:tc>
          <w:tcPr>
            <w:tcW w:w="857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A4914" w:rsidRPr="003F23D9" w:rsidRDefault="005A4914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5263,9</w:t>
            </w:r>
          </w:p>
        </w:tc>
        <w:tc>
          <w:tcPr>
            <w:tcW w:w="881" w:type="dxa"/>
          </w:tcPr>
          <w:p w:rsidR="005A4914" w:rsidRPr="003F23D9" w:rsidRDefault="005A4914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5A4914" w:rsidRPr="003F23D9" w:rsidRDefault="005A4914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914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5A4914" w:rsidRPr="00080C48" w:rsidRDefault="005A4914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5A4914" w:rsidRPr="00080C48" w:rsidRDefault="005A491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5A4914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914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18785,5</w:t>
            </w:r>
          </w:p>
        </w:tc>
        <w:tc>
          <w:tcPr>
            <w:tcW w:w="857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A4914" w:rsidRPr="003F23D9" w:rsidRDefault="005A4914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A4914" w:rsidRPr="003F23D9" w:rsidRDefault="005A4914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5263,9</w:t>
            </w:r>
          </w:p>
        </w:tc>
        <w:tc>
          <w:tcPr>
            <w:tcW w:w="881" w:type="dxa"/>
          </w:tcPr>
          <w:p w:rsidR="005A4914" w:rsidRPr="003F23D9" w:rsidRDefault="005A4914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5A4914" w:rsidRPr="003F23D9" w:rsidRDefault="005A4914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A4914" w:rsidRPr="003F23D9" w:rsidRDefault="005A491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A4914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A4914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A4914" w:rsidRPr="00080C48" w:rsidRDefault="005A491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5A4914" w:rsidRPr="006D7FE1" w:rsidRDefault="005A491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A4914" w:rsidRDefault="005A491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5A4914" w:rsidRPr="00551B3E" w:rsidRDefault="005A4914" w:rsidP="00551B3E">
      <w:pPr>
        <w:tabs>
          <w:tab w:val="left" w:pos="3105"/>
        </w:tabs>
      </w:pPr>
      <w:bookmarkStart w:id="0" w:name="_GoBack"/>
      <w:bookmarkEnd w:id="0"/>
    </w:p>
    <w:sectPr w:rsidR="005A4914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914" w:rsidRDefault="005A4914">
      <w:r>
        <w:separator/>
      </w:r>
    </w:p>
  </w:endnote>
  <w:endnote w:type="continuationSeparator" w:id="1">
    <w:p w:rsidR="005A4914" w:rsidRDefault="005A4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14" w:rsidRDefault="005A4914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5A4914" w:rsidRDefault="005A491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14" w:rsidRDefault="005A4914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4914" w:rsidRDefault="005A4914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14" w:rsidRPr="00B82745" w:rsidRDefault="005A4914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914" w:rsidRDefault="005A4914">
      <w:r>
        <w:separator/>
      </w:r>
    </w:p>
  </w:footnote>
  <w:footnote w:type="continuationSeparator" w:id="1">
    <w:p w:rsidR="005A4914" w:rsidRDefault="005A49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376D8"/>
    <w:rsid w:val="0024722B"/>
    <w:rsid w:val="002503FC"/>
    <w:rsid w:val="002504E8"/>
    <w:rsid w:val="00252D2F"/>
    <w:rsid w:val="00253E07"/>
    <w:rsid w:val="00254382"/>
    <w:rsid w:val="00254C39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A77CC"/>
    <w:rsid w:val="004B138B"/>
    <w:rsid w:val="004B3755"/>
    <w:rsid w:val="004B6A5C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B125F"/>
    <w:rsid w:val="009B3AFF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3D27"/>
    <w:rsid w:val="00B444A2"/>
    <w:rsid w:val="00B450C0"/>
    <w:rsid w:val="00B45BA9"/>
    <w:rsid w:val="00B531BE"/>
    <w:rsid w:val="00B602E2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BF5147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0581"/>
    <w:rsid w:val="00C731BB"/>
    <w:rsid w:val="00C76A2D"/>
    <w:rsid w:val="00C830C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42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875</TotalTime>
  <Pages>16</Pages>
  <Words>3100</Words>
  <Characters>17672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143</cp:revision>
  <cp:lastPrinted>2021-12-29T12:53:00Z</cp:lastPrinted>
  <dcterms:created xsi:type="dcterms:W3CDTF">2018-11-09T13:07:00Z</dcterms:created>
  <dcterms:modified xsi:type="dcterms:W3CDTF">2021-12-29T13:02:00Z</dcterms:modified>
</cp:coreProperties>
</file>