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77A" w:rsidRDefault="007D777A" w:rsidP="00B10FC7">
      <w:pPr>
        <w:jc w:val="center"/>
        <w:rPr>
          <w:b/>
          <w:caps/>
          <w:sz w:val="32"/>
          <w:szCs w:val="32"/>
        </w:rPr>
      </w:pPr>
      <w:r w:rsidRPr="005F0609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pt;height:52.5pt;visibility:visible">
            <v:imagedata r:id="rId7" o:title=""/>
          </v:shape>
        </w:pict>
      </w:r>
    </w:p>
    <w:p w:rsidR="007D777A" w:rsidRPr="00AE4D3E" w:rsidRDefault="007D777A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7D777A" w:rsidRPr="00AE4D3E" w:rsidRDefault="007D777A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7D777A" w:rsidRPr="004E00A5" w:rsidRDefault="007D777A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7D777A" w:rsidRPr="00AE4D3E" w:rsidRDefault="007D777A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7D777A" w:rsidRPr="00AE4D3E" w:rsidRDefault="007D777A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7D777A" w:rsidRPr="004E00A5" w:rsidRDefault="007D777A" w:rsidP="00B10FC7">
      <w:pPr>
        <w:jc w:val="center"/>
      </w:pPr>
    </w:p>
    <w:p w:rsidR="007D777A" w:rsidRPr="00AE4D3E" w:rsidRDefault="007D777A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7D777A" w:rsidRPr="004E00A5" w:rsidRDefault="007D777A" w:rsidP="00B10FC7">
      <w:pPr>
        <w:jc w:val="both"/>
        <w:rPr>
          <w:sz w:val="18"/>
          <w:szCs w:val="18"/>
        </w:rPr>
      </w:pPr>
    </w:p>
    <w:p w:rsidR="007D777A" w:rsidRPr="00AE4D3E" w:rsidRDefault="007D777A" w:rsidP="00BC32C8">
      <w:pPr>
        <w:rPr>
          <w:b/>
          <w:sz w:val="28"/>
        </w:rPr>
      </w:pPr>
      <w:r>
        <w:rPr>
          <w:b/>
          <w:sz w:val="28"/>
        </w:rPr>
        <w:t>20.11.2024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139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7D777A" w:rsidRPr="00AE4D3E" w:rsidRDefault="007D777A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408"/>
      </w:tblGrid>
      <w:tr w:rsidR="007D777A" w:rsidRPr="00AE4D3E" w:rsidTr="001E75D3">
        <w:trPr>
          <w:trHeight w:val="2049"/>
        </w:trPr>
        <w:tc>
          <w:tcPr>
            <w:tcW w:w="5408" w:type="dxa"/>
          </w:tcPr>
          <w:p w:rsidR="007D777A" w:rsidRPr="002D7AD1" w:rsidRDefault="007D777A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107 от 07.11.2018 г. 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A40180">
              <w:rPr>
                <w:sz w:val="28"/>
                <w:szCs w:val="28"/>
              </w:rPr>
              <w:t>«</w:t>
            </w:r>
            <w:r w:rsidRPr="00E075BF">
              <w:rPr>
                <w:sz w:val="28"/>
                <w:szCs w:val="28"/>
              </w:rPr>
              <w:t>Охрана окружающей среды и рациональное природопользование</w:t>
            </w:r>
            <w:r>
              <w:rPr>
                <w:sz w:val="28"/>
                <w:szCs w:val="28"/>
              </w:rPr>
              <w:t xml:space="preserve"> Алексеевского сельского поселения</w:t>
            </w:r>
            <w:r w:rsidRPr="00A40180">
              <w:rPr>
                <w:sz w:val="28"/>
                <w:szCs w:val="28"/>
              </w:rPr>
              <w:t>»</w:t>
            </w:r>
          </w:p>
          <w:p w:rsidR="007D777A" w:rsidRPr="00B80700" w:rsidRDefault="007D777A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7D777A" w:rsidRPr="00B80700" w:rsidRDefault="007D777A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7D777A" w:rsidRDefault="007D777A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Pr="00834DB1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834DB1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Pr="00834DB1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7D777A" w:rsidRDefault="007D777A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7D777A" w:rsidRDefault="007D777A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7D777A" w:rsidRPr="00B80700" w:rsidRDefault="007D777A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7D777A" w:rsidRDefault="007D777A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Приложение 1 к постановлению Администрации Алексеевского сельского поселения </w:t>
      </w: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7D777A" w:rsidRPr="002E45DD" w:rsidRDefault="007D777A" w:rsidP="001E75D3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2</w:t>
      </w:r>
      <w:r w:rsidRPr="00971F8A">
        <w:rPr>
          <w:kern w:val="2"/>
          <w:sz w:val="28"/>
          <w:szCs w:val="28"/>
          <w:lang w:eastAsia="en-US"/>
        </w:rPr>
        <w:t xml:space="preserve">. </w:t>
      </w:r>
      <w:r w:rsidRPr="00971F8A">
        <w:rPr>
          <w:color w:val="000000"/>
          <w:spacing w:val="-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7D777A" w:rsidRDefault="007D777A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7D777A" w:rsidRDefault="007D777A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D777A" w:rsidRDefault="007D777A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7D777A" w:rsidRDefault="007D777A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7D777A" w:rsidRPr="00CE135F" w:rsidRDefault="007D777A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7D777A" w:rsidRPr="00080C48" w:rsidRDefault="007D777A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7D777A" w:rsidRPr="00080C48" w:rsidRDefault="007D777A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7D777A" w:rsidRDefault="007D777A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7D777A" w:rsidRPr="00080C48" w:rsidRDefault="007D777A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7D777A" w:rsidRPr="00080C48" w:rsidRDefault="007D777A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20.11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24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139</w:t>
      </w:r>
    </w:p>
    <w:p w:rsidR="007D777A" w:rsidRPr="00080C48" w:rsidRDefault="007D777A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7D777A" w:rsidRDefault="007D777A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7D777A" w:rsidRPr="00804E0D" w:rsidRDefault="007D777A" w:rsidP="00C4693E">
      <w:pPr>
        <w:jc w:val="center"/>
        <w:rPr>
          <w:kern w:val="2"/>
          <w:sz w:val="28"/>
          <w:szCs w:val="28"/>
        </w:rPr>
      </w:pP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</w:p>
    <w:p w:rsidR="007D777A" w:rsidRPr="00804E0D" w:rsidRDefault="007D777A" w:rsidP="00C4693E">
      <w:pPr>
        <w:jc w:val="center"/>
        <w:rPr>
          <w:kern w:val="2"/>
          <w:sz w:val="28"/>
          <w:szCs w:val="28"/>
        </w:rPr>
      </w:pPr>
    </w:p>
    <w:p w:rsidR="007D777A" w:rsidRPr="00CF7FB5" w:rsidRDefault="007D777A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7D777A" w:rsidRPr="00CF7FB5" w:rsidRDefault="007D777A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7D777A" w:rsidRPr="009761FF" w:rsidRDefault="007D777A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9761FF">
        <w:rPr>
          <w:b/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7D777A" w:rsidRPr="00080C48" w:rsidRDefault="007D777A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19"/>
        <w:gridCol w:w="267"/>
        <w:gridCol w:w="7891"/>
      </w:tblGrid>
      <w:tr w:rsidR="007D777A" w:rsidRPr="00080C48" w:rsidTr="00D6775F">
        <w:tc>
          <w:tcPr>
            <w:tcW w:w="2219" w:type="dxa"/>
          </w:tcPr>
          <w:p w:rsidR="007D777A" w:rsidRPr="00080C48" w:rsidRDefault="007D777A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7D777A" w:rsidRPr="00804E0D" w:rsidRDefault="007D777A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7D777A" w:rsidRPr="00804E0D" w:rsidRDefault="007D777A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Охрана окружающей среды и рациональное природопользование </w:t>
            </w:r>
            <w:r w:rsidRPr="00BD298C">
              <w:rPr>
                <w:sz w:val="28"/>
                <w:szCs w:val="28"/>
              </w:rPr>
              <w:t>Алексеевского сельского поселения»</w:t>
            </w:r>
            <w:r w:rsidRPr="00804E0D">
              <w:rPr>
                <w:kern w:val="2"/>
                <w:sz w:val="28"/>
                <w:szCs w:val="28"/>
              </w:rPr>
              <w:t xml:space="preserve">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7D777A" w:rsidRPr="00080C48" w:rsidTr="00D6775F">
        <w:tc>
          <w:tcPr>
            <w:tcW w:w="2219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7D777A" w:rsidRPr="00465AE2" w:rsidRDefault="007D777A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7D777A" w:rsidRPr="00511C19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D777A" w:rsidRPr="00080C48" w:rsidTr="00D6775F">
        <w:tc>
          <w:tcPr>
            <w:tcW w:w="2219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7D777A" w:rsidRPr="00080C48" w:rsidRDefault="007D777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7D777A" w:rsidRPr="00080C48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D777A" w:rsidRPr="00080C48" w:rsidTr="00D6775F">
        <w:tc>
          <w:tcPr>
            <w:tcW w:w="2219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67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7D777A" w:rsidRPr="00080C48" w:rsidRDefault="007D777A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7D777A" w:rsidRPr="00080C48" w:rsidTr="00D6775F">
        <w:tc>
          <w:tcPr>
            <w:tcW w:w="2219" w:type="dxa"/>
          </w:tcPr>
          <w:p w:rsidR="007D777A" w:rsidRPr="00080C48" w:rsidRDefault="007D777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7D777A" w:rsidRPr="00080C48" w:rsidRDefault="007D777A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7D777A" w:rsidRDefault="007D777A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>
              <w:rPr>
                <w:szCs w:val="28"/>
              </w:rPr>
              <w:t xml:space="preserve">», </w:t>
            </w:r>
          </w:p>
          <w:p w:rsidR="007D777A" w:rsidRDefault="007D777A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 xml:space="preserve">», </w:t>
            </w:r>
          </w:p>
          <w:p w:rsidR="007D777A" w:rsidRPr="00080C48" w:rsidRDefault="007D777A" w:rsidP="009761FF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поселении».</w:t>
            </w:r>
          </w:p>
        </w:tc>
      </w:tr>
      <w:tr w:rsidR="007D777A" w:rsidRPr="00080C48" w:rsidTr="00D6775F">
        <w:tc>
          <w:tcPr>
            <w:tcW w:w="2219" w:type="dxa"/>
          </w:tcPr>
          <w:p w:rsidR="007D777A" w:rsidRPr="00080C48" w:rsidRDefault="007D777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7D777A" w:rsidRPr="00080C48" w:rsidRDefault="007D777A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7D777A" w:rsidRPr="00080C48" w:rsidRDefault="007D777A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D777A" w:rsidRPr="00080C48" w:rsidTr="00D6775F">
        <w:tc>
          <w:tcPr>
            <w:tcW w:w="2219" w:type="dxa"/>
          </w:tcPr>
          <w:p w:rsidR="007D777A" w:rsidRPr="00080C48" w:rsidRDefault="007D777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67" w:type="dxa"/>
          </w:tcPr>
          <w:p w:rsidR="007D777A" w:rsidRPr="00080C48" w:rsidRDefault="007D777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7D777A" w:rsidRPr="00080C48" w:rsidRDefault="007D777A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C29D6">
              <w:rPr>
                <w:sz w:val="28"/>
                <w:szCs w:val="28"/>
              </w:rPr>
              <w:t>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</w:t>
            </w:r>
          </w:p>
        </w:tc>
      </w:tr>
      <w:tr w:rsidR="007D777A" w:rsidRPr="00080C48" w:rsidTr="00D6775F">
        <w:tc>
          <w:tcPr>
            <w:tcW w:w="2219" w:type="dxa"/>
          </w:tcPr>
          <w:p w:rsidR="007D777A" w:rsidRPr="00080C48" w:rsidRDefault="007D777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7D777A" w:rsidRPr="00080C48" w:rsidRDefault="007D777A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7D777A" w:rsidRPr="00F770D7" w:rsidRDefault="007D777A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нижение общей антропогенной нагрузки на окружающую среду и сохранение природных экосистем;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7D777A" w:rsidRPr="00F770D7" w:rsidRDefault="007D777A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обеспечение защищенности населения и объектов экономики от негативного воздействия вод;</w:t>
            </w:r>
          </w:p>
          <w:p w:rsidR="007D777A" w:rsidRPr="00080C48" w:rsidRDefault="007D777A" w:rsidP="009761FF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деятельности по обращению с отходами на территории Алексеевского сельского поселения</w:t>
            </w:r>
          </w:p>
        </w:tc>
      </w:tr>
      <w:tr w:rsidR="007D777A" w:rsidRPr="00080C48" w:rsidTr="00D6775F">
        <w:tc>
          <w:tcPr>
            <w:tcW w:w="2219" w:type="dxa"/>
          </w:tcPr>
          <w:p w:rsidR="007D777A" w:rsidRDefault="007D777A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7D777A" w:rsidRPr="00080C48" w:rsidRDefault="007D777A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67" w:type="dxa"/>
          </w:tcPr>
          <w:p w:rsidR="007D777A" w:rsidRDefault="007D777A" w:rsidP="00275FAB">
            <w:pPr>
              <w:rPr>
                <w:kern w:val="2"/>
                <w:sz w:val="28"/>
                <w:szCs w:val="28"/>
              </w:rPr>
            </w:pPr>
          </w:p>
          <w:p w:rsidR="007D777A" w:rsidRPr="00080C48" w:rsidRDefault="007D777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7D777A" w:rsidRDefault="007D777A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7D777A" w:rsidRPr="00080C48" w:rsidRDefault="007D777A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F770D7">
              <w:rPr>
                <w:sz w:val="28"/>
                <w:szCs w:val="28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  <w:r>
              <w:rPr>
                <w:sz w:val="28"/>
                <w:szCs w:val="28"/>
              </w:rPr>
              <w:t xml:space="preserve"> </w:t>
            </w:r>
            <w:r w:rsidRPr="003513D0">
              <w:rPr>
                <w:sz w:val="28"/>
                <w:szCs w:val="28"/>
              </w:rPr>
              <w:t>количество несанкционированных свалок</w:t>
            </w:r>
          </w:p>
        </w:tc>
      </w:tr>
      <w:tr w:rsidR="007D777A" w:rsidRPr="00080C48" w:rsidTr="00D6775F">
        <w:tc>
          <w:tcPr>
            <w:tcW w:w="2219" w:type="dxa"/>
          </w:tcPr>
          <w:p w:rsidR="007D777A" w:rsidRPr="00080C48" w:rsidRDefault="007D777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7D777A" w:rsidRPr="00080C48" w:rsidRDefault="007D777A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7D777A" w:rsidRPr="00080C48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7D777A" w:rsidRPr="00080C48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7D777A" w:rsidRPr="00080C48" w:rsidTr="00D6775F">
        <w:tc>
          <w:tcPr>
            <w:tcW w:w="2219" w:type="dxa"/>
          </w:tcPr>
          <w:p w:rsidR="007D777A" w:rsidRPr="00080C48" w:rsidRDefault="007D777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7D777A" w:rsidRPr="00080C48" w:rsidRDefault="007D777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1 679,5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848,0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100,0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534,6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1 679,5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848,0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100,0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534,6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D777A" w:rsidRPr="002B5703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7D777A" w:rsidRPr="00080C48" w:rsidTr="00D6775F">
        <w:tc>
          <w:tcPr>
            <w:tcW w:w="2219" w:type="dxa"/>
          </w:tcPr>
          <w:p w:rsidR="007D777A" w:rsidRPr="00080C48" w:rsidRDefault="007D777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67" w:type="dxa"/>
          </w:tcPr>
          <w:p w:rsidR="007D777A" w:rsidRPr="00080C48" w:rsidRDefault="007D777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891" w:type="dxa"/>
          </w:tcPr>
          <w:p w:rsidR="007D777A" w:rsidRDefault="007D777A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7D777A" w:rsidRPr="00080C48" w:rsidTr="00D6775F">
        <w:tc>
          <w:tcPr>
            <w:tcW w:w="2219" w:type="dxa"/>
          </w:tcPr>
          <w:p w:rsidR="007D777A" w:rsidRPr="00080C48" w:rsidRDefault="007D777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7D777A" w:rsidRPr="00080C48" w:rsidRDefault="007D777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7D777A" w:rsidRPr="00975056" w:rsidRDefault="007D777A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 итогам реализации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975056">
              <w:rPr>
                <w:sz w:val="28"/>
                <w:szCs w:val="28"/>
              </w:rPr>
              <w:t xml:space="preserve"> планируется достижение следующих результатов:</w:t>
            </w:r>
          </w:p>
          <w:p w:rsidR="007D777A" w:rsidRPr="00975056" w:rsidRDefault="007D777A" w:rsidP="00DB5A2E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975056">
              <w:rPr>
                <w:rFonts w:ascii="Times New Roman" w:hAnsi="Times New Roman"/>
                <w:sz w:val="28"/>
                <w:szCs w:val="28"/>
              </w:rPr>
              <w:t>снижение антропогенной нагрузки на окружающую среду;</w:t>
            </w:r>
          </w:p>
          <w:p w:rsidR="007D777A" w:rsidRPr="00080C48" w:rsidRDefault="007D777A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75056">
              <w:rPr>
                <w:sz w:val="28"/>
                <w:szCs w:val="28"/>
              </w:rPr>
              <w:t>овышение защищенности населения и объектов экономики от наводнений и другого негативного воздействия вод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7D777A" w:rsidRPr="00080C48" w:rsidRDefault="007D777A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7D777A" w:rsidRPr="00B17A7A" w:rsidRDefault="007D777A" w:rsidP="00C335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Охрана окружающей среды в Алексеевском сельском поселении</w:t>
      </w:r>
      <w:r w:rsidRPr="00B17A7A">
        <w:rPr>
          <w:b/>
          <w:sz w:val="28"/>
          <w:szCs w:val="28"/>
        </w:rPr>
        <w:t>»</w:t>
      </w:r>
    </w:p>
    <w:p w:rsidR="007D777A" w:rsidRDefault="007D777A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7D777A" w:rsidRPr="00975056" w:rsidRDefault="007D777A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7D777A" w:rsidRPr="00975056" w:rsidRDefault="007D777A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«Охрана окружающей среды в </w:t>
      </w:r>
      <w:r>
        <w:rPr>
          <w:sz w:val="28"/>
          <w:szCs w:val="28"/>
        </w:rPr>
        <w:t>Алексеевском сельском поселении</w:t>
      </w:r>
      <w:r w:rsidRPr="00975056">
        <w:rPr>
          <w:sz w:val="28"/>
          <w:szCs w:val="28"/>
        </w:rPr>
        <w:t>»</w:t>
      </w:r>
    </w:p>
    <w:p w:rsidR="007D777A" w:rsidRPr="00080C48" w:rsidRDefault="007D777A" w:rsidP="00C3353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465AE2" w:rsidRDefault="007D777A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повышение уровня экологической безопасности и сохранение природных экосистем</w:t>
            </w: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975056" w:rsidRDefault="007D777A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 </w:t>
            </w:r>
          </w:p>
          <w:p w:rsidR="007D777A" w:rsidRPr="00080C48" w:rsidRDefault="007D777A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bCs/>
                <w:sz w:val="28"/>
                <w:szCs w:val="28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975056" w:rsidRDefault="007D777A" w:rsidP="0047638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ежегодных мероприятий по экологическому просвещению и образованию, проводимых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 xml:space="preserve"> в рамках Дней защиты от экологической опасности;</w:t>
            </w:r>
          </w:p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193FE7">
              <w:rPr>
                <w:iCs/>
                <w:sz w:val="28"/>
                <w:szCs w:val="28"/>
              </w:rPr>
              <w:t>количество детей,  привлеченных к участию в мероприятиях экологического движения (слетах)</w:t>
            </w: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7D777A" w:rsidRPr="00080C48" w:rsidRDefault="007D777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D777A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975056" w:rsidRDefault="007D777A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уменьшение количества несанкционированных свалок;</w:t>
            </w:r>
          </w:p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формирование экологического сознания и повышение уровня экологической культуры населения </w:t>
            </w:r>
            <w:r>
              <w:rPr>
                <w:sz w:val="28"/>
                <w:szCs w:val="28"/>
              </w:rPr>
              <w:t>поселения</w:t>
            </w:r>
          </w:p>
        </w:tc>
      </w:tr>
    </w:tbl>
    <w:p w:rsidR="007D777A" w:rsidRDefault="007D777A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7D777A" w:rsidRPr="00B17A7A" w:rsidRDefault="007D777A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Развитие водохозяйственного комплекса Алексеевского сельского поселения</w:t>
      </w:r>
      <w:r w:rsidRPr="00B17A7A">
        <w:rPr>
          <w:b/>
          <w:sz w:val="28"/>
          <w:szCs w:val="28"/>
        </w:rPr>
        <w:t>»</w:t>
      </w:r>
    </w:p>
    <w:p w:rsidR="007D777A" w:rsidRDefault="007D777A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7D777A" w:rsidRPr="00975056" w:rsidRDefault="007D777A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7D777A" w:rsidRPr="00975056" w:rsidRDefault="007D777A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Cs w:val="28"/>
        </w:rPr>
        <w:t>«</w:t>
      </w:r>
      <w:r>
        <w:rPr>
          <w:sz w:val="28"/>
          <w:szCs w:val="28"/>
        </w:rPr>
        <w:t>Р</w:t>
      </w:r>
      <w:r w:rsidRPr="00975056">
        <w:rPr>
          <w:sz w:val="28"/>
          <w:szCs w:val="28"/>
        </w:rPr>
        <w:t xml:space="preserve">азвитие водохозяйственного комплекса </w:t>
      </w:r>
      <w:r>
        <w:rPr>
          <w:sz w:val="28"/>
          <w:szCs w:val="28"/>
        </w:rPr>
        <w:t>Алексеевского сельского поселения</w:t>
      </w:r>
      <w:r>
        <w:rPr>
          <w:szCs w:val="28"/>
        </w:rPr>
        <w:t>»</w:t>
      </w:r>
    </w:p>
    <w:p w:rsidR="007D777A" w:rsidRPr="00080C48" w:rsidRDefault="007D777A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>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465AE2" w:rsidRDefault="007D777A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7D777A" w:rsidRPr="00080C48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7D777A" w:rsidRPr="00080C48" w:rsidRDefault="007D777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7D777A" w:rsidRPr="00080C48" w:rsidRDefault="007D777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975056" w:rsidRDefault="007D777A" w:rsidP="00DB5A2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750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повышение эксплуатационной надежности                     гидротехнических сооружений (в том числе бесхозяйных) путем их приведения к безопасному техническому состоянию;</w:t>
            </w:r>
          </w:p>
          <w:p w:rsidR="007D777A" w:rsidRPr="00080C48" w:rsidRDefault="007D777A" w:rsidP="00DB5A2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60D7C">
              <w:rPr>
                <w:sz w:val="28"/>
                <w:szCs w:val="28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975056" w:rsidRDefault="007D777A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</w:p>
          <w:p w:rsidR="007D777A" w:rsidRPr="00080C48" w:rsidRDefault="007D777A" w:rsidP="00DB5A2E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бесхозяйных гидротехнических сооружений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>, принятых в муниципальную собственность</w:t>
            </w: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  <w:p w:rsidR="007D777A" w:rsidRPr="00080C48" w:rsidRDefault="007D777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7D777A" w:rsidRPr="00080C48" w:rsidRDefault="007D777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7D777A" w:rsidRPr="00080C48" w:rsidRDefault="007D777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2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D777A" w:rsidRPr="002B5703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D777A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7D777A" w:rsidRPr="00080C48" w:rsidRDefault="007D777A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D777A" w:rsidRPr="00080C48" w:rsidTr="00275FAB">
        <w:tc>
          <w:tcPr>
            <w:tcW w:w="2042" w:type="dxa"/>
          </w:tcPr>
          <w:p w:rsidR="007D777A" w:rsidRPr="00080C48" w:rsidRDefault="007D777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7D777A" w:rsidRPr="00080C48" w:rsidRDefault="007D777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975056" w:rsidRDefault="007D777A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обеспечение благоприятных экологичес</w:t>
            </w:r>
            <w:r>
              <w:rPr>
                <w:sz w:val="28"/>
                <w:szCs w:val="28"/>
              </w:rPr>
              <w:t>ких условий для жизни населения</w:t>
            </w:r>
            <w:r w:rsidRPr="00975056">
              <w:rPr>
                <w:sz w:val="28"/>
                <w:szCs w:val="28"/>
              </w:rPr>
              <w:t xml:space="preserve">; </w:t>
            </w:r>
          </w:p>
          <w:p w:rsidR="007D777A" w:rsidRDefault="007D777A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эффективного и рационального использования водных ресурсов на основе:</w:t>
            </w:r>
          </w:p>
          <w:p w:rsidR="007D777A" w:rsidRDefault="007D777A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снижения антропогенной нагрузки на водные объекты;</w:t>
            </w:r>
          </w:p>
          <w:p w:rsidR="007D777A" w:rsidRDefault="007D777A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безопасности и надежности эксплуатации существующих гидротехнических сооружений;</w:t>
            </w:r>
          </w:p>
          <w:p w:rsidR="007D777A" w:rsidRPr="00080C48" w:rsidRDefault="007D777A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населения, объектов экономики и социальной сферы от  негативного воздействия вод</w:t>
            </w:r>
          </w:p>
        </w:tc>
      </w:tr>
    </w:tbl>
    <w:p w:rsidR="007D777A" w:rsidRPr="00080C48" w:rsidRDefault="007D777A" w:rsidP="00275FAB">
      <w:pPr>
        <w:rPr>
          <w:kern w:val="2"/>
        </w:rPr>
      </w:pPr>
    </w:p>
    <w:p w:rsidR="007D777A" w:rsidRPr="00080C48" w:rsidRDefault="007D777A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7D777A" w:rsidRPr="00B17A7A" w:rsidRDefault="007D777A" w:rsidP="00DB5A2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 xml:space="preserve">Подпрограмма </w:t>
      </w:r>
      <w:r w:rsidRPr="00C3353F">
        <w:rPr>
          <w:b/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7D777A" w:rsidRDefault="007D777A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7D777A" w:rsidRPr="00975056" w:rsidRDefault="007D777A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7D777A" w:rsidRPr="00975056" w:rsidRDefault="007D777A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7D777A" w:rsidRPr="00080C48" w:rsidRDefault="007D777A" w:rsidP="00DB5A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465AE2" w:rsidRDefault="007D777A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повышение качества и надежности предоставления услуг </w:t>
            </w:r>
            <w:r w:rsidRPr="00975056">
              <w:rPr>
                <w:sz w:val="28"/>
              </w:rPr>
              <w:t>населению в сфере обращения с твердыми бытовыми отходами</w:t>
            </w: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A55A52">
              <w:rPr>
                <w:sz w:val="28"/>
                <w:szCs w:val="28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охват населения планово-регулярной системой сбора и вывоза твердых бытовых отходов</w:t>
            </w: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  <w:p w:rsidR="007D777A" w:rsidRPr="00080C48" w:rsidRDefault="007D777A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7D777A" w:rsidRPr="00080C48" w:rsidRDefault="007D777A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3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1 669,5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848,0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100,0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534,6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1 669,5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848,0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100,0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534,6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7D777A" w:rsidRPr="002B5703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D777A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7D777A" w:rsidRPr="00080C48" w:rsidRDefault="007D777A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D777A" w:rsidRPr="00080C48" w:rsidTr="00476389">
        <w:tc>
          <w:tcPr>
            <w:tcW w:w="2042" w:type="dxa"/>
          </w:tcPr>
          <w:p w:rsidR="007D777A" w:rsidRPr="00080C48" w:rsidRDefault="007D777A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7D777A" w:rsidRPr="00080C48" w:rsidRDefault="007D777A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7D777A" w:rsidRDefault="007D777A" w:rsidP="00C3353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833C30">
              <w:rPr>
                <w:sz w:val="28"/>
                <w:szCs w:val="28"/>
              </w:rPr>
              <w:t>при реализации</w:t>
            </w:r>
            <w:r>
              <w:rPr>
                <w:sz w:val="28"/>
                <w:szCs w:val="28"/>
              </w:rPr>
              <w:t xml:space="preserve"> подпрограммы планируется достижение следующих результатов:</w:t>
            </w:r>
          </w:p>
          <w:p w:rsidR="007D777A" w:rsidRDefault="007D777A" w:rsidP="00C3353F">
            <w:pPr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48409B">
              <w:rPr>
                <w:sz w:val="28"/>
                <w:szCs w:val="28"/>
              </w:rPr>
              <w:t xml:space="preserve">организация утилизации и переработки бытовых и промышленных отходов на </w:t>
            </w:r>
            <w:r>
              <w:rPr>
                <w:sz w:val="28"/>
                <w:szCs w:val="28"/>
              </w:rPr>
              <w:t>территории поселения;</w:t>
            </w:r>
          </w:p>
          <w:p w:rsidR="007D777A" w:rsidRPr="00080C48" w:rsidRDefault="007D777A" w:rsidP="00C3353F">
            <w:pPr>
              <w:jc w:val="both"/>
              <w:rPr>
                <w:kern w:val="2"/>
                <w:sz w:val="28"/>
                <w:szCs w:val="28"/>
              </w:rPr>
            </w:pPr>
            <w:r w:rsidRPr="00FA4AD3">
              <w:rPr>
                <w:sz w:val="28"/>
                <w:szCs w:val="28"/>
              </w:rPr>
              <w:t>повышение охвата населения планово-регулярной системой сбора и вывоза твердых бытовых отходов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7D777A" w:rsidRPr="00080C48" w:rsidRDefault="007D777A" w:rsidP="00275FAB">
      <w:pPr>
        <w:jc w:val="center"/>
        <w:rPr>
          <w:kern w:val="2"/>
          <w:sz w:val="28"/>
          <w:szCs w:val="28"/>
        </w:rPr>
      </w:pPr>
    </w:p>
    <w:p w:rsidR="007D777A" w:rsidRPr="00A87F6A" w:rsidRDefault="007D777A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7D777A" w:rsidRPr="00A87F6A" w:rsidRDefault="007D777A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охраны окружающей среды и рационального природопользования </w:t>
      </w:r>
      <w:r w:rsidRPr="00BD298C">
        <w:rPr>
          <w:sz w:val="28"/>
          <w:szCs w:val="28"/>
        </w:rPr>
        <w:t>Алексеевского сельского поселения</w:t>
      </w:r>
    </w:p>
    <w:p w:rsidR="007D777A" w:rsidRPr="00A87F6A" w:rsidRDefault="007D777A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7D777A" w:rsidRPr="00447936" w:rsidRDefault="007D777A" w:rsidP="00C3353F">
      <w:pPr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447936">
        <w:rPr>
          <w:sz w:val="28"/>
          <w:szCs w:val="28"/>
        </w:rPr>
        <w:t>ель</w:t>
      </w:r>
      <w:r>
        <w:rPr>
          <w:sz w:val="28"/>
          <w:szCs w:val="28"/>
        </w:rPr>
        <w:t>ю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447936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является: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47936">
        <w:rPr>
          <w:sz w:val="28"/>
          <w:szCs w:val="28"/>
        </w:rPr>
        <w:t xml:space="preserve">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</w:t>
      </w:r>
    </w:p>
    <w:p w:rsidR="007D777A" w:rsidRPr="00FF1F2B" w:rsidRDefault="007D777A" w:rsidP="00C335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5056">
        <w:rPr>
          <w:sz w:val="28"/>
          <w:szCs w:val="28"/>
        </w:rPr>
        <w:t>Для достижения намеченн</w:t>
      </w:r>
      <w:r>
        <w:rPr>
          <w:sz w:val="28"/>
          <w:szCs w:val="28"/>
        </w:rPr>
        <w:t>ой</w:t>
      </w:r>
      <w:r w:rsidRPr="00975056">
        <w:rPr>
          <w:sz w:val="28"/>
          <w:szCs w:val="28"/>
        </w:rPr>
        <w:t xml:space="preserve"> цел</w:t>
      </w:r>
      <w:r>
        <w:rPr>
          <w:sz w:val="28"/>
          <w:szCs w:val="28"/>
        </w:rPr>
        <w:t>и</w:t>
      </w:r>
      <w:r w:rsidRPr="00975056">
        <w:rPr>
          <w:sz w:val="28"/>
          <w:szCs w:val="28"/>
        </w:rPr>
        <w:t xml:space="preserve"> предусматривается решение следующих </w:t>
      </w:r>
      <w:r w:rsidRPr="00FF1F2B">
        <w:rPr>
          <w:sz w:val="28"/>
          <w:szCs w:val="28"/>
        </w:rPr>
        <w:t>основных задач:</w:t>
      </w:r>
    </w:p>
    <w:p w:rsidR="007D777A" w:rsidRPr="00FF1F2B" w:rsidRDefault="007D777A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снижение общей антропогенной нагрузки на окружающую среду и сохранение природных экосистем;</w:t>
      </w:r>
      <w:r w:rsidRPr="00FF1F2B">
        <w:rPr>
          <w:sz w:val="28"/>
          <w:szCs w:val="28"/>
        </w:rPr>
        <w:tab/>
      </w:r>
    </w:p>
    <w:p w:rsidR="007D777A" w:rsidRPr="00FF1F2B" w:rsidRDefault="007D777A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обеспечение защищенности населения и объектов экономики от негативного воздействия вод;</w:t>
      </w:r>
    </w:p>
    <w:p w:rsidR="007D777A" w:rsidRPr="00FF1F2B" w:rsidRDefault="007D777A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4257">
        <w:rPr>
          <w:sz w:val="28"/>
          <w:szCs w:val="28"/>
        </w:rPr>
        <w:t xml:space="preserve">повышение эффективности деятельности по обращению с отходами на территории </w:t>
      </w:r>
      <w:r>
        <w:rPr>
          <w:sz w:val="28"/>
          <w:szCs w:val="28"/>
        </w:rPr>
        <w:t>Алексеевс</w:t>
      </w:r>
      <w:r w:rsidRPr="00BC4257">
        <w:rPr>
          <w:sz w:val="28"/>
          <w:szCs w:val="28"/>
        </w:rPr>
        <w:t>кого сельского поселения.</w:t>
      </w:r>
    </w:p>
    <w:p w:rsidR="007D777A" w:rsidRPr="00A87F6A" w:rsidRDefault="007D777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7D777A" w:rsidRPr="00A87F6A" w:rsidRDefault="007D777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7D777A" w:rsidRPr="00A87F6A" w:rsidRDefault="007D777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7D777A" w:rsidRPr="00A87F6A" w:rsidRDefault="007D777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7D777A" w:rsidRDefault="007D777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7D777A" w:rsidRPr="00A87F6A" w:rsidRDefault="007D777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7D777A" w:rsidRPr="00A87F6A" w:rsidRDefault="007D777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7D777A" w:rsidRPr="00F0097A" w:rsidRDefault="007D777A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7D777A" w:rsidRPr="00F0097A" w:rsidRDefault="007D777A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7D777A" w:rsidRPr="00952139" w:rsidRDefault="007D777A" w:rsidP="00C3353F">
      <w:pPr>
        <w:ind w:firstLine="709"/>
        <w:jc w:val="both"/>
        <w:rPr>
          <w:kern w:val="2"/>
          <w:sz w:val="28"/>
          <w:szCs w:val="28"/>
        </w:rPr>
      </w:pPr>
      <w:r w:rsidRPr="00952139">
        <w:rPr>
          <w:kern w:val="2"/>
          <w:sz w:val="28"/>
          <w:szCs w:val="28"/>
        </w:rPr>
        <w:t>В рамках реализации программы участие Алексеевского сельского поселения в реализации государственной программы Ростовской области не предусмотрено.</w:t>
      </w:r>
    </w:p>
    <w:p w:rsidR="007D777A" w:rsidRDefault="007D777A" w:rsidP="00275FAB">
      <w:pPr>
        <w:rPr>
          <w:sz w:val="28"/>
        </w:rPr>
      </w:pPr>
    </w:p>
    <w:p w:rsidR="007D777A" w:rsidRPr="00080C48" w:rsidRDefault="007D777A" w:rsidP="00275FAB">
      <w:pPr>
        <w:rPr>
          <w:sz w:val="28"/>
        </w:rPr>
      </w:pPr>
    </w:p>
    <w:p w:rsidR="007D777A" w:rsidRDefault="007D777A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7D777A" w:rsidRPr="00080C48" w:rsidRDefault="007D777A" w:rsidP="006056EF">
      <w:pPr>
        <w:ind w:left="709"/>
        <w:rPr>
          <w:kern w:val="2"/>
          <w:sz w:val="28"/>
          <w:szCs w:val="28"/>
        </w:rPr>
        <w:sectPr w:rsidR="007D777A" w:rsidRPr="00080C48" w:rsidSect="00D6775F">
          <w:footerReference w:type="default" r:id="rId8"/>
          <w:pgSz w:w="11907" w:h="16840"/>
          <w:pgMar w:top="567" w:right="510" w:bottom="454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7D777A" w:rsidRPr="00080C48" w:rsidRDefault="007D777A" w:rsidP="00B82E8F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7D777A" w:rsidRDefault="007D777A" w:rsidP="00B82E8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7D777A" w:rsidRPr="008F5F26" w:rsidRDefault="007D777A" w:rsidP="00B82E8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7D777A" w:rsidRDefault="007D777A" w:rsidP="00B82E8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7D777A" w:rsidRPr="00080C48" w:rsidRDefault="007D777A" w:rsidP="00B82E8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7D777A" w:rsidRPr="00080C48" w:rsidRDefault="007D777A" w:rsidP="00E9224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7D777A" w:rsidRPr="00080C48" w:rsidRDefault="007D777A" w:rsidP="00E9224B">
      <w:pPr>
        <w:suppressAutoHyphens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Алексеевского сельского поселения» </w:t>
      </w:r>
      <w:r w:rsidRPr="00080C48">
        <w:rPr>
          <w:kern w:val="2"/>
          <w:sz w:val="28"/>
          <w:szCs w:val="28"/>
        </w:rPr>
        <w:t>и их значениях</w:t>
      </w:r>
    </w:p>
    <w:p w:rsidR="007D777A" w:rsidRPr="00080C48" w:rsidRDefault="007D777A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7D777A" w:rsidRPr="00080C48" w:rsidTr="00275FAB">
        <w:trPr>
          <w:tblHeader/>
        </w:trPr>
        <w:tc>
          <w:tcPr>
            <w:tcW w:w="567" w:type="dxa"/>
            <w:vMerge w:val="restart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7D777A" w:rsidRPr="00080C48" w:rsidRDefault="007D777A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7D777A" w:rsidRPr="00080C48" w:rsidTr="00275FAB">
        <w:trPr>
          <w:tblHeader/>
        </w:trPr>
        <w:tc>
          <w:tcPr>
            <w:tcW w:w="567" w:type="dxa"/>
            <w:vMerge/>
          </w:tcPr>
          <w:p w:rsidR="007D777A" w:rsidRPr="00080C48" w:rsidRDefault="007D777A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7D777A" w:rsidRPr="00080C48" w:rsidRDefault="007D777A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7D777A" w:rsidRPr="00080C48" w:rsidRDefault="007D777A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7D777A" w:rsidRPr="00080C48" w:rsidRDefault="007D777A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7D777A" w:rsidRPr="00080C48" w:rsidRDefault="007D777A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7D777A" w:rsidRPr="00080C48" w:rsidRDefault="007D777A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7D777A" w:rsidRPr="00080C48" w:rsidRDefault="007D777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7D777A" w:rsidRPr="00080C48" w:rsidRDefault="007D777A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7D777A" w:rsidRPr="00080C48" w:rsidTr="00253E07">
        <w:trPr>
          <w:tblHeader/>
        </w:trPr>
        <w:tc>
          <w:tcPr>
            <w:tcW w:w="562" w:type="dxa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7D777A" w:rsidRPr="00080C48" w:rsidRDefault="007D777A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7D777A" w:rsidRPr="00080C48" w:rsidRDefault="007D777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7D777A" w:rsidRPr="00080C48" w:rsidRDefault="007D777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7D777A" w:rsidRPr="00080C48" w:rsidRDefault="007D777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7D777A" w:rsidRPr="00080C48" w:rsidRDefault="007D777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7D777A" w:rsidRPr="00080C48" w:rsidRDefault="007D777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7D777A" w:rsidRPr="00080C48" w:rsidRDefault="007D777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7D777A" w:rsidRPr="00080C48" w:rsidRDefault="007D777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7D777A" w:rsidRPr="00080C48" w:rsidRDefault="007D777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7D777A" w:rsidRPr="00080C48" w:rsidTr="00253E07">
        <w:tc>
          <w:tcPr>
            <w:tcW w:w="14968" w:type="dxa"/>
            <w:gridSpan w:val="18"/>
          </w:tcPr>
          <w:p w:rsidR="007D777A" w:rsidRDefault="007D777A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D03B11">
              <w:t>«Охрана окружающей среды и рациональное природопользование Алексеевского сельского поселения»</w:t>
            </w:r>
            <w:r w:rsidRPr="00D03B11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7D777A" w:rsidRPr="00080C48" w:rsidRDefault="007D777A" w:rsidP="009850FB">
            <w:pPr>
              <w:jc w:val="center"/>
              <w:rPr>
                <w:kern w:val="2"/>
              </w:rPr>
            </w:pPr>
          </w:p>
        </w:tc>
      </w:tr>
      <w:tr w:rsidR="007D777A" w:rsidRPr="00080C48" w:rsidTr="00253E07">
        <w:tc>
          <w:tcPr>
            <w:tcW w:w="562" w:type="dxa"/>
          </w:tcPr>
          <w:p w:rsidR="007D777A" w:rsidRPr="00080C48" w:rsidRDefault="007D777A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7D777A" w:rsidRPr="00D03B11" w:rsidRDefault="007D777A" w:rsidP="00717152">
            <w:pPr>
              <w:jc w:val="both"/>
              <w:rPr>
                <w:kern w:val="2"/>
              </w:rPr>
            </w:pPr>
            <w:r w:rsidRPr="00D03B11">
              <w:rPr>
                <w:kern w:val="2"/>
              </w:rPr>
              <w:t xml:space="preserve">1 </w:t>
            </w:r>
            <w:r w:rsidRPr="00D03B11"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7D777A" w:rsidRPr="00080C48" w:rsidRDefault="007D777A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85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</w:tr>
      <w:tr w:rsidR="007D777A" w:rsidRPr="00080C48" w:rsidTr="00253E07">
        <w:tc>
          <w:tcPr>
            <w:tcW w:w="562" w:type="dxa"/>
          </w:tcPr>
          <w:p w:rsidR="007D777A" w:rsidRPr="00080C48" w:rsidRDefault="007D777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7D777A" w:rsidRPr="00D03B11" w:rsidRDefault="007D777A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03B11">
              <w:rPr>
                <w:rFonts w:ascii="Times New Roman" w:hAnsi="Times New Roman" w:cs="Times New Roman"/>
              </w:rPr>
              <w:t>Количество несанкционированных свалок</w:t>
            </w:r>
          </w:p>
        </w:tc>
        <w:tc>
          <w:tcPr>
            <w:tcW w:w="915" w:type="dxa"/>
          </w:tcPr>
          <w:p w:rsidR="007D777A" w:rsidRPr="00080C48" w:rsidRDefault="007D777A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7D777A" w:rsidRPr="00080C48" w:rsidRDefault="007D777A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объектов</w:t>
            </w:r>
          </w:p>
        </w:tc>
        <w:tc>
          <w:tcPr>
            <w:tcW w:w="784" w:type="dxa"/>
          </w:tcPr>
          <w:p w:rsidR="007D777A" w:rsidRPr="00080C48" w:rsidRDefault="007D777A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7D777A" w:rsidRPr="00080C48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</w:tr>
      <w:tr w:rsidR="007D777A" w:rsidRPr="00080C48" w:rsidTr="009C6EA1">
        <w:tc>
          <w:tcPr>
            <w:tcW w:w="14968" w:type="dxa"/>
            <w:gridSpan w:val="18"/>
          </w:tcPr>
          <w:p w:rsidR="007D777A" w:rsidRPr="007015E4" w:rsidRDefault="007D777A" w:rsidP="00D03B11">
            <w:pPr>
              <w:jc w:val="center"/>
              <w:rPr>
                <w:color w:val="000000"/>
              </w:rPr>
            </w:pPr>
            <w:r>
              <w:rPr>
                <w:kern w:val="2"/>
              </w:rPr>
              <w:t>2.</w:t>
            </w: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1 </w:t>
            </w:r>
            <w:r w:rsidRPr="00D03B11">
              <w:t>«Охрана окружающей среды в Алексеевском сельском поселении»</w:t>
            </w:r>
          </w:p>
        </w:tc>
      </w:tr>
      <w:tr w:rsidR="007D777A" w:rsidRPr="00080C48" w:rsidTr="00253E07">
        <w:tc>
          <w:tcPr>
            <w:tcW w:w="562" w:type="dxa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2.1.</w:t>
            </w:r>
          </w:p>
        </w:tc>
        <w:tc>
          <w:tcPr>
            <w:tcW w:w="1724" w:type="dxa"/>
            <w:shd w:val="clear" w:color="auto" w:fill="FFFFFF"/>
          </w:tcPr>
          <w:p w:rsidR="007D777A" w:rsidRPr="00D03B11" w:rsidRDefault="007D777A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03B11">
              <w:rPr>
                <w:rFonts w:ascii="Times New Roman" w:hAnsi="Times New Roman" w:cs="Times New Roman"/>
              </w:rPr>
              <w:t>Количество ежегодных мероприятий по экологическому просвещению и образованию, проводимых на территории поселения в рамках Дней защиты от экологической опасности</w:t>
            </w:r>
          </w:p>
        </w:tc>
        <w:tc>
          <w:tcPr>
            <w:tcW w:w="915" w:type="dxa"/>
          </w:tcPr>
          <w:p w:rsidR="007D777A" w:rsidRPr="00080C48" w:rsidRDefault="007D777A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7D777A" w:rsidRPr="00D03B11" w:rsidRDefault="007D777A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03B11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784" w:type="dxa"/>
          </w:tcPr>
          <w:p w:rsidR="007D777A" w:rsidRDefault="007D777A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6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7D777A" w:rsidRPr="00080C48" w:rsidTr="00253E07">
        <w:tc>
          <w:tcPr>
            <w:tcW w:w="562" w:type="dxa"/>
          </w:tcPr>
          <w:p w:rsidR="007D777A" w:rsidRPr="00080C48" w:rsidRDefault="007D777A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2.2.</w:t>
            </w:r>
          </w:p>
        </w:tc>
        <w:tc>
          <w:tcPr>
            <w:tcW w:w="1724" w:type="dxa"/>
            <w:shd w:val="clear" w:color="auto" w:fill="FFFFFF"/>
          </w:tcPr>
          <w:p w:rsidR="007D777A" w:rsidRPr="00D03B11" w:rsidRDefault="007D777A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</w:t>
            </w:r>
            <w:r w:rsidRPr="00D03B11">
              <w:rPr>
                <w:rFonts w:ascii="Times New Roman" w:hAnsi="Times New Roman" w:cs="Times New Roman"/>
              </w:rPr>
              <w:t>Количество детей,  привлеченных к участию в мероприятиях экологического движения (слетах)</w:t>
            </w:r>
          </w:p>
        </w:tc>
        <w:tc>
          <w:tcPr>
            <w:tcW w:w="915" w:type="dxa"/>
          </w:tcPr>
          <w:p w:rsidR="007D777A" w:rsidRPr="00080C48" w:rsidRDefault="007D777A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7D777A" w:rsidRPr="00D03B11" w:rsidRDefault="007D777A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D03B11">
              <w:rPr>
                <w:rFonts w:ascii="Times New Roman" w:hAnsi="Times New Roman" w:cs="Times New Roman"/>
                <w:spacing w:val="-6"/>
              </w:rPr>
              <w:t>человек</w:t>
            </w:r>
          </w:p>
        </w:tc>
        <w:tc>
          <w:tcPr>
            <w:tcW w:w="784" w:type="dxa"/>
          </w:tcPr>
          <w:p w:rsidR="007D777A" w:rsidRDefault="007D777A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784" w:type="dxa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6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</w:tr>
      <w:tr w:rsidR="007D777A" w:rsidRPr="00080C48" w:rsidTr="007033C7">
        <w:tc>
          <w:tcPr>
            <w:tcW w:w="14968" w:type="dxa"/>
            <w:gridSpan w:val="18"/>
          </w:tcPr>
          <w:p w:rsidR="007D777A" w:rsidRPr="00B54F65" w:rsidRDefault="007D777A" w:rsidP="00B54F65">
            <w:pPr>
              <w:jc w:val="center"/>
              <w:rPr>
                <w:color w:val="000000"/>
              </w:rPr>
            </w:pPr>
            <w:r>
              <w:t>3.</w:t>
            </w:r>
            <w:r w:rsidRPr="00B54F65">
              <w:t>Подпрограмма</w:t>
            </w:r>
            <w:r>
              <w:t xml:space="preserve"> 2</w:t>
            </w:r>
            <w:r w:rsidRPr="00B54F65">
              <w:t xml:space="preserve">  «Развитие водохозяйственного комплекса Алексеевского сельского поселения»</w:t>
            </w:r>
          </w:p>
        </w:tc>
      </w:tr>
      <w:tr w:rsidR="007D777A" w:rsidRPr="00080C48" w:rsidTr="00253E07">
        <w:tc>
          <w:tcPr>
            <w:tcW w:w="562" w:type="dxa"/>
          </w:tcPr>
          <w:p w:rsidR="007D777A" w:rsidRDefault="007D777A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3.1.</w:t>
            </w:r>
          </w:p>
        </w:tc>
        <w:tc>
          <w:tcPr>
            <w:tcW w:w="1724" w:type="dxa"/>
            <w:shd w:val="clear" w:color="auto" w:fill="FFFFFF"/>
          </w:tcPr>
          <w:p w:rsidR="007D777A" w:rsidRPr="00B54F65" w:rsidRDefault="007D777A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B54F65">
              <w:rPr>
                <w:rFonts w:ascii="Times New Roman" w:hAnsi="Times New Roman" w:cs="Times New Roman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7D777A" w:rsidRPr="00080C48" w:rsidRDefault="007D777A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7D777A" w:rsidRDefault="007D777A" w:rsidP="00275FAB">
            <w:pPr>
              <w:jc w:val="center"/>
              <w:rPr>
                <w:color w:val="000000"/>
              </w:rPr>
            </w:pPr>
            <w:r w:rsidRPr="00D03B11">
              <w:t>единиц</w:t>
            </w:r>
          </w:p>
        </w:tc>
        <w:tc>
          <w:tcPr>
            <w:tcW w:w="784" w:type="dxa"/>
          </w:tcPr>
          <w:p w:rsidR="007D777A" w:rsidRDefault="007D777A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7D777A" w:rsidRPr="00080C48" w:rsidTr="0084642E">
        <w:tc>
          <w:tcPr>
            <w:tcW w:w="14968" w:type="dxa"/>
            <w:gridSpan w:val="18"/>
          </w:tcPr>
          <w:p w:rsidR="007D777A" w:rsidRPr="00693C79" w:rsidRDefault="007D777A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4.</w:t>
            </w:r>
            <w:r w:rsidRPr="00693C79">
              <w:rPr>
                <w:rFonts w:ascii="Times New Roman" w:hAnsi="Times New Roman"/>
              </w:rPr>
              <w:t>Подпрограмма</w:t>
            </w:r>
            <w:r>
              <w:rPr>
                <w:rFonts w:ascii="Times New Roman" w:hAnsi="Times New Roman"/>
              </w:rPr>
              <w:t>3</w:t>
            </w:r>
            <w:r w:rsidRPr="00693C79">
              <w:rPr>
                <w:rFonts w:ascii="Times New Roman" w:hAnsi="Times New Roman"/>
              </w:rPr>
              <w:t xml:space="preserve">  «Повышение эффективности деятельности по обращению с отходами на территории Алексеевского сельского поселения</w:t>
            </w:r>
            <w:r w:rsidRPr="00693C79">
              <w:rPr>
                <w:rFonts w:ascii="Times New Roman" w:hAnsi="Times New Roman" w:cs="Times New Roman"/>
              </w:rPr>
              <w:t>»</w:t>
            </w:r>
          </w:p>
        </w:tc>
      </w:tr>
      <w:tr w:rsidR="007D777A" w:rsidRPr="00080C48" w:rsidTr="00253E07">
        <w:tc>
          <w:tcPr>
            <w:tcW w:w="562" w:type="dxa"/>
          </w:tcPr>
          <w:p w:rsidR="007D777A" w:rsidRDefault="007D777A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4.1.</w:t>
            </w:r>
          </w:p>
        </w:tc>
        <w:tc>
          <w:tcPr>
            <w:tcW w:w="1724" w:type="dxa"/>
            <w:shd w:val="clear" w:color="auto" w:fill="FFFFFF"/>
          </w:tcPr>
          <w:p w:rsidR="007D777A" w:rsidRPr="00693C79" w:rsidRDefault="007D777A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693C79">
              <w:rPr>
                <w:rFonts w:ascii="Times New Roman" w:hAnsi="Times New Roman" w:cs="Times New Roman"/>
              </w:rPr>
              <w:t>Охват населения планово-регулярной системой сбора и вывоза твердых бытовых отходов</w:t>
            </w:r>
          </w:p>
        </w:tc>
        <w:tc>
          <w:tcPr>
            <w:tcW w:w="915" w:type="dxa"/>
          </w:tcPr>
          <w:p w:rsidR="007D777A" w:rsidRPr="00080C48" w:rsidRDefault="007D777A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7D777A" w:rsidRPr="00080C48" w:rsidRDefault="007D777A" w:rsidP="00476389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7D777A" w:rsidRDefault="007D777A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4" w:type="dxa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6" w:type="dxa"/>
            <w:shd w:val="clear" w:color="auto" w:fill="FFFFFF"/>
          </w:tcPr>
          <w:p w:rsidR="007D777A" w:rsidRPr="007015E4" w:rsidRDefault="007D777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7D777A" w:rsidRPr="007015E4" w:rsidRDefault="007D777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7D777A" w:rsidRPr="007015E4" w:rsidRDefault="007D777A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7D777A" w:rsidRDefault="007D777A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  <w:sectPr w:rsidR="007D777A" w:rsidSect="00E9224B">
          <w:footerReference w:type="even" r:id="rId9"/>
          <w:footerReference w:type="default" r:id="rId10"/>
          <w:pgSz w:w="16839" w:h="11907" w:orient="landscape" w:code="9"/>
          <w:pgMar w:top="1134" w:right="567" w:bottom="567" w:left="567" w:header="709" w:footer="709" w:gutter="0"/>
          <w:cols w:space="720"/>
          <w:docGrid w:linePitch="272"/>
        </w:sectPr>
      </w:pPr>
    </w:p>
    <w:p w:rsidR="007D777A" w:rsidRPr="00080C48" w:rsidRDefault="007D777A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7D777A" w:rsidRDefault="007D777A" w:rsidP="003D6ED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7D777A" w:rsidRPr="008F5F26" w:rsidRDefault="007D777A" w:rsidP="003D6ED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7D777A" w:rsidRDefault="007D777A" w:rsidP="003D6ED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7D777A" w:rsidRPr="00080C48" w:rsidRDefault="007D777A" w:rsidP="003D6ED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7D777A" w:rsidRPr="00080C48" w:rsidRDefault="007D777A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7D777A" w:rsidRPr="00080C48" w:rsidRDefault="007D777A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7D777A" w:rsidRPr="00080C48" w:rsidRDefault="007D777A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 Октябрьского района  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</w:p>
    <w:p w:rsidR="007D777A" w:rsidRPr="00080C48" w:rsidRDefault="007D777A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7D777A" w:rsidRPr="00080C48" w:rsidTr="00275FAB">
        <w:tc>
          <w:tcPr>
            <w:tcW w:w="682" w:type="dxa"/>
            <w:vMerge w:val="restart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7D777A" w:rsidRPr="00080C48" w:rsidRDefault="007D777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7D777A" w:rsidRPr="00080C48" w:rsidTr="00275FAB">
        <w:tc>
          <w:tcPr>
            <w:tcW w:w="682" w:type="dxa"/>
            <w:vMerge/>
            <w:vAlign w:val="center"/>
          </w:tcPr>
          <w:p w:rsidR="007D777A" w:rsidRPr="00080C48" w:rsidRDefault="007D777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7D777A" w:rsidRPr="00080C48" w:rsidRDefault="007D777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7D777A" w:rsidRPr="00080C48" w:rsidRDefault="007D777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7D777A" w:rsidRPr="00080C48" w:rsidRDefault="007D777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7D777A" w:rsidRPr="00080C48" w:rsidRDefault="007D777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7D777A" w:rsidRPr="00080C48" w:rsidRDefault="007D777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7D777A" w:rsidRPr="00080C48" w:rsidRDefault="007D777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7D777A" w:rsidRPr="00080C48" w:rsidRDefault="007D777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7D777A" w:rsidRPr="00080C48" w:rsidRDefault="007D777A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7D777A" w:rsidRPr="00080C48" w:rsidTr="006128C7">
        <w:trPr>
          <w:tblHeader/>
        </w:trPr>
        <w:tc>
          <w:tcPr>
            <w:tcW w:w="687" w:type="dxa"/>
          </w:tcPr>
          <w:p w:rsidR="007D777A" w:rsidRPr="00080C48" w:rsidRDefault="007D777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7D777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2127CC">
              <w:rPr>
                <w:sz w:val="24"/>
                <w:szCs w:val="24"/>
              </w:rPr>
              <w:t>«Охрана окружающей среды</w:t>
            </w:r>
            <w:r>
              <w:rPr>
                <w:sz w:val="24"/>
                <w:szCs w:val="24"/>
              </w:rPr>
              <w:t xml:space="preserve"> в Алексеевском сельском поселении»</w:t>
            </w:r>
          </w:p>
        </w:tc>
      </w:tr>
      <w:tr w:rsidR="007D777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повышение уровня экологической безопасности и сохранение природных экосистем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7D777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3D6EDF">
              <w:rPr>
                <w:sz w:val="24"/>
                <w:szCs w:val="24"/>
              </w:rPr>
              <w:t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</w:t>
            </w:r>
            <w:r>
              <w:rPr>
                <w:sz w:val="24"/>
                <w:szCs w:val="24"/>
              </w:rPr>
              <w:t xml:space="preserve"> </w:t>
            </w:r>
            <w:r w:rsidRPr="003D6EDF">
              <w:rPr>
                <w:bCs/>
                <w:sz w:val="24"/>
                <w:szCs w:val="24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7D777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7D777A" w:rsidRPr="00080C48" w:rsidRDefault="007D777A" w:rsidP="00275FAB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00FF">
              <w:rPr>
                <w:sz w:val="24"/>
                <w:szCs w:val="24"/>
              </w:rPr>
              <w:t>Экологическое просвещение и формирование экологической культуры</w:t>
            </w:r>
            <w:r>
              <w:rPr>
                <w:sz w:val="24"/>
                <w:szCs w:val="24"/>
              </w:rPr>
              <w:t>,</w:t>
            </w:r>
            <w:r w:rsidRPr="00B400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B400FF">
              <w:rPr>
                <w:sz w:val="24"/>
                <w:szCs w:val="24"/>
              </w:rPr>
              <w:t>беспечение информацией о состоянии окружающей среды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Default="007D777A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7D777A" w:rsidRPr="00080C48" w:rsidRDefault="007D777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D6BFF" w:rsidRDefault="007D777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6BF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экологической грамотности населения; вовлечение широких слоев населения в природоохранные мероприятия; обеспечение информацией о состоянии окружающей среды и природных ресурсов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3A45B5" w:rsidRDefault="007D777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достоверной информации о состоянии окружающей среды в Алексеевском сельском поселении, снижение уровня экологической культуры населения Алексеевского сельского поселения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</w:t>
            </w: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7D777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7D777A" w:rsidRPr="00080C48" w:rsidRDefault="007D777A" w:rsidP="00476389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F14F8">
              <w:rPr>
                <w:sz w:val="24"/>
                <w:szCs w:val="24"/>
              </w:rPr>
              <w:t>Организация детско-юношеского экологического движения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674EDD" w:rsidRDefault="007D777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B80C5D" w:rsidRDefault="007D777A" w:rsidP="00476389">
            <w:pPr>
              <w:pStyle w:val="BodyText"/>
              <w:rPr>
                <w:sz w:val="24"/>
                <w:szCs w:val="24"/>
              </w:rPr>
            </w:pPr>
            <w:r w:rsidRPr="00B80C5D">
              <w:rPr>
                <w:sz w:val="24"/>
                <w:szCs w:val="24"/>
              </w:rPr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3A45B5" w:rsidRDefault="007D777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экологической культуры подрастающего поколения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.2</w:t>
            </w:r>
          </w:p>
        </w:tc>
      </w:tr>
      <w:tr w:rsidR="007D777A" w:rsidRPr="00080C48" w:rsidTr="003D6EDF">
        <w:trPr>
          <w:trHeight w:val="304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«Развитие водохозяйственного комплекса Алексеевского сельского поселения»</w:t>
            </w:r>
          </w:p>
        </w:tc>
      </w:tr>
      <w:tr w:rsidR="007D777A" w:rsidRPr="00080C48" w:rsidTr="003D6EDF">
        <w:trPr>
          <w:trHeight w:val="357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7D777A" w:rsidRPr="00080C48" w:rsidTr="00DD4940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>Задачи  подпрограммы 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  <w:lang w:eastAsia="en-US"/>
              </w:rPr>
              <w:t>повышение эксплуатационной</w:t>
            </w:r>
            <w:r>
              <w:rPr>
                <w:sz w:val="24"/>
                <w:szCs w:val="24"/>
                <w:lang w:eastAsia="en-US"/>
              </w:rPr>
              <w:t xml:space="preserve"> надежности </w:t>
            </w:r>
            <w:r w:rsidRPr="003D6EDF">
              <w:rPr>
                <w:sz w:val="24"/>
                <w:szCs w:val="24"/>
                <w:lang w:eastAsia="en-US"/>
              </w:rPr>
              <w:t>гидротехнических сооружений (в том числе бесхозяйных) путем их приведения к безопасному техническому состоянию;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3D6EDF">
              <w:rPr>
                <w:sz w:val="24"/>
                <w:szCs w:val="24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7D777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2.1 </w:t>
            </w:r>
            <w:r w:rsidRPr="00051ADF">
              <w:rPr>
                <w:sz w:val="24"/>
                <w:szCs w:val="24"/>
              </w:rPr>
              <w:t xml:space="preserve">«Осуществление мероприятий по защите от негативного воздействия вод </w:t>
            </w:r>
            <w:r w:rsidRPr="004859EB">
              <w:rPr>
                <w:sz w:val="24"/>
                <w:szCs w:val="24"/>
              </w:rPr>
              <w:t xml:space="preserve">посредством </w:t>
            </w:r>
            <w:r w:rsidRPr="00051ADF">
              <w:rPr>
                <w:sz w:val="24"/>
                <w:szCs w:val="24"/>
              </w:rPr>
              <w:t>обеспечения безопасности ГТС»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Default="007D777A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7D777A" w:rsidRPr="00080C48" w:rsidRDefault="007D777A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3A45B5" w:rsidRDefault="007D777A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ГТС с неудовлетворительным и опасным уровнем безопасности, приведенных в безопасное техническое;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3A45B5" w:rsidRDefault="007D777A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рисков возникновения чрезвычайных ситуаций техногенного характера на ГТС; рост ущерба, причиненного негативным воздействием вод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</w:t>
            </w:r>
          </w:p>
        </w:tc>
      </w:tr>
      <w:tr w:rsidR="007D777A" w:rsidRPr="00080C48" w:rsidTr="00674EDD">
        <w:trPr>
          <w:trHeight w:val="426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CA6124">
              <w:rPr>
                <w:sz w:val="24"/>
                <w:szCs w:val="24"/>
              </w:rPr>
              <w:t xml:space="preserve">«Повышение эффективности деятельности по обращению с отходами на территории </w:t>
            </w:r>
            <w:r>
              <w:rPr>
                <w:sz w:val="24"/>
                <w:szCs w:val="24"/>
              </w:rPr>
              <w:t>Алексеевс</w:t>
            </w:r>
            <w:r w:rsidRPr="00CA6124">
              <w:rPr>
                <w:sz w:val="24"/>
                <w:szCs w:val="24"/>
              </w:rPr>
              <w:t>кого сельского поселения»</w:t>
            </w:r>
          </w:p>
        </w:tc>
      </w:tr>
      <w:tr w:rsidR="007D777A" w:rsidRPr="00080C48" w:rsidTr="00C75EC9">
        <w:trPr>
          <w:trHeight w:val="59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7D777A" w:rsidRPr="00080C48" w:rsidTr="00674EDD">
        <w:trPr>
          <w:trHeight w:val="602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 xml:space="preserve">Задачи 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7D777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7A5425" w:rsidRDefault="007D777A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3.1 «</w:t>
            </w:r>
            <w:r w:rsidRPr="001D4511">
              <w:rPr>
                <w:rFonts w:ascii="Times New Roman" w:hAnsi="Times New Roman"/>
                <w:sz w:val="24"/>
                <w:szCs w:val="24"/>
              </w:rPr>
              <w:t>Организация утилизации и переработки бытовых и промышленных отходов на территории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674EDD" w:rsidRDefault="007D777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7A5425" w:rsidRDefault="007D777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</w:t>
            </w:r>
            <w:r w:rsidRPr="007A54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несанкционированных свалок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D021CC" w:rsidRDefault="007D777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1CC">
              <w:rPr>
                <w:rFonts w:ascii="Times New Roman" w:hAnsi="Times New Roman" w:cs="Times New Roman"/>
                <w:sz w:val="24"/>
                <w:szCs w:val="24"/>
              </w:rPr>
              <w:t>худшение экологической обстановки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7D777A" w:rsidRPr="00080C48" w:rsidTr="00A25E11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3.1.2.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7A5425" w:rsidRDefault="007D777A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3.2 </w:t>
            </w:r>
            <w:r w:rsidRPr="00B97D39">
              <w:rPr>
                <w:rFonts w:ascii="Times New Roman" w:hAnsi="Times New Roman"/>
                <w:sz w:val="24"/>
                <w:szCs w:val="24"/>
              </w:rPr>
              <w:t>«Повышение % охвата населения планово-регулярной системой сбора и вывоза твердых бытовых отходов»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674EDD" w:rsidRDefault="007D777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9F0855" w:rsidRDefault="007D777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7A5425" w:rsidRDefault="007D777A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7D777A" w:rsidRPr="00080C48" w:rsidTr="00A25E11">
        <w:trPr>
          <w:trHeight w:val="828"/>
        </w:trPr>
        <w:tc>
          <w:tcPr>
            <w:tcW w:w="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Default="007D777A" w:rsidP="00A25E11">
            <w:pPr>
              <w:widowControl w:val="0"/>
              <w:ind w:right="-57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3.1.3</w:t>
            </w:r>
          </w:p>
        </w:tc>
        <w:tc>
          <w:tcPr>
            <w:tcW w:w="3622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Default="007D777A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3.3</w:t>
            </w:r>
          </w:p>
          <w:p w:rsidR="007D777A" w:rsidRDefault="007D777A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Ликвидация мест несанкционированного размещения отходов»</w:t>
            </w:r>
          </w:p>
        </w:tc>
        <w:tc>
          <w:tcPr>
            <w:tcW w:w="184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Default="007D777A" w:rsidP="00674EDD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9F0855" w:rsidRDefault="007D777A" w:rsidP="00E51F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7A5425" w:rsidRDefault="007D777A" w:rsidP="00E51F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77A" w:rsidRPr="00080C48" w:rsidRDefault="007D777A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</w:tbl>
    <w:p w:rsidR="007D777A" w:rsidRDefault="007D777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7D777A" w:rsidRDefault="007D777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7D777A" w:rsidRDefault="007D777A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  <w:sectPr w:rsidR="007D777A" w:rsidSect="008F36FF">
          <w:pgSz w:w="16839" w:h="11907" w:orient="landscape" w:code="9"/>
          <w:pgMar w:top="1304" w:right="851" w:bottom="851" w:left="1134" w:header="709" w:footer="709" w:gutter="0"/>
          <w:cols w:space="720"/>
          <w:docGrid w:linePitch="272"/>
        </w:sectPr>
      </w:pPr>
    </w:p>
    <w:p w:rsidR="007D777A" w:rsidRPr="00080C48" w:rsidRDefault="007D777A" w:rsidP="00674EDD">
      <w:pPr>
        <w:pageBreakBefore/>
        <w:shd w:val="clear" w:color="auto" w:fill="FFFFFF"/>
        <w:spacing w:line="235" w:lineRule="auto"/>
        <w:ind w:right="56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7D777A" w:rsidRDefault="007D777A" w:rsidP="00C75EC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7D777A" w:rsidRPr="008F5F26" w:rsidRDefault="007D777A" w:rsidP="00C75EC9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7D777A" w:rsidRDefault="007D777A" w:rsidP="00C75EC9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7D777A" w:rsidRPr="00080C48" w:rsidRDefault="007D777A" w:rsidP="00C75EC9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7D777A" w:rsidRPr="00080C48" w:rsidRDefault="007D777A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7D777A" w:rsidRPr="00080C48" w:rsidRDefault="007D777A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7D777A" w:rsidRPr="00080C48" w:rsidRDefault="007D777A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7D777A" w:rsidRPr="00080C48" w:rsidRDefault="007D777A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7D777A" w:rsidRPr="00080C48" w:rsidTr="003F23D9">
        <w:tc>
          <w:tcPr>
            <w:tcW w:w="671" w:type="dxa"/>
            <w:vMerge w:val="restart"/>
          </w:tcPr>
          <w:p w:rsidR="007D777A" w:rsidRPr="00080C48" w:rsidRDefault="007D777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D777A" w:rsidRPr="00080C48" w:rsidRDefault="007D777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7D777A" w:rsidRPr="00080C48" w:rsidRDefault="007D777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7D777A" w:rsidRPr="00080C48" w:rsidRDefault="007D777A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7D777A" w:rsidRPr="00080C48" w:rsidRDefault="007D777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7D777A" w:rsidRPr="00080C48" w:rsidRDefault="007D777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7D777A" w:rsidRPr="00080C48" w:rsidTr="003F23D9">
        <w:tc>
          <w:tcPr>
            <w:tcW w:w="671" w:type="dxa"/>
            <w:vMerge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7D777A" w:rsidRPr="00080C48" w:rsidRDefault="007D777A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7D777A" w:rsidRPr="00080C48" w:rsidRDefault="007D777A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788"/>
        <w:gridCol w:w="30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7D777A" w:rsidRPr="00080C48" w:rsidTr="003F23D9">
        <w:tc>
          <w:tcPr>
            <w:tcW w:w="480" w:type="dxa"/>
          </w:tcPr>
          <w:p w:rsidR="007D777A" w:rsidRPr="00080C48" w:rsidRDefault="007D777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7D777A" w:rsidRPr="00080C48" w:rsidRDefault="007D777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7D777A" w:rsidRPr="00080C48" w:rsidRDefault="007D777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7D777A" w:rsidRPr="00080C48" w:rsidRDefault="007D777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7D777A" w:rsidRPr="00080C48" w:rsidRDefault="007D777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gridSpan w:val="2"/>
            <w:noWrap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7D777A" w:rsidRPr="00080C48" w:rsidRDefault="007D777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7D777A" w:rsidRPr="00080C48" w:rsidTr="003F23D9">
        <w:tc>
          <w:tcPr>
            <w:tcW w:w="14968" w:type="dxa"/>
            <w:gridSpan w:val="22"/>
            <w:noWrap/>
          </w:tcPr>
          <w:p w:rsidR="007D777A" w:rsidRPr="00080C48" w:rsidRDefault="007D777A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</w:t>
            </w:r>
            <w:r w:rsidRPr="000D7281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</w:tr>
      <w:tr w:rsidR="007D777A" w:rsidRPr="00080C48" w:rsidTr="003F23D9">
        <w:tc>
          <w:tcPr>
            <w:tcW w:w="480" w:type="dxa"/>
            <w:vMerge w:val="restart"/>
            <w:noWrap/>
          </w:tcPr>
          <w:p w:rsidR="007D777A" w:rsidRPr="00080C48" w:rsidRDefault="007D777A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7D777A" w:rsidRPr="00080C48" w:rsidRDefault="007D777A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7D777A" w:rsidRPr="00080C48" w:rsidRDefault="007D777A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7D777A" w:rsidRPr="00080C48" w:rsidRDefault="007D777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7D777A" w:rsidRDefault="007D777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7D777A" w:rsidRDefault="007D777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7D777A" w:rsidRDefault="007D777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3F23D9">
        <w:tc>
          <w:tcPr>
            <w:tcW w:w="480" w:type="dxa"/>
            <w:vMerge/>
            <w:vAlign w:val="center"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7D777A" w:rsidRPr="00080C48" w:rsidRDefault="007D777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7D777A" w:rsidRPr="00080C48" w:rsidRDefault="007D777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7D777A" w:rsidRDefault="007D777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7D777A" w:rsidRDefault="007D777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7D777A" w:rsidRDefault="007D777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3F23D9">
        <w:tc>
          <w:tcPr>
            <w:tcW w:w="480" w:type="dxa"/>
            <w:vMerge/>
            <w:vAlign w:val="center"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7D777A" w:rsidRPr="00080C48" w:rsidRDefault="007D777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7D777A" w:rsidRDefault="007D777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7D777A" w:rsidRDefault="007D777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7D777A" w:rsidRDefault="007D777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3F23D9">
        <w:tc>
          <w:tcPr>
            <w:tcW w:w="480" w:type="dxa"/>
            <w:vMerge/>
            <w:vAlign w:val="center"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7D777A" w:rsidRPr="00080C48" w:rsidRDefault="007D777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7D777A" w:rsidRPr="00080C48" w:rsidRDefault="007D777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7D777A" w:rsidRDefault="007D777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7D777A" w:rsidRDefault="007D777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7D777A" w:rsidRDefault="007D777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7D777A" w:rsidRPr="00080C48" w:rsidRDefault="007D777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3F23D9">
        <w:tc>
          <w:tcPr>
            <w:tcW w:w="480" w:type="dxa"/>
            <w:vAlign w:val="center"/>
          </w:tcPr>
          <w:p w:rsidR="007D777A" w:rsidRPr="00080C48" w:rsidRDefault="007D777A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1"/>
            <w:vAlign w:val="center"/>
          </w:tcPr>
          <w:p w:rsidR="007D777A" w:rsidRPr="003F23D9" w:rsidRDefault="007D777A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0D7281">
              <w:t>«Охрана окружающей среды в Алексеевском сельском поселении»</w:t>
            </w:r>
          </w:p>
        </w:tc>
      </w:tr>
      <w:tr w:rsidR="007D777A" w:rsidRPr="00080C48" w:rsidTr="003F23D9">
        <w:tc>
          <w:tcPr>
            <w:tcW w:w="480" w:type="dxa"/>
          </w:tcPr>
          <w:p w:rsidR="007D777A" w:rsidRPr="00080C48" w:rsidRDefault="007D777A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7D777A" w:rsidRPr="00080C48" w:rsidRDefault="007D777A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7D777A" w:rsidRPr="00080C48" w:rsidRDefault="007D777A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7D777A" w:rsidRPr="00080C48" w:rsidRDefault="007D777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3F23D9">
        <w:tc>
          <w:tcPr>
            <w:tcW w:w="480" w:type="dxa"/>
            <w:vAlign w:val="center"/>
          </w:tcPr>
          <w:p w:rsidR="007D777A" w:rsidRPr="00080C48" w:rsidRDefault="007D777A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7D777A" w:rsidRPr="00080C48" w:rsidRDefault="007D777A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7D777A" w:rsidRPr="00080C48" w:rsidRDefault="007D777A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7D777A" w:rsidRPr="00080C48" w:rsidRDefault="007D777A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3F23D9">
        <w:tc>
          <w:tcPr>
            <w:tcW w:w="480" w:type="dxa"/>
            <w:vAlign w:val="center"/>
          </w:tcPr>
          <w:p w:rsidR="007D777A" w:rsidRPr="00080C48" w:rsidRDefault="007D777A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7D777A" w:rsidRPr="00080C48" w:rsidRDefault="007D777A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7D777A" w:rsidRPr="00080C48" w:rsidRDefault="007D777A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7D777A" w:rsidRPr="00080C48" w:rsidRDefault="007D777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3F23D9">
        <w:tc>
          <w:tcPr>
            <w:tcW w:w="480" w:type="dxa"/>
            <w:vAlign w:val="center"/>
          </w:tcPr>
          <w:p w:rsidR="007D777A" w:rsidRPr="00080C48" w:rsidRDefault="007D777A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7D777A" w:rsidRPr="00080C48" w:rsidRDefault="007D777A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7D777A" w:rsidRPr="00080C48" w:rsidRDefault="007D777A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7D777A" w:rsidRPr="00080C48" w:rsidRDefault="007D777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7D777A" w:rsidRDefault="007D777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29647D">
        <w:tc>
          <w:tcPr>
            <w:tcW w:w="14968" w:type="dxa"/>
            <w:gridSpan w:val="22"/>
            <w:vAlign w:val="center"/>
          </w:tcPr>
          <w:p w:rsidR="007D777A" w:rsidRPr="00A814C9" w:rsidRDefault="007D777A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«Развитие водохозяйственного комплекса Алексеевского сельского поселения»</w:t>
            </w:r>
          </w:p>
        </w:tc>
      </w:tr>
      <w:tr w:rsidR="007D777A" w:rsidRPr="00080C48" w:rsidTr="00C03216">
        <w:tc>
          <w:tcPr>
            <w:tcW w:w="480" w:type="dxa"/>
          </w:tcPr>
          <w:p w:rsidR="007D777A" w:rsidRPr="00080C48" w:rsidRDefault="007D777A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7D777A" w:rsidRPr="00080C48" w:rsidRDefault="007D777A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7D777A" w:rsidRPr="00080C48" w:rsidRDefault="007D777A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7D777A" w:rsidRPr="00080C48" w:rsidRDefault="007D777A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3F23D9">
        <w:tc>
          <w:tcPr>
            <w:tcW w:w="480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7D777A" w:rsidRPr="00080C48" w:rsidRDefault="007D777A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3F23D9">
        <w:tc>
          <w:tcPr>
            <w:tcW w:w="480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7D777A" w:rsidRPr="00080C48" w:rsidRDefault="007D777A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3F23D9">
        <w:tc>
          <w:tcPr>
            <w:tcW w:w="480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7D777A" w:rsidRPr="00080C48" w:rsidRDefault="007D777A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9B1D26">
        <w:tc>
          <w:tcPr>
            <w:tcW w:w="14968" w:type="dxa"/>
            <w:gridSpan w:val="22"/>
            <w:vAlign w:val="center"/>
          </w:tcPr>
          <w:p w:rsidR="007D777A" w:rsidRPr="00A814C9" w:rsidRDefault="007D777A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</w:tr>
      <w:tr w:rsidR="007D777A" w:rsidRPr="00080C48" w:rsidTr="000D7281">
        <w:tc>
          <w:tcPr>
            <w:tcW w:w="480" w:type="dxa"/>
          </w:tcPr>
          <w:p w:rsidR="007D777A" w:rsidRPr="00080C48" w:rsidRDefault="007D777A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7D777A" w:rsidRPr="00080C48" w:rsidRDefault="007D777A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7D777A" w:rsidRPr="00080C48" w:rsidRDefault="007D777A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7D777A" w:rsidRPr="00080C48" w:rsidRDefault="007D777A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0D7281">
        <w:tc>
          <w:tcPr>
            <w:tcW w:w="480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7D777A" w:rsidRPr="00080C48" w:rsidRDefault="007D777A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0D7281">
        <w:tc>
          <w:tcPr>
            <w:tcW w:w="480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7D777A" w:rsidRPr="00080C48" w:rsidRDefault="007D777A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7D777A" w:rsidRPr="00080C48" w:rsidTr="000D7281">
        <w:tc>
          <w:tcPr>
            <w:tcW w:w="480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7D777A" w:rsidRPr="00080C48" w:rsidRDefault="007D777A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7D777A" w:rsidRPr="00080C48" w:rsidRDefault="007D777A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7D777A" w:rsidRDefault="007D777A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7D777A" w:rsidRDefault="007D777A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  <w:sectPr w:rsidR="007D777A" w:rsidSect="00674EDD">
          <w:pgSz w:w="16839" w:h="11907" w:orient="landscape" w:code="9"/>
          <w:pgMar w:top="1134" w:right="567" w:bottom="567" w:left="567" w:header="709" w:footer="709" w:gutter="0"/>
          <w:cols w:space="720"/>
          <w:docGrid w:linePitch="272"/>
        </w:sectPr>
      </w:pPr>
    </w:p>
    <w:p w:rsidR="007D777A" w:rsidRPr="00080C48" w:rsidRDefault="007D777A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7D777A" w:rsidRDefault="007D777A" w:rsidP="007E48F6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7D777A" w:rsidRPr="008F5F26" w:rsidRDefault="007D777A" w:rsidP="007E48F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7D777A" w:rsidRDefault="007D777A" w:rsidP="007E48F6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7D777A" w:rsidRPr="00080C48" w:rsidRDefault="007D777A" w:rsidP="007E48F6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7D777A" w:rsidRDefault="007D777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7D777A" w:rsidRDefault="007D777A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7D777A" w:rsidRDefault="007D777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7D777A" w:rsidRPr="00080C48" w:rsidRDefault="007D777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7D777A" w:rsidRPr="00080C48" w:rsidRDefault="007D777A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7D777A" w:rsidRPr="00080C48" w:rsidRDefault="007D777A" w:rsidP="006128C7">
      <w:pPr>
        <w:rPr>
          <w:kern w:val="2"/>
          <w:sz w:val="28"/>
          <w:szCs w:val="28"/>
        </w:rPr>
      </w:pPr>
    </w:p>
    <w:tbl>
      <w:tblPr>
        <w:tblW w:w="5153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1359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7D777A" w:rsidRPr="00080C48" w:rsidTr="00E9224B"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7D777A" w:rsidRPr="00080C48" w:rsidRDefault="007D777A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8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7D777A" w:rsidRPr="00080C48" w:rsidTr="00E9224B"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/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/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/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2030</w:t>
            </w:r>
          </w:p>
        </w:tc>
      </w:tr>
    </w:tbl>
    <w:p w:rsidR="007D777A" w:rsidRPr="00080C48" w:rsidRDefault="007D777A" w:rsidP="006128C7">
      <w:pPr>
        <w:rPr>
          <w:sz w:val="2"/>
          <w:szCs w:val="2"/>
        </w:rPr>
      </w:pPr>
    </w:p>
    <w:tbl>
      <w:tblPr>
        <w:tblW w:w="5153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1359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7D777A" w:rsidRPr="00080C48" w:rsidTr="00E9224B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Pr="00080C48" w:rsidRDefault="007D777A" w:rsidP="00180BE3">
            <w:pPr>
              <w:jc w:val="center"/>
            </w:pPr>
            <w:r w:rsidRPr="00080C48">
              <w:t>20</w:t>
            </w:r>
          </w:p>
        </w:tc>
      </w:tr>
      <w:tr w:rsidR="007D777A" w:rsidRPr="00080C48" w:rsidTr="00E9224B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7E48F6" w:rsidRDefault="007D777A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7E48F6">
              <w:t>«Охрана окружающей среды и рациональное природопользование Алексеевского сельского поселения»</w:t>
            </w:r>
          </w:p>
          <w:p w:rsidR="007D777A" w:rsidRPr="00080C48" w:rsidRDefault="007D777A" w:rsidP="00180BE3"/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674EDD" w:rsidRDefault="007D777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3F23D9">
            <w:r>
              <w:t>1679,5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>
            <w:r>
              <w:t>186,9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>
            <w:r>
              <w:t>848,0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>
            <w:r>
              <w:t>100,0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>
            <w:r>
              <w:t>534,6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>
            <w:r w:rsidRPr="00D20406">
              <w:t>0,0</w:t>
            </w:r>
          </w:p>
        </w:tc>
      </w:tr>
      <w:tr w:rsidR="007D777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0E54D1">
            <w:pPr>
              <w:suppressAutoHyphens/>
            </w:pPr>
            <w:r w:rsidRPr="00080C48">
              <w:t xml:space="preserve">Подпрограмма </w:t>
            </w:r>
            <w:r>
              <w:t xml:space="preserve">1 </w:t>
            </w:r>
            <w:r w:rsidRPr="000D7281">
              <w:t>«Охрана окружающей среды в Алексеевском сельском поселении»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674EDD" w:rsidRDefault="007D777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</w:tr>
      <w:tr w:rsidR="007D777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00103" w:rsidRDefault="007D777A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7E48F6"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674EDD" w:rsidRDefault="007D777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</w:tr>
      <w:tr w:rsidR="007D777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00103" w:rsidRDefault="007D777A" w:rsidP="00476389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1D798B">
              <w:t>Организация детско-юношеского экологического движения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674EDD" w:rsidRDefault="007D777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</w:tr>
      <w:tr w:rsidR="007D777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ind w:left="-142" w:right="-109"/>
              <w:jc w:val="center"/>
              <w:outlineLvl w:val="0"/>
            </w:pPr>
            <w:r>
              <w:t>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suppressAutoHyphens/>
            </w:pPr>
            <w:r w:rsidRPr="00080C48">
              <w:t xml:space="preserve">Подпрограмма </w:t>
            </w:r>
            <w:r>
              <w:t xml:space="preserve">2 </w:t>
            </w:r>
            <w:r w:rsidRPr="001D798B">
              <w:t>«Развитие водохозяйственного комплекса Алексеевского сельского поселения»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674EDD" w:rsidRDefault="007D777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>
              <w:t>10,0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</w:tr>
      <w:tr w:rsidR="007D777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ind w:left="-142" w:right="-109"/>
              <w:jc w:val="center"/>
              <w:outlineLvl w:val="0"/>
            </w:pPr>
            <w:r>
              <w:t>2.1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1D798B" w:rsidRDefault="007D777A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000103">
              <w:t>Основное мероприятие</w:t>
            </w:r>
            <w:r w:rsidRPr="001D798B">
              <w:t xml:space="preserve"> </w:t>
            </w:r>
            <w:r>
              <w:t xml:space="preserve"> 2.1. </w:t>
            </w:r>
            <w:r w:rsidRPr="001D798B"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674EDD" w:rsidRDefault="007D777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>
              <w:t>0406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>
              <w:t>0620020060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>
              <w:t>10,0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</w:tr>
      <w:tr w:rsidR="007D777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ind w:left="-142" w:right="-109"/>
              <w:jc w:val="center"/>
              <w:outlineLvl w:val="0"/>
            </w:pPr>
            <w:r>
              <w:t>3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1D798B" w:rsidRDefault="007D777A" w:rsidP="00C46AD1">
            <w:pPr>
              <w:jc w:val="both"/>
              <w:outlineLvl w:val="0"/>
            </w:pPr>
            <w:r w:rsidRPr="00080C48">
              <w:t xml:space="preserve">Подпрограмма </w:t>
            </w:r>
            <w:r>
              <w:t>3</w:t>
            </w:r>
            <w:r w:rsidRPr="001D798B">
              <w:t xml:space="preserve"> 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674EDD" w:rsidRDefault="007D777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>
              <w:t>1669,5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>
              <w:t>186,9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>
              <w:t>848,0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>
              <w:t>100,0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>
              <w:t>534,6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</w:tr>
      <w:tr w:rsidR="007D777A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ind w:left="-142" w:right="-109"/>
              <w:jc w:val="center"/>
              <w:outlineLvl w:val="0"/>
            </w:pPr>
            <w:r>
              <w:t>3.1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1D798B" w:rsidRDefault="007D777A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1D798B">
              <w:t>Основное мероприятие  3.1. Организация утилизации и переработки бытовых и промышленных отходов на территории поселения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674EDD" w:rsidRDefault="007D777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777A" w:rsidRDefault="007D777A" w:rsidP="00476389">
            <w:r w:rsidRPr="00D20406">
              <w:t>0,0</w:t>
            </w:r>
          </w:p>
        </w:tc>
      </w:tr>
      <w:tr w:rsidR="007D777A" w:rsidRPr="00080C48" w:rsidTr="00A25E11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ind w:left="-142" w:right="-109"/>
              <w:jc w:val="center"/>
              <w:outlineLvl w:val="0"/>
            </w:pPr>
            <w:r>
              <w:t>3.2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1D798B" w:rsidRDefault="007D777A" w:rsidP="00C46AD1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.2</w:t>
            </w:r>
            <w:r w:rsidRPr="001D798B">
              <w:t>. Повышение % охвата населения планово-регулярной системой сбора и вывоза твердых бытовых отходов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674EDD" w:rsidRDefault="007D777A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476389">
            <w:r w:rsidRPr="00D20406">
              <w:t>0,0</w:t>
            </w:r>
          </w:p>
        </w:tc>
      </w:tr>
      <w:tr w:rsidR="007D777A" w:rsidRPr="00080C48" w:rsidTr="00A25E11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A25E11">
            <w:pPr>
              <w:ind w:left="-142" w:right="-109"/>
              <w:jc w:val="center"/>
              <w:outlineLvl w:val="0"/>
            </w:pPr>
            <w:r>
              <w:t>3.3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.3</w:t>
            </w:r>
            <w:r w:rsidRPr="001D798B">
              <w:t xml:space="preserve">. </w:t>
            </w:r>
            <w:r>
              <w:t xml:space="preserve"> </w:t>
            </w:r>
          </w:p>
          <w:p w:rsidR="007D777A" w:rsidRPr="001D798B" w:rsidRDefault="007D777A" w:rsidP="00E51F52">
            <w:pPr>
              <w:jc w:val="both"/>
              <w:outlineLvl w:val="0"/>
            </w:pPr>
            <w:r>
              <w:t>Ликвидация мест несанкционированного размещения отходов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674EDD" w:rsidRDefault="007D777A" w:rsidP="00E51F5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E51F5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E51F52">
            <w:pPr>
              <w:jc w:val="center"/>
            </w:pPr>
            <w:r>
              <w:t>0503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E51F52">
            <w:pPr>
              <w:jc w:val="center"/>
            </w:pPr>
            <w:r>
              <w:t>0630085110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E51F5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>
              <w:t>1669,5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>
              <w:t>186,9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>
              <w:t>848,0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>
              <w:t>100,0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>
              <w:t>534,6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 w:rsidRPr="00D20406">
              <w:t>0,0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Default="007D777A" w:rsidP="00E51F52">
            <w:r w:rsidRPr="00D20406">
              <w:t>0,0</w:t>
            </w:r>
          </w:p>
        </w:tc>
      </w:tr>
    </w:tbl>
    <w:p w:rsidR="007D777A" w:rsidRDefault="007D777A" w:rsidP="006128C7">
      <w:pPr>
        <w:jc w:val="center"/>
        <w:rPr>
          <w:kern w:val="2"/>
          <w:sz w:val="28"/>
          <w:szCs w:val="28"/>
        </w:rPr>
      </w:pPr>
    </w:p>
    <w:p w:rsidR="007D777A" w:rsidRDefault="007D777A" w:rsidP="006128C7">
      <w:pPr>
        <w:jc w:val="center"/>
        <w:rPr>
          <w:kern w:val="2"/>
          <w:sz w:val="28"/>
          <w:szCs w:val="28"/>
        </w:rPr>
      </w:pPr>
    </w:p>
    <w:p w:rsidR="007D777A" w:rsidRDefault="007D777A" w:rsidP="006128C7">
      <w:pPr>
        <w:jc w:val="center"/>
        <w:rPr>
          <w:kern w:val="2"/>
          <w:sz w:val="28"/>
          <w:szCs w:val="28"/>
        </w:rPr>
      </w:pPr>
    </w:p>
    <w:p w:rsidR="007D777A" w:rsidRDefault="007D777A" w:rsidP="006128C7">
      <w:pPr>
        <w:jc w:val="center"/>
        <w:rPr>
          <w:kern w:val="2"/>
          <w:sz w:val="28"/>
          <w:szCs w:val="28"/>
        </w:rPr>
      </w:pPr>
    </w:p>
    <w:p w:rsidR="007D777A" w:rsidRPr="00080C48" w:rsidRDefault="007D777A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7D777A" w:rsidRDefault="007D777A" w:rsidP="00130072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7D777A" w:rsidRPr="008F5F26" w:rsidRDefault="007D777A" w:rsidP="00130072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7D777A" w:rsidRDefault="007D777A" w:rsidP="00130072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7D777A" w:rsidRPr="00080C48" w:rsidRDefault="007D777A" w:rsidP="00130072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7D777A" w:rsidRPr="002D7AD1" w:rsidRDefault="007D777A" w:rsidP="00F76562">
      <w:pPr>
        <w:suppressAutoHyphens/>
        <w:rPr>
          <w:kern w:val="2"/>
          <w:sz w:val="28"/>
          <w:szCs w:val="28"/>
        </w:rPr>
      </w:pPr>
    </w:p>
    <w:p w:rsidR="007D777A" w:rsidRDefault="007D777A" w:rsidP="00E9224B">
      <w:pPr>
        <w:rPr>
          <w:kern w:val="2"/>
          <w:sz w:val="28"/>
          <w:szCs w:val="28"/>
        </w:rPr>
      </w:pPr>
    </w:p>
    <w:p w:rsidR="007D777A" w:rsidRPr="00080C48" w:rsidRDefault="007D777A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7D777A" w:rsidRDefault="007D777A" w:rsidP="006128C7">
      <w:pPr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7D777A" w:rsidRPr="00080C48" w:rsidRDefault="007D777A" w:rsidP="006128C7">
      <w:pPr>
        <w:jc w:val="center"/>
        <w:rPr>
          <w:kern w:val="2"/>
          <w:sz w:val="28"/>
          <w:szCs w:val="28"/>
        </w:rPr>
      </w:pPr>
    </w:p>
    <w:p w:rsidR="007D777A" w:rsidRPr="00080C48" w:rsidRDefault="007D777A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7D777A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7D777A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777A" w:rsidRPr="00080C48" w:rsidRDefault="007D777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7D777A" w:rsidRPr="00080C48" w:rsidRDefault="007D777A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7D777A" w:rsidRPr="00080C48" w:rsidTr="008717DC">
        <w:tc>
          <w:tcPr>
            <w:tcW w:w="348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7D777A" w:rsidRPr="00080C48" w:rsidTr="008717DC">
        <w:tc>
          <w:tcPr>
            <w:tcW w:w="348" w:type="dxa"/>
            <w:vMerge w:val="restart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7D777A" w:rsidRPr="00130072" w:rsidRDefault="007D777A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130072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7D777A" w:rsidRDefault="007D777A">
            <w:r>
              <w:rPr>
                <w:color w:val="000000"/>
                <w:sz w:val="24"/>
                <w:szCs w:val="24"/>
              </w:rPr>
              <w:t>1679,5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B31FA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848,0</w:t>
            </w:r>
          </w:p>
        </w:tc>
        <w:tc>
          <w:tcPr>
            <w:tcW w:w="918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17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831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7D777A" w:rsidRPr="00080C48" w:rsidRDefault="007D777A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0,0</w:t>
            </w:r>
          </w:p>
        </w:tc>
        <w:tc>
          <w:tcPr>
            <w:tcW w:w="800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D777A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7D777A" w:rsidRDefault="007D777A">
            <w:r>
              <w:rPr>
                <w:color w:val="000000"/>
                <w:sz w:val="24"/>
                <w:szCs w:val="24"/>
              </w:rPr>
              <w:t>1669,5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848,0</w:t>
            </w:r>
          </w:p>
        </w:tc>
        <w:tc>
          <w:tcPr>
            <w:tcW w:w="918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17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831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7D777A" w:rsidRDefault="007D777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8717DC">
        <w:tc>
          <w:tcPr>
            <w:tcW w:w="348" w:type="dxa"/>
            <w:vMerge w:val="restart"/>
          </w:tcPr>
          <w:p w:rsidR="007D777A" w:rsidRPr="00080C48" w:rsidRDefault="007D777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7D777A" w:rsidRPr="003F23D9" w:rsidRDefault="007D777A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 xml:space="preserve">Подпрограмма1 </w:t>
            </w:r>
            <w:r w:rsidRPr="00130072">
              <w:rPr>
                <w:sz w:val="24"/>
                <w:szCs w:val="24"/>
              </w:rPr>
              <w:t>«Охрана окружающей среды в Алексеевском сельском поселении»</w:t>
            </w: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707B91">
        <w:trPr>
          <w:trHeight w:val="150"/>
        </w:trPr>
        <w:tc>
          <w:tcPr>
            <w:tcW w:w="348" w:type="dxa"/>
            <w:vMerge w:val="restart"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vMerge w:val="restart"/>
          </w:tcPr>
          <w:p w:rsidR="007D777A" w:rsidRPr="003F23D9" w:rsidRDefault="007D777A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Подпрограмма2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«Развитие водохозяйствен</w:t>
            </w:r>
            <w:r w:rsidRPr="00130072">
              <w:rPr>
                <w:sz w:val="24"/>
                <w:szCs w:val="24"/>
              </w:rPr>
              <w:t>ного комплекса Алексеевского сельского поселения»</w:t>
            </w:r>
          </w:p>
        </w:tc>
        <w:tc>
          <w:tcPr>
            <w:tcW w:w="1880" w:type="dxa"/>
          </w:tcPr>
          <w:p w:rsidR="007D777A" w:rsidRPr="006D7FE1" w:rsidRDefault="007D777A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7D777A" w:rsidRDefault="007D777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Default="007D777A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7D777A" w:rsidRDefault="007D777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064FFB">
        <w:trPr>
          <w:trHeight w:val="150"/>
        </w:trPr>
        <w:tc>
          <w:tcPr>
            <w:tcW w:w="348" w:type="dxa"/>
            <w:vMerge w:val="restart"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vMerge w:val="restart"/>
          </w:tcPr>
          <w:p w:rsidR="007D777A" w:rsidRPr="003F23D9" w:rsidRDefault="007D777A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Подпрограмма3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 w:rsidRPr="00130072">
              <w:rPr>
                <w:sz w:val="24"/>
                <w:szCs w:val="24"/>
              </w:rPr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880" w:type="dxa"/>
          </w:tcPr>
          <w:p w:rsidR="007D777A" w:rsidRPr="006D7FE1" w:rsidRDefault="007D777A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7D777A" w:rsidRDefault="007D777A">
            <w:r>
              <w:rPr>
                <w:color w:val="000000"/>
                <w:sz w:val="24"/>
                <w:szCs w:val="24"/>
              </w:rPr>
              <w:t>1669,5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848,0</w:t>
            </w:r>
          </w:p>
        </w:tc>
        <w:tc>
          <w:tcPr>
            <w:tcW w:w="918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17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831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064FFB">
        <w:trPr>
          <w:trHeight w:val="15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7D777A" w:rsidRDefault="007D777A">
            <w:r>
              <w:rPr>
                <w:color w:val="000000"/>
                <w:sz w:val="24"/>
                <w:szCs w:val="24"/>
              </w:rPr>
              <w:t>1669,5</w:t>
            </w:r>
          </w:p>
        </w:tc>
        <w:tc>
          <w:tcPr>
            <w:tcW w:w="811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Default="007D777A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848,0</w:t>
            </w:r>
          </w:p>
        </w:tc>
        <w:tc>
          <w:tcPr>
            <w:tcW w:w="918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17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831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080C48" w:rsidRDefault="007D777A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Default="007D777A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D777A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7D777A" w:rsidRPr="00080C48" w:rsidRDefault="007D777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7D777A" w:rsidRPr="006D7FE1" w:rsidRDefault="007D777A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7D777A" w:rsidRPr="006D7FE1" w:rsidRDefault="007D777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7D777A" w:rsidRPr="003F23D9" w:rsidRDefault="007D777A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7D777A" w:rsidRDefault="007D777A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bookmarkStart w:id="0" w:name="_GoBack"/>
      <w:bookmarkEnd w:id="0"/>
    </w:p>
    <w:sectPr w:rsidR="007D777A" w:rsidSect="008F36FF"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77A" w:rsidRDefault="007D777A">
      <w:r>
        <w:separator/>
      </w:r>
    </w:p>
  </w:endnote>
  <w:endnote w:type="continuationSeparator" w:id="1">
    <w:p w:rsidR="007D777A" w:rsidRDefault="007D77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77A" w:rsidRDefault="007D777A">
    <w:pPr>
      <w:pStyle w:val="Footer"/>
      <w:jc w:val="right"/>
    </w:pPr>
    <w:fldSimple w:instr=" PAGE   \* MERGEFORMAT ">
      <w:r>
        <w:rPr>
          <w:noProof/>
        </w:rPr>
        <w:t>11</w:t>
      </w:r>
    </w:fldSimple>
  </w:p>
  <w:p w:rsidR="007D777A" w:rsidRDefault="007D777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77A" w:rsidRDefault="007D777A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777A" w:rsidRDefault="007D777A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77A" w:rsidRPr="00B82745" w:rsidRDefault="007D777A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77A" w:rsidRDefault="007D777A">
      <w:r>
        <w:separator/>
      </w:r>
    </w:p>
  </w:footnote>
  <w:footnote w:type="continuationSeparator" w:id="1">
    <w:p w:rsidR="007D777A" w:rsidRDefault="007D77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DC67069"/>
    <w:multiLevelType w:val="hybridMultilevel"/>
    <w:tmpl w:val="A1524FA6"/>
    <w:lvl w:ilvl="0" w:tplc="6DAA8168">
      <w:start w:val="1"/>
      <w:numFmt w:val="bullet"/>
      <w:pStyle w:val="a"/>
      <w:lvlText w:val="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13BFA"/>
    <w:rsid w:val="000219B1"/>
    <w:rsid w:val="00022298"/>
    <w:rsid w:val="00025C17"/>
    <w:rsid w:val="00026174"/>
    <w:rsid w:val="0003125B"/>
    <w:rsid w:val="00032465"/>
    <w:rsid w:val="00036A99"/>
    <w:rsid w:val="000379B4"/>
    <w:rsid w:val="00043CE5"/>
    <w:rsid w:val="000477CD"/>
    <w:rsid w:val="00050C68"/>
    <w:rsid w:val="00051ADF"/>
    <w:rsid w:val="0005372C"/>
    <w:rsid w:val="00054D8B"/>
    <w:rsid w:val="000559D5"/>
    <w:rsid w:val="00060F3C"/>
    <w:rsid w:val="00061478"/>
    <w:rsid w:val="00064FFB"/>
    <w:rsid w:val="000808D6"/>
    <w:rsid w:val="00080C48"/>
    <w:rsid w:val="00091074"/>
    <w:rsid w:val="00091B45"/>
    <w:rsid w:val="00091BFE"/>
    <w:rsid w:val="00097217"/>
    <w:rsid w:val="000A2B96"/>
    <w:rsid w:val="000A726F"/>
    <w:rsid w:val="000B2442"/>
    <w:rsid w:val="000B4002"/>
    <w:rsid w:val="000B4F30"/>
    <w:rsid w:val="000B66C7"/>
    <w:rsid w:val="000B7181"/>
    <w:rsid w:val="000C25C0"/>
    <w:rsid w:val="000C3B23"/>
    <w:rsid w:val="000C430D"/>
    <w:rsid w:val="000D23A9"/>
    <w:rsid w:val="000D2C86"/>
    <w:rsid w:val="000D6BFF"/>
    <w:rsid w:val="000D6E10"/>
    <w:rsid w:val="000D7281"/>
    <w:rsid w:val="000E14D8"/>
    <w:rsid w:val="000E54D1"/>
    <w:rsid w:val="000F298E"/>
    <w:rsid w:val="000F2B40"/>
    <w:rsid w:val="000F5B6A"/>
    <w:rsid w:val="001011F6"/>
    <w:rsid w:val="00104E0D"/>
    <w:rsid w:val="0010504A"/>
    <w:rsid w:val="00106103"/>
    <w:rsid w:val="00107B97"/>
    <w:rsid w:val="00107FE0"/>
    <w:rsid w:val="00116BFA"/>
    <w:rsid w:val="00120F4B"/>
    <w:rsid w:val="00121A34"/>
    <w:rsid w:val="00125DE3"/>
    <w:rsid w:val="00130072"/>
    <w:rsid w:val="0013705A"/>
    <w:rsid w:val="00153B21"/>
    <w:rsid w:val="001638CC"/>
    <w:rsid w:val="00175C64"/>
    <w:rsid w:val="00180BE3"/>
    <w:rsid w:val="00181A23"/>
    <w:rsid w:val="00185603"/>
    <w:rsid w:val="00193721"/>
    <w:rsid w:val="00193FE7"/>
    <w:rsid w:val="001961BA"/>
    <w:rsid w:val="001A44BF"/>
    <w:rsid w:val="001B2D1C"/>
    <w:rsid w:val="001B67F9"/>
    <w:rsid w:val="001C1D98"/>
    <w:rsid w:val="001C33C4"/>
    <w:rsid w:val="001C5211"/>
    <w:rsid w:val="001D2690"/>
    <w:rsid w:val="001D4511"/>
    <w:rsid w:val="001D798B"/>
    <w:rsid w:val="001E4C04"/>
    <w:rsid w:val="001E5ABB"/>
    <w:rsid w:val="001E75D3"/>
    <w:rsid w:val="001F3268"/>
    <w:rsid w:val="001F4BE3"/>
    <w:rsid w:val="001F6D02"/>
    <w:rsid w:val="002030E9"/>
    <w:rsid w:val="00203336"/>
    <w:rsid w:val="002127CC"/>
    <w:rsid w:val="00214FFC"/>
    <w:rsid w:val="002376D8"/>
    <w:rsid w:val="0024722B"/>
    <w:rsid w:val="002504E8"/>
    <w:rsid w:val="00252D2F"/>
    <w:rsid w:val="00253E07"/>
    <w:rsid w:val="00254382"/>
    <w:rsid w:val="00254C39"/>
    <w:rsid w:val="002567AC"/>
    <w:rsid w:val="00256D3B"/>
    <w:rsid w:val="00267E0C"/>
    <w:rsid w:val="0027031E"/>
    <w:rsid w:val="002711E7"/>
    <w:rsid w:val="00273D62"/>
    <w:rsid w:val="00275FAB"/>
    <w:rsid w:val="00280D0E"/>
    <w:rsid w:val="0028703B"/>
    <w:rsid w:val="0029176D"/>
    <w:rsid w:val="0029647D"/>
    <w:rsid w:val="00297D57"/>
    <w:rsid w:val="002A2062"/>
    <w:rsid w:val="002A31A1"/>
    <w:rsid w:val="002B13EA"/>
    <w:rsid w:val="002B5703"/>
    <w:rsid w:val="002B6527"/>
    <w:rsid w:val="002C135C"/>
    <w:rsid w:val="002C13E2"/>
    <w:rsid w:val="002C47DB"/>
    <w:rsid w:val="002C5E60"/>
    <w:rsid w:val="002D7AD1"/>
    <w:rsid w:val="002E45DD"/>
    <w:rsid w:val="002E65D5"/>
    <w:rsid w:val="002E6F1C"/>
    <w:rsid w:val="002E7B28"/>
    <w:rsid w:val="002F5102"/>
    <w:rsid w:val="002F63E3"/>
    <w:rsid w:val="002F66D1"/>
    <w:rsid w:val="002F74D7"/>
    <w:rsid w:val="0030124B"/>
    <w:rsid w:val="0030490E"/>
    <w:rsid w:val="00313D3A"/>
    <w:rsid w:val="00314531"/>
    <w:rsid w:val="00315CBB"/>
    <w:rsid w:val="00316303"/>
    <w:rsid w:val="00333FD9"/>
    <w:rsid w:val="00341FC1"/>
    <w:rsid w:val="00344C01"/>
    <w:rsid w:val="003513D0"/>
    <w:rsid w:val="00353CF4"/>
    <w:rsid w:val="0036413F"/>
    <w:rsid w:val="00364679"/>
    <w:rsid w:val="0037040B"/>
    <w:rsid w:val="00374452"/>
    <w:rsid w:val="00386074"/>
    <w:rsid w:val="00386A02"/>
    <w:rsid w:val="003921D8"/>
    <w:rsid w:val="00392D7B"/>
    <w:rsid w:val="0039758C"/>
    <w:rsid w:val="003A45B5"/>
    <w:rsid w:val="003B0C6C"/>
    <w:rsid w:val="003B2193"/>
    <w:rsid w:val="003B4FA5"/>
    <w:rsid w:val="003C3A5E"/>
    <w:rsid w:val="003C3B7C"/>
    <w:rsid w:val="003C6862"/>
    <w:rsid w:val="003D22B1"/>
    <w:rsid w:val="003D30E8"/>
    <w:rsid w:val="003D34F5"/>
    <w:rsid w:val="003D3BDD"/>
    <w:rsid w:val="003D6EDF"/>
    <w:rsid w:val="003E4A1C"/>
    <w:rsid w:val="003F0716"/>
    <w:rsid w:val="003F23D9"/>
    <w:rsid w:val="00401CA3"/>
    <w:rsid w:val="004054D4"/>
    <w:rsid w:val="00407B71"/>
    <w:rsid w:val="0041557D"/>
    <w:rsid w:val="004170B2"/>
    <w:rsid w:val="00417976"/>
    <w:rsid w:val="00423258"/>
    <w:rsid w:val="00425061"/>
    <w:rsid w:val="0043029D"/>
    <w:rsid w:val="0043686A"/>
    <w:rsid w:val="004406B9"/>
    <w:rsid w:val="00441069"/>
    <w:rsid w:val="0044218D"/>
    <w:rsid w:val="00444075"/>
    <w:rsid w:val="00444636"/>
    <w:rsid w:val="00447936"/>
    <w:rsid w:val="00447C82"/>
    <w:rsid w:val="00452A8A"/>
    <w:rsid w:val="00453869"/>
    <w:rsid w:val="0046123B"/>
    <w:rsid w:val="00464B89"/>
    <w:rsid w:val="00465AE2"/>
    <w:rsid w:val="004672FA"/>
    <w:rsid w:val="004711EC"/>
    <w:rsid w:val="004747B8"/>
    <w:rsid w:val="00476389"/>
    <w:rsid w:val="00480BC7"/>
    <w:rsid w:val="00480EC7"/>
    <w:rsid w:val="0048409B"/>
    <w:rsid w:val="004859EB"/>
    <w:rsid w:val="004871AA"/>
    <w:rsid w:val="004A77CC"/>
    <w:rsid w:val="004B076F"/>
    <w:rsid w:val="004B6A5C"/>
    <w:rsid w:val="004C12C3"/>
    <w:rsid w:val="004C6E8B"/>
    <w:rsid w:val="004D071F"/>
    <w:rsid w:val="004D27AC"/>
    <w:rsid w:val="004E00A5"/>
    <w:rsid w:val="004E0AB7"/>
    <w:rsid w:val="004E78FD"/>
    <w:rsid w:val="004F7011"/>
    <w:rsid w:val="00500273"/>
    <w:rsid w:val="005049F6"/>
    <w:rsid w:val="00505601"/>
    <w:rsid w:val="00510A8E"/>
    <w:rsid w:val="00511C19"/>
    <w:rsid w:val="00515D9C"/>
    <w:rsid w:val="00527ECB"/>
    <w:rsid w:val="00531FBD"/>
    <w:rsid w:val="0053366A"/>
    <w:rsid w:val="00536F91"/>
    <w:rsid w:val="0054266A"/>
    <w:rsid w:val="00554620"/>
    <w:rsid w:val="00555407"/>
    <w:rsid w:val="00556C68"/>
    <w:rsid w:val="00566FBC"/>
    <w:rsid w:val="005670C0"/>
    <w:rsid w:val="0057145B"/>
    <w:rsid w:val="0058114F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29D6"/>
    <w:rsid w:val="005C5FF3"/>
    <w:rsid w:val="005C7F94"/>
    <w:rsid w:val="005C7F9E"/>
    <w:rsid w:val="005D38DA"/>
    <w:rsid w:val="005D396B"/>
    <w:rsid w:val="005E0FC7"/>
    <w:rsid w:val="005F0609"/>
    <w:rsid w:val="005F28BB"/>
    <w:rsid w:val="005F788A"/>
    <w:rsid w:val="006001E8"/>
    <w:rsid w:val="006056EF"/>
    <w:rsid w:val="00605942"/>
    <w:rsid w:val="00605C75"/>
    <w:rsid w:val="00611679"/>
    <w:rsid w:val="006128C7"/>
    <w:rsid w:val="00613D7D"/>
    <w:rsid w:val="00615912"/>
    <w:rsid w:val="00627EC8"/>
    <w:rsid w:val="00631E4B"/>
    <w:rsid w:val="006564DB"/>
    <w:rsid w:val="0066086C"/>
    <w:rsid w:val="00660EE3"/>
    <w:rsid w:val="00662B06"/>
    <w:rsid w:val="00670268"/>
    <w:rsid w:val="00670BE4"/>
    <w:rsid w:val="00673B00"/>
    <w:rsid w:val="00674EDD"/>
    <w:rsid w:val="006764B7"/>
    <w:rsid w:val="00676B57"/>
    <w:rsid w:val="00677B97"/>
    <w:rsid w:val="00681F5B"/>
    <w:rsid w:val="006856A5"/>
    <w:rsid w:val="00690F53"/>
    <w:rsid w:val="006939D6"/>
    <w:rsid w:val="00693C79"/>
    <w:rsid w:val="006A1BE0"/>
    <w:rsid w:val="006A4F93"/>
    <w:rsid w:val="006A5B69"/>
    <w:rsid w:val="006A72A0"/>
    <w:rsid w:val="006C1AA0"/>
    <w:rsid w:val="006D0CEC"/>
    <w:rsid w:val="006D1305"/>
    <w:rsid w:val="006D3ACE"/>
    <w:rsid w:val="006D71E8"/>
    <w:rsid w:val="006D7FE1"/>
    <w:rsid w:val="006E2924"/>
    <w:rsid w:val="006F384D"/>
    <w:rsid w:val="006F4D07"/>
    <w:rsid w:val="007015E4"/>
    <w:rsid w:val="00702777"/>
    <w:rsid w:val="007033C7"/>
    <w:rsid w:val="00705935"/>
    <w:rsid w:val="00707B91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4250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5425"/>
    <w:rsid w:val="007A6912"/>
    <w:rsid w:val="007B6388"/>
    <w:rsid w:val="007C0A5F"/>
    <w:rsid w:val="007C5AE8"/>
    <w:rsid w:val="007C64E3"/>
    <w:rsid w:val="007D28E3"/>
    <w:rsid w:val="007D777A"/>
    <w:rsid w:val="007E2E7A"/>
    <w:rsid w:val="007E2FDA"/>
    <w:rsid w:val="007E3238"/>
    <w:rsid w:val="007E48F6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3C30"/>
    <w:rsid w:val="00834DB1"/>
    <w:rsid w:val="008438D7"/>
    <w:rsid w:val="0084642E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E5BB9"/>
    <w:rsid w:val="008F36FF"/>
    <w:rsid w:val="008F5F26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139"/>
    <w:rsid w:val="00952870"/>
    <w:rsid w:val="00955A6F"/>
    <w:rsid w:val="00960D7C"/>
    <w:rsid w:val="00964B1C"/>
    <w:rsid w:val="0096762C"/>
    <w:rsid w:val="00971F8A"/>
    <w:rsid w:val="00975056"/>
    <w:rsid w:val="009761FF"/>
    <w:rsid w:val="009850FB"/>
    <w:rsid w:val="00985A10"/>
    <w:rsid w:val="009863C1"/>
    <w:rsid w:val="00995CD2"/>
    <w:rsid w:val="009A1733"/>
    <w:rsid w:val="009B1D26"/>
    <w:rsid w:val="009B752B"/>
    <w:rsid w:val="009C6EA1"/>
    <w:rsid w:val="009D1410"/>
    <w:rsid w:val="009D19A3"/>
    <w:rsid w:val="009F0198"/>
    <w:rsid w:val="009F0855"/>
    <w:rsid w:val="009F115C"/>
    <w:rsid w:val="009F4472"/>
    <w:rsid w:val="00A01479"/>
    <w:rsid w:val="00A061D7"/>
    <w:rsid w:val="00A1133D"/>
    <w:rsid w:val="00A142BE"/>
    <w:rsid w:val="00A14A9C"/>
    <w:rsid w:val="00A1693B"/>
    <w:rsid w:val="00A23A2D"/>
    <w:rsid w:val="00A25E11"/>
    <w:rsid w:val="00A30E81"/>
    <w:rsid w:val="00A341D8"/>
    <w:rsid w:val="00A34804"/>
    <w:rsid w:val="00A37B7D"/>
    <w:rsid w:val="00A40180"/>
    <w:rsid w:val="00A444EC"/>
    <w:rsid w:val="00A469B8"/>
    <w:rsid w:val="00A47E64"/>
    <w:rsid w:val="00A52C3E"/>
    <w:rsid w:val="00A551F8"/>
    <w:rsid w:val="00A55A52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3A9"/>
    <w:rsid w:val="00A96B98"/>
    <w:rsid w:val="00AA2FD7"/>
    <w:rsid w:val="00AA4161"/>
    <w:rsid w:val="00AB13B6"/>
    <w:rsid w:val="00AB1D84"/>
    <w:rsid w:val="00AB44FD"/>
    <w:rsid w:val="00AD25A4"/>
    <w:rsid w:val="00AD4E11"/>
    <w:rsid w:val="00AE2601"/>
    <w:rsid w:val="00AE4D3E"/>
    <w:rsid w:val="00AF361D"/>
    <w:rsid w:val="00B02D3E"/>
    <w:rsid w:val="00B069F9"/>
    <w:rsid w:val="00B10E4E"/>
    <w:rsid w:val="00B10FC7"/>
    <w:rsid w:val="00B17610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0FF"/>
    <w:rsid w:val="00B40973"/>
    <w:rsid w:val="00B444A2"/>
    <w:rsid w:val="00B450C0"/>
    <w:rsid w:val="00B45BA9"/>
    <w:rsid w:val="00B531BE"/>
    <w:rsid w:val="00B54F65"/>
    <w:rsid w:val="00B612CA"/>
    <w:rsid w:val="00B62CFB"/>
    <w:rsid w:val="00B661B0"/>
    <w:rsid w:val="00B72D61"/>
    <w:rsid w:val="00B77844"/>
    <w:rsid w:val="00B80700"/>
    <w:rsid w:val="00B80C5D"/>
    <w:rsid w:val="00B8231A"/>
    <w:rsid w:val="00B82745"/>
    <w:rsid w:val="00B82E8F"/>
    <w:rsid w:val="00B916B6"/>
    <w:rsid w:val="00B97D39"/>
    <w:rsid w:val="00BA1B99"/>
    <w:rsid w:val="00BA2DBD"/>
    <w:rsid w:val="00BB0414"/>
    <w:rsid w:val="00BB55C0"/>
    <w:rsid w:val="00BC0920"/>
    <w:rsid w:val="00BC32C8"/>
    <w:rsid w:val="00BC4257"/>
    <w:rsid w:val="00BC6987"/>
    <w:rsid w:val="00BD298C"/>
    <w:rsid w:val="00BF352C"/>
    <w:rsid w:val="00BF39F0"/>
    <w:rsid w:val="00BF4112"/>
    <w:rsid w:val="00C03216"/>
    <w:rsid w:val="00C11FDF"/>
    <w:rsid w:val="00C3353F"/>
    <w:rsid w:val="00C34790"/>
    <w:rsid w:val="00C36A26"/>
    <w:rsid w:val="00C37498"/>
    <w:rsid w:val="00C4021D"/>
    <w:rsid w:val="00C41F8C"/>
    <w:rsid w:val="00C4693E"/>
    <w:rsid w:val="00C46AD1"/>
    <w:rsid w:val="00C572C4"/>
    <w:rsid w:val="00C6146B"/>
    <w:rsid w:val="00C618A3"/>
    <w:rsid w:val="00C6477E"/>
    <w:rsid w:val="00C703FA"/>
    <w:rsid w:val="00C71439"/>
    <w:rsid w:val="00C731BB"/>
    <w:rsid w:val="00C75C2F"/>
    <w:rsid w:val="00C75EC9"/>
    <w:rsid w:val="00C76A2D"/>
    <w:rsid w:val="00C830C4"/>
    <w:rsid w:val="00C860C4"/>
    <w:rsid w:val="00CA151C"/>
    <w:rsid w:val="00CA339C"/>
    <w:rsid w:val="00CA6124"/>
    <w:rsid w:val="00CA68C2"/>
    <w:rsid w:val="00CA7635"/>
    <w:rsid w:val="00CB109C"/>
    <w:rsid w:val="00CB1900"/>
    <w:rsid w:val="00CB2CC6"/>
    <w:rsid w:val="00CB43C1"/>
    <w:rsid w:val="00CC1C4F"/>
    <w:rsid w:val="00CD077D"/>
    <w:rsid w:val="00CD715E"/>
    <w:rsid w:val="00CE135F"/>
    <w:rsid w:val="00CE5183"/>
    <w:rsid w:val="00CF10DD"/>
    <w:rsid w:val="00CF733E"/>
    <w:rsid w:val="00CF7FB5"/>
    <w:rsid w:val="00D00358"/>
    <w:rsid w:val="00D013FA"/>
    <w:rsid w:val="00D021CC"/>
    <w:rsid w:val="00D03B11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466D4"/>
    <w:rsid w:val="00D51A93"/>
    <w:rsid w:val="00D60748"/>
    <w:rsid w:val="00D66534"/>
    <w:rsid w:val="00D6775F"/>
    <w:rsid w:val="00D70F5C"/>
    <w:rsid w:val="00D73323"/>
    <w:rsid w:val="00D828FA"/>
    <w:rsid w:val="00D83347"/>
    <w:rsid w:val="00D85208"/>
    <w:rsid w:val="00D91404"/>
    <w:rsid w:val="00D937F4"/>
    <w:rsid w:val="00D97161"/>
    <w:rsid w:val="00DA5701"/>
    <w:rsid w:val="00DB4D6B"/>
    <w:rsid w:val="00DB5A2E"/>
    <w:rsid w:val="00DC2302"/>
    <w:rsid w:val="00DD4940"/>
    <w:rsid w:val="00DD523B"/>
    <w:rsid w:val="00DE50C1"/>
    <w:rsid w:val="00DE5A44"/>
    <w:rsid w:val="00DE5A57"/>
    <w:rsid w:val="00DF0A84"/>
    <w:rsid w:val="00DF34C6"/>
    <w:rsid w:val="00DF3849"/>
    <w:rsid w:val="00DF6D10"/>
    <w:rsid w:val="00E04378"/>
    <w:rsid w:val="00E075BF"/>
    <w:rsid w:val="00E11575"/>
    <w:rsid w:val="00E138E0"/>
    <w:rsid w:val="00E151E2"/>
    <w:rsid w:val="00E2000D"/>
    <w:rsid w:val="00E3132E"/>
    <w:rsid w:val="00E34D88"/>
    <w:rsid w:val="00E36EA0"/>
    <w:rsid w:val="00E448C1"/>
    <w:rsid w:val="00E462C6"/>
    <w:rsid w:val="00E51F52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224B"/>
    <w:rsid w:val="00E9626F"/>
    <w:rsid w:val="00EA2542"/>
    <w:rsid w:val="00EA2619"/>
    <w:rsid w:val="00EA5DB7"/>
    <w:rsid w:val="00EB0AFB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770D7"/>
    <w:rsid w:val="00F8225E"/>
    <w:rsid w:val="00F86418"/>
    <w:rsid w:val="00F91534"/>
    <w:rsid w:val="00F9297B"/>
    <w:rsid w:val="00FA49E1"/>
    <w:rsid w:val="00FA4AD3"/>
    <w:rsid w:val="00FA6611"/>
    <w:rsid w:val="00FB0DF3"/>
    <w:rsid w:val="00FB4CE9"/>
    <w:rsid w:val="00FB5912"/>
    <w:rsid w:val="00FD350A"/>
    <w:rsid w:val="00FD40F8"/>
    <w:rsid w:val="00FE4EBF"/>
    <w:rsid w:val="00FF14F8"/>
    <w:rsid w:val="00FF1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0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1">
    <w:name w:val="Таб_текст Знак"/>
    <w:link w:val="a2"/>
    <w:uiPriority w:val="99"/>
    <w:locked/>
    <w:rsid w:val="00275FAB"/>
    <w:rPr>
      <w:rFonts w:ascii="Cambria" w:hAnsi="Cambria"/>
      <w:sz w:val="22"/>
    </w:rPr>
  </w:style>
  <w:style w:type="paragraph" w:customStyle="1" w:styleId="a2">
    <w:name w:val="Таб_текст"/>
    <w:basedOn w:val="NoSpacing"/>
    <w:link w:val="a1"/>
    <w:uiPriority w:val="99"/>
    <w:rsid w:val="00275FAB"/>
    <w:rPr>
      <w:rFonts w:ascii="Cambria" w:hAnsi="Cambria"/>
      <w:sz w:val="22"/>
    </w:rPr>
  </w:style>
  <w:style w:type="paragraph" w:customStyle="1" w:styleId="a3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  <w:style w:type="paragraph" w:customStyle="1" w:styleId="ConsPlusCell">
    <w:name w:val="ConsPlusCell"/>
    <w:uiPriority w:val="99"/>
    <w:rsid w:val="009761F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basedOn w:val="Normal"/>
    <w:uiPriority w:val="99"/>
    <w:rsid w:val="00D03B11"/>
    <w:pPr>
      <w:spacing w:before="63" w:after="63"/>
    </w:pPr>
    <w:rPr>
      <w:rFonts w:ascii="Arial" w:eastAsia="Batang" w:hAnsi="Arial" w:cs="Arial"/>
      <w:color w:val="000000"/>
      <w:lang w:eastAsia="ko-KR"/>
    </w:rPr>
  </w:style>
  <w:style w:type="paragraph" w:customStyle="1" w:styleId="a">
    <w:name w:val="Буллеты (заголовок)"/>
    <w:basedOn w:val="Normal"/>
    <w:uiPriority w:val="99"/>
    <w:rsid w:val="00C75EC9"/>
    <w:pPr>
      <w:numPr>
        <w:numId w:val="4"/>
      </w:numPr>
      <w:tabs>
        <w:tab w:val="left" w:pos="397"/>
      </w:tabs>
      <w:spacing w:before="60" w:after="200" w:line="276" w:lineRule="auto"/>
      <w:ind w:left="357" w:hanging="357"/>
    </w:pPr>
    <w:rPr>
      <w:rFonts w:ascii="Tahoma" w:hAnsi="Tahoma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7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960</TotalTime>
  <Pages>25</Pages>
  <Words>4938</Words>
  <Characters>28147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154</cp:revision>
  <cp:lastPrinted>2024-11-21T05:21:00Z</cp:lastPrinted>
  <dcterms:created xsi:type="dcterms:W3CDTF">2018-11-09T13:07:00Z</dcterms:created>
  <dcterms:modified xsi:type="dcterms:W3CDTF">2024-11-21T05:22:00Z</dcterms:modified>
</cp:coreProperties>
</file>