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7FB" w:rsidRDefault="00A117FB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A02E55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A117FB" w:rsidRDefault="00A117FB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A117FB" w:rsidRDefault="00A117FB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A117FB" w:rsidRDefault="00A117FB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A117FB" w:rsidRDefault="00A117FB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A117FB" w:rsidRPr="00BF799D" w:rsidRDefault="00A117FB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A117FB" w:rsidRPr="00C15F58" w:rsidRDefault="00A117FB" w:rsidP="00C15F58">
      <w:pPr>
        <w:spacing w:after="200"/>
        <w:contextualSpacing/>
        <w:jc w:val="center"/>
        <w:rPr>
          <w:sz w:val="28"/>
          <w:szCs w:val="28"/>
        </w:rPr>
      </w:pPr>
    </w:p>
    <w:p w:rsidR="00A117FB" w:rsidRPr="00C15F58" w:rsidRDefault="00A117FB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A117FB" w:rsidRPr="00C15F58" w:rsidRDefault="00A117FB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A117FB" w:rsidRPr="00C15F58" w:rsidTr="00213980">
        <w:tc>
          <w:tcPr>
            <w:tcW w:w="3115" w:type="dxa"/>
            <w:vAlign w:val="center"/>
          </w:tcPr>
          <w:p w:rsidR="00A117FB" w:rsidRPr="00213980" w:rsidRDefault="00A117FB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29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11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.201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A117FB" w:rsidRPr="00213980" w:rsidRDefault="00A117FB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115</w:t>
            </w:r>
          </w:p>
        </w:tc>
        <w:tc>
          <w:tcPr>
            <w:tcW w:w="3546" w:type="dxa"/>
            <w:vAlign w:val="center"/>
          </w:tcPr>
          <w:p w:rsidR="00A117FB" w:rsidRPr="00213980" w:rsidRDefault="00A117FB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A117FB" w:rsidRPr="00C15F58" w:rsidRDefault="00A117FB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A117FB" w:rsidRPr="00C15F58" w:rsidTr="00D66044">
        <w:trPr>
          <w:trHeight w:val="1121"/>
        </w:trPr>
        <w:tc>
          <w:tcPr>
            <w:tcW w:w="4707" w:type="dxa"/>
          </w:tcPr>
          <w:p w:rsidR="00A117FB" w:rsidRPr="00C15F58" w:rsidRDefault="00A117FB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A117FB" w:rsidRDefault="00A117FB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A117FB" w:rsidRDefault="00A117FB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A117FB" w:rsidRPr="007462E9" w:rsidRDefault="00A117FB" w:rsidP="00590D56">
      <w:pPr>
        <w:contextualSpacing/>
        <w:jc w:val="both"/>
        <w:rPr>
          <w:sz w:val="28"/>
          <w:szCs w:val="28"/>
        </w:rPr>
      </w:pPr>
    </w:p>
    <w:p w:rsidR="00A117FB" w:rsidRDefault="00A117FB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A117FB" w:rsidRDefault="00A117FB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A117FB" w:rsidRDefault="00A117FB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A117FB" w:rsidRPr="004B138B" w:rsidRDefault="00A117FB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A117FB" w:rsidRDefault="00A117FB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A117FB" w:rsidRDefault="00A117FB" w:rsidP="00C15F58">
      <w:pPr>
        <w:spacing w:after="200"/>
        <w:contextualSpacing/>
        <w:jc w:val="both"/>
        <w:rPr>
          <w:sz w:val="28"/>
          <w:szCs w:val="28"/>
        </w:rPr>
      </w:pPr>
    </w:p>
    <w:p w:rsidR="00A117FB" w:rsidRPr="00BF799D" w:rsidRDefault="00A117FB" w:rsidP="00C15F58">
      <w:pPr>
        <w:spacing w:after="200"/>
        <w:contextualSpacing/>
        <w:jc w:val="both"/>
        <w:rPr>
          <w:sz w:val="28"/>
          <w:szCs w:val="28"/>
        </w:rPr>
      </w:pPr>
    </w:p>
    <w:p w:rsidR="00A117FB" w:rsidRDefault="00A117FB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A117FB" w:rsidRDefault="00A117FB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A117FB" w:rsidRPr="00BF3287" w:rsidRDefault="00A117FB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A117FB" w:rsidRPr="00FD40F8" w:rsidRDefault="00A117FB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A117FB" w:rsidRPr="00FD40F8" w:rsidRDefault="00A117FB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A117FB" w:rsidRPr="00CD715E" w:rsidRDefault="00A117FB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A117FB" w:rsidRPr="00FD40F8" w:rsidRDefault="00A117FB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29.11.2019</w:t>
      </w:r>
      <w:r w:rsidRPr="00FD40F8">
        <w:rPr>
          <w:sz w:val="28"/>
        </w:rPr>
        <w:t xml:space="preserve"> № </w:t>
      </w:r>
      <w:r>
        <w:rPr>
          <w:sz w:val="28"/>
        </w:rPr>
        <w:t>115</w:t>
      </w:r>
    </w:p>
    <w:p w:rsidR="00A117FB" w:rsidRDefault="00A117FB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A117FB" w:rsidRPr="00FD40F8" w:rsidRDefault="00A117FB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A117FB" w:rsidRPr="00FD40F8" w:rsidRDefault="00A117FB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A117FB" w:rsidRDefault="00A117FB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A117FB" w:rsidRPr="00FD40F8" w:rsidRDefault="00A117FB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A117FB" w:rsidRPr="00FD40F8" w:rsidRDefault="00A117FB" w:rsidP="00F36DF9">
      <w:pPr>
        <w:jc w:val="center"/>
        <w:rPr>
          <w:kern w:val="2"/>
          <w:sz w:val="28"/>
          <w:szCs w:val="28"/>
        </w:rPr>
      </w:pPr>
    </w:p>
    <w:p w:rsidR="00A117FB" w:rsidRPr="00FD40F8" w:rsidRDefault="00A117FB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A117FB" w:rsidRPr="00FD40F8" w:rsidRDefault="00A117FB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A117FB" w:rsidRPr="00FD40F8" w:rsidRDefault="00A117FB" w:rsidP="00F36DF9">
      <w:pPr>
        <w:jc w:val="center"/>
        <w:rPr>
          <w:bCs/>
          <w:kern w:val="2"/>
          <w:sz w:val="28"/>
          <w:szCs w:val="28"/>
        </w:rPr>
      </w:pPr>
    </w:p>
    <w:p w:rsidR="00A117FB" w:rsidRPr="00FD40F8" w:rsidRDefault="00A117F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Pr="00FD40F8" w:rsidRDefault="00A117FB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A117FB" w:rsidRPr="00FD40F8" w:rsidRDefault="00A117FB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Default="00A117FB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A117FB" w:rsidRPr="00FD40F8" w:rsidRDefault="00A117FB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Default="00A117FB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A117FB" w:rsidRPr="00FD40F8" w:rsidRDefault="00A117FB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Pr="00E16C87" w:rsidRDefault="00A117FB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A117FB" w:rsidRPr="00FD40F8" w:rsidRDefault="00A117FB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Default="00A117F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A117FB" w:rsidRDefault="00A117F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A117FB" w:rsidRPr="00FD40F8" w:rsidRDefault="00A117FB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20 762,8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6 971,1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A117FB" w:rsidRPr="00FD40F8" w:rsidRDefault="00A117F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117FB" w:rsidRPr="00FD40F8" w:rsidRDefault="00A117F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A117FB" w:rsidRPr="00FD40F8" w:rsidRDefault="00A117F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18 030,4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117FB" w:rsidRPr="00FD40F8" w:rsidRDefault="00A117FB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4 238,7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117FB" w:rsidRPr="00FD40F8" w:rsidRDefault="00A117FB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A117FB" w:rsidRPr="00FD40F8" w:rsidRDefault="00A117FB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A117FB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117FB" w:rsidRPr="00BF3287" w:rsidRDefault="00A117F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A117FB" w:rsidRPr="00BF3287" w:rsidRDefault="00A117F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A117FB" w:rsidRPr="00BF3287" w:rsidRDefault="00A117F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A117FB" w:rsidRPr="00BF3287" w:rsidRDefault="00A117F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A117FB" w:rsidRPr="00BF3287" w:rsidRDefault="00A117FB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A117FB" w:rsidRPr="00BF3287" w:rsidRDefault="00A117FB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A117FB" w:rsidRPr="00FD40F8" w:rsidRDefault="00A117FB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A117FB" w:rsidRDefault="00A117F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117FB" w:rsidRPr="00FD40F8" w:rsidRDefault="00A117FB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A117FB" w:rsidRPr="00FD40F8" w:rsidRDefault="00A117FB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117FB" w:rsidRPr="00FD40F8" w:rsidRDefault="00A117FB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A117FB" w:rsidRPr="00FD40F8" w:rsidTr="007A3892">
        <w:tc>
          <w:tcPr>
            <w:tcW w:w="2699" w:type="dxa"/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A117FB" w:rsidRPr="00FD40F8" w:rsidRDefault="00A117F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Pr="00FD40F8" w:rsidRDefault="00A117FB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A117FB" w:rsidRPr="00FD40F8" w:rsidTr="007A3892">
        <w:tc>
          <w:tcPr>
            <w:tcW w:w="2699" w:type="dxa"/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A117FB" w:rsidRPr="00FD40F8" w:rsidRDefault="00A117F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117FB" w:rsidRPr="00FD40F8" w:rsidRDefault="00A117F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Pr="00FD40F8" w:rsidRDefault="00A117FB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A117FB" w:rsidRPr="00FD40F8" w:rsidTr="007A3892">
        <w:tc>
          <w:tcPr>
            <w:tcW w:w="2699" w:type="dxa"/>
          </w:tcPr>
          <w:p w:rsidR="00A117FB" w:rsidRPr="00FD40F8" w:rsidRDefault="00A117F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A117FB" w:rsidRPr="00FD40F8" w:rsidRDefault="00A117F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A117FB" w:rsidRPr="00FD40F8" w:rsidRDefault="00A117FB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117FB" w:rsidRPr="00FD40F8" w:rsidTr="007A3892">
        <w:tc>
          <w:tcPr>
            <w:tcW w:w="2699" w:type="dxa"/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A117FB" w:rsidRPr="00FD40F8" w:rsidRDefault="00A117F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117FB" w:rsidRPr="00FD40F8" w:rsidRDefault="00A117F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Pr="00FD40F8" w:rsidRDefault="00A117FB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A117FB" w:rsidRPr="00FD40F8" w:rsidTr="007A3892">
        <w:tc>
          <w:tcPr>
            <w:tcW w:w="2699" w:type="dxa"/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A117FB" w:rsidRPr="00FD40F8" w:rsidRDefault="00A117F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117FB" w:rsidRPr="00FD40F8" w:rsidRDefault="00A117F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Pr="00FD40F8" w:rsidRDefault="00A117F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A117FB" w:rsidRPr="00FD40F8" w:rsidTr="007A3892">
        <w:tc>
          <w:tcPr>
            <w:tcW w:w="2699" w:type="dxa"/>
          </w:tcPr>
          <w:p w:rsidR="00A117FB" w:rsidRDefault="00A117FB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A117FB" w:rsidRPr="00FD40F8" w:rsidRDefault="00A117F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117FB" w:rsidRPr="00FD40F8" w:rsidRDefault="00A117F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Pr="00FD40F8" w:rsidRDefault="00A117FB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A117FB" w:rsidRPr="00FD40F8" w:rsidTr="007A3892">
        <w:tc>
          <w:tcPr>
            <w:tcW w:w="2699" w:type="dxa"/>
          </w:tcPr>
          <w:p w:rsidR="00A117FB" w:rsidRPr="00FD40F8" w:rsidRDefault="00A117F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117FB" w:rsidRPr="00FD40F8" w:rsidRDefault="00A117F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Default="00A117F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A117FB" w:rsidRDefault="00A117FB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A117FB" w:rsidRDefault="00A117FB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A117FB" w:rsidRPr="00FD40F8" w:rsidRDefault="00A117FB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A117FB" w:rsidRPr="00FD40F8" w:rsidTr="007A3892">
        <w:tc>
          <w:tcPr>
            <w:tcW w:w="2699" w:type="dxa"/>
          </w:tcPr>
          <w:p w:rsidR="00A117FB" w:rsidRPr="00FD40F8" w:rsidRDefault="00A117FB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A117FB" w:rsidRPr="00FD40F8" w:rsidRDefault="00A117FB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117FB" w:rsidRPr="00FD40F8" w:rsidRDefault="00A117F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Default="00A117F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A117FB" w:rsidRDefault="00A117FB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A117FB" w:rsidRPr="00FD40F8" w:rsidRDefault="00A117FB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A117FB" w:rsidRPr="00FD40F8" w:rsidTr="007A3892">
        <w:tc>
          <w:tcPr>
            <w:tcW w:w="2699" w:type="dxa"/>
          </w:tcPr>
          <w:p w:rsidR="00A117FB" w:rsidRPr="00FD40F8" w:rsidRDefault="00A117FB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A117FB" w:rsidRPr="00FD40F8" w:rsidRDefault="00A117FB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117FB" w:rsidRPr="00FD40F8" w:rsidRDefault="00A117FB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Pr="00FD40F8" w:rsidRDefault="00A117F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A117FB" w:rsidRPr="00FD40F8" w:rsidRDefault="00A117FB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A117FB" w:rsidRPr="00FD40F8" w:rsidTr="007A3892">
        <w:tc>
          <w:tcPr>
            <w:tcW w:w="2699" w:type="dxa"/>
          </w:tcPr>
          <w:p w:rsidR="00A117FB" w:rsidRPr="00FD40F8" w:rsidRDefault="00A117FB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A117FB" w:rsidRPr="00FD40F8" w:rsidRDefault="00A117FB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117FB" w:rsidRPr="00FD40F8" w:rsidRDefault="00A117FB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Pr="00FD40F8" w:rsidRDefault="00A117FB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20 762,8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6 971,1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A117FB" w:rsidRPr="00FD40F8" w:rsidRDefault="00A117FB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117FB" w:rsidRPr="00FD40F8" w:rsidRDefault="00A117FB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A117FB" w:rsidRPr="00FD40F8" w:rsidRDefault="00A117FB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18 030,4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4 238,7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117FB" w:rsidRPr="00FD40F8" w:rsidRDefault="00A117FB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A117FB" w:rsidRPr="00FD40F8" w:rsidRDefault="00A117FB" w:rsidP="00545679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A117FB" w:rsidRPr="00FD40F8" w:rsidTr="007A3892">
        <w:tc>
          <w:tcPr>
            <w:tcW w:w="2699" w:type="dxa"/>
          </w:tcPr>
          <w:p w:rsidR="00A117FB" w:rsidRPr="00FD40F8" w:rsidRDefault="00A117FB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A117FB" w:rsidRPr="00FD40F8" w:rsidRDefault="00A117FB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A117FB" w:rsidRPr="00FD40F8" w:rsidRDefault="00A117FB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117FB" w:rsidRDefault="00A117F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A117FB" w:rsidRPr="00BF3287" w:rsidRDefault="00A117F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A117FB" w:rsidRPr="00BF3287" w:rsidRDefault="00A117F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A117FB" w:rsidRPr="00BF3287" w:rsidRDefault="00A117F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A117FB" w:rsidRPr="00BF3287" w:rsidRDefault="00A117FB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A117FB" w:rsidRPr="00BF3287" w:rsidRDefault="00A117FB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A117FB" w:rsidRPr="00BF3287" w:rsidRDefault="00A117FB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A117FB" w:rsidRDefault="00A117FB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A117FB" w:rsidRPr="00FD40F8" w:rsidRDefault="00A117FB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A117FB" w:rsidRPr="00FD40F8" w:rsidRDefault="00A117FB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A117FB" w:rsidRDefault="00A117FB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A117FB" w:rsidRPr="00FD40F8" w:rsidRDefault="00A117FB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A117F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117FB" w:rsidRDefault="00A117FB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A117F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A117F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A117F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A117F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A117FB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117FB" w:rsidRPr="00015600" w:rsidRDefault="00A117FB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A117FB" w:rsidRPr="00FD40F8" w:rsidRDefault="00A117FB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117FB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A117FB" w:rsidRPr="00920EDF" w:rsidRDefault="00A117FB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117FB" w:rsidRPr="005A618D" w:rsidRDefault="00A117FB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A117FB" w:rsidRPr="00FD40F8" w:rsidRDefault="00A117FB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A117F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117FB" w:rsidRPr="005A618D" w:rsidRDefault="00A117F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A117F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A117FB" w:rsidRPr="00920EDF" w:rsidRDefault="00A117FB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A117F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117FB" w:rsidRPr="00FD40F8" w:rsidRDefault="00A117FB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117FB" w:rsidRPr="00FD40F8" w:rsidRDefault="00A117FB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A117FB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117FB" w:rsidRPr="00FD40F8" w:rsidRDefault="00A117FB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117FB" w:rsidRPr="005A618D" w:rsidRDefault="00A117F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A117FB" w:rsidRDefault="00A117FB" w:rsidP="00EB6D2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117FB" w:rsidRDefault="00A117FB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A117FB" w:rsidRPr="00FD40F8" w:rsidRDefault="00A117FB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A117FB" w:rsidRPr="00FD40F8" w:rsidRDefault="00A117FB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A117FB" w:rsidRDefault="00A117FB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A117FB" w:rsidRPr="00FD40F8" w:rsidRDefault="00A117FB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A117FB" w:rsidRPr="00FD40F8" w:rsidRDefault="00A117FB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A117FB" w:rsidRPr="00FD40F8" w:rsidRDefault="00A117FB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A117FB" w:rsidRPr="00FD40F8" w:rsidRDefault="00A117FB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A117FB" w:rsidRPr="00FD40F8" w:rsidRDefault="00A117FB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A117FB" w:rsidRPr="00FD40F8" w:rsidRDefault="00A117FB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A117FB" w:rsidRPr="00002EA5" w:rsidRDefault="00A117FB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A117FB" w:rsidRPr="00002EA5" w:rsidRDefault="00A117FB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A117FB" w:rsidRPr="00002EA5" w:rsidRDefault="00A117FB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A117FB" w:rsidRPr="006F53AF" w:rsidRDefault="00A117FB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A117FB" w:rsidRPr="00FD40F8" w:rsidRDefault="00A117FB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117FB" w:rsidRPr="00CC06E7" w:rsidRDefault="00A117FB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A117FB" w:rsidRPr="00CC06E7" w:rsidRDefault="00A117FB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A117FB" w:rsidRPr="006F53AF" w:rsidRDefault="00A117FB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A117FB" w:rsidRPr="006F53AF" w:rsidRDefault="00A117FB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117FB" w:rsidRPr="006F53AF" w:rsidRDefault="00A117FB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A117FB" w:rsidRPr="006F53AF" w:rsidRDefault="00A117FB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A117FB" w:rsidRDefault="00A117FB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117FB" w:rsidRDefault="00A117FB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117FB" w:rsidRDefault="00A117FB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117FB" w:rsidRPr="00BF799D" w:rsidRDefault="00A117FB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A117FB" w:rsidRPr="00BF799D" w:rsidRDefault="00A117FB" w:rsidP="000D2245">
      <w:pPr>
        <w:pStyle w:val="Heading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Н.А. Ходеева</w:t>
      </w:r>
    </w:p>
    <w:p w:rsidR="00A117FB" w:rsidRPr="00FD40F8" w:rsidRDefault="00A117FB" w:rsidP="00F36DF9">
      <w:pPr>
        <w:rPr>
          <w:sz w:val="28"/>
        </w:rPr>
      </w:pPr>
    </w:p>
    <w:p w:rsidR="00A117FB" w:rsidRPr="00FD40F8" w:rsidRDefault="00A117FB" w:rsidP="00F36DF9">
      <w:pPr>
        <w:rPr>
          <w:kern w:val="2"/>
          <w:sz w:val="28"/>
          <w:szCs w:val="28"/>
        </w:rPr>
      </w:pPr>
    </w:p>
    <w:p w:rsidR="00A117FB" w:rsidRPr="00FD40F8" w:rsidRDefault="00A117FB" w:rsidP="00F36DF9">
      <w:pPr>
        <w:rPr>
          <w:kern w:val="2"/>
          <w:sz w:val="28"/>
          <w:szCs w:val="28"/>
        </w:rPr>
        <w:sectPr w:rsidR="00A117FB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A117FB" w:rsidRPr="00FD40F8" w:rsidRDefault="00A117FB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A117FB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A117FB" w:rsidRPr="00FD40F8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117FB" w:rsidRPr="00FD40F8" w:rsidRDefault="00A117FB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117FB" w:rsidRPr="00FD40F8" w:rsidRDefault="00A117F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A117FB" w:rsidRDefault="00A117F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A117FB" w:rsidRDefault="00A117F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A117FB" w:rsidRDefault="00A117FB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A117FB" w:rsidRPr="00FD40F8" w:rsidRDefault="00A117FB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A117FB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A117FB" w:rsidRPr="002076AD" w:rsidRDefault="00A117FB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A117FB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A117FB" w:rsidRPr="002076AD" w:rsidRDefault="00A117FB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A117FB" w:rsidRPr="002076AD" w:rsidRDefault="00A117FB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A117FB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A117FB" w:rsidRPr="002076AD" w:rsidRDefault="00A117FB" w:rsidP="00B91086">
            <w:pPr>
              <w:jc w:val="center"/>
            </w:pPr>
            <w:r w:rsidRPr="002076AD">
              <w:t>18</w:t>
            </w:r>
          </w:p>
        </w:tc>
      </w:tr>
    </w:tbl>
    <w:p w:rsidR="00A117FB" w:rsidRPr="002076AD" w:rsidRDefault="00A117FB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A117FB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A117FB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082955" w:rsidRDefault="00A117FB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E85DFA" w:rsidRDefault="00A117FB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A117FB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A117FB" w:rsidRPr="002076AD" w:rsidRDefault="00A117FB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A117FB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A117FB" w:rsidRPr="002076AD" w:rsidRDefault="00A117FB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r w:rsidRPr="007312ED">
              <w:rPr>
                <w:kern w:val="2"/>
              </w:rPr>
              <w:t>95</w:t>
            </w:r>
          </w:p>
        </w:tc>
      </w:tr>
      <w:tr w:rsidR="00A117FB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A117FB" w:rsidRPr="007E35B9" w:rsidRDefault="00A117FB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7312ED" w:rsidRDefault="00A117FB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A117FB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A117FB" w:rsidRPr="001E4DAB" w:rsidRDefault="00A117FB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A117FB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A117FB" w:rsidRPr="001E4DAB" w:rsidRDefault="00A117FB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Default="00A117FB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A117FB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A117FB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A117FB" w:rsidRPr="005A618D" w:rsidRDefault="00A117FB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117FB" w:rsidRPr="002076AD" w:rsidRDefault="00A117FB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A117FB" w:rsidRPr="00FD40F8" w:rsidRDefault="00A117FB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A117FB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A117FB" w:rsidRPr="00FD40F8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117FB" w:rsidRPr="00FD40F8" w:rsidRDefault="00A117FB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117FB" w:rsidRDefault="00A117FB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A117FB" w:rsidRPr="00FD40F8" w:rsidRDefault="00A117FB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A117FB" w:rsidRPr="00FD40F8" w:rsidRDefault="00A117FB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A117FB" w:rsidRDefault="00A117FB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A117FB" w:rsidRPr="00FD40F8" w:rsidRDefault="00A117FB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117FB" w:rsidRPr="00FD40F8" w:rsidRDefault="00A117FB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A117FB" w:rsidRPr="002076AD" w:rsidTr="001E410D">
        <w:tc>
          <w:tcPr>
            <w:tcW w:w="623" w:type="dxa"/>
            <w:gridSpan w:val="2"/>
            <w:vMerge w:val="restart"/>
          </w:tcPr>
          <w:p w:rsidR="00A117FB" w:rsidRPr="002076AD" w:rsidRDefault="00A117FB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A117FB" w:rsidRPr="002076AD" w:rsidRDefault="00A117FB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A117FB" w:rsidRPr="002076AD" w:rsidRDefault="00A117FB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A117FB" w:rsidRPr="002076AD" w:rsidRDefault="00A117F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A117FB" w:rsidRPr="002076AD" w:rsidRDefault="00A117F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A117FB" w:rsidRPr="002076AD" w:rsidRDefault="00A117F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A117FB" w:rsidRPr="002076AD" w:rsidRDefault="00A117FB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A117FB" w:rsidRPr="002076AD" w:rsidRDefault="00A117FB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A117FB" w:rsidRPr="002076AD" w:rsidTr="001E410D">
        <w:tc>
          <w:tcPr>
            <w:tcW w:w="623" w:type="dxa"/>
            <w:gridSpan w:val="2"/>
            <w:vMerge/>
            <w:vAlign w:val="center"/>
          </w:tcPr>
          <w:p w:rsidR="00A117FB" w:rsidRPr="002076AD" w:rsidRDefault="00A117FB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A117FB" w:rsidRPr="002076AD" w:rsidRDefault="00A117FB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A117FB" w:rsidRPr="002076AD" w:rsidRDefault="00A117FB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A117FB" w:rsidRPr="002076AD" w:rsidRDefault="00A117F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A117FB" w:rsidRPr="002076AD" w:rsidRDefault="00A117F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A117FB" w:rsidRPr="002076AD" w:rsidRDefault="00A117FB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A117FB" w:rsidRPr="002076AD" w:rsidRDefault="00A117FB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A117FB" w:rsidRPr="002076AD" w:rsidRDefault="00A117FB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A117FB" w:rsidRPr="002076AD" w:rsidRDefault="00A117FB" w:rsidP="00AC69E2">
            <w:pPr>
              <w:jc w:val="center"/>
              <w:rPr>
                <w:kern w:val="2"/>
              </w:rPr>
            </w:pPr>
          </w:p>
        </w:tc>
      </w:tr>
      <w:tr w:rsidR="00A117FB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A117FB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A117FB" w:rsidRPr="007578C8" w:rsidRDefault="00A117FB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A117F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117FB" w:rsidRPr="004C0FEA" w:rsidRDefault="00A117FB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A117F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117FB" w:rsidRPr="004C0FEA" w:rsidRDefault="00A117FB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A117F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117FB" w:rsidRPr="002076AD" w:rsidRDefault="00A117F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A117FB" w:rsidRDefault="00A117FB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A117FB" w:rsidRPr="00760B9C" w:rsidRDefault="00A117FB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A117FB" w:rsidRPr="002076AD" w:rsidRDefault="00A117FB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117FB" w:rsidRPr="002076AD" w:rsidRDefault="00A117F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117FB" w:rsidRPr="002076AD" w:rsidRDefault="00A117F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117FB" w:rsidRPr="003671C5" w:rsidRDefault="00A117FB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A117FB" w:rsidRPr="002076AD" w:rsidRDefault="00A117FB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A117FB" w:rsidRPr="002076AD" w:rsidRDefault="00A117FB" w:rsidP="00950E63">
            <w:pPr>
              <w:widowControl w:val="0"/>
              <w:jc w:val="center"/>
            </w:pPr>
            <w:r>
              <w:t>2.1</w:t>
            </w:r>
          </w:p>
        </w:tc>
      </w:tr>
      <w:tr w:rsidR="00A117F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117FB" w:rsidRPr="002076AD" w:rsidRDefault="00A117F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A117FB" w:rsidRDefault="00A117FB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A117FB" w:rsidRPr="00760B9C" w:rsidRDefault="00A117FB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A117FB" w:rsidRPr="002076AD" w:rsidRDefault="00A117FB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117FB" w:rsidRPr="002076AD" w:rsidRDefault="00A117F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117FB" w:rsidRPr="002076AD" w:rsidRDefault="00A117F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117FB" w:rsidRPr="00761C76" w:rsidRDefault="00A117FB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A117FB" w:rsidRPr="00761C76" w:rsidRDefault="00A117FB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A117FB" w:rsidRDefault="00A117FB" w:rsidP="00950E63">
            <w:pPr>
              <w:widowControl w:val="0"/>
              <w:jc w:val="center"/>
            </w:pPr>
            <w:r>
              <w:t>2.1</w:t>
            </w:r>
          </w:p>
        </w:tc>
      </w:tr>
      <w:tr w:rsidR="00A117F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117FB" w:rsidRPr="002076AD" w:rsidRDefault="00A117F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A117FB" w:rsidRDefault="00A117FB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A117FB" w:rsidRPr="00C76CC3" w:rsidRDefault="00A117FB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A117FB" w:rsidRPr="002076AD" w:rsidRDefault="00A117FB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117FB" w:rsidRPr="002076AD" w:rsidRDefault="00A117F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117FB" w:rsidRPr="002076AD" w:rsidRDefault="00A117FB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117FB" w:rsidRPr="002076AD" w:rsidRDefault="00A117FB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A117FB" w:rsidRPr="002076AD" w:rsidRDefault="00A117FB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A117FB" w:rsidRPr="002076AD" w:rsidRDefault="00A117FB" w:rsidP="00950E63">
            <w:pPr>
              <w:widowControl w:val="0"/>
              <w:jc w:val="center"/>
            </w:pPr>
            <w:r>
              <w:t>2.1</w:t>
            </w:r>
          </w:p>
        </w:tc>
      </w:tr>
      <w:tr w:rsidR="00A117F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117FB" w:rsidRPr="007578C8" w:rsidRDefault="00A117FB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A117F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117FB" w:rsidRPr="004C0FEA" w:rsidRDefault="00A117FB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A117FB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117FB" w:rsidRPr="004C0FEA" w:rsidRDefault="00A117FB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A117FB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117FB" w:rsidRDefault="00A117FB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A117FB" w:rsidRDefault="00A117FB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A117FB" w:rsidRPr="002E393E" w:rsidRDefault="00A117FB" w:rsidP="00760B9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A117FB" w:rsidRPr="002076AD" w:rsidRDefault="00A117FB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117FB" w:rsidRPr="002076AD" w:rsidRDefault="00A117FB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117FB" w:rsidRPr="002076AD" w:rsidRDefault="00A117FB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117FB" w:rsidRPr="007578C8" w:rsidRDefault="00A117FB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A117FB" w:rsidRPr="002076AD" w:rsidRDefault="00A117FB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117FB" w:rsidRPr="007578C8" w:rsidRDefault="00A117FB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A117FB" w:rsidRDefault="00A117FB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Default="00A117FB">
      <w:pPr>
        <w:rPr>
          <w:sz w:val="2"/>
          <w:szCs w:val="2"/>
        </w:rPr>
      </w:pPr>
    </w:p>
    <w:p w:rsidR="00A117FB" w:rsidRPr="00F65582" w:rsidRDefault="00A117FB">
      <w:pPr>
        <w:rPr>
          <w:sz w:val="2"/>
          <w:szCs w:val="2"/>
        </w:rPr>
      </w:pPr>
    </w:p>
    <w:p w:rsidR="00A117FB" w:rsidRPr="00FD40F8" w:rsidRDefault="00A117FB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A117FB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A117FB" w:rsidRPr="00FD40F8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117FB" w:rsidRPr="00FD40F8" w:rsidRDefault="00A117FB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117FB" w:rsidRPr="00FD40F8" w:rsidRDefault="00A117FB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A117FB" w:rsidRDefault="00A117FB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A117FB" w:rsidRDefault="00A117FB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117FB" w:rsidRPr="00EE2DD0" w:rsidTr="00D1764D">
        <w:tc>
          <w:tcPr>
            <w:tcW w:w="2728" w:type="dxa"/>
            <w:vMerge w:val="restart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A117FB" w:rsidRPr="002076AD" w:rsidRDefault="00A117F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A117FB" w:rsidRPr="002076AD" w:rsidRDefault="00A117F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A117FB" w:rsidRPr="002076AD" w:rsidRDefault="00A117F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A117FB" w:rsidRPr="00EE2DD0" w:rsidTr="002205F8">
        <w:tc>
          <w:tcPr>
            <w:tcW w:w="2728" w:type="dxa"/>
            <w:vMerge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A117FB" w:rsidRPr="002076AD" w:rsidRDefault="00A117FB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A117FB" w:rsidRPr="002076AD" w:rsidRDefault="00A117FB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A117FB" w:rsidRPr="00EE2DD0" w:rsidTr="002205F8">
        <w:tc>
          <w:tcPr>
            <w:tcW w:w="2728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A117FB" w:rsidRPr="00EE2DD0" w:rsidTr="002205F8">
        <w:tc>
          <w:tcPr>
            <w:tcW w:w="2728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A117FB" w:rsidRPr="002076AD" w:rsidRDefault="00A117FB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20762,8</w:t>
            </w:r>
          </w:p>
        </w:tc>
        <w:tc>
          <w:tcPr>
            <w:tcW w:w="778" w:type="dxa"/>
          </w:tcPr>
          <w:p w:rsidR="00A117FB" w:rsidRPr="002076AD" w:rsidRDefault="00A117FB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6971,1</w:t>
            </w:r>
          </w:p>
        </w:tc>
        <w:tc>
          <w:tcPr>
            <w:tcW w:w="708" w:type="dxa"/>
          </w:tcPr>
          <w:p w:rsidR="00A117FB" w:rsidRPr="002205F8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A117FB" w:rsidRPr="002205F8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117FB" w:rsidRPr="00EE2DD0" w:rsidTr="002205F8">
        <w:tc>
          <w:tcPr>
            <w:tcW w:w="2728" w:type="dxa"/>
            <w:vMerge w:val="restart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49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20762,8</w:t>
            </w:r>
          </w:p>
        </w:tc>
        <w:tc>
          <w:tcPr>
            <w:tcW w:w="778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6971,1</w:t>
            </w:r>
          </w:p>
        </w:tc>
        <w:tc>
          <w:tcPr>
            <w:tcW w:w="708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117FB" w:rsidRPr="00EE2DD0" w:rsidTr="002205F8">
        <w:tc>
          <w:tcPr>
            <w:tcW w:w="2728" w:type="dxa"/>
            <w:vMerge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A117FB" w:rsidRPr="007578C8" w:rsidRDefault="00A117FB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20762,8</w:t>
            </w:r>
          </w:p>
        </w:tc>
        <w:tc>
          <w:tcPr>
            <w:tcW w:w="778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6971,1</w:t>
            </w:r>
          </w:p>
        </w:tc>
        <w:tc>
          <w:tcPr>
            <w:tcW w:w="708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117FB" w:rsidRPr="00EE2DD0" w:rsidTr="002205F8">
        <w:tc>
          <w:tcPr>
            <w:tcW w:w="2728" w:type="dxa"/>
          </w:tcPr>
          <w:p w:rsidR="00A117FB" w:rsidRDefault="00A117FB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A117FB" w:rsidRPr="00760B9C" w:rsidRDefault="00A117FB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</w:tcPr>
          <w:p w:rsidR="00A117FB" w:rsidRPr="007578C8" w:rsidRDefault="00A117FB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117FB" w:rsidRPr="006B1592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17785,3</w:t>
            </w:r>
          </w:p>
        </w:tc>
        <w:tc>
          <w:tcPr>
            <w:tcW w:w="778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3993,6</w:t>
            </w:r>
          </w:p>
        </w:tc>
        <w:tc>
          <w:tcPr>
            <w:tcW w:w="708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117FB" w:rsidRPr="00EE2DD0" w:rsidTr="002205F8">
        <w:tc>
          <w:tcPr>
            <w:tcW w:w="2728" w:type="dxa"/>
          </w:tcPr>
          <w:p w:rsidR="00A117FB" w:rsidRDefault="00A117FB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A117FB" w:rsidRPr="00760B9C" w:rsidRDefault="00A117FB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491" w:type="dxa"/>
          </w:tcPr>
          <w:p w:rsidR="00A117FB" w:rsidRPr="007578C8" w:rsidRDefault="00A117FB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117FB" w:rsidRPr="006B1592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A117FB" w:rsidRPr="006B1592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117FB" w:rsidRPr="00EE2DD0" w:rsidTr="002205F8">
        <w:tc>
          <w:tcPr>
            <w:tcW w:w="2728" w:type="dxa"/>
          </w:tcPr>
          <w:p w:rsidR="00A117FB" w:rsidRDefault="00A117FB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A117FB" w:rsidRPr="00C76CC3" w:rsidRDefault="00A117FB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491" w:type="dxa"/>
          </w:tcPr>
          <w:p w:rsidR="00A117FB" w:rsidRPr="007578C8" w:rsidRDefault="00A117FB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117FB" w:rsidRPr="00342E84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A117FB" w:rsidRPr="006B1592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2954,0</w:t>
            </w:r>
          </w:p>
        </w:tc>
        <w:tc>
          <w:tcPr>
            <w:tcW w:w="778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2954,0</w:t>
            </w:r>
          </w:p>
        </w:tc>
        <w:tc>
          <w:tcPr>
            <w:tcW w:w="708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117FB" w:rsidRPr="00EE2DD0" w:rsidTr="002205F8">
        <w:tc>
          <w:tcPr>
            <w:tcW w:w="2728" w:type="dxa"/>
          </w:tcPr>
          <w:p w:rsidR="00A117FB" w:rsidRDefault="00A117FB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A117FB" w:rsidRPr="000D19F0" w:rsidRDefault="00A117FB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491" w:type="dxa"/>
          </w:tcPr>
          <w:p w:rsidR="00A117FB" w:rsidRPr="007578C8" w:rsidRDefault="00A117FB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A117FB" w:rsidRPr="002076AD" w:rsidRDefault="00A117FB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A117FB" w:rsidRPr="002076AD" w:rsidRDefault="00A117FB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117FB" w:rsidRPr="006B1592" w:rsidRDefault="00A117FB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A117FB" w:rsidRPr="002076AD" w:rsidRDefault="00A117FB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A117FB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A117FB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1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A117FB" w:rsidRPr="00EE2DD0" w:rsidTr="002205F8">
        <w:tc>
          <w:tcPr>
            <w:tcW w:w="2728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A117FB" w:rsidRPr="007578C8" w:rsidRDefault="00A117FB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117FB" w:rsidRPr="00EE2DD0" w:rsidTr="002205F8">
        <w:tc>
          <w:tcPr>
            <w:tcW w:w="2728" w:type="dxa"/>
          </w:tcPr>
          <w:p w:rsidR="00A117FB" w:rsidRDefault="00A117FB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A117FB" w:rsidRPr="002E393E" w:rsidRDefault="00A117FB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A117FB" w:rsidRPr="007578C8" w:rsidRDefault="00A117FB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117FB" w:rsidRPr="006B1592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A117FB" w:rsidRPr="006B1592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A117FB" w:rsidRPr="002076AD" w:rsidRDefault="00A117FB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A117FB" w:rsidRPr="002076AD" w:rsidRDefault="00A117FB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A117FB" w:rsidRPr="00580ED9" w:rsidRDefault="00A117FB">
      <w:pPr>
        <w:rPr>
          <w:sz w:val="2"/>
          <w:szCs w:val="2"/>
        </w:rPr>
      </w:pPr>
    </w:p>
    <w:p w:rsidR="00A117FB" w:rsidRPr="00FD40F8" w:rsidRDefault="00A117FB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A117FB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A117FB" w:rsidRPr="00FD40F8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117FB" w:rsidRPr="00FD40F8" w:rsidRDefault="00A117FB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117FB" w:rsidRPr="000422A8" w:rsidRDefault="00A117FB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A117FB" w:rsidRDefault="00A117FB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A117FB" w:rsidRDefault="00A117FB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117FB" w:rsidRPr="000422A8" w:rsidTr="002C7AAA">
        <w:trPr>
          <w:jc w:val="center"/>
        </w:trPr>
        <w:tc>
          <w:tcPr>
            <w:tcW w:w="427" w:type="dxa"/>
            <w:vMerge w:val="restart"/>
          </w:tcPr>
          <w:p w:rsidR="00A117FB" w:rsidRPr="002076AD" w:rsidRDefault="00A117FB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A117FB" w:rsidRPr="002076AD" w:rsidRDefault="00A117FB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A117FB" w:rsidRPr="002076AD" w:rsidRDefault="00A117F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A117FB" w:rsidRPr="002076AD" w:rsidRDefault="00A117F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A117FB" w:rsidRPr="002076AD" w:rsidRDefault="00A117F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A117FB" w:rsidRPr="002076AD" w:rsidRDefault="00A117FB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 w:val="restart"/>
          </w:tcPr>
          <w:p w:rsidR="00A117FB" w:rsidRPr="002076AD" w:rsidRDefault="00A117FB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A117FB" w:rsidRPr="002076AD" w:rsidRDefault="00A117FB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20762,8</w:t>
            </w:r>
          </w:p>
        </w:tc>
        <w:tc>
          <w:tcPr>
            <w:tcW w:w="992" w:type="dxa"/>
          </w:tcPr>
          <w:p w:rsidR="00A117FB" w:rsidRPr="002076AD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6971,1</w:t>
            </w:r>
          </w:p>
        </w:tc>
        <w:tc>
          <w:tcPr>
            <w:tcW w:w="567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992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893245" w:rsidRDefault="00A117FB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A117FB" w:rsidRPr="002076AD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18030,4</w:t>
            </w:r>
          </w:p>
        </w:tc>
        <w:tc>
          <w:tcPr>
            <w:tcW w:w="992" w:type="dxa"/>
          </w:tcPr>
          <w:p w:rsidR="00A117FB" w:rsidRPr="002076AD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4238,7</w:t>
            </w:r>
          </w:p>
        </w:tc>
        <w:tc>
          <w:tcPr>
            <w:tcW w:w="567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 w:val="restart"/>
          </w:tcPr>
          <w:p w:rsidR="00A117FB" w:rsidRPr="002076AD" w:rsidRDefault="00A117FB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A117FB" w:rsidRPr="002076AD" w:rsidRDefault="00A117FB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20762,8</w:t>
            </w:r>
          </w:p>
        </w:tc>
        <w:tc>
          <w:tcPr>
            <w:tcW w:w="992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6971,1</w:t>
            </w:r>
          </w:p>
        </w:tc>
        <w:tc>
          <w:tcPr>
            <w:tcW w:w="567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A117FB" w:rsidRPr="002076AD" w:rsidRDefault="00A117FB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992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893245" w:rsidRDefault="00A117FB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A117FB" w:rsidRPr="002076AD" w:rsidRDefault="00A117FB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18030,4</w:t>
            </w:r>
          </w:p>
        </w:tc>
        <w:tc>
          <w:tcPr>
            <w:tcW w:w="992" w:type="dxa"/>
          </w:tcPr>
          <w:p w:rsidR="00A117FB" w:rsidRPr="002076AD" w:rsidRDefault="00A117FB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4238,7</w:t>
            </w:r>
          </w:p>
        </w:tc>
        <w:tc>
          <w:tcPr>
            <w:tcW w:w="567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A117FB" w:rsidRPr="002205F8" w:rsidRDefault="00A117FB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117FB" w:rsidRPr="002205F8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 w:val="restart"/>
          </w:tcPr>
          <w:p w:rsidR="00A117FB" w:rsidRPr="002076AD" w:rsidRDefault="00A117FB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977" w:type="dxa"/>
            <w:vMerge w:val="restart"/>
          </w:tcPr>
          <w:p w:rsidR="00A117FB" w:rsidRPr="002076AD" w:rsidRDefault="00A117FB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A117FB" w:rsidRPr="002076AD" w:rsidRDefault="00A117F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893245" w:rsidRDefault="00A117FB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117FB" w:rsidRPr="00CE7071" w:rsidTr="002C7AAA">
        <w:trPr>
          <w:jc w:val="center"/>
        </w:trPr>
        <w:tc>
          <w:tcPr>
            <w:tcW w:w="42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A117FB" w:rsidRPr="002076AD" w:rsidRDefault="00A117FB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A117FB" w:rsidRPr="002076AD" w:rsidRDefault="00A117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A117FB" w:rsidRPr="002076AD" w:rsidRDefault="00A117FB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A117FB" w:rsidRPr="00565D68" w:rsidRDefault="00A117FB">
      <w:pPr>
        <w:rPr>
          <w:sz w:val="2"/>
          <w:szCs w:val="2"/>
        </w:rPr>
      </w:pPr>
    </w:p>
    <w:p w:rsidR="00A117FB" w:rsidRPr="00FD40F8" w:rsidRDefault="00A117FB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A117FB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A117FB" w:rsidRPr="00FD40F8" w:rsidRDefault="00A117FB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117FB" w:rsidRPr="00FD40F8" w:rsidRDefault="00A117FB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117FB" w:rsidRDefault="00A117FB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A117FB" w:rsidRPr="00FD40F8" w:rsidRDefault="00A117FB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A117FB" w:rsidRPr="00FD40F8" w:rsidRDefault="00A117FB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A117FB" w:rsidRPr="00FD40F8" w:rsidRDefault="00A117FB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A117FB" w:rsidRPr="00FD40F8" w:rsidRDefault="00A117FB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A117FB" w:rsidRPr="00FD40F8" w:rsidRDefault="00A117FB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A117FB" w:rsidRPr="002D4F24" w:rsidRDefault="00A117FB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A117FB" w:rsidRPr="00452A84" w:rsidTr="00985C72">
        <w:trPr>
          <w:tblHeader/>
        </w:trPr>
        <w:tc>
          <w:tcPr>
            <w:tcW w:w="655" w:type="dxa"/>
            <w:vMerge w:val="restart"/>
          </w:tcPr>
          <w:p w:rsidR="00A117FB" w:rsidRPr="00452A84" w:rsidRDefault="00A117FB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A117FB" w:rsidRPr="00985C72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A117FB" w:rsidRPr="00452A84" w:rsidTr="003E2515">
        <w:trPr>
          <w:tblHeader/>
        </w:trPr>
        <w:tc>
          <w:tcPr>
            <w:tcW w:w="65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A117FB" w:rsidRPr="00452A84" w:rsidTr="00B91086">
        <w:trPr>
          <w:tblHeader/>
        </w:trPr>
        <w:tc>
          <w:tcPr>
            <w:tcW w:w="15265" w:type="dxa"/>
            <w:gridSpan w:val="17"/>
          </w:tcPr>
          <w:p w:rsidR="00A117FB" w:rsidRPr="00452A84" w:rsidRDefault="00A117FB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 w:val="restart"/>
          </w:tcPr>
          <w:p w:rsidR="00A117FB" w:rsidRPr="00452A84" w:rsidRDefault="00A117FB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A117FB" w:rsidRPr="00452A84" w:rsidRDefault="00A117FB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117FB" w:rsidRPr="00513D5B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9686,7</w:t>
            </w:r>
          </w:p>
        </w:tc>
        <w:tc>
          <w:tcPr>
            <w:tcW w:w="849" w:type="dxa"/>
          </w:tcPr>
          <w:p w:rsidR="00A117FB" w:rsidRPr="00513D5B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2954,0</w:t>
            </w:r>
          </w:p>
        </w:tc>
        <w:tc>
          <w:tcPr>
            <w:tcW w:w="706" w:type="dxa"/>
          </w:tcPr>
          <w:p w:rsidR="00A117FB" w:rsidRPr="00513D5B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4967,1</w:t>
            </w:r>
          </w:p>
        </w:tc>
        <w:tc>
          <w:tcPr>
            <w:tcW w:w="849" w:type="dxa"/>
          </w:tcPr>
          <w:p w:rsidR="00A117FB" w:rsidRPr="00561F63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117FB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117FB" w:rsidRPr="00513D5B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8960,2</w:t>
            </w:r>
          </w:p>
        </w:tc>
        <w:tc>
          <w:tcPr>
            <w:tcW w:w="849" w:type="dxa"/>
          </w:tcPr>
          <w:p w:rsidR="00A117FB" w:rsidRPr="00513D5B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A117FB" w:rsidRPr="00513D5B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4594,6</w:t>
            </w:r>
          </w:p>
        </w:tc>
        <w:tc>
          <w:tcPr>
            <w:tcW w:w="849" w:type="dxa"/>
          </w:tcPr>
          <w:p w:rsidR="00A117FB" w:rsidRPr="00561F63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117FB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2D4F24" w:rsidRDefault="00A117FB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117FB" w:rsidRPr="00513D5B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117FB" w:rsidRPr="00513D5B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117FB" w:rsidRPr="00513D5B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561F63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117FB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117FB" w:rsidRPr="00513D5B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726,5</w:t>
            </w:r>
          </w:p>
        </w:tc>
        <w:tc>
          <w:tcPr>
            <w:tcW w:w="849" w:type="dxa"/>
          </w:tcPr>
          <w:p w:rsidR="00A117FB" w:rsidRPr="00513D5B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221,6</w:t>
            </w:r>
          </w:p>
        </w:tc>
        <w:tc>
          <w:tcPr>
            <w:tcW w:w="706" w:type="dxa"/>
          </w:tcPr>
          <w:p w:rsidR="00A117FB" w:rsidRPr="00513D5B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372,5</w:t>
            </w:r>
          </w:p>
        </w:tc>
        <w:tc>
          <w:tcPr>
            <w:tcW w:w="849" w:type="dxa"/>
          </w:tcPr>
          <w:p w:rsidR="00A117FB" w:rsidRPr="00561F63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A117FB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A117FB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2954,0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2954,0</w:t>
            </w:r>
          </w:p>
        </w:tc>
        <w:tc>
          <w:tcPr>
            <w:tcW w:w="706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221,6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221,6</w:t>
            </w:r>
          </w:p>
        </w:tc>
        <w:tc>
          <w:tcPr>
            <w:tcW w:w="706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A117FB" w:rsidRPr="00452A84" w:rsidRDefault="00A117FB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A117FB" w:rsidRPr="00452A84" w:rsidRDefault="00A117FB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A117FB" w:rsidRPr="00452A84" w:rsidRDefault="00A117FB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 w:val="restart"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A117FB" w:rsidRPr="00452A84" w:rsidRDefault="00A117FB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A117FB" w:rsidRPr="00452A84" w:rsidRDefault="00A117FB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117FB" w:rsidRPr="00452A84" w:rsidRDefault="00A117FB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A117FB" w:rsidRPr="00452A84" w:rsidRDefault="00A117FB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 w:val="restart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A117FB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A117FB" w:rsidRPr="00CD1FD6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3652,5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3652,5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3378,6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3378,6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273,9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273,9</w:t>
            </w: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</w:tcPr>
          <w:p w:rsidR="00A117FB" w:rsidRDefault="00A117FB" w:rsidP="00CD1FD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</w:p>
          <w:p w:rsidR="00A117FB" w:rsidRPr="00452A84" w:rsidRDefault="00A117FB" w:rsidP="00CD1FD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</w:p>
        </w:tc>
        <w:tc>
          <w:tcPr>
            <w:tcW w:w="159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A117FB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 w:val="restart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A117FB" w:rsidRPr="00CD1FD6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район,хутор Ильичевка, ул.Заречная</w:t>
            </w:r>
          </w:p>
        </w:tc>
        <w:tc>
          <w:tcPr>
            <w:tcW w:w="1599" w:type="dxa"/>
            <w:vMerge w:val="restart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A117FB" w:rsidRPr="00452A84" w:rsidTr="003E2515">
        <w:trPr>
          <w:tblHeader/>
        </w:trPr>
        <w:tc>
          <w:tcPr>
            <w:tcW w:w="65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117FB" w:rsidRPr="00452A84" w:rsidRDefault="00A117FB" w:rsidP="00351D19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117FB" w:rsidRPr="00452A84" w:rsidRDefault="00A117FB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</w:tbl>
    <w:p w:rsidR="00A117FB" w:rsidRPr="00985C72" w:rsidRDefault="00A117FB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A117FB" w:rsidRDefault="00A117FB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A117FB" w:rsidRDefault="00A117FB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A117FB" w:rsidRDefault="00A117FB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A117FB" w:rsidRDefault="00A117FB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A117FB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по правовой и кадровой работе                                                                      Н.А. Ходеева</w:t>
      </w:r>
    </w:p>
    <w:p w:rsidR="00A117FB" w:rsidRDefault="00A117FB" w:rsidP="00920010">
      <w:pPr>
        <w:pageBreakBefore/>
        <w:ind w:left="6237"/>
        <w:jc w:val="center"/>
        <w:rPr>
          <w:kern w:val="2"/>
        </w:rPr>
      </w:pPr>
    </w:p>
    <w:sectPr w:rsidR="00A117FB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7FB" w:rsidRDefault="00A117FB">
      <w:r>
        <w:separator/>
      </w:r>
    </w:p>
  </w:endnote>
  <w:endnote w:type="continuationSeparator" w:id="1">
    <w:p w:rsidR="00A117FB" w:rsidRDefault="00A11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FB" w:rsidRDefault="00A117FB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A117FB" w:rsidRPr="00596B24" w:rsidRDefault="00A117FB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FB" w:rsidRDefault="00A117FB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17FB" w:rsidRDefault="00A117FB">
    <w:pPr>
      <w:pStyle w:val="Footer"/>
      <w:ind w:right="360"/>
    </w:pPr>
  </w:p>
  <w:p w:rsidR="00A117FB" w:rsidRDefault="00A117F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FB" w:rsidRDefault="00A117FB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A117FB" w:rsidRPr="0046334D" w:rsidRDefault="00A117FB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7FB" w:rsidRDefault="00A117FB">
      <w:r>
        <w:separator/>
      </w:r>
    </w:p>
  </w:footnote>
  <w:footnote w:type="continuationSeparator" w:id="1">
    <w:p w:rsidR="00A117FB" w:rsidRDefault="00A117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4039"/>
    <w:rsid w:val="00015600"/>
    <w:rsid w:val="00015B28"/>
    <w:rsid w:val="0003103E"/>
    <w:rsid w:val="00036F61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D19F0"/>
    <w:rsid w:val="000D2245"/>
    <w:rsid w:val="000E0044"/>
    <w:rsid w:val="000E0CB9"/>
    <w:rsid w:val="000E1C3B"/>
    <w:rsid w:val="000E53FA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16BFA"/>
    <w:rsid w:val="00117C9B"/>
    <w:rsid w:val="001217CC"/>
    <w:rsid w:val="00122E50"/>
    <w:rsid w:val="00125DC1"/>
    <w:rsid w:val="00125DE3"/>
    <w:rsid w:val="001278D2"/>
    <w:rsid w:val="00132543"/>
    <w:rsid w:val="00133DAF"/>
    <w:rsid w:val="001414B0"/>
    <w:rsid w:val="00153B21"/>
    <w:rsid w:val="0015413D"/>
    <w:rsid w:val="001541DA"/>
    <w:rsid w:val="00161D67"/>
    <w:rsid w:val="00162F9E"/>
    <w:rsid w:val="001667C5"/>
    <w:rsid w:val="00167E92"/>
    <w:rsid w:val="001807B0"/>
    <w:rsid w:val="00182696"/>
    <w:rsid w:val="0019163C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36B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51FE"/>
    <w:rsid w:val="0035597E"/>
    <w:rsid w:val="003575BA"/>
    <w:rsid w:val="003671C5"/>
    <w:rsid w:val="0037040B"/>
    <w:rsid w:val="0038752E"/>
    <w:rsid w:val="00390D1B"/>
    <w:rsid w:val="003921D8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3D5B"/>
    <w:rsid w:val="00515D9C"/>
    <w:rsid w:val="00531FBD"/>
    <w:rsid w:val="0053366A"/>
    <w:rsid w:val="00534160"/>
    <w:rsid w:val="005343B2"/>
    <w:rsid w:val="00537A38"/>
    <w:rsid w:val="00544346"/>
    <w:rsid w:val="00545679"/>
    <w:rsid w:val="00555B27"/>
    <w:rsid w:val="00561F63"/>
    <w:rsid w:val="00565D68"/>
    <w:rsid w:val="00580ED9"/>
    <w:rsid w:val="005855B4"/>
    <w:rsid w:val="00587BF6"/>
    <w:rsid w:val="00590317"/>
    <w:rsid w:val="00590D56"/>
    <w:rsid w:val="0059256C"/>
    <w:rsid w:val="00595C0A"/>
    <w:rsid w:val="00596B24"/>
    <w:rsid w:val="005A618D"/>
    <w:rsid w:val="005B0FD7"/>
    <w:rsid w:val="005B42DF"/>
    <w:rsid w:val="005B536E"/>
    <w:rsid w:val="005C5FF3"/>
    <w:rsid w:val="005D5A0B"/>
    <w:rsid w:val="005E7BBD"/>
    <w:rsid w:val="00611679"/>
    <w:rsid w:val="00613D7D"/>
    <w:rsid w:val="00616ED5"/>
    <w:rsid w:val="00626FC9"/>
    <w:rsid w:val="006402E3"/>
    <w:rsid w:val="00645990"/>
    <w:rsid w:val="0065364F"/>
    <w:rsid w:val="0065541F"/>
    <w:rsid w:val="006564DB"/>
    <w:rsid w:val="0065750C"/>
    <w:rsid w:val="00660EE3"/>
    <w:rsid w:val="006614B8"/>
    <w:rsid w:val="006758C2"/>
    <w:rsid w:val="00676B57"/>
    <w:rsid w:val="006840AA"/>
    <w:rsid w:val="006855AF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0582F"/>
    <w:rsid w:val="007120F8"/>
    <w:rsid w:val="007154E4"/>
    <w:rsid w:val="0071685A"/>
    <w:rsid w:val="00717C13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5D4A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31944"/>
    <w:rsid w:val="00947FCC"/>
    <w:rsid w:val="00950E63"/>
    <w:rsid w:val="00953968"/>
    <w:rsid w:val="00965E5F"/>
    <w:rsid w:val="00971821"/>
    <w:rsid w:val="00974AA8"/>
    <w:rsid w:val="009802C0"/>
    <w:rsid w:val="00985A10"/>
    <w:rsid w:val="00985C72"/>
    <w:rsid w:val="009A5E3F"/>
    <w:rsid w:val="009B3345"/>
    <w:rsid w:val="009B3AFF"/>
    <w:rsid w:val="009B6643"/>
    <w:rsid w:val="009C1B9A"/>
    <w:rsid w:val="009D71C1"/>
    <w:rsid w:val="009E0A2E"/>
    <w:rsid w:val="009E16D8"/>
    <w:rsid w:val="009E45CF"/>
    <w:rsid w:val="009F779A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6414F"/>
    <w:rsid w:val="00A6427F"/>
    <w:rsid w:val="00A67B50"/>
    <w:rsid w:val="00A81B44"/>
    <w:rsid w:val="00A941CF"/>
    <w:rsid w:val="00AA1F2E"/>
    <w:rsid w:val="00AA7A3B"/>
    <w:rsid w:val="00AB0A72"/>
    <w:rsid w:val="00AB1ACA"/>
    <w:rsid w:val="00AC69E2"/>
    <w:rsid w:val="00AD1A64"/>
    <w:rsid w:val="00AE2601"/>
    <w:rsid w:val="00AE41A6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47474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5689"/>
    <w:rsid w:val="00C37A2D"/>
    <w:rsid w:val="00C43D50"/>
    <w:rsid w:val="00C572C4"/>
    <w:rsid w:val="00C62E39"/>
    <w:rsid w:val="00C65D98"/>
    <w:rsid w:val="00C731BB"/>
    <w:rsid w:val="00C76465"/>
    <w:rsid w:val="00C76CC3"/>
    <w:rsid w:val="00C832E6"/>
    <w:rsid w:val="00C95DA9"/>
    <w:rsid w:val="00CA151C"/>
    <w:rsid w:val="00CB044A"/>
    <w:rsid w:val="00CB1900"/>
    <w:rsid w:val="00CB2CC6"/>
    <w:rsid w:val="00CB43C1"/>
    <w:rsid w:val="00CB6D9B"/>
    <w:rsid w:val="00CB7B08"/>
    <w:rsid w:val="00CC06E7"/>
    <w:rsid w:val="00CC7513"/>
    <w:rsid w:val="00CD077D"/>
    <w:rsid w:val="00CD1FD6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0839"/>
    <w:rsid w:val="00D66044"/>
    <w:rsid w:val="00D71002"/>
    <w:rsid w:val="00D73323"/>
    <w:rsid w:val="00D76AEE"/>
    <w:rsid w:val="00D77703"/>
    <w:rsid w:val="00D9125D"/>
    <w:rsid w:val="00DA0526"/>
    <w:rsid w:val="00DA072D"/>
    <w:rsid w:val="00DA1E06"/>
    <w:rsid w:val="00DA3A7B"/>
    <w:rsid w:val="00DA7C1C"/>
    <w:rsid w:val="00DB4D6B"/>
    <w:rsid w:val="00DB5D08"/>
    <w:rsid w:val="00DB6680"/>
    <w:rsid w:val="00DC2302"/>
    <w:rsid w:val="00DC3064"/>
    <w:rsid w:val="00DE03F8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F98"/>
    <w:rsid w:val="00F65582"/>
    <w:rsid w:val="00F750DF"/>
    <w:rsid w:val="00F8225E"/>
    <w:rsid w:val="00F86418"/>
    <w:rsid w:val="00F91844"/>
    <w:rsid w:val="00F9297B"/>
    <w:rsid w:val="00FA6611"/>
    <w:rsid w:val="00FB4D2E"/>
    <w:rsid w:val="00FC58B4"/>
    <w:rsid w:val="00FD1CFE"/>
    <w:rsid w:val="00FD350A"/>
    <w:rsid w:val="00FD40F8"/>
    <w:rsid w:val="00FD5A12"/>
    <w:rsid w:val="00FE159F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02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926</TotalTime>
  <Pages>20</Pages>
  <Words>4290</Words>
  <Characters>24457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143</cp:revision>
  <cp:lastPrinted>2019-02-14T11:27:00Z</cp:lastPrinted>
  <dcterms:created xsi:type="dcterms:W3CDTF">2018-11-06T10:30:00Z</dcterms:created>
  <dcterms:modified xsi:type="dcterms:W3CDTF">2019-12-04T12:08:00Z</dcterms:modified>
</cp:coreProperties>
</file>