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22" w:rsidRDefault="008A0D2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EE4633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8A0D22" w:rsidRDefault="008A0D2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8A0D22" w:rsidRDefault="008A0D2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8A0D22" w:rsidRDefault="008A0D2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8A0D22" w:rsidRDefault="008A0D2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8A0D22" w:rsidRPr="00BF799D" w:rsidRDefault="008A0D2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8A0D22" w:rsidRPr="00C15F58" w:rsidRDefault="008A0D22" w:rsidP="00C15F58">
      <w:pPr>
        <w:spacing w:after="200"/>
        <w:contextualSpacing/>
        <w:jc w:val="center"/>
        <w:rPr>
          <w:sz w:val="28"/>
          <w:szCs w:val="28"/>
        </w:rPr>
      </w:pPr>
    </w:p>
    <w:p w:rsidR="008A0D22" w:rsidRPr="00C15F58" w:rsidRDefault="008A0D22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8A0D22" w:rsidRPr="00C15F58" w:rsidRDefault="008A0D22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8A0D22" w:rsidRPr="00C15F58" w:rsidTr="00213980">
        <w:tc>
          <w:tcPr>
            <w:tcW w:w="3115" w:type="dxa"/>
            <w:vAlign w:val="center"/>
          </w:tcPr>
          <w:p w:rsidR="008A0D22" w:rsidRPr="00213980" w:rsidRDefault="008A0D22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23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</w:p>
        </w:tc>
        <w:tc>
          <w:tcPr>
            <w:tcW w:w="3115" w:type="dxa"/>
            <w:vAlign w:val="center"/>
          </w:tcPr>
          <w:p w:rsidR="008A0D22" w:rsidRPr="00213980" w:rsidRDefault="008A0D22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119</w:t>
            </w:r>
          </w:p>
        </w:tc>
        <w:tc>
          <w:tcPr>
            <w:tcW w:w="3546" w:type="dxa"/>
            <w:vAlign w:val="center"/>
          </w:tcPr>
          <w:p w:rsidR="008A0D22" w:rsidRPr="00213980" w:rsidRDefault="008A0D22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8A0D22" w:rsidRPr="00C15F58" w:rsidRDefault="008A0D22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8A0D22" w:rsidRPr="00C15F58" w:rsidTr="00D66044">
        <w:trPr>
          <w:trHeight w:val="1121"/>
        </w:trPr>
        <w:tc>
          <w:tcPr>
            <w:tcW w:w="4707" w:type="dxa"/>
          </w:tcPr>
          <w:p w:rsidR="008A0D22" w:rsidRPr="00C15F58" w:rsidRDefault="008A0D22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8A0D22" w:rsidRDefault="008A0D22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8A0D22" w:rsidRDefault="008A0D22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8A0D22" w:rsidRPr="007462E9" w:rsidRDefault="008A0D22" w:rsidP="00590D56">
      <w:pPr>
        <w:contextualSpacing/>
        <w:jc w:val="both"/>
        <w:rPr>
          <w:sz w:val="28"/>
          <w:szCs w:val="28"/>
        </w:rPr>
      </w:pPr>
    </w:p>
    <w:p w:rsidR="008A0D22" w:rsidRDefault="008A0D22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8A0D22" w:rsidRDefault="008A0D22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8A0D22" w:rsidRDefault="008A0D22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8A0D22" w:rsidRPr="004B138B" w:rsidRDefault="008A0D22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8A0D22" w:rsidRDefault="008A0D22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8A0D22" w:rsidRDefault="008A0D22" w:rsidP="00C15F58">
      <w:pPr>
        <w:spacing w:after="200"/>
        <w:contextualSpacing/>
        <w:jc w:val="both"/>
        <w:rPr>
          <w:sz w:val="28"/>
          <w:szCs w:val="28"/>
        </w:rPr>
      </w:pPr>
    </w:p>
    <w:p w:rsidR="008A0D22" w:rsidRPr="00BF799D" w:rsidRDefault="008A0D22" w:rsidP="00C15F58">
      <w:pPr>
        <w:spacing w:after="200"/>
        <w:contextualSpacing/>
        <w:jc w:val="both"/>
        <w:rPr>
          <w:sz w:val="28"/>
          <w:szCs w:val="28"/>
        </w:rPr>
      </w:pPr>
    </w:p>
    <w:p w:rsidR="008A0D22" w:rsidRDefault="008A0D22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8A0D22" w:rsidRDefault="008A0D2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8A0D22" w:rsidRPr="00BF3287" w:rsidRDefault="008A0D2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8A0D22" w:rsidRPr="00FD40F8" w:rsidRDefault="008A0D22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8A0D22" w:rsidRPr="00FD40F8" w:rsidRDefault="008A0D22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8A0D22" w:rsidRPr="00CD715E" w:rsidRDefault="008A0D22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8A0D22" w:rsidRPr="00FD40F8" w:rsidRDefault="008A0D22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23.12.2022 </w:t>
      </w:r>
      <w:r w:rsidRPr="00FD40F8">
        <w:rPr>
          <w:sz w:val="28"/>
        </w:rPr>
        <w:t xml:space="preserve">№ </w:t>
      </w:r>
      <w:r>
        <w:rPr>
          <w:sz w:val="28"/>
        </w:rPr>
        <w:t>119</w:t>
      </w:r>
    </w:p>
    <w:p w:rsidR="008A0D22" w:rsidRDefault="008A0D2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8A0D22" w:rsidRPr="00FD40F8" w:rsidRDefault="008A0D2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8A0D22" w:rsidRPr="00FD40F8" w:rsidRDefault="008A0D22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8A0D22" w:rsidRDefault="008A0D22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8A0D22" w:rsidRPr="00FD40F8" w:rsidRDefault="008A0D2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8A0D22" w:rsidRPr="00FD40F8" w:rsidRDefault="008A0D22" w:rsidP="00F36DF9">
      <w:pPr>
        <w:jc w:val="center"/>
        <w:rPr>
          <w:kern w:val="2"/>
          <w:sz w:val="28"/>
          <w:szCs w:val="28"/>
        </w:rPr>
      </w:pPr>
    </w:p>
    <w:p w:rsidR="008A0D22" w:rsidRPr="00FD40F8" w:rsidRDefault="008A0D2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8A0D22" w:rsidRPr="00FD40F8" w:rsidRDefault="008A0D22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8A0D22" w:rsidRPr="00FD40F8" w:rsidRDefault="008A0D22" w:rsidP="00F36DF9">
      <w:pPr>
        <w:jc w:val="center"/>
        <w:rPr>
          <w:bCs/>
          <w:kern w:val="2"/>
          <w:sz w:val="28"/>
          <w:szCs w:val="28"/>
        </w:rPr>
      </w:pPr>
    </w:p>
    <w:p w:rsidR="008A0D22" w:rsidRPr="00FD40F8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8A0D22" w:rsidRPr="00FD40F8" w:rsidRDefault="008A0D22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Default="008A0D2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8A0D22" w:rsidRPr="00FD40F8" w:rsidRDefault="008A0D2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Default="008A0D2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8A0D22" w:rsidRPr="00FD40F8" w:rsidRDefault="008A0D2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E16C87" w:rsidRDefault="008A0D2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8A0D22" w:rsidRPr="00FD40F8" w:rsidRDefault="008A0D2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Default="008A0D2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8A0D22" w:rsidRDefault="008A0D2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8A0D22" w:rsidRPr="00FD40F8" w:rsidRDefault="008A0D22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51 024,2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3 659,0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29 675,4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A0D22" w:rsidRPr="00FD40F8" w:rsidRDefault="008A0D2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3 659,0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A0D22" w:rsidRPr="00FD40F8" w:rsidRDefault="008A0D22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8A0D2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8A0D22" w:rsidRPr="00BF3287" w:rsidRDefault="008A0D2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8A0D22" w:rsidRPr="00BF3287" w:rsidRDefault="008A0D2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8A0D22" w:rsidRPr="00FD40F8" w:rsidRDefault="008A0D22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8A0D22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A0D22" w:rsidRPr="00FD40F8" w:rsidRDefault="008A0D2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8A0D22" w:rsidRPr="00FD40F8" w:rsidRDefault="008A0D2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Pr="00FD40F8" w:rsidRDefault="008A0D22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8A0D22" w:rsidRPr="00FD40F8" w:rsidRDefault="008A0D22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Default="008A0D22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Default="008A0D2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8A0D22" w:rsidRDefault="008A0D2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8A0D22" w:rsidRDefault="008A0D2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8A0D22" w:rsidRPr="00FD40F8" w:rsidRDefault="008A0D2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8A0D22" w:rsidRPr="00FD40F8" w:rsidRDefault="008A0D2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Default="008A0D2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8A0D22" w:rsidRDefault="008A0D2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8A0D22" w:rsidRPr="00FD40F8" w:rsidRDefault="008A0D2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8A0D22" w:rsidRPr="00FD40F8" w:rsidRDefault="008A0D22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8A0D22" w:rsidRPr="00FD40F8" w:rsidRDefault="008A0D2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8A0D22" w:rsidRPr="00FD40F8" w:rsidRDefault="008A0D22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8A0D22" w:rsidRPr="00FD40F8" w:rsidRDefault="008A0D22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Pr="00FD40F8" w:rsidRDefault="008A0D22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50 250,1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3 659,0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128DA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2 586,3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2 599,7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A0D22" w:rsidRPr="00FD40F8" w:rsidRDefault="008A0D2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20 632,8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A0D22" w:rsidRPr="00FD40F8" w:rsidRDefault="008A0D2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A0D22" w:rsidRPr="00FD40F8" w:rsidRDefault="008A0D2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29 617,3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3 659,0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2 586,3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2 599,7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8A0D22" w:rsidRPr="00FD40F8" w:rsidTr="007A3892">
        <w:tc>
          <w:tcPr>
            <w:tcW w:w="2699" w:type="dxa"/>
          </w:tcPr>
          <w:p w:rsidR="008A0D22" w:rsidRPr="00FD40F8" w:rsidRDefault="008A0D22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8A0D22" w:rsidRPr="00FD40F8" w:rsidRDefault="008A0D22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8A0D22" w:rsidRPr="00FD40F8" w:rsidRDefault="008A0D22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8A0D22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8A0D22" w:rsidRPr="00BF3287" w:rsidRDefault="008A0D2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8A0D22" w:rsidRPr="00BF3287" w:rsidRDefault="008A0D2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8A0D22" w:rsidRPr="00BF3287" w:rsidRDefault="008A0D2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8A0D22" w:rsidRDefault="008A0D22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8A0D22" w:rsidRPr="00FD40F8" w:rsidRDefault="008A0D22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8A0D22" w:rsidRPr="00FD40F8" w:rsidRDefault="008A0D2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8A0D22" w:rsidRDefault="008A0D2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8A0D22" w:rsidRPr="00FD40F8" w:rsidRDefault="008A0D22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Default="008A0D2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8A0D22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0D22" w:rsidRPr="00015600" w:rsidRDefault="008A0D22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8A0D22" w:rsidRPr="00FD40F8" w:rsidRDefault="008A0D22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A0D22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8A0D22" w:rsidRPr="00920EDF" w:rsidRDefault="008A0D22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5A618D" w:rsidRDefault="008A0D22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8A0D22" w:rsidRPr="00FD40F8" w:rsidRDefault="008A0D22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5A618D" w:rsidRDefault="008A0D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8A0D22" w:rsidRPr="00920EDF" w:rsidRDefault="008A0D22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8A0D22" w:rsidRPr="00FD40F8" w:rsidRDefault="008A0D22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Default="008A0D2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8A0D22" w:rsidRPr="00FD40F8" w:rsidRDefault="008A0D2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A0D22" w:rsidRPr="00FD40F8" w:rsidRDefault="008A0D2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A0D22" w:rsidRPr="00FD40F8" w:rsidRDefault="008A0D2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A0D22" w:rsidRPr="00FD40F8" w:rsidRDefault="008A0D2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8A0D2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8A0D22" w:rsidRPr="00FD40F8" w:rsidRDefault="008A0D22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8A0D22" w:rsidRPr="005A618D" w:rsidRDefault="008A0D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8A0D22" w:rsidRDefault="008A0D22" w:rsidP="00720D29">
      <w:pPr>
        <w:spacing w:line="223" w:lineRule="auto"/>
        <w:rPr>
          <w:kern w:val="2"/>
          <w:sz w:val="28"/>
          <w:szCs w:val="28"/>
        </w:rPr>
      </w:pPr>
    </w:p>
    <w:p w:rsidR="008A0D22" w:rsidRPr="00FD40F8" w:rsidRDefault="008A0D22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8A0D22" w:rsidRPr="00FD40F8" w:rsidRDefault="008A0D22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8A0D22" w:rsidRDefault="008A0D2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8A0D22" w:rsidRPr="00FD40F8" w:rsidRDefault="008A0D2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8A0D22" w:rsidRPr="00FD40F8" w:rsidRDefault="008A0D2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8A0D22" w:rsidRPr="00FD40F8" w:rsidRDefault="008A0D2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8A0D22" w:rsidRPr="00FD40F8" w:rsidRDefault="008A0D22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8A0D22" w:rsidRPr="00FD40F8" w:rsidRDefault="008A0D2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8A0D22" w:rsidRPr="00FD40F8" w:rsidRDefault="008A0D2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8A0D22" w:rsidRPr="00002EA5" w:rsidRDefault="008A0D2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8A0D22" w:rsidRPr="00002EA5" w:rsidRDefault="008A0D2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8A0D22" w:rsidRPr="00002EA5" w:rsidRDefault="008A0D22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8A0D22" w:rsidRPr="006F53AF" w:rsidRDefault="008A0D22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8A0D22" w:rsidRPr="00FD40F8" w:rsidRDefault="008A0D22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A0D22" w:rsidRPr="00CC06E7" w:rsidRDefault="008A0D2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8A0D22" w:rsidRPr="00CC06E7" w:rsidRDefault="008A0D2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8A0D22" w:rsidRPr="006F53AF" w:rsidRDefault="008A0D2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8A0D22" w:rsidRPr="006F53AF" w:rsidRDefault="008A0D2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8A0D22" w:rsidRPr="006F53AF" w:rsidRDefault="008A0D22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8A0D22" w:rsidRPr="006F53AF" w:rsidRDefault="008A0D22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8A0D22" w:rsidRDefault="008A0D2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8A0D22" w:rsidRDefault="008A0D2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8A0D22" w:rsidRDefault="008A0D2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8A0D22" w:rsidRDefault="008A0D2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8A0D22" w:rsidRPr="00C200F1" w:rsidRDefault="008A0D2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8A0D22" w:rsidRPr="00FD40F8" w:rsidRDefault="008A0D22" w:rsidP="00F36DF9">
      <w:pPr>
        <w:rPr>
          <w:sz w:val="28"/>
        </w:rPr>
      </w:pPr>
    </w:p>
    <w:p w:rsidR="008A0D22" w:rsidRPr="00FD40F8" w:rsidRDefault="008A0D22" w:rsidP="00F36DF9">
      <w:pPr>
        <w:rPr>
          <w:kern w:val="2"/>
          <w:sz w:val="28"/>
          <w:szCs w:val="28"/>
        </w:rPr>
      </w:pPr>
    </w:p>
    <w:p w:rsidR="008A0D22" w:rsidRPr="00FD40F8" w:rsidRDefault="008A0D22" w:rsidP="00F36DF9">
      <w:pPr>
        <w:rPr>
          <w:kern w:val="2"/>
          <w:sz w:val="28"/>
          <w:szCs w:val="28"/>
        </w:rPr>
        <w:sectPr w:rsidR="008A0D22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8A0D22" w:rsidRPr="00FD40F8" w:rsidRDefault="008A0D22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8A0D22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8A0D22" w:rsidRPr="00FD40F8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8A0D22" w:rsidRPr="00FD40F8" w:rsidRDefault="008A0D22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Pr="00FD40F8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8A0D22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8A0D22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8A0D22" w:rsidRDefault="008A0D22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8A0D22" w:rsidRPr="00FD40F8" w:rsidRDefault="008A0D22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8A0D22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8A0D22" w:rsidRPr="002076AD" w:rsidRDefault="008A0D22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8A0D22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8A0D22" w:rsidRPr="002076AD" w:rsidRDefault="008A0D2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8A0D22" w:rsidRPr="002076AD" w:rsidRDefault="008A0D2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8A0D22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8A0D22" w:rsidRPr="002076AD" w:rsidRDefault="008A0D22" w:rsidP="00B91086">
            <w:pPr>
              <w:jc w:val="center"/>
            </w:pPr>
            <w:r w:rsidRPr="002076AD">
              <w:t>18</w:t>
            </w:r>
          </w:p>
        </w:tc>
      </w:tr>
    </w:tbl>
    <w:p w:rsidR="008A0D22" w:rsidRPr="002076AD" w:rsidRDefault="008A0D22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8A0D22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8A0D2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082955" w:rsidRDefault="008A0D22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E85DFA" w:rsidRDefault="008A0D2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8A0D22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8A0D22" w:rsidRPr="002076AD" w:rsidRDefault="008A0D22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8A0D2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8A0D22" w:rsidRPr="002076AD" w:rsidRDefault="008A0D22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r w:rsidRPr="007312ED">
              <w:rPr>
                <w:kern w:val="2"/>
              </w:rPr>
              <w:t>95</w:t>
            </w:r>
          </w:p>
        </w:tc>
      </w:tr>
      <w:tr w:rsidR="008A0D2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8A0D22" w:rsidRPr="007E35B9" w:rsidRDefault="008A0D22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7312ED" w:rsidRDefault="008A0D22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8A0D2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8A0D22" w:rsidRPr="001E4DAB" w:rsidRDefault="008A0D22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8A0D2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8A0D22" w:rsidRPr="001E4DAB" w:rsidRDefault="008A0D22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Default="008A0D22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8A0D22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8A0D22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8A0D22" w:rsidRPr="005A618D" w:rsidRDefault="008A0D22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8A0D22" w:rsidRPr="002076AD" w:rsidRDefault="008A0D2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8A0D22" w:rsidRPr="00FD40F8" w:rsidRDefault="008A0D22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8A0D22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8A0D22" w:rsidRPr="00FD40F8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8A0D22" w:rsidRPr="00FD40F8" w:rsidRDefault="008A0D2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Default="008A0D2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8A0D22" w:rsidRPr="00FD40F8" w:rsidRDefault="008A0D2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8A0D22" w:rsidRPr="00FD40F8" w:rsidRDefault="008A0D2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8A0D22" w:rsidRDefault="008A0D2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8A0D22" w:rsidRPr="00FD40F8" w:rsidRDefault="008A0D22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Pr="00FD40F8" w:rsidRDefault="008A0D2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8A0D22" w:rsidRPr="002076AD" w:rsidTr="001E410D">
        <w:tc>
          <w:tcPr>
            <w:tcW w:w="623" w:type="dxa"/>
            <w:gridSpan w:val="2"/>
            <w:vMerge w:val="restart"/>
          </w:tcPr>
          <w:p w:rsidR="008A0D22" w:rsidRPr="002076AD" w:rsidRDefault="008A0D2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8A0D22" w:rsidRPr="002076AD" w:rsidRDefault="008A0D2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8A0D22" w:rsidRPr="002076AD" w:rsidRDefault="008A0D22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8A0D22" w:rsidRPr="002076AD" w:rsidRDefault="008A0D22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8A0D22" w:rsidRPr="002076AD" w:rsidRDefault="008A0D22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8A0D22" w:rsidRPr="002076AD" w:rsidTr="001E410D">
        <w:tc>
          <w:tcPr>
            <w:tcW w:w="623" w:type="dxa"/>
            <w:gridSpan w:val="2"/>
            <w:vMerge/>
            <w:vAlign w:val="center"/>
          </w:tcPr>
          <w:p w:rsidR="008A0D22" w:rsidRPr="002076AD" w:rsidRDefault="008A0D22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8A0D22" w:rsidRPr="002076AD" w:rsidRDefault="008A0D22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8A0D22" w:rsidRPr="002076AD" w:rsidRDefault="008A0D22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8A0D22" w:rsidRPr="002076AD" w:rsidRDefault="008A0D2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8A0D22" w:rsidRPr="002076AD" w:rsidRDefault="008A0D22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8A0D22" w:rsidRPr="002076AD" w:rsidRDefault="008A0D22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8A0D22" w:rsidRPr="002076AD" w:rsidRDefault="008A0D22" w:rsidP="00AC69E2">
            <w:pPr>
              <w:jc w:val="center"/>
              <w:rPr>
                <w:kern w:val="2"/>
              </w:rPr>
            </w:pPr>
          </w:p>
        </w:tc>
      </w:tr>
      <w:tr w:rsidR="008A0D22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8A0D22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8A0D22" w:rsidRPr="007578C8" w:rsidRDefault="008A0D22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8A0D22" w:rsidRPr="004C0FEA" w:rsidRDefault="008A0D2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8A0D22" w:rsidRPr="004C0FEA" w:rsidRDefault="008A0D2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Pr="002076AD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8A0D22" w:rsidRDefault="008A0D2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8A0D22" w:rsidRPr="00760B9C" w:rsidRDefault="008A0D22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3671C5" w:rsidRDefault="008A0D22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8A0D22" w:rsidRPr="002076AD" w:rsidRDefault="008A0D22" w:rsidP="00950E63">
            <w:pPr>
              <w:widowControl w:val="0"/>
              <w:jc w:val="center"/>
            </w:pPr>
            <w:r>
              <w:t>2.1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Pr="002076AD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8A0D22" w:rsidRDefault="008A0D2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8A0D22" w:rsidRPr="00760B9C" w:rsidRDefault="008A0D22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761C76" w:rsidRDefault="008A0D22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8A0D22" w:rsidRPr="00761C76" w:rsidRDefault="008A0D22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8A0D22" w:rsidRDefault="008A0D22" w:rsidP="00950E63">
            <w:pPr>
              <w:widowControl w:val="0"/>
              <w:jc w:val="center"/>
            </w:pPr>
            <w:r>
              <w:t>2.1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Pr="002076AD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8A0D22" w:rsidRDefault="008A0D2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8A0D22" w:rsidRPr="00C76CC3" w:rsidRDefault="008A0D22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8A0D22" w:rsidRPr="002076AD" w:rsidRDefault="008A0D22" w:rsidP="00950E63">
            <w:pPr>
              <w:widowControl w:val="0"/>
              <w:jc w:val="center"/>
            </w:pPr>
            <w:r>
              <w:t>2.1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8A0D22" w:rsidRDefault="008A0D22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8A0D22" w:rsidRPr="002E393E" w:rsidRDefault="008A0D22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8A0D22" w:rsidRPr="002076AD" w:rsidRDefault="008A0D22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3671C5" w:rsidRDefault="008A0D22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8A0D22" w:rsidRDefault="008A0D22" w:rsidP="00950E63">
            <w:pPr>
              <w:widowControl w:val="0"/>
              <w:jc w:val="center"/>
            </w:pPr>
            <w:r>
              <w:t>2.1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8A0D22" w:rsidRDefault="008A0D22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8A0D22" w:rsidRPr="002E393E" w:rsidRDefault="008A0D22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8A0D22" w:rsidRPr="002076AD" w:rsidRDefault="008A0D22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3671C5" w:rsidRDefault="008A0D22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8A0D22" w:rsidRPr="002076AD" w:rsidRDefault="008A0D2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8A0D22" w:rsidRDefault="008A0D22" w:rsidP="00950E63">
            <w:pPr>
              <w:widowControl w:val="0"/>
              <w:jc w:val="center"/>
            </w:pPr>
            <w:r>
              <w:t>2.1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8A0D22" w:rsidRPr="007578C8" w:rsidRDefault="008A0D2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8A0D22" w:rsidRPr="004C0FEA" w:rsidRDefault="008A0D2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8A0D22" w:rsidRPr="004C0FEA" w:rsidRDefault="008A0D2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8A0D2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A0D22" w:rsidRDefault="008A0D2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8A0D22" w:rsidRDefault="008A0D22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8A0D22" w:rsidRPr="002E393E" w:rsidRDefault="008A0D22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8A0D22" w:rsidRPr="002076AD" w:rsidRDefault="008A0D22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8A0D22" w:rsidRPr="002076AD" w:rsidRDefault="008A0D2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8A0D22" w:rsidRPr="002076AD" w:rsidRDefault="008A0D2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8A0D22" w:rsidRPr="007578C8" w:rsidRDefault="008A0D22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8A0D22" w:rsidRPr="002076AD" w:rsidRDefault="008A0D22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A0D22" w:rsidRPr="007578C8" w:rsidRDefault="008A0D22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A0D22" w:rsidRDefault="008A0D22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Default="008A0D22">
      <w:pPr>
        <w:rPr>
          <w:sz w:val="2"/>
          <w:szCs w:val="2"/>
        </w:rPr>
      </w:pPr>
    </w:p>
    <w:p w:rsidR="008A0D22" w:rsidRPr="00F65582" w:rsidRDefault="008A0D22">
      <w:pPr>
        <w:rPr>
          <w:sz w:val="2"/>
          <w:szCs w:val="2"/>
        </w:rPr>
      </w:pPr>
    </w:p>
    <w:p w:rsidR="008A0D22" w:rsidRPr="0045463F" w:rsidRDefault="008A0D2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8A0D22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8A0D22" w:rsidRPr="00FD40F8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8A0D22" w:rsidRPr="00FD40F8" w:rsidRDefault="008A0D2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Pr="00FD40F8" w:rsidRDefault="008A0D2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8A0D22" w:rsidRDefault="008A0D22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A0D22" w:rsidRPr="00EE2DD0" w:rsidTr="001116D2">
        <w:tc>
          <w:tcPr>
            <w:tcW w:w="2728" w:type="dxa"/>
            <w:vMerge w:val="restart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8A0D22" w:rsidRPr="00EE2DD0" w:rsidTr="001116D2">
        <w:tc>
          <w:tcPr>
            <w:tcW w:w="2728" w:type="dxa"/>
            <w:vMerge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8A0D22" w:rsidRPr="002076AD" w:rsidRDefault="008A0D22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8A0D22" w:rsidRPr="002076AD" w:rsidRDefault="008A0D2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8A0D22" w:rsidRPr="00EE2DD0" w:rsidTr="00591B48">
        <w:trPr>
          <w:trHeight w:val="327"/>
        </w:trPr>
        <w:tc>
          <w:tcPr>
            <w:tcW w:w="2728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8A0D22" w:rsidRPr="00EE2DD0" w:rsidTr="000C4234">
        <w:trPr>
          <w:trHeight w:val="940"/>
        </w:trPr>
        <w:tc>
          <w:tcPr>
            <w:tcW w:w="2728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A0D22" w:rsidRPr="002076AD" w:rsidRDefault="008A0D2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51024,2</w:t>
            </w:r>
          </w:p>
        </w:tc>
        <w:tc>
          <w:tcPr>
            <w:tcW w:w="778" w:type="dxa"/>
          </w:tcPr>
          <w:p w:rsidR="008A0D22" w:rsidRPr="002076AD" w:rsidRDefault="008A0D2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8A0D22" w:rsidRPr="002205F8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8A0D22" w:rsidRPr="002205F8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50250,1</w:t>
            </w:r>
          </w:p>
        </w:tc>
        <w:tc>
          <w:tcPr>
            <w:tcW w:w="778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8A0D22" w:rsidRDefault="008A0D22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EE2DD0" w:rsidTr="001116D2">
        <w:tc>
          <w:tcPr>
            <w:tcW w:w="2728" w:type="dxa"/>
            <w:vMerge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A0D22" w:rsidRPr="007578C8" w:rsidRDefault="008A0D2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A0D22" w:rsidRPr="002076AD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50250,1</w:t>
            </w:r>
          </w:p>
        </w:tc>
        <w:tc>
          <w:tcPr>
            <w:tcW w:w="778" w:type="dxa"/>
          </w:tcPr>
          <w:p w:rsidR="008A0D22" w:rsidRPr="002076AD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8A0D22" w:rsidRPr="002205F8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8A0D22" w:rsidRDefault="008A0D22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8A0D22" w:rsidRPr="002205F8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8A0D22" w:rsidRPr="002205F8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567" w:type="dxa"/>
          </w:tcPr>
          <w:p w:rsidR="008A0D22" w:rsidRPr="002205F8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8A0D22" w:rsidRPr="002205F8" w:rsidRDefault="008A0D22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8A0D22" w:rsidRPr="00760B9C" w:rsidRDefault="008A0D22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8A0D22" w:rsidRPr="007578C8" w:rsidRDefault="008A0D2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6B159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8A0D22" w:rsidRPr="00A945F3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27724,1</w:t>
            </w:r>
          </w:p>
        </w:tc>
        <w:tc>
          <w:tcPr>
            <w:tcW w:w="778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8A0D22" w:rsidRPr="00760B9C" w:rsidRDefault="008A0D22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8A0D22" w:rsidRPr="007578C8" w:rsidRDefault="008A0D2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6B159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8A0D22" w:rsidRPr="006B159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8A0D22" w:rsidRPr="00C76CC3" w:rsidRDefault="008A0D22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8A0D22" w:rsidRPr="007578C8" w:rsidRDefault="008A0D2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342E84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8A0D22" w:rsidRPr="006B159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8A0D22" w:rsidRPr="000D19F0" w:rsidRDefault="008A0D22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8A0D22" w:rsidRPr="007578C8" w:rsidRDefault="008A0D22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6B1592" w:rsidRDefault="008A0D2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8A0D22" w:rsidRPr="002076AD" w:rsidRDefault="008A0D2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8A0D22" w:rsidRPr="002E393E" w:rsidRDefault="008A0D22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8A0D22" w:rsidRPr="007578C8" w:rsidRDefault="008A0D22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6B1592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8A0D22" w:rsidRPr="001116D2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8A0D22" w:rsidRPr="007578C8" w:rsidRDefault="008A0D2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8A0D22" w:rsidRPr="00EE2DD0" w:rsidTr="001116D2">
        <w:tc>
          <w:tcPr>
            <w:tcW w:w="2728" w:type="dxa"/>
          </w:tcPr>
          <w:p w:rsidR="008A0D22" w:rsidRDefault="008A0D22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8A0D22" w:rsidRPr="002E393E" w:rsidRDefault="008A0D22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8A0D22" w:rsidRPr="007578C8" w:rsidRDefault="008A0D2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A0D22" w:rsidRPr="006B1592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8A0D22" w:rsidRPr="006B1592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8A0D22" w:rsidRPr="002076AD" w:rsidRDefault="008A0D2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8A0D22" w:rsidRPr="002076AD" w:rsidRDefault="008A0D2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8A0D22" w:rsidRPr="00580ED9" w:rsidRDefault="008A0D22">
      <w:pPr>
        <w:rPr>
          <w:sz w:val="2"/>
          <w:szCs w:val="2"/>
        </w:rPr>
      </w:pPr>
    </w:p>
    <w:p w:rsidR="008A0D22" w:rsidRPr="00FD40F8" w:rsidRDefault="008A0D22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8A0D22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8A0D22" w:rsidRPr="00FD40F8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8A0D22" w:rsidRPr="00FD40F8" w:rsidRDefault="008A0D2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Pr="000422A8" w:rsidRDefault="008A0D2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8A0D22" w:rsidRDefault="008A0D2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8A0D22" w:rsidRDefault="008A0D2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8A0D22" w:rsidRPr="000422A8" w:rsidTr="00E74865">
        <w:trPr>
          <w:jc w:val="center"/>
        </w:trPr>
        <w:tc>
          <w:tcPr>
            <w:tcW w:w="427" w:type="dxa"/>
            <w:vMerge w:val="restart"/>
          </w:tcPr>
          <w:p w:rsidR="008A0D22" w:rsidRPr="002076AD" w:rsidRDefault="008A0D22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8A0D22" w:rsidRPr="002076AD" w:rsidRDefault="008A0D22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8A0D22" w:rsidRPr="002076AD" w:rsidRDefault="008A0D2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 w:val="restart"/>
          </w:tcPr>
          <w:p w:rsidR="008A0D22" w:rsidRPr="002076AD" w:rsidRDefault="008A0D2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8A0D22" w:rsidRPr="002076AD" w:rsidRDefault="008A0D2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51024,2</w:t>
            </w:r>
          </w:p>
        </w:tc>
        <w:tc>
          <w:tcPr>
            <w:tcW w:w="812" w:type="dxa"/>
          </w:tcPr>
          <w:p w:rsidR="008A0D22" w:rsidRPr="002076AD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817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21348,8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893245" w:rsidRDefault="008A0D2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29675,4</w:t>
            </w:r>
          </w:p>
        </w:tc>
        <w:tc>
          <w:tcPr>
            <w:tcW w:w="812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81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 w:val="restart"/>
          </w:tcPr>
          <w:p w:rsidR="008A0D22" w:rsidRPr="002076AD" w:rsidRDefault="008A0D2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8A0D22" w:rsidRPr="002076AD" w:rsidRDefault="008A0D2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50250,1</w:t>
            </w:r>
          </w:p>
        </w:tc>
        <w:tc>
          <w:tcPr>
            <w:tcW w:w="812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817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8A0D22" w:rsidRPr="002076AD" w:rsidRDefault="008A0D2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8A0D22" w:rsidRPr="002076AD" w:rsidRDefault="008A0D2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20632,8</w:t>
            </w:r>
          </w:p>
        </w:tc>
        <w:tc>
          <w:tcPr>
            <w:tcW w:w="812" w:type="dxa"/>
          </w:tcPr>
          <w:p w:rsidR="008A0D22" w:rsidRPr="002076AD" w:rsidRDefault="008A0D2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893245" w:rsidRDefault="008A0D2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8A0D22" w:rsidRPr="002076AD" w:rsidRDefault="008A0D2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8A0D22" w:rsidRPr="002076AD" w:rsidRDefault="008A0D2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29617,3</w:t>
            </w:r>
          </w:p>
        </w:tc>
        <w:tc>
          <w:tcPr>
            <w:tcW w:w="812" w:type="dxa"/>
          </w:tcPr>
          <w:p w:rsidR="008A0D22" w:rsidRPr="002076AD" w:rsidRDefault="008A0D2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8A0D22" w:rsidRPr="002205F8" w:rsidRDefault="008A0D2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3659,0</w:t>
            </w:r>
          </w:p>
        </w:tc>
        <w:tc>
          <w:tcPr>
            <w:tcW w:w="817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2586,3</w:t>
            </w:r>
          </w:p>
        </w:tc>
        <w:tc>
          <w:tcPr>
            <w:tcW w:w="624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2599,7</w:t>
            </w:r>
          </w:p>
        </w:tc>
        <w:tc>
          <w:tcPr>
            <w:tcW w:w="765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8A0D22" w:rsidRPr="002205F8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 w:val="restart"/>
          </w:tcPr>
          <w:p w:rsidR="008A0D22" w:rsidRPr="002076AD" w:rsidRDefault="008A0D2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8A0D22" w:rsidRPr="002076AD" w:rsidRDefault="008A0D2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893245" w:rsidRDefault="008A0D2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A0D22" w:rsidRPr="00CE7071" w:rsidTr="00656526">
        <w:trPr>
          <w:jc w:val="center"/>
        </w:trPr>
        <w:tc>
          <w:tcPr>
            <w:tcW w:w="427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8A0D22" w:rsidRPr="002076AD" w:rsidRDefault="008A0D2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8A0D22" w:rsidRPr="002076AD" w:rsidRDefault="008A0D2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8A0D22" w:rsidRPr="002076AD" w:rsidRDefault="008A0D2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8A0D22" w:rsidRPr="00565D68" w:rsidRDefault="008A0D22">
      <w:pPr>
        <w:rPr>
          <w:sz w:val="2"/>
          <w:szCs w:val="2"/>
        </w:rPr>
      </w:pPr>
    </w:p>
    <w:p w:rsidR="008A0D22" w:rsidRPr="00FD40F8" w:rsidRDefault="008A0D22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8A0D22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8A0D22" w:rsidRPr="00FD40F8" w:rsidRDefault="008A0D2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8A0D22" w:rsidRPr="00FD40F8" w:rsidRDefault="008A0D2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8A0D22" w:rsidRDefault="008A0D2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8A0D22" w:rsidRPr="00FD40F8" w:rsidRDefault="008A0D2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8A0D22" w:rsidRPr="00FD40F8" w:rsidRDefault="008A0D22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8A0D22" w:rsidRPr="00FD40F8" w:rsidRDefault="008A0D2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8A0D22" w:rsidRPr="00FD40F8" w:rsidRDefault="008A0D2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8A0D22" w:rsidRPr="00FD40F8" w:rsidRDefault="008A0D2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8A0D22" w:rsidRPr="002D4F24" w:rsidRDefault="008A0D22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8A0D22" w:rsidRPr="00452A84" w:rsidTr="00985C72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8A0D22" w:rsidRPr="00985C72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8A0D22" w:rsidRPr="00452A84" w:rsidTr="00B91086">
        <w:trPr>
          <w:tblHeader/>
        </w:trPr>
        <w:tc>
          <w:tcPr>
            <w:tcW w:w="15265" w:type="dxa"/>
            <w:gridSpan w:val="17"/>
          </w:tcPr>
          <w:p w:rsidR="008A0D22" w:rsidRPr="00452A84" w:rsidRDefault="008A0D22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8A0D22" w:rsidRPr="00452A84" w:rsidRDefault="008A0D22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23102,8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D94D71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17372,1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D94D71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2D4F24" w:rsidRDefault="008A0D2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D94D71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8A0D22" w:rsidRPr="00D94D71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D94D71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8A0D22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8A0D22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69476B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8A0D22" w:rsidRPr="009A6625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Pr="00452A84" w:rsidRDefault="008A0D2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8A0D22" w:rsidRPr="00452A84" w:rsidRDefault="008A0D22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8A0D22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8A0D22" w:rsidRPr="00CD1FD6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8A0D22" w:rsidRPr="00CD1FD6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69476B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69476B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 w:val="restart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8A0D22" w:rsidRPr="00CD1FD6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8A0D22" w:rsidRPr="0069476B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69476B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69476B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8A0D22" w:rsidRPr="00452A84" w:rsidTr="003E2515">
        <w:trPr>
          <w:tblHeader/>
        </w:trPr>
        <w:tc>
          <w:tcPr>
            <w:tcW w:w="65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8A0D22" w:rsidRDefault="008A0D22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8A0D22" w:rsidRPr="00452A84" w:rsidRDefault="008A0D22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8A0D22" w:rsidRDefault="008A0D22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8A0D22" w:rsidRPr="00985C72" w:rsidRDefault="008A0D22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8A0D22" w:rsidRDefault="008A0D2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8A0D22" w:rsidRDefault="008A0D2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8A0D22" w:rsidRDefault="008A0D22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8A0D22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8A0D22" w:rsidRDefault="008A0D22" w:rsidP="00920010">
      <w:pPr>
        <w:pageBreakBefore/>
        <w:ind w:left="6237"/>
        <w:jc w:val="center"/>
        <w:rPr>
          <w:kern w:val="2"/>
        </w:rPr>
      </w:pPr>
    </w:p>
    <w:sectPr w:rsidR="008A0D22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D22" w:rsidRDefault="008A0D22">
      <w:r>
        <w:separator/>
      </w:r>
    </w:p>
  </w:endnote>
  <w:endnote w:type="continuationSeparator" w:id="1">
    <w:p w:rsidR="008A0D22" w:rsidRDefault="008A0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22" w:rsidRDefault="008A0D22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8A0D22" w:rsidRPr="00596B24" w:rsidRDefault="008A0D22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22" w:rsidRDefault="008A0D2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0D22" w:rsidRDefault="008A0D22">
    <w:pPr>
      <w:pStyle w:val="Footer"/>
      <w:ind w:right="360"/>
    </w:pPr>
  </w:p>
  <w:p w:rsidR="008A0D22" w:rsidRDefault="008A0D2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22" w:rsidRDefault="008A0D2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8A0D22" w:rsidRPr="0046334D" w:rsidRDefault="008A0D2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D22" w:rsidRDefault="008A0D22">
      <w:r>
        <w:separator/>
      </w:r>
    </w:p>
  </w:footnote>
  <w:footnote w:type="continuationSeparator" w:id="1">
    <w:p w:rsidR="008A0D22" w:rsidRDefault="008A0D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94019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B75FB"/>
    <w:rsid w:val="00BC0920"/>
    <w:rsid w:val="00BD4A50"/>
    <w:rsid w:val="00BE7AC8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3316"/>
    <w:rsid w:val="00C95DA9"/>
    <w:rsid w:val="00C96E10"/>
    <w:rsid w:val="00CA151C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44617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41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2126</TotalTime>
  <Pages>20</Pages>
  <Words>4676</Words>
  <Characters>26658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184</cp:revision>
  <cp:lastPrinted>2023-01-05T11:19:00Z</cp:lastPrinted>
  <dcterms:created xsi:type="dcterms:W3CDTF">2018-11-06T10:30:00Z</dcterms:created>
  <dcterms:modified xsi:type="dcterms:W3CDTF">2023-01-05T11:33:00Z</dcterms:modified>
</cp:coreProperties>
</file>