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2BA" w:rsidRDefault="00B502BA" w:rsidP="00B10FC7">
      <w:pPr>
        <w:jc w:val="center"/>
        <w:rPr>
          <w:b/>
          <w:caps/>
          <w:sz w:val="32"/>
          <w:szCs w:val="32"/>
        </w:rPr>
      </w:pPr>
      <w:r w:rsidRPr="00F95748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.75pt;height:63pt;visibility:visible">
            <v:imagedata r:id="rId7" o:title=""/>
          </v:shape>
        </w:pict>
      </w:r>
    </w:p>
    <w:p w:rsidR="00B502BA" w:rsidRPr="00AE4D3E" w:rsidRDefault="00B502BA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B502BA" w:rsidRPr="00AE4D3E" w:rsidRDefault="00B502BA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B502BA" w:rsidRPr="004E00A5" w:rsidRDefault="00B502BA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B502BA" w:rsidRPr="00AE4D3E" w:rsidRDefault="00B502BA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B502BA" w:rsidRPr="00AE4D3E" w:rsidRDefault="00B502BA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B502BA" w:rsidRPr="004E00A5" w:rsidRDefault="00B502BA" w:rsidP="00B10FC7">
      <w:pPr>
        <w:jc w:val="center"/>
      </w:pPr>
    </w:p>
    <w:p w:rsidR="00B502BA" w:rsidRPr="00AE4D3E" w:rsidRDefault="00B502BA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B502BA" w:rsidRPr="004E00A5" w:rsidRDefault="00B502BA" w:rsidP="00B10FC7">
      <w:pPr>
        <w:jc w:val="both"/>
        <w:rPr>
          <w:sz w:val="18"/>
          <w:szCs w:val="18"/>
        </w:rPr>
      </w:pPr>
    </w:p>
    <w:p w:rsidR="00B502BA" w:rsidRPr="00AE4D3E" w:rsidRDefault="00B502BA" w:rsidP="00BC32C8">
      <w:pPr>
        <w:rPr>
          <w:b/>
          <w:sz w:val="28"/>
        </w:rPr>
      </w:pPr>
      <w:r>
        <w:rPr>
          <w:b/>
          <w:sz w:val="28"/>
        </w:rPr>
        <w:t>23.12.2022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121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B502BA" w:rsidRPr="00AE4D3E" w:rsidRDefault="00B502BA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B502BA" w:rsidRPr="00AE4D3E" w:rsidTr="007D28E3">
        <w:trPr>
          <w:trHeight w:val="2049"/>
        </w:trPr>
        <w:tc>
          <w:tcPr>
            <w:tcW w:w="4449" w:type="dxa"/>
          </w:tcPr>
          <w:p w:rsidR="00B502BA" w:rsidRPr="002D7AD1" w:rsidRDefault="00B502BA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105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B502BA" w:rsidRPr="00B80700" w:rsidRDefault="00B502BA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B502BA" w:rsidRPr="00B80700" w:rsidRDefault="00B502BA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B502BA" w:rsidRDefault="00B502BA" w:rsidP="00C02D6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B502BA" w:rsidRDefault="00B502BA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B502BA" w:rsidRDefault="00B502BA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B502BA" w:rsidRPr="00B80700" w:rsidRDefault="00B502BA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B502BA" w:rsidRDefault="00B502BA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B502BA" w:rsidRPr="004B138B" w:rsidRDefault="00B502BA" w:rsidP="00C02D6E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B502BA" w:rsidRDefault="00B502BA" w:rsidP="00C02D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B502BA" w:rsidRDefault="00B502BA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B502BA" w:rsidRDefault="00B502BA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B502BA" w:rsidRDefault="00B502BA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B502BA" w:rsidRPr="00CE135F" w:rsidRDefault="00B502BA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B502BA" w:rsidRPr="00080C48" w:rsidRDefault="00B502BA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B502BA" w:rsidRPr="00080C48" w:rsidRDefault="00B502BA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B502BA" w:rsidRDefault="00B502BA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B502BA" w:rsidRPr="00080C48" w:rsidRDefault="00B502BA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B502BA" w:rsidRPr="00080C48" w:rsidRDefault="00B502BA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23.12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 xml:space="preserve">22 </w:t>
      </w:r>
      <w:r w:rsidRPr="00080C48">
        <w:rPr>
          <w:kern w:val="2"/>
          <w:sz w:val="28"/>
          <w:szCs w:val="28"/>
        </w:rPr>
        <w:t>№</w:t>
      </w:r>
      <w:r>
        <w:rPr>
          <w:kern w:val="2"/>
          <w:sz w:val="28"/>
          <w:szCs w:val="28"/>
        </w:rPr>
        <w:t xml:space="preserve"> 121</w:t>
      </w:r>
    </w:p>
    <w:p w:rsidR="00B502BA" w:rsidRPr="00080C48" w:rsidRDefault="00B502BA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502BA" w:rsidRPr="00C02D6E" w:rsidRDefault="00B502BA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 xml:space="preserve">Муниципальная программа </w:t>
      </w:r>
    </w:p>
    <w:p w:rsidR="00B502BA" w:rsidRPr="00C02D6E" w:rsidRDefault="00B502BA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B502BA" w:rsidRPr="00804E0D" w:rsidRDefault="00B502BA" w:rsidP="002C652A">
      <w:pPr>
        <w:rPr>
          <w:kern w:val="2"/>
          <w:sz w:val="28"/>
          <w:szCs w:val="28"/>
        </w:rPr>
      </w:pPr>
    </w:p>
    <w:p w:rsidR="00B502BA" w:rsidRPr="00CF7FB5" w:rsidRDefault="00B502BA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B502BA" w:rsidRPr="00CF7FB5" w:rsidRDefault="00B502BA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B502BA" w:rsidRPr="00CF7FB5" w:rsidRDefault="00B502BA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B502BA" w:rsidRPr="00080C48" w:rsidRDefault="00B502BA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07"/>
        <w:gridCol w:w="266"/>
        <w:gridCol w:w="7847"/>
      </w:tblGrid>
      <w:tr w:rsidR="00B502BA" w:rsidRPr="00080C48" w:rsidTr="00275FAB">
        <w:tc>
          <w:tcPr>
            <w:tcW w:w="2110" w:type="dxa"/>
          </w:tcPr>
          <w:p w:rsidR="00B502BA" w:rsidRPr="00080C48" w:rsidRDefault="00B502BA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502BA" w:rsidRPr="00804E0D" w:rsidRDefault="00B502BA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B502BA" w:rsidRPr="00804E0D" w:rsidRDefault="00B502BA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B502BA" w:rsidRPr="00080C48" w:rsidTr="00275FAB">
        <w:tc>
          <w:tcPr>
            <w:tcW w:w="2110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502BA" w:rsidRPr="00511C19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B502BA" w:rsidRPr="00080C48" w:rsidTr="00275FAB">
        <w:tc>
          <w:tcPr>
            <w:tcW w:w="2110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B502BA" w:rsidRPr="00080C48" w:rsidRDefault="00B502B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502BA" w:rsidRPr="00080C48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502BA" w:rsidRPr="00080C48" w:rsidTr="00275FAB">
        <w:tc>
          <w:tcPr>
            <w:tcW w:w="2110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502BA" w:rsidRPr="00080C48" w:rsidRDefault="00B502BA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B502BA" w:rsidRPr="00080C48" w:rsidTr="00275FAB">
        <w:tc>
          <w:tcPr>
            <w:tcW w:w="2110" w:type="dxa"/>
          </w:tcPr>
          <w:p w:rsidR="00B502BA" w:rsidRPr="00080C48" w:rsidRDefault="00B502B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502BA" w:rsidRPr="00080C48" w:rsidRDefault="00B502BA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502BA" w:rsidRPr="002D7AD1" w:rsidRDefault="00B502BA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B502BA" w:rsidRPr="00080C48" w:rsidRDefault="00B502BA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502BA" w:rsidRPr="00080C48" w:rsidTr="00275FAB">
        <w:tc>
          <w:tcPr>
            <w:tcW w:w="2110" w:type="dxa"/>
          </w:tcPr>
          <w:p w:rsidR="00B502BA" w:rsidRPr="00080C48" w:rsidRDefault="00B502B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502BA" w:rsidRPr="00080C48" w:rsidRDefault="00B502BA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502BA" w:rsidRPr="00080C48" w:rsidRDefault="00B502BA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502BA" w:rsidRPr="00080C48" w:rsidTr="00275FAB">
        <w:tc>
          <w:tcPr>
            <w:tcW w:w="2110" w:type="dxa"/>
          </w:tcPr>
          <w:p w:rsidR="00B502BA" w:rsidRPr="00080C48" w:rsidRDefault="00B502B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B502BA" w:rsidRPr="00080C48" w:rsidRDefault="00B502B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502BA" w:rsidRPr="00080C48" w:rsidRDefault="00B502BA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B502BA" w:rsidRPr="00080C48" w:rsidTr="00275FAB">
        <w:tc>
          <w:tcPr>
            <w:tcW w:w="2110" w:type="dxa"/>
          </w:tcPr>
          <w:p w:rsidR="00B502BA" w:rsidRPr="00080C48" w:rsidRDefault="00B502B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502BA" w:rsidRPr="00080C48" w:rsidRDefault="00B502BA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502BA" w:rsidRPr="00080C48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</w:tc>
      </w:tr>
      <w:tr w:rsidR="00B502BA" w:rsidRPr="00080C48" w:rsidTr="00275FAB">
        <w:tc>
          <w:tcPr>
            <w:tcW w:w="2110" w:type="dxa"/>
          </w:tcPr>
          <w:p w:rsidR="00B502BA" w:rsidRDefault="00B502BA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B502BA" w:rsidRPr="00080C48" w:rsidRDefault="00B502BA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B502BA" w:rsidRDefault="00B502BA" w:rsidP="00275FAB">
            <w:pPr>
              <w:rPr>
                <w:kern w:val="2"/>
                <w:sz w:val="28"/>
                <w:szCs w:val="28"/>
              </w:rPr>
            </w:pPr>
          </w:p>
          <w:p w:rsidR="00B502BA" w:rsidRPr="00080C48" w:rsidRDefault="00B502B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502BA" w:rsidRDefault="00B502BA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B502BA" w:rsidRDefault="00B502BA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B502BA" w:rsidRPr="00080C48" w:rsidRDefault="00B502BA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B502BA" w:rsidRPr="00080C48" w:rsidTr="00275FAB">
        <w:tc>
          <w:tcPr>
            <w:tcW w:w="2110" w:type="dxa"/>
          </w:tcPr>
          <w:p w:rsidR="00B502BA" w:rsidRPr="00080C48" w:rsidRDefault="00B502B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502BA" w:rsidRPr="00080C48" w:rsidRDefault="00B502BA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502BA" w:rsidRPr="00080C48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B502BA" w:rsidRPr="00080C48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B502BA" w:rsidRPr="00080C48" w:rsidTr="00275FAB">
        <w:tc>
          <w:tcPr>
            <w:tcW w:w="2110" w:type="dxa"/>
          </w:tcPr>
          <w:p w:rsidR="00B502BA" w:rsidRPr="00080C48" w:rsidRDefault="00B502B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502BA" w:rsidRPr="00080C48" w:rsidRDefault="00B502B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27 157,0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3 400,5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4 273,7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4 273,7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26 869,3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3 400,5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4 273,7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4 273,7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502BA" w:rsidRPr="002B5703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B502BA" w:rsidRPr="00080C48" w:rsidTr="00275FAB">
        <w:tc>
          <w:tcPr>
            <w:tcW w:w="2110" w:type="dxa"/>
          </w:tcPr>
          <w:p w:rsidR="00B502BA" w:rsidRPr="00080C48" w:rsidRDefault="00B502B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B502BA" w:rsidRPr="00080C48" w:rsidRDefault="00B502B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B502BA" w:rsidRDefault="00B502BA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B502BA" w:rsidRPr="00080C48" w:rsidTr="00275FAB">
        <w:tc>
          <w:tcPr>
            <w:tcW w:w="2110" w:type="dxa"/>
          </w:tcPr>
          <w:p w:rsidR="00B502BA" w:rsidRPr="00080C48" w:rsidRDefault="00B502B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B502BA" w:rsidRPr="00080C48" w:rsidRDefault="00B502B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B502BA" w:rsidRDefault="00B502BA"/>
        </w:tc>
      </w:tr>
      <w:tr w:rsidR="00B502BA" w:rsidRPr="00080C48" w:rsidTr="00275FAB">
        <w:tc>
          <w:tcPr>
            <w:tcW w:w="2110" w:type="dxa"/>
          </w:tcPr>
          <w:p w:rsidR="00B502BA" w:rsidRPr="00080C48" w:rsidRDefault="00B502B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502BA" w:rsidRPr="00080C48" w:rsidRDefault="00B502B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502BA" w:rsidRPr="004C6E8B" w:rsidRDefault="00B502BA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B502BA" w:rsidRPr="00080C48" w:rsidRDefault="00B502BA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B502BA" w:rsidRPr="00080C48" w:rsidRDefault="00B502BA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B502BA" w:rsidRDefault="00B502BA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B502BA" w:rsidRPr="00B17A7A" w:rsidRDefault="00B502BA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«Развитие транспортной системы Алексеевского сельского поселения»</w:t>
      </w:r>
    </w:p>
    <w:p w:rsidR="00B502BA" w:rsidRPr="00080C48" w:rsidRDefault="00B502BA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36"/>
        <w:gridCol w:w="296"/>
        <w:gridCol w:w="7888"/>
      </w:tblGrid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502BA" w:rsidRPr="00080C48" w:rsidRDefault="00B502BA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«Развитие транспортной системы</w:t>
            </w:r>
            <w:r>
              <w:rPr>
                <w:color w:val="000000"/>
                <w:sz w:val="28"/>
                <w:szCs w:val="28"/>
              </w:rPr>
              <w:t xml:space="preserve"> 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502BA" w:rsidRPr="00080C48" w:rsidRDefault="00B502B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502BA" w:rsidRPr="00080C48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502BA" w:rsidRPr="00080C48" w:rsidRDefault="00B502B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502BA" w:rsidRPr="00080C48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502BA" w:rsidRPr="00080C48" w:rsidRDefault="00B502B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B502BA" w:rsidRPr="00080C48" w:rsidRDefault="00B502B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502BA" w:rsidRPr="00080C48" w:rsidRDefault="00B502B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502BA" w:rsidRPr="00080C48" w:rsidRDefault="00B502B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502BA" w:rsidRPr="00080C48" w:rsidRDefault="00B502B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B502BA" w:rsidRPr="00080C48" w:rsidRDefault="00B502B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502BA" w:rsidRPr="00080C48" w:rsidRDefault="00B502BA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502BA" w:rsidRPr="00080C48" w:rsidRDefault="00B502B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502BA" w:rsidRPr="00080C48" w:rsidRDefault="00B502B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502BA" w:rsidRPr="00080C48" w:rsidRDefault="00B502BA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502BA" w:rsidRPr="00080C48" w:rsidRDefault="00B502B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502BA" w:rsidRDefault="00B502BA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B502BA" w:rsidRPr="00080C48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502BA" w:rsidRPr="00080C48" w:rsidRDefault="00B502B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B502BA" w:rsidRPr="00080C48" w:rsidRDefault="00B502B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502BA" w:rsidRPr="00080C48" w:rsidRDefault="00B502B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502BA" w:rsidRPr="00080C48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B502BA" w:rsidRPr="00080C48" w:rsidRDefault="00B502B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B502BA" w:rsidRPr="00080C48" w:rsidRDefault="00B502B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B502BA" w:rsidRPr="00080C48" w:rsidRDefault="00B502B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27 157,0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5 163,9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3 400,5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4 273,7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4 273,7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26 869,3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3 400,5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4 273,7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4 273,7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502BA" w:rsidRPr="002B5703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502BA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B502BA" w:rsidRPr="00080C48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502BA" w:rsidRPr="00080C48" w:rsidTr="00275FAB">
        <w:tc>
          <w:tcPr>
            <w:tcW w:w="2042" w:type="dxa"/>
          </w:tcPr>
          <w:p w:rsidR="00B502BA" w:rsidRPr="00080C48" w:rsidRDefault="00B502B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B502BA" w:rsidRPr="00080C48" w:rsidRDefault="00B502B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502BA" w:rsidRPr="006A5B69" w:rsidRDefault="00B502BA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  <w:p w:rsidR="00B502BA" w:rsidRPr="00080C48" w:rsidRDefault="00B502BA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B502BA" w:rsidRPr="00080C48" w:rsidRDefault="00B502BA" w:rsidP="002C652A">
      <w:pPr>
        <w:rPr>
          <w:kern w:val="2"/>
          <w:sz w:val="28"/>
          <w:szCs w:val="28"/>
        </w:rPr>
      </w:pPr>
    </w:p>
    <w:p w:rsidR="00B502BA" w:rsidRPr="00A87F6A" w:rsidRDefault="00B502BA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B502BA" w:rsidRPr="00A87F6A" w:rsidRDefault="00B502BA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</w:p>
    <w:p w:rsidR="00B502BA" w:rsidRPr="00A87F6A" w:rsidRDefault="00B502BA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B502BA" w:rsidRDefault="00B502BA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</w:p>
    <w:p w:rsidR="00B502BA" w:rsidRDefault="00B502BA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B502BA" w:rsidRDefault="00B502BA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жизненно важных социально-экономических интересов Алексеевского сельского поселения;</w:t>
      </w:r>
    </w:p>
    <w:p w:rsidR="00B502BA" w:rsidRDefault="00B502BA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B502BA" w:rsidRPr="00A87F6A" w:rsidRDefault="00B502BA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B502BA" w:rsidRPr="00A87F6A" w:rsidRDefault="00B502B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B502BA" w:rsidRPr="00A87F6A" w:rsidRDefault="00B502B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B502BA" w:rsidRPr="00A87F6A" w:rsidRDefault="00B502B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B502BA" w:rsidRPr="00A87F6A" w:rsidRDefault="00B502B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B502BA" w:rsidRPr="00A87F6A" w:rsidRDefault="00B502B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B502BA" w:rsidRDefault="00B502B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B502BA" w:rsidRPr="00A87F6A" w:rsidRDefault="00B502B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B502BA" w:rsidRPr="00A87F6A" w:rsidRDefault="00B502B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B502BA" w:rsidRPr="00A87F6A" w:rsidRDefault="00B502B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B502BA" w:rsidRPr="00F0097A" w:rsidRDefault="00B502BA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B502BA" w:rsidRPr="00F0097A" w:rsidRDefault="00B502BA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B502BA" w:rsidRPr="00F0097A" w:rsidRDefault="00B502BA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Алексеевского сельского поселения в реализации подпрограмме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софинансирования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B502BA" w:rsidRPr="00F0097A" w:rsidRDefault="00B502BA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B502BA" w:rsidRPr="00F0097A" w:rsidRDefault="00B502BA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B502BA" w:rsidRPr="00F0097A" w:rsidRDefault="00B502BA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B502BA" w:rsidRPr="00A87F6A" w:rsidRDefault="00B502BA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B502BA" w:rsidRDefault="00B502BA" w:rsidP="00275FAB">
      <w:pPr>
        <w:rPr>
          <w:sz w:val="28"/>
        </w:rPr>
      </w:pPr>
    </w:p>
    <w:p w:rsidR="00B502BA" w:rsidRPr="00080C48" w:rsidRDefault="00B502BA" w:rsidP="00275FAB">
      <w:pPr>
        <w:rPr>
          <w:sz w:val="28"/>
        </w:rPr>
      </w:pPr>
    </w:p>
    <w:p w:rsidR="00B502BA" w:rsidRDefault="00B502BA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B502BA" w:rsidRPr="00080C48" w:rsidRDefault="00B502BA" w:rsidP="006056EF">
      <w:pPr>
        <w:ind w:left="709"/>
        <w:rPr>
          <w:kern w:val="2"/>
          <w:sz w:val="28"/>
          <w:szCs w:val="28"/>
        </w:rPr>
        <w:sectPr w:rsidR="00B502BA" w:rsidRPr="00080C48" w:rsidSect="002503FC">
          <w:footerReference w:type="default" r:id="rId8"/>
          <w:pgSz w:w="11907" w:h="16840"/>
          <w:pgMar w:top="567" w:right="567" w:bottom="567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B502BA" w:rsidRPr="00080C48" w:rsidRDefault="00B502BA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B502BA" w:rsidRDefault="00B502BA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B502BA" w:rsidRDefault="00B502BA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502BA" w:rsidRPr="002D7AD1" w:rsidRDefault="00B502BA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502BA" w:rsidRPr="00080C48" w:rsidRDefault="00B502BA" w:rsidP="00275FAB">
      <w:pPr>
        <w:jc w:val="center"/>
        <w:rPr>
          <w:kern w:val="2"/>
          <w:sz w:val="28"/>
          <w:szCs w:val="28"/>
        </w:rPr>
      </w:pPr>
    </w:p>
    <w:p w:rsidR="00B502BA" w:rsidRPr="00080C48" w:rsidRDefault="00B502BA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B502BA" w:rsidRPr="00080C48" w:rsidRDefault="00B502BA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B502BA" w:rsidRPr="00080C48" w:rsidRDefault="00B502BA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B502BA" w:rsidRPr="00080C48" w:rsidTr="00275FAB">
        <w:trPr>
          <w:tblHeader/>
        </w:trPr>
        <w:tc>
          <w:tcPr>
            <w:tcW w:w="567" w:type="dxa"/>
            <w:vMerge w:val="restart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B502BA" w:rsidRPr="00080C48" w:rsidRDefault="00B502BA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B502BA" w:rsidRPr="00080C48" w:rsidTr="00275FAB">
        <w:trPr>
          <w:tblHeader/>
        </w:trPr>
        <w:tc>
          <w:tcPr>
            <w:tcW w:w="567" w:type="dxa"/>
            <w:vMerge/>
          </w:tcPr>
          <w:p w:rsidR="00B502BA" w:rsidRPr="00080C48" w:rsidRDefault="00B502BA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B502BA" w:rsidRPr="00080C48" w:rsidRDefault="00B502BA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B502BA" w:rsidRPr="00080C48" w:rsidRDefault="00B502BA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B502BA" w:rsidRPr="00080C48" w:rsidRDefault="00B502BA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B502BA" w:rsidRPr="00080C48" w:rsidRDefault="00B502BA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B502BA" w:rsidRPr="00080C48" w:rsidRDefault="00B502BA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B502BA" w:rsidRPr="00080C48" w:rsidRDefault="00B502B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B502BA" w:rsidRPr="00080C48" w:rsidRDefault="00B502BA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B502BA" w:rsidRPr="00080C48" w:rsidTr="00253E07">
        <w:trPr>
          <w:tblHeader/>
        </w:trPr>
        <w:tc>
          <w:tcPr>
            <w:tcW w:w="562" w:type="dxa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B502BA" w:rsidRPr="00080C48" w:rsidRDefault="00B502BA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B502BA" w:rsidRPr="00080C48" w:rsidRDefault="00B502B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B502BA" w:rsidRPr="00080C48" w:rsidRDefault="00B502B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B502BA" w:rsidRPr="00080C48" w:rsidRDefault="00B502B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B502BA" w:rsidRPr="00080C48" w:rsidRDefault="00B502B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B502BA" w:rsidRPr="00080C48" w:rsidRDefault="00B502B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B502BA" w:rsidRPr="00080C48" w:rsidRDefault="00B502B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B502BA" w:rsidRPr="00080C48" w:rsidRDefault="00B502B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B502BA" w:rsidRPr="00080C48" w:rsidRDefault="00B502B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B502BA" w:rsidRPr="00080C48" w:rsidTr="00253E07">
        <w:tc>
          <w:tcPr>
            <w:tcW w:w="14968" w:type="dxa"/>
            <w:gridSpan w:val="18"/>
          </w:tcPr>
          <w:p w:rsidR="00B502BA" w:rsidRDefault="00B502BA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B502BA" w:rsidRPr="00080C48" w:rsidRDefault="00B502BA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</w:p>
        </w:tc>
      </w:tr>
      <w:tr w:rsidR="00B502BA" w:rsidRPr="00080C48" w:rsidTr="00253E07">
        <w:tc>
          <w:tcPr>
            <w:tcW w:w="562" w:type="dxa"/>
          </w:tcPr>
          <w:p w:rsidR="00B502BA" w:rsidRPr="00080C48" w:rsidRDefault="00B502BA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B502BA" w:rsidRPr="00B916B6" w:rsidRDefault="00B502BA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B502BA" w:rsidRPr="00080C48" w:rsidRDefault="00B502BA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B502BA" w:rsidRPr="00080C48" w:rsidRDefault="00B502B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B502BA" w:rsidRPr="00080C48" w:rsidRDefault="00B502BA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B502BA" w:rsidRDefault="00B502BA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B502BA" w:rsidRDefault="00B502BA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B502BA" w:rsidRDefault="00B502BA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B502BA" w:rsidRDefault="00B502B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B502BA" w:rsidRDefault="00B502B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B502BA" w:rsidRDefault="00B502B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B502BA" w:rsidRDefault="00B502B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B502BA" w:rsidRDefault="00B502B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B502BA" w:rsidRDefault="00B502B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B502BA" w:rsidRDefault="00B502B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B502BA" w:rsidRDefault="00B502B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B502BA" w:rsidRDefault="00B502BA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B502BA" w:rsidRDefault="00B502BA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B502BA" w:rsidRPr="00080C48" w:rsidTr="00253E07">
        <w:tc>
          <w:tcPr>
            <w:tcW w:w="562" w:type="dxa"/>
          </w:tcPr>
          <w:p w:rsidR="00B502BA" w:rsidRPr="00080C48" w:rsidRDefault="00B502B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B502BA" w:rsidRPr="00B916B6" w:rsidRDefault="00B502BA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B502BA" w:rsidRPr="00080C48" w:rsidRDefault="00B502BA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B502BA" w:rsidRPr="00080C48" w:rsidRDefault="00B502BA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B502BA" w:rsidRPr="00080C48" w:rsidRDefault="00B502BA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20,1</w:t>
            </w:r>
          </w:p>
        </w:tc>
        <w:tc>
          <w:tcPr>
            <w:tcW w:w="784" w:type="dxa"/>
          </w:tcPr>
          <w:p w:rsidR="00B502BA" w:rsidRDefault="00B502BA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502BA" w:rsidRDefault="00B502BA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502BA" w:rsidRDefault="00B502BA">
            <w:r w:rsidRPr="007015E4">
              <w:rPr>
                <w:color w:val="000000"/>
              </w:rPr>
              <w:t>20,1</w:t>
            </w:r>
          </w:p>
        </w:tc>
        <w:tc>
          <w:tcPr>
            <w:tcW w:w="786" w:type="dxa"/>
            <w:shd w:val="clear" w:color="auto" w:fill="FFFFFF"/>
          </w:tcPr>
          <w:p w:rsidR="00B502BA" w:rsidRDefault="00B502BA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502BA" w:rsidRDefault="00B502BA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502BA" w:rsidRDefault="00B502BA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502BA" w:rsidRDefault="00B502BA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502BA" w:rsidRDefault="00B502BA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502BA" w:rsidRDefault="00B502BA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502BA" w:rsidRDefault="00B502BA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502BA" w:rsidRDefault="00B502BA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502BA" w:rsidRDefault="00B502BA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502BA" w:rsidRDefault="00B502BA">
            <w:r w:rsidRPr="007015E4">
              <w:rPr>
                <w:color w:val="000000"/>
              </w:rPr>
              <w:t>20,1</w:t>
            </w:r>
          </w:p>
        </w:tc>
      </w:tr>
    </w:tbl>
    <w:p w:rsidR="00B502BA" w:rsidRPr="00080C48" w:rsidRDefault="00B502BA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B502BA" w:rsidRDefault="00B502BA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B502BA" w:rsidRDefault="00B502BA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502BA" w:rsidRPr="002D7AD1" w:rsidRDefault="00B502BA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502BA" w:rsidRPr="00080C48" w:rsidRDefault="00B502BA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B502BA" w:rsidRPr="00080C48" w:rsidRDefault="00B502BA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B502BA" w:rsidRPr="00080C48" w:rsidRDefault="00B502BA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502BA" w:rsidRPr="00080C48" w:rsidRDefault="00B502BA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1"/>
        <w:gridCol w:w="3834"/>
        <w:gridCol w:w="1948"/>
        <w:gridCol w:w="1198"/>
        <w:gridCol w:w="1198"/>
        <w:gridCol w:w="2737"/>
        <w:gridCol w:w="2356"/>
        <w:gridCol w:w="1827"/>
      </w:tblGrid>
      <w:tr w:rsidR="00B502BA" w:rsidRPr="00080C48" w:rsidTr="00275FAB">
        <w:tc>
          <w:tcPr>
            <w:tcW w:w="682" w:type="dxa"/>
            <w:vMerge w:val="restart"/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B502BA" w:rsidRPr="00080C48" w:rsidRDefault="00B502B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B502BA" w:rsidRPr="00080C48" w:rsidTr="00275FAB">
        <w:tc>
          <w:tcPr>
            <w:tcW w:w="682" w:type="dxa"/>
            <w:vMerge/>
            <w:vAlign w:val="center"/>
          </w:tcPr>
          <w:p w:rsidR="00B502BA" w:rsidRPr="00080C48" w:rsidRDefault="00B502B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B502BA" w:rsidRPr="00080C48" w:rsidRDefault="00B502B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502BA" w:rsidRPr="00080C48" w:rsidRDefault="00B502B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02BA" w:rsidRPr="00080C48" w:rsidRDefault="00B502B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B502BA" w:rsidRPr="00080C48" w:rsidRDefault="00B502B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B502BA" w:rsidRPr="00080C48" w:rsidRDefault="00B502B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502BA" w:rsidRPr="00080C48" w:rsidRDefault="00B502B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B502BA" w:rsidRPr="00080C48" w:rsidRDefault="00B502B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B502BA" w:rsidRPr="00080C48" w:rsidRDefault="00B502BA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7"/>
        <w:gridCol w:w="3828"/>
        <w:gridCol w:w="1948"/>
        <w:gridCol w:w="1198"/>
        <w:gridCol w:w="1198"/>
        <w:gridCol w:w="2751"/>
        <w:gridCol w:w="2342"/>
        <w:gridCol w:w="1827"/>
      </w:tblGrid>
      <w:tr w:rsidR="00B502BA" w:rsidRPr="00080C48" w:rsidTr="006128C7">
        <w:trPr>
          <w:tblHeader/>
        </w:trPr>
        <w:tc>
          <w:tcPr>
            <w:tcW w:w="687" w:type="dxa"/>
          </w:tcPr>
          <w:p w:rsidR="00B502BA" w:rsidRPr="00080C48" w:rsidRDefault="00B502B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B502B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</w:tr>
      <w:tr w:rsidR="00B502B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>создание условий для устойчивого функционирования транспортной системы Алексеевского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B502B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>обеспечение функционирования и развития сети автомобильных дорог общего пользования Алексеевского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B502B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B502BA" w:rsidRPr="00080C48" w:rsidRDefault="00B502BA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Default="00B502BA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B502BA" w:rsidRPr="00080C48" w:rsidRDefault="00B502B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B502B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B502BA" w:rsidRPr="00080C48" w:rsidRDefault="00B502BA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Default="00B502BA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DF6D10" w:rsidRDefault="00B502BA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2BA" w:rsidRPr="00080C48" w:rsidRDefault="00B502BA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B502BA" w:rsidRDefault="00B502B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502BA" w:rsidRDefault="00B502B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502BA" w:rsidRDefault="00B502B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502BA" w:rsidRDefault="00B502B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502BA" w:rsidRDefault="00B502B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502BA" w:rsidRDefault="00B502B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502BA" w:rsidRDefault="00B502B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502BA" w:rsidRDefault="00B502B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502BA" w:rsidRPr="00080C48" w:rsidRDefault="00B502BA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B502BA" w:rsidRDefault="00B502BA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B502BA" w:rsidRDefault="00B502BA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502BA" w:rsidRPr="002D7AD1" w:rsidRDefault="00B502BA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502BA" w:rsidRPr="00080C48" w:rsidRDefault="00B502BA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B502BA" w:rsidRPr="00080C48" w:rsidRDefault="00B502BA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B502BA" w:rsidRPr="00080C48" w:rsidRDefault="00B502BA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B502BA" w:rsidRPr="00080C48" w:rsidRDefault="00B502BA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B502BA" w:rsidRPr="00080C48" w:rsidTr="003F23D9">
        <w:tc>
          <w:tcPr>
            <w:tcW w:w="671" w:type="dxa"/>
            <w:vMerge w:val="restart"/>
          </w:tcPr>
          <w:p w:rsidR="00B502BA" w:rsidRPr="00080C48" w:rsidRDefault="00B502B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B502BA" w:rsidRPr="00080C48" w:rsidRDefault="00B502B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B502BA" w:rsidRPr="00080C48" w:rsidRDefault="00B502B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B502BA" w:rsidRPr="00080C48" w:rsidRDefault="00B502BA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B502BA" w:rsidRPr="00080C48" w:rsidRDefault="00B502B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B502BA" w:rsidRPr="00080C48" w:rsidRDefault="00B502B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B502BA" w:rsidRPr="00080C48" w:rsidTr="003F23D9">
        <w:tc>
          <w:tcPr>
            <w:tcW w:w="671" w:type="dxa"/>
            <w:vMerge/>
          </w:tcPr>
          <w:p w:rsidR="00B502BA" w:rsidRPr="00080C48" w:rsidRDefault="00B502B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B502BA" w:rsidRPr="00080C48" w:rsidRDefault="00B502B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B502BA" w:rsidRPr="00080C48" w:rsidRDefault="00B502BA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B502BA" w:rsidRPr="00080C48" w:rsidRDefault="00B502B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B502BA" w:rsidRPr="00080C48" w:rsidRDefault="00B502B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B502BA" w:rsidRPr="00080C48" w:rsidRDefault="00B502BA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818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B502BA" w:rsidRPr="00080C48" w:rsidTr="003F23D9">
        <w:tc>
          <w:tcPr>
            <w:tcW w:w="480" w:type="dxa"/>
          </w:tcPr>
          <w:p w:rsidR="00B502BA" w:rsidRPr="00080C48" w:rsidRDefault="00B502B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B502BA" w:rsidRPr="00080C48" w:rsidRDefault="00B502B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B502BA" w:rsidRPr="00080C48" w:rsidRDefault="00B502B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B502BA" w:rsidRPr="00080C48" w:rsidRDefault="00B502B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B502BA" w:rsidRPr="00080C48" w:rsidRDefault="00B502B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B502BA" w:rsidRPr="00080C48" w:rsidRDefault="00B502B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B502BA" w:rsidRPr="00080C48" w:rsidTr="003F23D9">
        <w:tc>
          <w:tcPr>
            <w:tcW w:w="14968" w:type="dxa"/>
            <w:gridSpan w:val="21"/>
            <w:noWrap/>
          </w:tcPr>
          <w:p w:rsidR="00B502BA" w:rsidRPr="00080C48" w:rsidRDefault="00B502BA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B502BA" w:rsidRPr="00080C48" w:rsidTr="003F23D9">
        <w:tc>
          <w:tcPr>
            <w:tcW w:w="480" w:type="dxa"/>
            <w:vMerge w:val="restart"/>
            <w:noWrap/>
          </w:tcPr>
          <w:p w:rsidR="00B502BA" w:rsidRPr="00080C48" w:rsidRDefault="00B502BA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B502BA" w:rsidRPr="00080C48" w:rsidRDefault="00B502BA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B502BA" w:rsidRPr="00080C48" w:rsidRDefault="00B502BA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B502BA" w:rsidRPr="00080C48" w:rsidRDefault="00B502B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B502BA" w:rsidRDefault="00B502B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Default="00B502B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Default="00B502B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502BA" w:rsidRPr="00080C48" w:rsidTr="003F23D9">
        <w:tc>
          <w:tcPr>
            <w:tcW w:w="480" w:type="dxa"/>
            <w:vMerge/>
            <w:vAlign w:val="center"/>
          </w:tcPr>
          <w:p w:rsidR="00B502BA" w:rsidRPr="00080C48" w:rsidRDefault="00B502B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B502BA" w:rsidRPr="00080C48" w:rsidRDefault="00B502B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B502BA" w:rsidRPr="00080C48" w:rsidRDefault="00B502B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B502BA" w:rsidRPr="00080C48" w:rsidRDefault="00B502B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B502BA" w:rsidRPr="00080C48" w:rsidRDefault="00B502B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B502BA" w:rsidRDefault="00B502B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Default="00B502B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Default="00B502B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502BA" w:rsidRPr="00080C48" w:rsidTr="003F23D9">
        <w:tc>
          <w:tcPr>
            <w:tcW w:w="480" w:type="dxa"/>
            <w:vMerge/>
            <w:vAlign w:val="center"/>
          </w:tcPr>
          <w:p w:rsidR="00B502BA" w:rsidRPr="00080C48" w:rsidRDefault="00B502B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B502BA" w:rsidRPr="00080C48" w:rsidRDefault="00B502B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B502BA" w:rsidRPr="00080C48" w:rsidRDefault="00B502B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B502BA" w:rsidRPr="00080C48" w:rsidRDefault="00B502B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B502BA" w:rsidRDefault="00B502B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Default="00B502B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Default="00B502B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502BA" w:rsidRPr="00080C48" w:rsidTr="003F23D9">
        <w:tc>
          <w:tcPr>
            <w:tcW w:w="480" w:type="dxa"/>
            <w:vMerge/>
            <w:vAlign w:val="center"/>
          </w:tcPr>
          <w:p w:rsidR="00B502BA" w:rsidRPr="00080C48" w:rsidRDefault="00B502B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B502BA" w:rsidRPr="00080C48" w:rsidRDefault="00B502B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B502BA" w:rsidRPr="00080C48" w:rsidRDefault="00B502B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B502BA" w:rsidRPr="00080C48" w:rsidRDefault="00B502B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B502BA" w:rsidRDefault="00B502B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Default="00B502B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Default="00B502B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502BA" w:rsidRPr="00080C48" w:rsidRDefault="00B502B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502BA" w:rsidRPr="00080C48" w:rsidTr="003F23D9">
        <w:tc>
          <w:tcPr>
            <w:tcW w:w="480" w:type="dxa"/>
            <w:vAlign w:val="center"/>
          </w:tcPr>
          <w:p w:rsidR="00B502BA" w:rsidRPr="00080C48" w:rsidRDefault="00B502BA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B502BA" w:rsidRPr="003F23D9" w:rsidRDefault="00B502BA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«Развитие транспортной системы Алексеевского сельского поселения»</w:t>
            </w:r>
          </w:p>
        </w:tc>
      </w:tr>
      <w:tr w:rsidR="00B502BA" w:rsidRPr="00080C48" w:rsidTr="003F23D9">
        <w:tc>
          <w:tcPr>
            <w:tcW w:w="480" w:type="dxa"/>
          </w:tcPr>
          <w:p w:rsidR="00B502BA" w:rsidRPr="00080C48" w:rsidRDefault="00B502BA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B502BA" w:rsidRPr="00080C48" w:rsidRDefault="00B502BA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B502BA" w:rsidRPr="00080C48" w:rsidRDefault="00B502BA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B502BA" w:rsidRPr="00080C48" w:rsidRDefault="00B502B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502BA" w:rsidRPr="00080C48" w:rsidTr="003F23D9">
        <w:tc>
          <w:tcPr>
            <w:tcW w:w="480" w:type="dxa"/>
            <w:vAlign w:val="center"/>
          </w:tcPr>
          <w:p w:rsidR="00B502BA" w:rsidRPr="00080C48" w:rsidRDefault="00B502BA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B502BA" w:rsidRPr="00080C48" w:rsidRDefault="00B502BA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B502BA" w:rsidRPr="00080C48" w:rsidRDefault="00B502BA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B502BA" w:rsidRPr="00080C48" w:rsidRDefault="00B502BA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502BA" w:rsidRPr="00080C48" w:rsidTr="003F23D9">
        <w:tc>
          <w:tcPr>
            <w:tcW w:w="480" w:type="dxa"/>
            <w:vAlign w:val="center"/>
          </w:tcPr>
          <w:p w:rsidR="00B502BA" w:rsidRPr="00080C48" w:rsidRDefault="00B502BA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B502BA" w:rsidRPr="00080C48" w:rsidRDefault="00B502BA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B502BA" w:rsidRPr="00080C48" w:rsidRDefault="00B502BA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B502BA" w:rsidRPr="00080C48" w:rsidRDefault="00B502B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502BA" w:rsidRPr="00080C48" w:rsidTr="003F23D9">
        <w:tc>
          <w:tcPr>
            <w:tcW w:w="480" w:type="dxa"/>
            <w:vAlign w:val="center"/>
          </w:tcPr>
          <w:p w:rsidR="00B502BA" w:rsidRPr="00080C48" w:rsidRDefault="00B502BA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B502BA" w:rsidRPr="00080C48" w:rsidRDefault="00B502BA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B502BA" w:rsidRPr="00080C48" w:rsidRDefault="00B502BA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B502BA" w:rsidRPr="00080C48" w:rsidRDefault="00B502B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B502BA" w:rsidRDefault="00B502B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B502BA" w:rsidRPr="00080C48" w:rsidRDefault="00B502BA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B502BA" w:rsidRDefault="00B502BA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B502BA" w:rsidRDefault="00B502BA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502BA" w:rsidRPr="002D7AD1" w:rsidRDefault="00B502BA" w:rsidP="000E54D1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502BA" w:rsidRDefault="00B502B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502BA" w:rsidRDefault="00B502BA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B502BA" w:rsidRDefault="00B502B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502BA" w:rsidRPr="00080C48" w:rsidRDefault="00B502B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B502BA" w:rsidRPr="00080C48" w:rsidRDefault="00B502BA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502BA" w:rsidRPr="00080C48" w:rsidRDefault="00B502BA" w:rsidP="006128C7">
      <w:pPr>
        <w:rPr>
          <w:kern w:val="2"/>
          <w:sz w:val="28"/>
          <w:szCs w:val="28"/>
        </w:rPr>
      </w:pPr>
    </w:p>
    <w:tbl>
      <w:tblPr>
        <w:tblW w:w="5049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97"/>
        <w:gridCol w:w="2038"/>
        <w:gridCol w:w="953"/>
        <w:gridCol w:w="413"/>
        <w:gridCol w:w="656"/>
        <w:gridCol w:w="954"/>
        <w:gridCol w:w="412"/>
        <w:gridCol w:w="865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2"/>
        <w:gridCol w:w="774"/>
      </w:tblGrid>
      <w:tr w:rsidR="00B502BA" w:rsidRPr="00080C48" w:rsidTr="002503FC"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B502BA" w:rsidRPr="00080C48" w:rsidRDefault="00B502BA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92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B502BA" w:rsidRPr="00080C48" w:rsidTr="002503FC"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/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/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/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2030</w:t>
            </w:r>
          </w:p>
        </w:tc>
      </w:tr>
    </w:tbl>
    <w:p w:rsidR="00B502BA" w:rsidRPr="00080C48" w:rsidRDefault="00B502BA" w:rsidP="006128C7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404"/>
        <w:gridCol w:w="2024"/>
        <w:gridCol w:w="951"/>
        <w:gridCol w:w="418"/>
        <w:gridCol w:w="661"/>
        <w:gridCol w:w="952"/>
        <w:gridCol w:w="416"/>
        <w:gridCol w:w="863"/>
        <w:gridCol w:w="774"/>
        <w:gridCol w:w="774"/>
        <w:gridCol w:w="774"/>
        <w:gridCol w:w="774"/>
        <w:gridCol w:w="774"/>
        <w:gridCol w:w="774"/>
        <w:gridCol w:w="774"/>
        <w:gridCol w:w="774"/>
        <w:gridCol w:w="775"/>
        <w:gridCol w:w="774"/>
        <w:gridCol w:w="773"/>
        <w:gridCol w:w="774"/>
      </w:tblGrid>
      <w:tr w:rsidR="00B502BA" w:rsidRPr="00080C48" w:rsidTr="00265130">
        <w:trPr>
          <w:tblHeader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3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13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14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16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17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18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Pr="00080C48" w:rsidRDefault="00B502BA" w:rsidP="00180BE3">
            <w:pPr>
              <w:jc w:val="center"/>
            </w:pPr>
            <w:r w:rsidRPr="00080C48">
              <w:t>20</w:t>
            </w:r>
          </w:p>
        </w:tc>
      </w:tr>
      <w:tr w:rsidR="00B502BA" w:rsidRPr="00080C48" w:rsidTr="00265130"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2503FC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r>
              <w:t>Администрация Алексеевского сельского поселения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27157,0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3400,5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D20406">
              <w:t>0,0</w:t>
            </w:r>
          </w:p>
        </w:tc>
      </w:tr>
      <w:tr w:rsidR="00B502BA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0E54D1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r>
              <w:t>Администрация Алексеевского сельского поселения</w:t>
            </w:r>
            <w:r w:rsidRPr="00080C48">
              <w:t xml:space="preserve"> 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27157,0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3400,5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7F26F2">
              <w:t>0,0</w:t>
            </w:r>
          </w:p>
        </w:tc>
      </w:tr>
      <w:tr w:rsidR="00B502BA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00103" w:rsidRDefault="00B502BA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CA68C2">
            <w:pPr>
              <w:jc w:val="center"/>
            </w:pPr>
            <w:r>
              <w:t>07100</w:t>
            </w:r>
          </w:p>
          <w:p w:rsidR="00B502BA" w:rsidRDefault="00B502BA" w:rsidP="00CA68C2">
            <w:pPr>
              <w:jc w:val="center"/>
            </w:pPr>
            <w:r>
              <w:t>83510</w:t>
            </w:r>
          </w:p>
          <w:p w:rsidR="00B502BA" w:rsidRDefault="00B502BA" w:rsidP="00CA68C2">
            <w:pPr>
              <w:jc w:val="center"/>
            </w:pPr>
          </w:p>
          <w:p w:rsidR="00B502BA" w:rsidRDefault="00B502BA" w:rsidP="00CA68C2">
            <w:pPr>
              <w:jc w:val="center"/>
            </w:pPr>
            <w:r>
              <w:t>07100</w:t>
            </w:r>
          </w:p>
          <w:p w:rsidR="00B502BA" w:rsidRPr="000E54D1" w:rsidRDefault="00B502BA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26869,3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Default="00B502BA" w:rsidP="002503FC">
            <w:pPr>
              <w:jc w:val="center"/>
            </w:pPr>
            <w:r>
              <w:t>1835,5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Default="00B502BA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Default="00B502BA" w:rsidP="006D3E50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Default="00B502BA" w:rsidP="006D3E50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Default="00B502BA" w:rsidP="006D3E50">
            <w:pPr>
              <w:jc w:val="center"/>
            </w:pPr>
            <w:r>
              <w:t>3400,5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Default="00B502BA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Default="00B502BA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Default="00B502BA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Default="00B502BA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Default="00B502BA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Default="00B502BA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2BA" w:rsidRDefault="00B502BA" w:rsidP="002503FC">
            <w:pPr>
              <w:jc w:val="center"/>
            </w:pPr>
            <w:r w:rsidRPr="00D33965">
              <w:t>0,0</w:t>
            </w:r>
          </w:p>
        </w:tc>
      </w:tr>
      <w:tr w:rsidR="00B502BA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00103" w:rsidRDefault="00B502BA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0E54D1">
            <w:pPr>
              <w:jc w:val="center"/>
            </w:pPr>
            <w:r>
              <w:t>07100</w:t>
            </w:r>
          </w:p>
          <w:p w:rsidR="00B502BA" w:rsidRPr="00080C48" w:rsidRDefault="00B502BA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Default="00B502BA" w:rsidP="002503FC">
            <w:pPr>
              <w:jc w:val="center"/>
            </w:pPr>
            <w:r w:rsidRPr="00DF0A84">
              <w:t>0,0</w:t>
            </w:r>
          </w:p>
        </w:tc>
      </w:tr>
    </w:tbl>
    <w:p w:rsidR="00B502BA" w:rsidRDefault="00B502BA" w:rsidP="006128C7">
      <w:pPr>
        <w:jc w:val="center"/>
        <w:rPr>
          <w:kern w:val="2"/>
          <w:sz w:val="28"/>
          <w:szCs w:val="28"/>
        </w:rPr>
      </w:pPr>
    </w:p>
    <w:p w:rsidR="00B502BA" w:rsidRDefault="00B502BA" w:rsidP="006128C7">
      <w:pPr>
        <w:jc w:val="center"/>
        <w:rPr>
          <w:kern w:val="2"/>
          <w:sz w:val="28"/>
          <w:szCs w:val="28"/>
        </w:rPr>
      </w:pPr>
    </w:p>
    <w:p w:rsidR="00B502BA" w:rsidRDefault="00B502BA" w:rsidP="006128C7">
      <w:pPr>
        <w:jc w:val="center"/>
        <w:rPr>
          <w:kern w:val="2"/>
          <w:sz w:val="28"/>
          <w:szCs w:val="28"/>
        </w:rPr>
      </w:pPr>
    </w:p>
    <w:p w:rsidR="00B502BA" w:rsidRDefault="00B502BA" w:rsidP="006128C7">
      <w:pPr>
        <w:jc w:val="center"/>
        <w:rPr>
          <w:kern w:val="2"/>
          <w:sz w:val="28"/>
          <w:szCs w:val="28"/>
        </w:rPr>
      </w:pPr>
    </w:p>
    <w:p w:rsidR="00B502BA" w:rsidRDefault="00B502BA" w:rsidP="006128C7">
      <w:pPr>
        <w:jc w:val="center"/>
        <w:rPr>
          <w:kern w:val="2"/>
          <w:sz w:val="28"/>
          <w:szCs w:val="28"/>
        </w:rPr>
      </w:pPr>
    </w:p>
    <w:p w:rsidR="00B502BA" w:rsidRDefault="00B502BA" w:rsidP="006128C7">
      <w:pPr>
        <w:jc w:val="center"/>
        <w:rPr>
          <w:kern w:val="2"/>
          <w:sz w:val="28"/>
          <w:szCs w:val="28"/>
        </w:rPr>
      </w:pPr>
    </w:p>
    <w:p w:rsidR="00B502BA" w:rsidRPr="00080C48" w:rsidRDefault="00B502BA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B502BA" w:rsidRDefault="00B502BA" w:rsidP="00551B3E">
      <w:pPr>
        <w:suppressAutoHyphens/>
        <w:autoSpaceDE w:val="0"/>
        <w:autoSpaceDN w:val="0"/>
        <w:adjustRightInd w:val="0"/>
        <w:spacing w:line="235" w:lineRule="auto"/>
        <w:ind w:left="910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B502BA" w:rsidRDefault="00B502BA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502BA" w:rsidRDefault="00B502BA" w:rsidP="00551B3E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502BA" w:rsidRPr="00080C48" w:rsidRDefault="00B502BA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B502BA" w:rsidRPr="00080C48" w:rsidRDefault="00B502BA" w:rsidP="00551B3E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502BA" w:rsidRPr="00080C48" w:rsidRDefault="00B502BA" w:rsidP="006128C7">
      <w:pPr>
        <w:jc w:val="right"/>
        <w:rPr>
          <w:sz w:val="2"/>
          <w:szCs w:val="2"/>
        </w:rPr>
      </w:pPr>
    </w:p>
    <w:tbl>
      <w:tblPr>
        <w:tblW w:w="5024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75"/>
        <w:gridCol w:w="1798"/>
        <w:gridCol w:w="2083"/>
        <w:gridCol w:w="931"/>
        <w:gridCol w:w="877"/>
        <w:gridCol w:w="970"/>
        <w:gridCol w:w="876"/>
        <w:gridCol w:w="877"/>
        <w:gridCol w:w="877"/>
        <w:gridCol w:w="876"/>
        <w:gridCol w:w="970"/>
        <w:gridCol w:w="969"/>
        <w:gridCol w:w="877"/>
        <w:gridCol w:w="818"/>
        <w:gridCol w:w="844"/>
        <w:gridCol w:w="877"/>
      </w:tblGrid>
      <w:tr w:rsidR="00B502BA" w:rsidRPr="00080C48" w:rsidTr="00551B3E">
        <w:tc>
          <w:tcPr>
            <w:tcW w:w="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0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B502BA" w:rsidRPr="00080C48" w:rsidTr="00551B3E">
        <w:tc>
          <w:tcPr>
            <w:tcW w:w="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rPr>
                <w:sz w:val="22"/>
                <w:szCs w:val="22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2BA" w:rsidRPr="00080C48" w:rsidRDefault="00B502B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B502BA" w:rsidRPr="00080C48" w:rsidRDefault="00B502BA" w:rsidP="006128C7">
      <w:pPr>
        <w:rPr>
          <w:sz w:val="2"/>
          <w:szCs w:val="2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69"/>
        <w:gridCol w:w="1781"/>
        <w:gridCol w:w="2107"/>
        <w:gridCol w:w="953"/>
        <w:gridCol w:w="857"/>
        <w:gridCol w:w="970"/>
        <w:gridCol w:w="877"/>
        <w:gridCol w:w="878"/>
        <w:gridCol w:w="881"/>
        <w:gridCol w:w="877"/>
        <w:gridCol w:w="970"/>
        <w:gridCol w:w="969"/>
        <w:gridCol w:w="878"/>
        <w:gridCol w:w="820"/>
        <w:gridCol w:w="845"/>
        <w:gridCol w:w="907"/>
      </w:tblGrid>
      <w:tr w:rsidR="00B502BA" w:rsidRPr="00080C48" w:rsidTr="00551B3E">
        <w:tc>
          <w:tcPr>
            <w:tcW w:w="369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81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53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0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7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8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81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77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70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9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78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20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45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07" w:type="dxa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B502BA" w:rsidRPr="00080C48" w:rsidTr="00551B3E">
        <w:tc>
          <w:tcPr>
            <w:tcW w:w="369" w:type="dxa"/>
            <w:vMerge w:val="restart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781" w:type="dxa"/>
            <w:vMerge w:val="restart"/>
          </w:tcPr>
          <w:p w:rsidR="00B502BA" w:rsidRPr="003F23D9" w:rsidRDefault="00B502BA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B502BA" w:rsidRPr="006D7FE1" w:rsidRDefault="00B502B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B502BA" w:rsidRPr="003F23D9" w:rsidRDefault="00B502B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27157,0</w:t>
            </w:r>
          </w:p>
        </w:tc>
        <w:tc>
          <w:tcPr>
            <w:tcW w:w="857" w:type="dxa"/>
          </w:tcPr>
          <w:p w:rsidR="00B502BA" w:rsidRPr="003F23D9" w:rsidRDefault="00B502B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B502BA" w:rsidRPr="003F23D9" w:rsidRDefault="00B502B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B502BA" w:rsidRPr="003F23D9" w:rsidRDefault="00B502B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3400,5</w:t>
            </w:r>
          </w:p>
        </w:tc>
        <w:tc>
          <w:tcPr>
            <w:tcW w:w="877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69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02BA" w:rsidRPr="00080C48" w:rsidTr="00551B3E">
        <w:trPr>
          <w:trHeight w:val="405"/>
        </w:trPr>
        <w:tc>
          <w:tcPr>
            <w:tcW w:w="369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502BA" w:rsidRPr="006D7FE1" w:rsidRDefault="00B502B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B502BA" w:rsidRPr="00080C48" w:rsidRDefault="00B502BA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B502BA" w:rsidRPr="00080C48" w:rsidTr="00551B3E">
        <w:trPr>
          <w:trHeight w:val="450"/>
        </w:trPr>
        <w:tc>
          <w:tcPr>
            <w:tcW w:w="369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502BA" w:rsidRPr="006D7FE1" w:rsidRDefault="00B502B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B502BA" w:rsidRPr="003F23D9" w:rsidRDefault="00B502B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B502BA" w:rsidRPr="003F23D9" w:rsidRDefault="00B502BA" w:rsidP="002503FC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B502BA" w:rsidRPr="003F23D9" w:rsidRDefault="00B502B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B502BA" w:rsidRPr="003F23D9" w:rsidRDefault="00B502B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02BA" w:rsidRPr="00080C48" w:rsidTr="00551B3E">
        <w:trPr>
          <w:trHeight w:val="195"/>
        </w:trPr>
        <w:tc>
          <w:tcPr>
            <w:tcW w:w="369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502BA" w:rsidRPr="006D7FE1" w:rsidRDefault="00B502B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B502BA" w:rsidRPr="003F23D9" w:rsidRDefault="00B502B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26869,3</w:t>
            </w:r>
          </w:p>
        </w:tc>
        <w:tc>
          <w:tcPr>
            <w:tcW w:w="857" w:type="dxa"/>
          </w:tcPr>
          <w:p w:rsidR="00B502BA" w:rsidRPr="003F23D9" w:rsidRDefault="00B502B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B502BA" w:rsidRPr="003F23D9" w:rsidRDefault="00B502B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B502BA" w:rsidRPr="003F23D9" w:rsidRDefault="00B502BA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B502BA" w:rsidRPr="003F23D9" w:rsidRDefault="00B502BA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B502BA" w:rsidRPr="003F23D9" w:rsidRDefault="00B502BA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3400,5</w:t>
            </w:r>
          </w:p>
        </w:tc>
        <w:tc>
          <w:tcPr>
            <w:tcW w:w="877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69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02BA" w:rsidRPr="00080C48" w:rsidTr="00551B3E">
        <w:trPr>
          <w:trHeight w:val="336"/>
        </w:trPr>
        <w:tc>
          <w:tcPr>
            <w:tcW w:w="369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502BA" w:rsidRDefault="00B502B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B502BA" w:rsidRPr="00080C48" w:rsidTr="00551B3E">
        <w:trPr>
          <w:trHeight w:val="537"/>
        </w:trPr>
        <w:tc>
          <w:tcPr>
            <w:tcW w:w="369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502BA" w:rsidRPr="006D7FE1" w:rsidRDefault="00B502B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502BA" w:rsidRPr="002503FC" w:rsidRDefault="00B502BA" w:rsidP="002503F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B502BA" w:rsidRDefault="00B502B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B502BA" w:rsidRPr="00080C48" w:rsidTr="00551B3E">
        <w:tc>
          <w:tcPr>
            <w:tcW w:w="369" w:type="dxa"/>
            <w:vMerge w:val="restart"/>
          </w:tcPr>
          <w:p w:rsidR="00B502BA" w:rsidRPr="00080C48" w:rsidRDefault="00B502B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781" w:type="dxa"/>
            <w:vMerge w:val="restart"/>
          </w:tcPr>
          <w:p w:rsidR="00B502BA" w:rsidRPr="003F23D9" w:rsidRDefault="00B502BA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B502BA" w:rsidRPr="006D7FE1" w:rsidRDefault="00B502B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B502BA" w:rsidRPr="003F23D9" w:rsidRDefault="00B502BA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27157,0</w:t>
            </w:r>
          </w:p>
        </w:tc>
        <w:tc>
          <w:tcPr>
            <w:tcW w:w="857" w:type="dxa"/>
          </w:tcPr>
          <w:p w:rsidR="00B502BA" w:rsidRPr="003F23D9" w:rsidRDefault="00B502BA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B502BA" w:rsidRPr="003F23D9" w:rsidRDefault="00B502BA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B502BA" w:rsidRPr="003F23D9" w:rsidRDefault="00B502BA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B502BA" w:rsidRPr="003F23D9" w:rsidRDefault="00B502BA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B502BA" w:rsidRPr="003F23D9" w:rsidRDefault="00B502BA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3400,5</w:t>
            </w:r>
          </w:p>
        </w:tc>
        <w:tc>
          <w:tcPr>
            <w:tcW w:w="877" w:type="dxa"/>
          </w:tcPr>
          <w:p w:rsidR="00B502BA" w:rsidRPr="003F23D9" w:rsidRDefault="00B502BA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B502BA" w:rsidRPr="003F23D9" w:rsidRDefault="00B502BA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69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02BA" w:rsidRPr="00080C48" w:rsidTr="00551B3E">
        <w:trPr>
          <w:trHeight w:val="525"/>
        </w:trPr>
        <w:tc>
          <w:tcPr>
            <w:tcW w:w="369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502BA" w:rsidRPr="006D7FE1" w:rsidRDefault="00B502B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B502BA" w:rsidRPr="00080C48" w:rsidRDefault="00B502BA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B502BA" w:rsidRPr="00080C48" w:rsidRDefault="00B502BA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B502BA" w:rsidRPr="00080C48" w:rsidRDefault="00B502BA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B502BA" w:rsidRPr="00080C48" w:rsidRDefault="00B502BA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B502BA" w:rsidRPr="00080C48" w:rsidRDefault="00B502BA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B502BA" w:rsidRPr="00080C48" w:rsidRDefault="00B502BA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B502BA" w:rsidRPr="00080C48" w:rsidRDefault="00B502BA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B502BA" w:rsidRPr="00080C48" w:rsidRDefault="00B502BA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B502BA" w:rsidRPr="00080C48" w:rsidRDefault="00B502BA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B502BA" w:rsidRPr="00080C48" w:rsidRDefault="00B502B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B502BA" w:rsidRPr="00080C48" w:rsidTr="00551B3E">
        <w:trPr>
          <w:trHeight w:val="330"/>
        </w:trPr>
        <w:tc>
          <w:tcPr>
            <w:tcW w:w="369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502BA" w:rsidRPr="006D7FE1" w:rsidRDefault="00B502B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B502BA" w:rsidRPr="003F23D9" w:rsidRDefault="00B502BA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B502BA" w:rsidRPr="003F23D9" w:rsidRDefault="00B502BA" w:rsidP="00497D52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B502BA" w:rsidRPr="003F23D9" w:rsidRDefault="00B502BA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B502BA" w:rsidRPr="003F23D9" w:rsidRDefault="00B502BA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502BA" w:rsidRPr="003F23D9" w:rsidRDefault="00B502BA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B502BA" w:rsidRPr="003F23D9" w:rsidRDefault="00B502BA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B502BA" w:rsidRPr="003F23D9" w:rsidRDefault="00B502BA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B502BA" w:rsidRPr="003F23D9" w:rsidRDefault="00B502BA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02BA" w:rsidRPr="00080C48" w:rsidTr="00551B3E">
        <w:trPr>
          <w:trHeight w:val="330"/>
        </w:trPr>
        <w:tc>
          <w:tcPr>
            <w:tcW w:w="369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502BA" w:rsidRPr="006D7FE1" w:rsidRDefault="00B502B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B502BA" w:rsidRPr="003F23D9" w:rsidRDefault="00B502BA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26869,3</w:t>
            </w:r>
          </w:p>
        </w:tc>
        <w:tc>
          <w:tcPr>
            <w:tcW w:w="857" w:type="dxa"/>
          </w:tcPr>
          <w:p w:rsidR="00B502BA" w:rsidRPr="003F23D9" w:rsidRDefault="00B502BA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B502BA" w:rsidRPr="003F23D9" w:rsidRDefault="00B502BA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B502BA" w:rsidRPr="003F23D9" w:rsidRDefault="00B502BA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B502BA" w:rsidRPr="003F23D9" w:rsidRDefault="00B502BA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B502BA" w:rsidRPr="003F23D9" w:rsidRDefault="00B502BA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3400,5</w:t>
            </w:r>
          </w:p>
        </w:tc>
        <w:tc>
          <w:tcPr>
            <w:tcW w:w="877" w:type="dxa"/>
          </w:tcPr>
          <w:p w:rsidR="00B502BA" w:rsidRPr="003F23D9" w:rsidRDefault="00B502BA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B502BA" w:rsidRPr="003F23D9" w:rsidRDefault="00B502BA" w:rsidP="00497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69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B502BA" w:rsidRPr="003F23D9" w:rsidRDefault="00B502B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02BA" w:rsidRPr="00080C48" w:rsidTr="00551B3E">
        <w:trPr>
          <w:trHeight w:val="225"/>
        </w:trPr>
        <w:tc>
          <w:tcPr>
            <w:tcW w:w="369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502BA" w:rsidRPr="006D7FE1" w:rsidRDefault="00B502B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B502BA" w:rsidRPr="00080C48" w:rsidTr="00551B3E">
        <w:trPr>
          <w:trHeight w:val="150"/>
        </w:trPr>
        <w:tc>
          <w:tcPr>
            <w:tcW w:w="369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502BA" w:rsidRPr="00080C48" w:rsidRDefault="00B502B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502BA" w:rsidRPr="006D7FE1" w:rsidRDefault="00B502B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502BA" w:rsidRPr="006D7FE1" w:rsidRDefault="00B502B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B502BA" w:rsidRDefault="00B502B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B502BA" w:rsidRPr="00551B3E" w:rsidRDefault="00B502BA" w:rsidP="00551B3E">
      <w:pPr>
        <w:tabs>
          <w:tab w:val="left" w:pos="3105"/>
        </w:tabs>
      </w:pPr>
      <w:bookmarkStart w:id="0" w:name="_GoBack"/>
      <w:bookmarkEnd w:id="0"/>
    </w:p>
    <w:sectPr w:rsidR="00B502BA" w:rsidRPr="00551B3E" w:rsidSect="002503FC">
      <w:footerReference w:type="even" r:id="rId9"/>
      <w:footerReference w:type="default" r:id="rId10"/>
      <w:pgSz w:w="16839" w:h="11907" w:orient="landscape" w:code="9"/>
      <w:pgMar w:top="1134" w:right="567" w:bottom="567" w:left="567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2BA" w:rsidRDefault="00B502BA">
      <w:r>
        <w:separator/>
      </w:r>
    </w:p>
  </w:endnote>
  <w:endnote w:type="continuationSeparator" w:id="1">
    <w:p w:rsidR="00B502BA" w:rsidRDefault="00B502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2BA" w:rsidRDefault="00B502BA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B502BA" w:rsidRDefault="00B502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2BA" w:rsidRDefault="00B502BA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02BA" w:rsidRDefault="00B502BA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2BA" w:rsidRPr="00B82745" w:rsidRDefault="00B502BA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2BA" w:rsidRDefault="00B502BA">
      <w:r>
        <w:separator/>
      </w:r>
    </w:p>
  </w:footnote>
  <w:footnote w:type="continuationSeparator" w:id="1">
    <w:p w:rsidR="00B502BA" w:rsidRDefault="00B502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06F4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6323F"/>
    <w:rsid w:val="001638CC"/>
    <w:rsid w:val="00171FDD"/>
    <w:rsid w:val="00175C64"/>
    <w:rsid w:val="00180BE3"/>
    <w:rsid w:val="00181A23"/>
    <w:rsid w:val="00185603"/>
    <w:rsid w:val="00193721"/>
    <w:rsid w:val="00193FF4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E687F"/>
    <w:rsid w:val="001F3268"/>
    <w:rsid w:val="001F4BE3"/>
    <w:rsid w:val="001F6D02"/>
    <w:rsid w:val="002030E9"/>
    <w:rsid w:val="00203336"/>
    <w:rsid w:val="00214FFC"/>
    <w:rsid w:val="002173A8"/>
    <w:rsid w:val="002376D8"/>
    <w:rsid w:val="0024722B"/>
    <w:rsid w:val="002503FC"/>
    <w:rsid w:val="002504E8"/>
    <w:rsid w:val="00252D2F"/>
    <w:rsid w:val="00253E07"/>
    <w:rsid w:val="00254382"/>
    <w:rsid w:val="00254C39"/>
    <w:rsid w:val="00265130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2271"/>
    <w:rsid w:val="002B5703"/>
    <w:rsid w:val="002B6527"/>
    <w:rsid w:val="002C135C"/>
    <w:rsid w:val="002C23C4"/>
    <w:rsid w:val="002C47DB"/>
    <w:rsid w:val="002C5E60"/>
    <w:rsid w:val="002C652A"/>
    <w:rsid w:val="002D7AD1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36786"/>
    <w:rsid w:val="00341FC1"/>
    <w:rsid w:val="00344C01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67D74"/>
    <w:rsid w:val="004711EC"/>
    <w:rsid w:val="004747B8"/>
    <w:rsid w:val="0047775C"/>
    <w:rsid w:val="00480BC7"/>
    <w:rsid w:val="00480EC7"/>
    <w:rsid w:val="004871AA"/>
    <w:rsid w:val="00493394"/>
    <w:rsid w:val="00497D52"/>
    <w:rsid w:val="004A77CC"/>
    <w:rsid w:val="004B138B"/>
    <w:rsid w:val="004B3755"/>
    <w:rsid w:val="004B6A5C"/>
    <w:rsid w:val="004C12C3"/>
    <w:rsid w:val="004C6E8B"/>
    <w:rsid w:val="004D071F"/>
    <w:rsid w:val="004D50B6"/>
    <w:rsid w:val="004E00A5"/>
    <w:rsid w:val="004E0AB7"/>
    <w:rsid w:val="004E78FD"/>
    <w:rsid w:val="004F7011"/>
    <w:rsid w:val="00500273"/>
    <w:rsid w:val="005038F7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1B3E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4914"/>
    <w:rsid w:val="005A5F40"/>
    <w:rsid w:val="005B3C9C"/>
    <w:rsid w:val="005C5FF3"/>
    <w:rsid w:val="005C7F94"/>
    <w:rsid w:val="005D38DA"/>
    <w:rsid w:val="005D396B"/>
    <w:rsid w:val="005D5EB5"/>
    <w:rsid w:val="005E0FC7"/>
    <w:rsid w:val="005F0BE2"/>
    <w:rsid w:val="005F28BB"/>
    <w:rsid w:val="005F788A"/>
    <w:rsid w:val="006001E8"/>
    <w:rsid w:val="00602A87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63C0F"/>
    <w:rsid w:val="00665068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3E50"/>
    <w:rsid w:val="006D6F19"/>
    <w:rsid w:val="006D71E8"/>
    <w:rsid w:val="006D7FE1"/>
    <w:rsid w:val="006E2924"/>
    <w:rsid w:val="006E5C20"/>
    <w:rsid w:val="006F384D"/>
    <w:rsid w:val="006F4D07"/>
    <w:rsid w:val="007015E4"/>
    <w:rsid w:val="00702777"/>
    <w:rsid w:val="0070314A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5899"/>
    <w:rsid w:val="007462E9"/>
    <w:rsid w:val="007566EC"/>
    <w:rsid w:val="00771788"/>
    <w:rsid w:val="007730B1"/>
    <w:rsid w:val="00782222"/>
    <w:rsid w:val="00785FC5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A3826"/>
    <w:rsid w:val="008B113A"/>
    <w:rsid w:val="008B6AD3"/>
    <w:rsid w:val="008B6ECA"/>
    <w:rsid w:val="008C25E3"/>
    <w:rsid w:val="008C3E38"/>
    <w:rsid w:val="008C5A82"/>
    <w:rsid w:val="008D3389"/>
    <w:rsid w:val="008D7771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0784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18F6"/>
    <w:rsid w:val="00995CD2"/>
    <w:rsid w:val="00996D3D"/>
    <w:rsid w:val="009A1733"/>
    <w:rsid w:val="009A1C39"/>
    <w:rsid w:val="009B125F"/>
    <w:rsid w:val="009B3AFF"/>
    <w:rsid w:val="009B752B"/>
    <w:rsid w:val="009D1410"/>
    <w:rsid w:val="009D259A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36EF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A64D7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17A8"/>
    <w:rsid w:val="00B43D27"/>
    <w:rsid w:val="00B444A2"/>
    <w:rsid w:val="00B450C0"/>
    <w:rsid w:val="00B45BA9"/>
    <w:rsid w:val="00B502BA"/>
    <w:rsid w:val="00B531BE"/>
    <w:rsid w:val="00B602E2"/>
    <w:rsid w:val="00B62CFB"/>
    <w:rsid w:val="00B661B0"/>
    <w:rsid w:val="00B72D61"/>
    <w:rsid w:val="00B77844"/>
    <w:rsid w:val="00B80700"/>
    <w:rsid w:val="00B8231A"/>
    <w:rsid w:val="00B8233F"/>
    <w:rsid w:val="00B82591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F352C"/>
    <w:rsid w:val="00BF39F0"/>
    <w:rsid w:val="00BF4112"/>
    <w:rsid w:val="00BF5147"/>
    <w:rsid w:val="00C02D6E"/>
    <w:rsid w:val="00C11FDF"/>
    <w:rsid w:val="00C17466"/>
    <w:rsid w:val="00C34790"/>
    <w:rsid w:val="00C36A26"/>
    <w:rsid w:val="00C37498"/>
    <w:rsid w:val="00C4021D"/>
    <w:rsid w:val="00C4693E"/>
    <w:rsid w:val="00C46AD1"/>
    <w:rsid w:val="00C572C4"/>
    <w:rsid w:val="00C6146B"/>
    <w:rsid w:val="00C6477E"/>
    <w:rsid w:val="00C703FA"/>
    <w:rsid w:val="00C70581"/>
    <w:rsid w:val="00C731BB"/>
    <w:rsid w:val="00C76A2D"/>
    <w:rsid w:val="00C830C4"/>
    <w:rsid w:val="00C860C4"/>
    <w:rsid w:val="00C87EA2"/>
    <w:rsid w:val="00CA151C"/>
    <w:rsid w:val="00CA2D51"/>
    <w:rsid w:val="00CA339C"/>
    <w:rsid w:val="00CA68C2"/>
    <w:rsid w:val="00CB1900"/>
    <w:rsid w:val="00CB2CC6"/>
    <w:rsid w:val="00CB43C1"/>
    <w:rsid w:val="00CB5D93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16CA3"/>
    <w:rsid w:val="00D17008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6534"/>
    <w:rsid w:val="00D70F5C"/>
    <w:rsid w:val="00D73323"/>
    <w:rsid w:val="00D804E2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C3D76"/>
    <w:rsid w:val="00DC56EA"/>
    <w:rsid w:val="00DD523B"/>
    <w:rsid w:val="00DE50C1"/>
    <w:rsid w:val="00DE5A44"/>
    <w:rsid w:val="00DE6408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EF7B22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95748"/>
    <w:rsid w:val="00FA49E1"/>
    <w:rsid w:val="00FA6611"/>
    <w:rsid w:val="00FB4B7C"/>
    <w:rsid w:val="00FB5912"/>
    <w:rsid w:val="00FD350A"/>
    <w:rsid w:val="00FD40F8"/>
    <w:rsid w:val="00FE4EBF"/>
    <w:rsid w:val="00FF5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01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898</TotalTime>
  <Pages>16</Pages>
  <Words>3105</Words>
  <Characters>17704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146</cp:revision>
  <cp:lastPrinted>2023-01-06T06:20:00Z</cp:lastPrinted>
  <dcterms:created xsi:type="dcterms:W3CDTF">2018-11-09T13:07:00Z</dcterms:created>
  <dcterms:modified xsi:type="dcterms:W3CDTF">2023-01-06T06:20:00Z</dcterms:modified>
</cp:coreProperties>
</file>