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0F" w:rsidRDefault="002B670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D50B04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2B670F" w:rsidRDefault="002B670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B670F" w:rsidRDefault="002B670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2B670F" w:rsidRDefault="002B670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2B670F" w:rsidRDefault="002B670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2B670F" w:rsidRPr="00BF799D" w:rsidRDefault="002B670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2B670F" w:rsidRPr="00C15F58" w:rsidRDefault="002B670F" w:rsidP="00C15F58">
      <w:pPr>
        <w:spacing w:after="200"/>
        <w:contextualSpacing/>
        <w:jc w:val="center"/>
        <w:rPr>
          <w:sz w:val="28"/>
          <w:szCs w:val="28"/>
        </w:rPr>
      </w:pPr>
    </w:p>
    <w:p w:rsidR="002B670F" w:rsidRPr="00C15F58" w:rsidRDefault="002B670F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2B670F" w:rsidRPr="00C15F58" w:rsidRDefault="002B670F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2B670F" w:rsidRPr="00C15F58" w:rsidTr="00213980">
        <w:tc>
          <w:tcPr>
            <w:tcW w:w="3115" w:type="dxa"/>
            <w:vAlign w:val="center"/>
          </w:tcPr>
          <w:p w:rsidR="002B670F" w:rsidRPr="00213980" w:rsidRDefault="002B670F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06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05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2B670F" w:rsidRPr="00213980" w:rsidRDefault="002B670F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40</w:t>
            </w:r>
          </w:p>
        </w:tc>
        <w:tc>
          <w:tcPr>
            <w:tcW w:w="3546" w:type="dxa"/>
            <w:vAlign w:val="center"/>
          </w:tcPr>
          <w:p w:rsidR="002B670F" w:rsidRPr="00213980" w:rsidRDefault="002B670F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2B670F" w:rsidRPr="00C15F58" w:rsidRDefault="002B670F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2B670F" w:rsidRPr="00C15F58" w:rsidTr="00D66044">
        <w:trPr>
          <w:trHeight w:val="1121"/>
        </w:trPr>
        <w:tc>
          <w:tcPr>
            <w:tcW w:w="4707" w:type="dxa"/>
          </w:tcPr>
          <w:p w:rsidR="002B670F" w:rsidRPr="00C15F58" w:rsidRDefault="002B670F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2B670F" w:rsidRDefault="002B670F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2B670F" w:rsidRDefault="002B670F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2B670F" w:rsidRPr="007462E9" w:rsidRDefault="002B670F" w:rsidP="00590D56">
      <w:pPr>
        <w:contextualSpacing/>
        <w:jc w:val="both"/>
        <w:rPr>
          <w:sz w:val="28"/>
          <w:szCs w:val="28"/>
        </w:rPr>
      </w:pPr>
    </w:p>
    <w:p w:rsidR="002B670F" w:rsidRDefault="002B670F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2B670F" w:rsidRDefault="002B670F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2B670F" w:rsidRDefault="002B670F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2B670F" w:rsidRPr="004B138B" w:rsidRDefault="002B670F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2B670F" w:rsidRDefault="002B670F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2B670F" w:rsidRDefault="002B670F" w:rsidP="00C15F58">
      <w:pPr>
        <w:spacing w:after="200"/>
        <w:contextualSpacing/>
        <w:jc w:val="both"/>
        <w:rPr>
          <w:sz w:val="28"/>
          <w:szCs w:val="28"/>
        </w:rPr>
      </w:pPr>
    </w:p>
    <w:p w:rsidR="002B670F" w:rsidRPr="00BF799D" w:rsidRDefault="002B670F" w:rsidP="00C15F58">
      <w:pPr>
        <w:spacing w:after="200"/>
        <w:contextualSpacing/>
        <w:jc w:val="both"/>
        <w:rPr>
          <w:sz w:val="28"/>
          <w:szCs w:val="28"/>
        </w:rPr>
      </w:pPr>
    </w:p>
    <w:p w:rsidR="002B670F" w:rsidRDefault="002B670F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2B670F" w:rsidRDefault="002B670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2B670F" w:rsidRPr="00BF3287" w:rsidRDefault="002B670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2B670F" w:rsidRPr="00FD40F8" w:rsidRDefault="002B670F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2B670F" w:rsidRPr="00FD40F8" w:rsidRDefault="002B670F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2B670F" w:rsidRPr="00CD715E" w:rsidRDefault="002B670F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2B670F" w:rsidRPr="00FD40F8" w:rsidRDefault="002B670F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06.05.2020</w:t>
      </w:r>
      <w:r w:rsidRPr="00FD40F8">
        <w:rPr>
          <w:sz w:val="28"/>
        </w:rPr>
        <w:t xml:space="preserve"> № </w:t>
      </w:r>
      <w:r>
        <w:rPr>
          <w:sz w:val="28"/>
        </w:rPr>
        <w:t>40</w:t>
      </w:r>
    </w:p>
    <w:p w:rsidR="002B670F" w:rsidRDefault="002B670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2B670F" w:rsidRPr="00FD40F8" w:rsidRDefault="002B670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2B670F" w:rsidRPr="00FD40F8" w:rsidRDefault="002B670F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2B670F" w:rsidRDefault="002B670F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2B670F" w:rsidRPr="00FD40F8" w:rsidRDefault="002B670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2B670F" w:rsidRPr="00FD40F8" w:rsidRDefault="002B670F" w:rsidP="00F36DF9">
      <w:pPr>
        <w:jc w:val="center"/>
        <w:rPr>
          <w:kern w:val="2"/>
          <w:sz w:val="28"/>
          <w:szCs w:val="28"/>
        </w:rPr>
      </w:pPr>
    </w:p>
    <w:p w:rsidR="002B670F" w:rsidRPr="00FD40F8" w:rsidRDefault="002B670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2B670F" w:rsidRPr="00FD40F8" w:rsidRDefault="002B670F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2B670F" w:rsidRPr="00FD40F8" w:rsidRDefault="002B670F" w:rsidP="00F36DF9">
      <w:pPr>
        <w:jc w:val="center"/>
        <w:rPr>
          <w:bCs/>
          <w:kern w:val="2"/>
          <w:sz w:val="28"/>
          <w:szCs w:val="28"/>
        </w:rPr>
      </w:pPr>
    </w:p>
    <w:p w:rsidR="002B670F" w:rsidRPr="00FD40F8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2B670F" w:rsidRPr="00FD40F8" w:rsidRDefault="002B670F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Default="002B670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2B670F" w:rsidRPr="00FD40F8" w:rsidRDefault="002B670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Default="002B670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2B670F" w:rsidRPr="00FD40F8" w:rsidRDefault="002B670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E16C87" w:rsidRDefault="002B670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2B670F" w:rsidRPr="00FD40F8" w:rsidRDefault="002B670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Default="002B670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2B670F" w:rsidRDefault="002B670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2B670F" w:rsidRPr="00FD40F8" w:rsidRDefault="002B670F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27 222,5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6 467,9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6 939,4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2 573,8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20 283,1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3 894,1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B670F" w:rsidRPr="00FD40F8" w:rsidRDefault="002B670F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2B670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2B670F" w:rsidRPr="00BF3287" w:rsidRDefault="002B670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2B670F" w:rsidRPr="00BF3287" w:rsidRDefault="002B670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2B670F" w:rsidRPr="00FD40F8" w:rsidRDefault="002B670F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2B670F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2B670F" w:rsidRPr="00FD40F8" w:rsidRDefault="002B670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2B670F" w:rsidRPr="00FD40F8" w:rsidRDefault="002B670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Pr="00FD40F8" w:rsidRDefault="002B670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2B670F" w:rsidRPr="00FD40F8" w:rsidRDefault="002B670F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Default="002B670F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Default="002B670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2B670F" w:rsidRDefault="002B670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2B670F" w:rsidRDefault="002B670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2B670F" w:rsidRPr="00FD40F8" w:rsidRDefault="002B670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2B670F" w:rsidRPr="00FD40F8" w:rsidRDefault="002B670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Default="002B670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2B670F" w:rsidRDefault="002B670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2B670F" w:rsidRPr="00FD40F8" w:rsidRDefault="002B670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2B670F" w:rsidRPr="00FD40F8" w:rsidRDefault="002B670F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2B670F" w:rsidRPr="00FD40F8" w:rsidRDefault="002B670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2B670F" w:rsidRPr="00FD40F8" w:rsidRDefault="002B670F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2B670F" w:rsidRPr="00FD40F8" w:rsidRDefault="002B670F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Pr="00FD40F8" w:rsidRDefault="002B670F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26 402,9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5 648,3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B670F" w:rsidRPr="00FD40F8" w:rsidRDefault="002B670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6 223,4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1 857,8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B670F" w:rsidRPr="00FD40F8" w:rsidRDefault="002B670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20 179,5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3 790,5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2B670F" w:rsidRPr="00FD40F8" w:rsidTr="007A3892">
        <w:tc>
          <w:tcPr>
            <w:tcW w:w="2699" w:type="dxa"/>
          </w:tcPr>
          <w:p w:rsidR="002B670F" w:rsidRPr="00FD40F8" w:rsidRDefault="002B670F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2B670F" w:rsidRPr="00FD40F8" w:rsidRDefault="002B670F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2B670F" w:rsidRPr="00FD40F8" w:rsidRDefault="002B670F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2B670F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2B670F" w:rsidRPr="00BF3287" w:rsidRDefault="002B670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2B670F" w:rsidRPr="00BF3287" w:rsidRDefault="002B670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2B670F" w:rsidRPr="00BF3287" w:rsidRDefault="002B670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2B670F" w:rsidRDefault="002B670F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2B670F" w:rsidRPr="00FD40F8" w:rsidRDefault="002B670F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2B670F" w:rsidRPr="00FD40F8" w:rsidRDefault="002B670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2B670F" w:rsidRDefault="002B670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2B670F" w:rsidRPr="00FD40F8" w:rsidRDefault="002B670F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Default="002B670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2B670F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670F" w:rsidRPr="00015600" w:rsidRDefault="002B670F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2B670F" w:rsidRPr="00FD40F8" w:rsidRDefault="002B670F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B670F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2B670F" w:rsidRPr="00920EDF" w:rsidRDefault="002B670F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5A618D" w:rsidRDefault="002B670F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2B670F" w:rsidRPr="00FD40F8" w:rsidRDefault="002B670F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5A618D" w:rsidRDefault="002B670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2B670F" w:rsidRPr="00920EDF" w:rsidRDefault="002B670F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819,6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2B670F" w:rsidRPr="00FD40F8" w:rsidRDefault="002B670F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819,6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Default="002B670F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2B670F" w:rsidRPr="00FD40F8" w:rsidRDefault="002B670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B670F" w:rsidRPr="00FD40F8" w:rsidRDefault="002B670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103,6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103,6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B670F" w:rsidRPr="00FD40F8" w:rsidRDefault="002B670F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2B670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2B670F" w:rsidRPr="00FD40F8" w:rsidRDefault="002B670F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2B670F" w:rsidRPr="005A618D" w:rsidRDefault="002B670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2B670F" w:rsidRDefault="002B670F" w:rsidP="00720D29">
      <w:pPr>
        <w:spacing w:line="223" w:lineRule="auto"/>
        <w:rPr>
          <w:kern w:val="2"/>
          <w:sz w:val="28"/>
          <w:szCs w:val="28"/>
        </w:rPr>
      </w:pPr>
    </w:p>
    <w:p w:rsidR="002B670F" w:rsidRPr="00FD40F8" w:rsidRDefault="002B670F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2B670F" w:rsidRPr="00FD40F8" w:rsidRDefault="002B670F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2B670F" w:rsidRDefault="002B670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2B670F" w:rsidRPr="00FD40F8" w:rsidRDefault="002B670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2B670F" w:rsidRPr="00FD40F8" w:rsidRDefault="002B670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2B670F" w:rsidRPr="00FD40F8" w:rsidRDefault="002B670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2B670F" w:rsidRPr="00FD40F8" w:rsidRDefault="002B670F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2B670F" w:rsidRPr="00FD40F8" w:rsidRDefault="002B670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2B670F" w:rsidRPr="00FD40F8" w:rsidRDefault="002B670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2B670F" w:rsidRPr="00002EA5" w:rsidRDefault="002B670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2B670F" w:rsidRPr="00002EA5" w:rsidRDefault="002B670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2B670F" w:rsidRPr="00002EA5" w:rsidRDefault="002B670F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2B670F" w:rsidRPr="006F53AF" w:rsidRDefault="002B670F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2B670F" w:rsidRPr="00FD40F8" w:rsidRDefault="002B670F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2B670F" w:rsidRPr="00CC06E7" w:rsidRDefault="002B670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2B670F" w:rsidRPr="00CC06E7" w:rsidRDefault="002B670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2B670F" w:rsidRPr="006F53AF" w:rsidRDefault="002B670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2B670F" w:rsidRPr="006F53AF" w:rsidRDefault="002B670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670F" w:rsidRPr="006F53AF" w:rsidRDefault="002B670F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2B670F" w:rsidRPr="006F53AF" w:rsidRDefault="002B670F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2B670F" w:rsidRDefault="002B670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670F" w:rsidRDefault="002B670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670F" w:rsidRDefault="002B670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670F" w:rsidRDefault="002B670F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2B670F" w:rsidRPr="00C200F1" w:rsidRDefault="002B670F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2B670F" w:rsidRPr="00FD40F8" w:rsidRDefault="002B670F" w:rsidP="00F36DF9">
      <w:pPr>
        <w:rPr>
          <w:sz w:val="28"/>
        </w:rPr>
      </w:pPr>
    </w:p>
    <w:p w:rsidR="002B670F" w:rsidRPr="00FD40F8" w:rsidRDefault="002B670F" w:rsidP="00F36DF9">
      <w:pPr>
        <w:rPr>
          <w:kern w:val="2"/>
          <w:sz w:val="28"/>
          <w:szCs w:val="28"/>
        </w:rPr>
      </w:pPr>
    </w:p>
    <w:p w:rsidR="002B670F" w:rsidRPr="00FD40F8" w:rsidRDefault="002B670F" w:rsidP="00F36DF9">
      <w:pPr>
        <w:rPr>
          <w:kern w:val="2"/>
          <w:sz w:val="28"/>
          <w:szCs w:val="28"/>
        </w:rPr>
        <w:sectPr w:rsidR="002B670F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2B670F" w:rsidRPr="00FD40F8" w:rsidRDefault="002B670F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2B670F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2B670F" w:rsidRPr="00FD40F8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2B670F" w:rsidRPr="00FD40F8" w:rsidRDefault="002B670F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Pr="00FD40F8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2B670F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2B670F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2B670F" w:rsidRDefault="002B670F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2B670F" w:rsidRPr="00FD40F8" w:rsidRDefault="002B670F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2B670F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2B670F" w:rsidRPr="002076AD" w:rsidRDefault="002B670F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2B670F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2B670F" w:rsidRPr="002076AD" w:rsidRDefault="002B670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2B670F" w:rsidRPr="002076AD" w:rsidRDefault="002B670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2B670F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2B670F" w:rsidRPr="002076AD" w:rsidRDefault="002B670F" w:rsidP="00B91086">
            <w:pPr>
              <w:jc w:val="center"/>
            </w:pPr>
            <w:r w:rsidRPr="002076AD">
              <w:t>18</w:t>
            </w:r>
          </w:p>
        </w:tc>
      </w:tr>
    </w:tbl>
    <w:p w:rsidR="002B670F" w:rsidRPr="002076AD" w:rsidRDefault="002B670F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2B670F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2B670F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082955" w:rsidRDefault="002B670F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E85DFA" w:rsidRDefault="002B670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2B670F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2B670F" w:rsidRPr="002076AD" w:rsidRDefault="002B670F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2B670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2B670F" w:rsidRPr="002076AD" w:rsidRDefault="002B670F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r w:rsidRPr="007312ED">
              <w:rPr>
                <w:kern w:val="2"/>
              </w:rPr>
              <w:t>95</w:t>
            </w:r>
          </w:p>
        </w:tc>
      </w:tr>
      <w:tr w:rsidR="002B670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2B670F" w:rsidRPr="007E35B9" w:rsidRDefault="002B670F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7312ED" w:rsidRDefault="002B670F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2B670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2B670F" w:rsidRPr="001E4DAB" w:rsidRDefault="002B670F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2B670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2B670F" w:rsidRPr="001E4DAB" w:rsidRDefault="002B670F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Default="002B670F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2B670F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2B670F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2B670F" w:rsidRPr="005A618D" w:rsidRDefault="002B670F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2B670F" w:rsidRPr="002076AD" w:rsidRDefault="002B670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2B670F" w:rsidRPr="00FD40F8" w:rsidRDefault="002B670F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2B670F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2B670F" w:rsidRPr="00FD40F8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2B670F" w:rsidRPr="00FD40F8" w:rsidRDefault="002B670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Default="002B670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2B670F" w:rsidRPr="00FD40F8" w:rsidRDefault="002B670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2B670F" w:rsidRPr="00FD40F8" w:rsidRDefault="002B670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2B670F" w:rsidRDefault="002B670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2B670F" w:rsidRPr="00FD40F8" w:rsidRDefault="002B670F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Pr="00FD40F8" w:rsidRDefault="002B670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2B670F" w:rsidRPr="002076AD" w:rsidTr="001E410D">
        <w:tc>
          <w:tcPr>
            <w:tcW w:w="623" w:type="dxa"/>
            <w:gridSpan w:val="2"/>
            <w:vMerge w:val="restart"/>
          </w:tcPr>
          <w:p w:rsidR="002B670F" w:rsidRPr="002076AD" w:rsidRDefault="002B670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2B670F" w:rsidRPr="002076AD" w:rsidRDefault="002B670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2B670F" w:rsidRPr="002076AD" w:rsidRDefault="002B670F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2B670F" w:rsidRPr="002076AD" w:rsidRDefault="002B670F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2B670F" w:rsidRPr="002076AD" w:rsidRDefault="002B670F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2B670F" w:rsidRPr="002076AD" w:rsidTr="001E410D">
        <w:tc>
          <w:tcPr>
            <w:tcW w:w="623" w:type="dxa"/>
            <w:gridSpan w:val="2"/>
            <w:vMerge/>
            <w:vAlign w:val="center"/>
          </w:tcPr>
          <w:p w:rsidR="002B670F" w:rsidRPr="002076AD" w:rsidRDefault="002B670F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2B670F" w:rsidRPr="002076AD" w:rsidRDefault="002B670F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2B670F" w:rsidRPr="002076AD" w:rsidRDefault="002B670F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2B670F" w:rsidRPr="002076AD" w:rsidRDefault="002B670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2B670F" w:rsidRPr="002076AD" w:rsidRDefault="002B670F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2B670F" w:rsidRPr="002076AD" w:rsidRDefault="002B670F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2B670F" w:rsidRPr="002076AD" w:rsidRDefault="002B670F" w:rsidP="00AC69E2">
            <w:pPr>
              <w:jc w:val="center"/>
              <w:rPr>
                <w:kern w:val="2"/>
              </w:rPr>
            </w:pPr>
          </w:p>
        </w:tc>
      </w:tr>
      <w:tr w:rsidR="002B670F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2B670F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2B670F" w:rsidRPr="007578C8" w:rsidRDefault="002B670F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2B670F" w:rsidRPr="004C0FEA" w:rsidRDefault="002B670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2B670F" w:rsidRPr="004C0FEA" w:rsidRDefault="002B670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2B670F" w:rsidRPr="002076AD" w:rsidRDefault="002B670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2B670F" w:rsidRDefault="002B670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2B670F" w:rsidRPr="00760B9C" w:rsidRDefault="002B670F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2B670F" w:rsidRPr="003671C5" w:rsidRDefault="002B670F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2B670F" w:rsidRPr="002076AD" w:rsidRDefault="002B670F" w:rsidP="00950E63">
            <w:pPr>
              <w:widowControl w:val="0"/>
              <w:jc w:val="center"/>
            </w:pPr>
            <w:r>
              <w:t>2.1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2B670F" w:rsidRPr="002076AD" w:rsidRDefault="002B670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2B670F" w:rsidRDefault="002B670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2B670F" w:rsidRPr="00760B9C" w:rsidRDefault="002B670F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2B670F" w:rsidRPr="00761C76" w:rsidRDefault="002B670F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2B670F" w:rsidRPr="00761C76" w:rsidRDefault="002B670F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2B670F" w:rsidRDefault="002B670F" w:rsidP="00950E63">
            <w:pPr>
              <w:widowControl w:val="0"/>
              <w:jc w:val="center"/>
            </w:pPr>
            <w:r>
              <w:t>2.1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2B670F" w:rsidRPr="002076AD" w:rsidRDefault="002B670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2B670F" w:rsidRDefault="002B670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2B670F" w:rsidRPr="00C76CC3" w:rsidRDefault="002B670F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2B670F" w:rsidRPr="002076AD" w:rsidRDefault="002B670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2B670F" w:rsidRPr="002076AD" w:rsidRDefault="002B670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2B670F" w:rsidRPr="002076AD" w:rsidRDefault="002B670F" w:rsidP="00950E63">
            <w:pPr>
              <w:widowControl w:val="0"/>
              <w:jc w:val="center"/>
            </w:pPr>
            <w:r>
              <w:t>2.1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2B670F" w:rsidRPr="007578C8" w:rsidRDefault="002B670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2B670F" w:rsidRPr="004C0FEA" w:rsidRDefault="002B670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2B670F" w:rsidRPr="004C0FEA" w:rsidRDefault="002B670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2B670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2B670F" w:rsidRDefault="002B670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2B670F" w:rsidRDefault="002B670F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2B670F" w:rsidRPr="002E393E" w:rsidRDefault="002B670F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2B670F" w:rsidRPr="002076AD" w:rsidRDefault="002B670F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2B670F" w:rsidRPr="002076AD" w:rsidRDefault="002B670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2B670F" w:rsidRPr="002076AD" w:rsidRDefault="002B670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2B670F" w:rsidRPr="007578C8" w:rsidRDefault="002B670F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2B670F" w:rsidRPr="002076AD" w:rsidRDefault="002B670F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B670F" w:rsidRPr="007578C8" w:rsidRDefault="002B670F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2B670F" w:rsidRDefault="002B670F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Default="002B670F">
      <w:pPr>
        <w:rPr>
          <w:sz w:val="2"/>
          <w:szCs w:val="2"/>
        </w:rPr>
      </w:pPr>
    </w:p>
    <w:p w:rsidR="002B670F" w:rsidRPr="00F65582" w:rsidRDefault="002B670F">
      <w:pPr>
        <w:rPr>
          <w:sz w:val="2"/>
          <w:szCs w:val="2"/>
        </w:rPr>
      </w:pPr>
    </w:p>
    <w:p w:rsidR="002B670F" w:rsidRPr="0045463F" w:rsidRDefault="002B670F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2B670F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2B670F" w:rsidRPr="00FD40F8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2B670F" w:rsidRPr="00FD40F8" w:rsidRDefault="002B670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Pr="00FD40F8" w:rsidRDefault="002B670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2B670F" w:rsidRDefault="002B670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2B670F" w:rsidRDefault="002B670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B670F" w:rsidRPr="00EE2DD0" w:rsidTr="001116D2">
        <w:tc>
          <w:tcPr>
            <w:tcW w:w="2728" w:type="dxa"/>
            <w:vMerge w:val="restart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2B670F" w:rsidRPr="00EE2DD0" w:rsidTr="001116D2">
        <w:tc>
          <w:tcPr>
            <w:tcW w:w="2728" w:type="dxa"/>
            <w:vMerge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2B670F" w:rsidRPr="002076AD" w:rsidRDefault="002B670F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2B670F" w:rsidRPr="002076AD" w:rsidRDefault="002B670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2B670F" w:rsidRPr="002076AD" w:rsidRDefault="002B670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27222,5</w:t>
            </w:r>
          </w:p>
        </w:tc>
        <w:tc>
          <w:tcPr>
            <w:tcW w:w="778" w:type="dxa"/>
          </w:tcPr>
          <w:p w:rsidR="002B670F" w:rsidRPr="002076AD" w:rsidRDefault="002B670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2B670F" w:rsidRPr="002205F8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6467,9</w:t>
            </w:r>
          </w:p>
        </w:tc>
        <w:tc>
          <w:tcPr>
            <w:tcW w:w="641" w:type="dxa"/>
          </w:tcPr>
          <w:p w:rsidR="002B670F" w:rsidRPr="002205F8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EE2DD0" w:rsidTr="001116D2">
        <w:tc>
          <w:tcPr>
            <w:tcW w:w="2728" w:type="dxa"/>
            <w:vMerge w:val="restart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26402,9</w:t>
            </w:r>
          </w:p>
        </w:tc>
        <w:tc>
          <w:tcPr>
            <w:tcW w:w="778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5648,3</w:t>
            </w:r>
          </w:p>
        </w:tc>
        <w:tc>
          <w:tcPr>
            <w:tcW w:w="641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EE2DD0" w:rsidTr="001116D2">
        <w:tc>
          <w:tcPr>
            <w:tcW w:w="2728" w:type="dxa"/>
            <w:vMerge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2B670F" w:rsidRPr="007578C8" w:rsidRDefault="002B670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26402,9</w:t>
            </w:r>
          </w:p>
        </w:tc>
        <w:tc>
          <w:tcPr>
            <w:tcW w:w="778" w:type="dxa"/>
          </w:tcPr>
          <w:p w:rsidR="002B670F" w:rsidRPr="001116D2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5648,3</w:t>
            </w:r>
          </w:p>
        </w:tc>
        <w:tc>
          <w:tcPr>
            <w:tcW w:w="641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2B670F" w:rsidRPr="00760B9C" w:rsidRDefault="002B670F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2B670F" w:rsidRPr="007578C8" w:rsidRDefault="002B670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6B159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19571,1</w:t>
            </w:r>
          </w:p>
        </w:tc>
        <w:tc>
          <w:tcPr>
            <w:tcW w:w="778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3559,5</w:t>
            </w:r>
          </w:p>
        </w:tc>
        <w:tc>
          <w:tcPr>
            <w:tcW w:w="641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2B670F" w:rsidRPr="00760B9C" w:rsidRDefault="002B670F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2B670F" w:rsidRPr="007578C8" w:rsidRDefault="002B670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6B159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2B670F" w:rsidRPr="006B159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2B670F" w:rsidRPr="00C76CC3" w:rsidRDefault="002B670F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2B670F" w:rsidRPr="007578C8" w:rsidRDefault="002B670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342E84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2B670F" w:rsidRPr="006B159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2B670F" w:rsidRPr="000D19F0" w:rsidRDefault="002B670F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2B670F" w:rsidRPr="007578C8" w:rsidRDefault="002B670F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6B1592" w:rsidRDefault="002B670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2B670F" w:rsidRPr="002076AD" w:rsidRDefault="002B670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2B670F" w:rsidRPr="002E393E" w:rsidRDefault="002B670F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2B670F" w:rsidRPr="007578C8" w:rsidRDefault="002B670F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6B1592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3854,4</w:t>
            </w:r>
          </w:p>
        </w:tc>
        <w:tc>
          <w:tcPr>
            <w:tcW w:w="778" w:type="dxa"/>
          </w:tcPr>
          <w:p w:rsidR="002B670F" w:rsidRPr="001116D2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2088,8</w:t>
            </w:r>
          </w:p>
        </w:tc>
        <w:tc>
          <w:tcPr>
            <w:tcW w:w="641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2B670F" w:rsidRPr="007578C8" w:rsidRDefault="002B670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77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641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2B670F" w:rsidRPr="00EE2DD0" w:rsidTr="001116D2">
        <w:tc>
          <w:tcPr>
            <w:tcW w:w="2728" w:type="dxa"/>
          </w:tcPr>
          <w:p w:rsidR="002B670F" w:rsidRDefault="002B670F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2B670F" w:rsidRPr="002E393E" w:rsidRDefault="002B670F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2B670F" w:rsidRPr="007578C8" w:rsidRDefault="002B670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2B670F" w:rsidRPr="006B1592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2B670F" w:rsidRPr="006B1592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2B670F" w:rsidRPr="002076AD" w:rsidRDefault="002B670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778" w:type="dxa"/>
          </w:tcPr>
          <w:p w:rsidR="002B670F" w:rsidRPr="002076AD" w:rsidRDefault="002B670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641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2B670F" w:rsidRPr="00580ED9" w:rsidRDefault="002B670F">
      <w:pPr>
        <w:rPr>
          <w:sz w:val="2"/>
          <w:szCs w:val="2"/>
        </w:rPr>
      </w:pPr>
    </w:p>
    <w:p w:rsidR="002B670F" w:rsidRPr="00FD40F8" w:rsidRDefault="002B670F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2B670F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2B670F" w:rsidRPr="00FD40F8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2B670F" w:rsidRPr="00FD40F8" w:rsidRDefault="002B670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Pr="000422A8" w:rsidRDefault="002B670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2B670F" w:rsidRDefault="002B670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2B670F" w:rsidRDefault="002B670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2B670F" w:rsidRPr="000422A8" w:rsidTr="00E74865">
        <w:trPr>
          <w:jc w:val="center"/>
        </w:trPr>
        <w:tc>
          <w:tcPr>
            <w:tcW w:w="427" w:type="dxa"/>
            <w:vMerge w:val="restart"/>
          </w:tcPr>
          <w:p w:rsidR="002B670F" w:rsidRPr="002076AD" w:rsidRDefault="002B670F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2B670F" w:rsidRPr="002076AD" w:rsidRDefault="002B670F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2B670F" w:rsidRPr="002076AD" w:rsidRDefault="002B670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 w:val="restart"/>
          </w:tcPr>
          <w:p w:rsidR="002B670F" w:rsidRPr="002076AD" w:rsidRDefault="002B670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2B670F" w:rsidRPr="002076AD" w:rsidRDefault="002B670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27222,5</w:t>
            </w:r>
          </w:p>
        </w:tc>
        <w:tc>
          <w:tcPr>
            <w:tcW w:w="812" w:type="dxa"/>
          </w:tcPr>
          <w:p w:rsidR="002B670F" w:rsidRPr="002076AD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6467,9</w:t>
            </w:r>
          </w:p>
        </w:tc>
        <w:tc>
          <w:tcPr>
            <w:tcW w:w="774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6939,4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2573,8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893245" w:rsidRDefault="002B670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20283,1</w:t>
            </w:r>
          </w:p>
        </w:tc>
        <w:tc>
          <w:tcPr>
            <w:tcW w:w="81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3894,1</w:t>
            </w:r>
          </w:p>
        </w:tc>
        <w:tc>
          <w:tcPr>
            <w:tcW w:w="774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 w:val="restart"/>
          </w:tcPr>
          <w:p w:rsidR="002B670F" w:rsidRPr="002076AD" w:rsidRDefault="002B670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2B670F" w:rsidRPr="002076AD" w:rsidRDefault="002B670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26402,9</w:t>
            </w:r>
          </w:p>
        </w:tc>
        <w:tc>
          <w:tcPr>
            <w:tcW w:w="81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5648,3</w:t>
            </w:r>
          </w:p>
        </w:tc>
        <w:tc>
          <w:tcPr>
            <w:tcW w:w="774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2B670F" w:rsidRPr="002076AD" w:rsidRDefault="002B670F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2B670F" w:rsidRPr="002076AD" w:rsidRDefault="002B670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6223,4</w:t>
            </w:r>
          </w:p>
        </w:tc>
        <w:tc>
          <w:tcPr>
            <w:tcW w:w="812" w:type="dxa"/>
          </w:tcPr>
          <w:p w:rsidR="002B670F" w:rsidRPr="002076AD" w:rsidRDefault="002B670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1857,8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893245" w:rsidRDefault="002B670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2B670F" w:rsidRPr="002076AD" w:rsidRDefault="002B670F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2B670F" w:rsidRPr="002076AD" w:rsidRDefault="002B670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20179,5</w:t>
            </w:r>
          </w:p>
        </w:tc>
        <w:tc>
          <w:tcPr>
            <w:tcW w:w="812" w:type="dxa"/>
          </w:tcPr>
          <w:p w:rsidR="002B670F" w:rsidRPr="002076AD" w:rsidRDefault="002B670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3790,5</w:t>
            </w:r>
          </w:p>
        </w:tc>
        <w:tc>
          <w:tcPr>
            <w:tcW w:w="774" w:type="dxa"/>
          </w:tcPr>
          <w:p w:rsidR="002B670F" w:rsidRPr="002205F8" w:rsidRDefault="002B670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2B670F" w:rsidRPr="002205F8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 w:val="restart"/>
          </w:tcPr>
          <w:p w:rsidR="002B670F" w:rsidRPr="002076AD" w:rsidRDefault="002B670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2B670F" w:rsidRPr="002076AD" w:rsidRDefault="002B670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81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819,6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893245" w:rsidRDefault="002B670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103,6</w:t>
            </w:r>
          </w:p>
        </w:tc>
        <w:tc>
          <w:tcPr>
            <w:tcW w:w="812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8C25DB">
            <w:pPr>
              <w:jc w:val="center"/>
            </w:pPr>
            <w:r>
              <w:rPr>
                <w:kern w:val="2"/>
              </w:rPr>
              <w:t>103,6</w:t>
            </w:r>
          </w:p>
        </w:tc>
        <w:tc>
          <w:tcPr>
            <w:tcW w:w="77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2B670F" w:rsidRPr="00CE7071" w:rsidTr="00E74865">
        <w:trPr>
          <w:jc w:val="center"/>
        </w:trPr>
        <w:tc>
          <w:tcPr>
            <w:tcW w:w="427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2B670F" w:rsidRPr="002076AD" w:rsidRDefault="002B670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2B670F" w:rsidRPr="002076AD" w:rsidRDefault="002B670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2B670F" w:rsidRPr="002076AD" w:rsidRDefault="002B670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2B670F" w:rsidRPr="00565D68" w:rsidRDefault="002B670F">
      <w:pPr>
        <w:rPr>
          <w:sz w:val="2"/>
          <w:szCs w:val="2"/>
        </w:rPr>
      </w:pPr>
    </w:p>
    <w:p w:rsidR="002B670F" w:rsidRPr="00FD40F8" w:rsidRDefault="002B670F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2B670F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2B670F" w:rsidRPr="00FD40F8" w:rsidRDefault="002B670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2B670F" w:rsidRPr="00FD40F8" w:rsidRDefault="002B670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B670F" w:rsidRDefault="002B670F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2B670F" w:rsidRPr="00FD40F8" w:rsidRDefault="002B670F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2B670F" w:rsidRPr="00FD40F8" w:rsidRDefault="002B670F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2B670F" w:rsidRPr="00FD40F8" w:rsidRDefault="002B670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2B670F" w:rsidRPr="00FD40F8" w:rsidRDefault="002B670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2B670F" w:rsidRPr="00FD40F8" w:rsidRDefault="002B670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2B670F" w:rsidRPr="002D4F24" w:rsidRDefault="002B670F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2B670F" w:rsidRPr="00452A84" w:rsidTr="00985C72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2B670F" w:rsidRPr="00985C72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2B670F" w:rsidRPr="00452A84" w:rsidTr="00B91086">
        <w:trPr>
          <w:tblHeader/>
        </w:trPr>
        <w:tc>
          <w:tcPr>
            <w:tcW w:w="15265" w:type="dxa"/>
            <w:gridSpan w:val="17"/>
          </w:tcPr>
          <w:p w:rsidR="002B670F" w:rsidRPr="00452A84" w:rsidRDefault="002B670F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2B670F" w:rsidRPr="00452A84" w:rsidRDefault="002B670F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7627,9</w:t>
            </w:r>
          </w:p>
        </w:tc>
        <w:tc>
          <w:tcPr>
            <w:tcW w:w="84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2908,4</w:t>
            </w:r>
          </w:p>
        </w:tc>
        <w:tc>
          <w:tcPr>
            <w:tcW w:w="849" w:type="dxa"/>
          </w:tcPr>
          <w:p w:rsidR="002B670F" w:rsidRPr="00561F63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6939,4</w:t>
            </w:r>
          </w:p>
        </w:tc>
        <w:tc>
          <w:tcPr>
            <w:tcW w:w="84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2573,8</w:t>
            </w:r>
          </w:p>
        </w:tc>
        <w:tc>
          <w:tcPr>
            <w:tcW w:w="849" w:type="dxa"/>
          </w:tcPr>
          <w:p w:rsidR="002B670F" w:rsidRPr="00561F63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2D4F24" w:rsidRDefault="002B670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Pr="00561F63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688,5</w:t>
            </w:r>
          </w:p>
        </w:tc>
        <w:tc>
          <w:tcPr>
            <w:tcW w:w="849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2B670F" w:rsidRPr="00513D5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334,6</w:t>
            </w:r>
          </w:p>
        </w:tc>
        <w:tc>
          <w:tcPr>
            <w:tcW w:w="849" w:type="dxa"/>
          </w:tcPr>
          <w:p w:rsidR="002B670F" w:rsidRPr="00561F63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2B670F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2B670F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69476B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2B670F" w:rsidRPr="009A6625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Pr="00452A84" w:rsidRDefault="002B670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2B670F" w:rsidRDefault="002B670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2B670F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2B670F" w:rsidRPr="00CD1FD6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2088,8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2088,8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1857,8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1857,8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231,0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 w:val="restart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2B670F" w:rsidRPr="00CD1FD6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69476B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2B670F" w:rsidRPr="00452A84" w:rsidTr="003E2515">
        <w:trPr>
          <w:tblHeader/>
        </w:trPr>
        <w:tc>
          <w:tcPr>
            <w:tcW w:w="65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2B670F" w:rsidRPr="00452A84" w:rsidRDefault="002B670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2B670F" w:rsidRDefault="002B670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2B670F" w:rsidRPr="00452A84" w:rsidRDefault="002B670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2B670F" w:rsidRDefault="002B670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2B670F" w:rsidRPr="00985C72" w:rsidRDefault="002B670F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2B670F" w:rsidRDefault="002B670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2B670F" w:rsidRDefault="002B670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2B670F" w:rsidRDefault="002B670F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2B670F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2B670F" w:rsidRDefault="002B670F" w:rsidP="00920010">
      <w:pPr>
        <w:pageBreakBefore/>
        <w:ind w:left="6237"/>
        <w:jc w:val="center"/>
        <w:rPr>
          <w:kern w:val="2"/>
        </w:rPr>
      </w:pPr>
    </w:p>
    <w:sectPr w:rsidR="002B670F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70F" w:rsidRDefault="002B670F">
      <w:r>
        <w:separator/>
      </w:r>
    </w:p>
  </w:endnote>
  <w:endnote w:type="continuationSeparator" w:id="1">
    <w:p w:rsidR="002B670F" w:rsidRDefault="002B6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0F" w:rsidRDefault="002B670F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2B670F" w:rsidRPr="00596B24" w:rsidRDefault="002B670F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0F" w:rsidRDefault="002B670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70F" w:rsidRDefault="002B670F">
    <w:pPr>
      <w:pStyle w:val="Footer"/>
      <w:ind w:right="360"/>
    </w:pPr>
  </w:p>
  <w:p w:rsidR="002B670F" w:rsidRDefault="002B670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0F" w:rsidRDefault="002B670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2B670F" w:rsidRPr="0046334D" w:rsidRDefault="002B670F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70F" w:rsidRDefault="002B670F">
      <w:r>
        <w:separator/>
      </w:r>
    </w:p>
  </w:footnote>
  <w:footnote w:type="continuationSeparator" w:id="1">
    <w:p w:rsidR="002B670F" w:rsidRDefault="002B6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C6860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3A73"/>
    <w:rsid w:val="00133DAF"/>
    <w:rsid w:val="001414B0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1802"/>
    <w:rsid w:val="0028703B"/>
    <w:rsid w:val="00293568"/>
    <w:rsid w:val="002A2062"/>
    <w:rsid w:val="002A31A1"/>
    <w:rsid w:val="002A4611"/>
    <w:rsid w:val="002B2624"/>
    <w:rsid w:val="002B636B"/>
    <w:rsid w:val="002B6527"/>
    <w:rsid w:val="002B670F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160E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725E7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5FF3"/>
    <w:rsid w:val="005D5A0B"/>
    <w:rsid w:val="005E7BBD"/>
    <w:rsid w:val="00611679"/>
    <w:rsid w:val="00613D7D"/>
    <w:rsid w:val="00616ED5"/>
    <w:rsid w:val="00626FC9"/>
    <w:rsid w:val="006375B7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CAA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A274D"/>
    <w:rsid w:val="008B5D4A"/>
    <w:rsid w:val="008B6AD3"/>
    <w:rsid w:val="008B7550"/>
    <w:rsid w:val="008C25DB"/>
    <w:rsid w:val="008D7EA3"/>
    <w:rsid w:val="008F2408"/>
    <w:rsid w:val="008F51FE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3968"/>
    <w:rsid w:val="00965E5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303C"/>
    <w:rsid w:val="00AA7A3B"/>
    <w:rsid w:val="00AA7E33"/>
    <w:rsid w:val="00AB0A72"/>
    <w:rsid w:val="00AB1ACA"/>
    <w:rsid w:val="00AB49A3"/>
    <w:rsid w:val="00AC69E2"/>
    <w:rsid w:val="00AD1A46"/>
    <w:rsid w:val="00AD1A64"/>
    <w:rsid w:val="00AE2601"/>
    <w:rsid w:val="00AE41A6"/>
    <w:rsid w:val="00B02C23"/>
    <w:rsid w:val="00B049B2"/>
    <w:rsid w:val="00B110FC"/>
    <w:rsid w:val="00B15E61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336C"/>
    <w:rsid w:val="00CB43C1"/>
    <w:rsid w:val="00CB5192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764D"/>
    <w:rsid w:val="00D261FD"/>
    <w:rsid w:val="00D3031B"/>
    <w:rsid w:val="00D36BA9"/>
    <w:rsid w:val="00D41039"/>
    <w:rsid w:val="00D504DB"/>
    <w:rsid w:val="00D50B04"/>
    <w:rsid w:val="00D55A18"/>
    <w:rsid w:val="00D60839"/>
    <w:rsid w:val="00D634E8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01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1126</TotalTime>
  <Pages>20</Pages>
  <Words>4506</Words>
  <Characters>25690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162</cp:revision>
  <cp:lastPrinted>2021-03-05T13:41:00Z</cp:lastPrinted>
  <dcterms:created xsi:type="dcterms:W3CDTF">2018-11-06T10:30:00Z</dcterms:created>
  <dcterms:modified xsi:type="dcterms:W3CDTF">2021-03-05T13:43:00Z</dcterms:modified>
</cp:coreProperties>
</file>