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82E" w:rsidRDefault="00E6182E" w:rsidP="00B10FC7">
      <w:pPr>
        <w:jc w:val="center"/>
        <w:rPr>
          <w:b/>
          <w:caps/>
          <w:sz w:val="32"/>
          <w:szCs w:val="32"/>
        </w:rPr>
      </w:pPr>
      <w:r w:rsidRPr="0067134A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</w:p>
    <w:p w:rsidR="00E6182E" w:rsidRPr="00AE4D3E" w:rsidRDefault="00E6182E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E6182E" w:rsidRPr="00AE4D3E" w:rsidRDefault="00E6182E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E6182E" w:rsidRPr="004E00A5" w:rsidRDefault="00E6182E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E6182E" w:rsidRPr="00AE4D3E" w:rsidRDefault="00E6182E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E6182E" w:rsidRPr="00AE4D3E" w:rsidRDefault="00E6182E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E6182E" w:rsidRPr="004E00A5" w:rsidRDefault="00E6182E" w:rsidP="00B10FC7">
      <w:pPr>
        <w:jc w:val="center"/>
      </w:pPr>
    </w:p>
    <w:p w:rsidR="00E6182E" w:rsidRPr="00AE4D3E" w:rsidRDefault="00E6182E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E6182E" w:rsidRPr="004E00A5" w:rsidRDefault="00E6182E" w:rsidP="00B10FC7">
      <w:pPr>
        <w:jc w:val="both"/>
        <w:rPr>
          <w:sz w:val="18"/>
          <w:szCs w:val="18"/>
        </w:rPr>
      </w:pPr>
    </w:p>
    <w:p w:rsidR="00E6182E" w:rsidRPr="00AE4D3E" w:rsidRDefault="00E6182E" w:rsidP="00BC32C8">
      <w:pPr>
        <w:rPr>
          <w:b/>
          <w:sz w:val="28"/>
        </w:rPr>
      </w:pPr>
      <w:r>
        <w:rPr>
          <w:b/>
          <w:sz w:val="28"/>
        </w:rPr>
        <w:t>21.10.2021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99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E6182E" w:rsidRPr="00AE4D3E" w:rsidRDefault="00E6182E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E6182E" w:rsidRPr="00AE4D3E" w:rsidTr="007D28E3">
        <w:trPr>
          <w:trHeight w:val="2049"/>
        </w:trPr>
        <w:tc>
          <w:tcPr>
            <w:tcW w:w="4449" w:type="dxa"/>
          </w:tcPr>
          <w:p w:rsidR="00E6182E" w:rsidRPr="002248A1" w:rsidRDefault="00E6182E" w:rsidP="00131CA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 внесении изменений и дополнений в постановление Администрации Алексеевского сельского поселения № 108 от 07.11.2018 г. « 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248A1">
              <w:rPr>
                <w:kern w:val="2"/>
                <w:sz w:val="28"/>
                <w:szCs w:val="28"/>
              </w:rPr>
              <w:t>«Социальная поддержка граждан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2248A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E6182E" w:rsidRPr="00B80700" w:rsidRDefault="00E6182E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E6182E" w:rsidRPr="00B80700" w:rsidRDefault="00E6182E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E6182E" w:rsidRDefault="00E6182E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</w:p>
    <w:p w:rsidR="00E6182E" w:rsidRDefault="00E6182E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E6182E" w:rsidRDefault="00E6182E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E6182E" w:rsidRPr="00B80700" w:rsidRDefault="00E6182E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E6182E" w:rsidRDefault="00E6182E" w:rsidP="00131CA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 Приложение 1 к постановлению Администрации Алексеевского сельского поселения </w:t>
      </w:r>
      <w:r w:rsidRPr="002248A1">
        <w:rPr>
          <w:kern w:val="2"/>
          <w:sz w:val="28"/>
          <w:szCs w:val="28"/>
        </w:rPr>
        <w:t>«Социальная поддержка граждан</w:t>
      </w:r>
      <w:r>
        <w:rPr>
          <w:kern w:val="2"/>
          <w:sz w:val="28"/>
          <w:szCs w:val="28"/>
        </w:rPr>
        <w:t xml:space="preserve"> </w:t>
      </w:r>
      <w:r w:rsidRPr="002248A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E6182E" w:rsidRPr="002E45DD" w:rsidRDefault="00E6182E" w:rsidP="002746B2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2.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E6182E" w:rsidRDefault="00E6182E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E6182E" w:rsidRDefault="00E6182E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6182E" w:rsidRDefault="00E6182E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E6182E" w:rsidRDefault="00E6182E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E6182E" w:rsidRPr="00CE135F" w:rsidRDefault="00E6182E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E6182E" w:rsidRPr="00080C48" w:rsidRDefault="00E6182E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E6182E" w:rsidRPr="00080C48" w:rsidRDefault="00E6182E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E6182E" w:rsidRDefault="00E6182E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E6182E" w:rsidRPr="00080C48" w:rsidRDefault="00E6182E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E6182E" w:rsidRPr="00080C48" w:rsidRDefault="00E6182E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21</w:t>
      </w:r>
      <w:r w:rsidRPr="00080C4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10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21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99</w:t>
      </w:r>
    </w:p>
    <w:p w:rsidR="00E6182E" w:rsidRPr="00080C48" w:rsidRDefault="00E6182E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6182E" w:rsidRPr="00131CA5" w:rsidRDefault="00E6182E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131CA5">
        <w:rPr>
          <w:b/>
          <w:kern w:val="2"/>
          <w:sz w:val="28"/>
          <w:szCs w:val="28"/>
        </w:rPr>
        <w:t xml:space="preserve">Муниципальная программа </w:t>
      </w:r>
    </w:p>
    <w:p w:rsidR="00E6182E" w:rsidRPr="00131CA5" w:rsidRDefault="00E6182E" w:rsidP="00131CA5">
      <w:pPr>
        <w:suppressAutoHyphens/>
        <w:jc w:val="center"/>
        <w:rPr>
          <w:b/>
          <w:kern w:val="2"/>
          <w:sz w:val="28"/>
          <w:szCs w:val="28"/>
        </w:rPr>
      </w:pPr>
      <w:r w:rsidRPr="00131CA5">
        <w:rPr>
          <w:b/>
          <w:kern w:val="2"/>
          <w:sz w:val="28"/>
          <w:szCs w:val="28"/>
        </w:rPr>
        <w:t>«Социальная поддержка граждан Алексеевского сельского поселения»</w:t>
      </w:r>
    </w:p>
    <w:p w:rsidR="00E6182E" w:rsidRPr="00804E0D" w:rsidRDefault="00E6182E" w:rsidP="002746B2">
      <w:pPr>
        <w:rPr>
          <w:kern w:val="2"/>
          <w:sz w:val="28"/>
          <w:szCs w:val="28"/>
        </w:rPr>
      </w:pPr>
    </w:p>
    <w:p w:rsidR="00E6182E" w:rsidRPr="00804E0D" w:rsidRDefault="00E6182E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E6182E" w:rsidRDefault="00E6182E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E6182E" w:rsidRPr="00131CA5" w:rsidRDefault="00E6182E" w:rsidP="00131CA5">
      <w:pPr>
        <w:suppressAutoHyphens/>
        <w:jc w:val="center"/>
        <w:rPr>
          <w:kern w:val="2"/>
          <w:sz w:val="28"/>
          <w:szCs w:val="28"/>
        </w:rPr>
      </w:pPr>
      <w:r w:rsidRPr="00131CA5">
        <w:rPr>
          <w:kern w:val="2"/>
          <w:sz w:val="28"/>
          <w:szCs w:val="28"/>
        </w:rPr>
        <w:t>«Социальная поддержка граждан Алексеевского сельского поселения»</w:t>
      </w:r>
    </w:p>
    <w:p w:rsidR="00E6182E" w:rsidRPr="00080C48" w:rsidRDefault="00E6182E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E6182E" w:rsidRPr="00080C48" w:rsidRDefault="00E6182E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110"/>
        <w:gridCol w:w="254"/>
        <w:gridCol w:w="7502"/>
      </w:tblGrid>
      <w:tr w:rsidR="00E6182E" w:rsidRPr="00080C48" w:rsidTr="00275FAB">
        <w:tc>
          <w:tcPr>
            <w:tcW w:w="2110" w:type="dxa"/>
          </w:tcPr>
          <w:p w:rsidR="00E6182E" w:rsidRPr="00080C48" w:rsidRDefault="00E6182E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804E0D" w:rsidRDefault="00E6182E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E6182E" w:rsidRPr="00804E0D" w:rsidRDefault="00E6182E" w:rsidP="00131CA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131CA5">
              <w:rPr>
                <w:kern w:val="2"/>
                <w:sz w:val="28"/>
                <w:szCs w:val="28"/>
              </w:rPr>
              <w:t xml:space="preserve">«Социальная поддержка граждан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</w:t>
            </w:r>
            <w:r w:rsidRPr="00131CA5">
              <w:rPr>
                <w:kern w:val="2"/>
                <w:sz w:val="28"/>
                <w:szCs w:val="28"/>
              </w:rPr>
              <w:t>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511C19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Алексеевского сельского поселения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080C48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080C48" w:rsidRDefault="00E6182E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080C48" w:rsidRDefault="00E6182E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«Социальная поддержка граждан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»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080C48" w:rsidRDefault="00E6182E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080C48" w:rsidRDefault="00E6182E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Default="00E6182E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>
              <w:rPr>
                <w:kern w:val="2"/>
                <w:sz w:val="28"/>
                <w:szCs w:val="28"/>
                <w:lang w:eastAsia="en-US"/>
              </w:rPr>
              <w:t>;</w:t>
            </w:r>
          </w:p>
          <w:p w:rsidR="00E6182E" w:rsidRPr="00080C48" w:rsidRDefault="00E6182E" w:rsidP="00131CA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выплата доплаты к пенсии муниципальным служащим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080C48" w:rsidRDefault="00E6182E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доля населения, имеющего денежные доходы ниже величины прожиточного миним</w:t>
            </w:r>
            <w:r>
              <w:rPr>
                <w:kern w:val="2"/>
                <w:sz w:val="28"/>
                <w:szCs w:val="28"/>
                <w:lang w:eastAsia="en-US"/>
              </w:rPr>
              <w:t>ума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080C48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6182E" w:rsidRPr="00080C48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6182E" w:rsidRPr="002B5703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6182E" w:rsidRDefault="00E6182E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6182E" w:rsidRDefault="00E6182E"/>
        </w:tc>
      </w:tr>
      <w:tr w:rsidR="00E6182E" w:rsidRPr="00080C48" w:rsidTr="00275FAB">
        <w:tc>
          <w:tcPr>
            <w:tcW w:w="2110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6182E" w:rsidRPr="00722A14" w:rsidRDefault="00E6182E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E6182E" w:rsidRPr="00080C48" w:rsidRDefault="00E6182E" w:rsidP="00131CA5">
            <w:pPr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</w:p>
        </w:tc>
      </w:tr>
    </w:tbl>
    <w:p w:rsidR="00E6182E" w:rsidRPr="00080C48" w:rsidRDefault="00E6182E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E6182E" w:rsidRDefault="00E6182E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E6182E" w:rsidRPr="00131CA5" w:rsidRDefault="00E6182E" w:rsidP="00131CA5">
      <w:pPr>
        <w:suppressAutoHyphens/>
        <w:jc w:val="center"/>
        <w:rPr>
          <w:b/>
          <w:kern w:val="2"/>
          <w:sz w:val="28"/>
          <w:szCs w:val="28"/>
          <w:lang w:eastAsia="en-US"/>
        </w:rPr>
      </w:pPr>
      <w:r w:rsidRPr="00131CA5">
        <w:rPr>
          <w:b/>
          <w:kern w:val="2"/>
          <w:sz w:val="28"/>
          <w:szCs w:val="28"/>
          <w:lang w:eastAsia="en-US"/>
        </w:rPr>
        <w:t>Подпрограмма «Социальная поддержка граждан Алексеевского сельского поселения»</w:t>
      </w:r>
    </w:p>
    <w:p w:rsidR="00E6182E" w:rsidRPr="00131CA5" w:rsidRDefault="00E6182E" w:rsidP="00131CA5">
      <w:pPr>
        <w:suppressAutoHyphens/>
        <w:jc w:val="center"/>
        <w:rPr>
          <w:b/>
          <w:kern w:val="2"/>
          <w:sz w:val="28"/>
          <w:szCs w:val="28"/>
          <w:lang w:eastAsia="en-US"/>
        </w:rPr>
      </w:pPr>
    </w:p>
    <w:p w:rsidR="00E6182E" w:rsidRPr="00722A14" w:rsidRDefault="00E6182E" w:rsidP="00131CA5">
      <w:pPr>
        <w:suppressAutoHyphens/>
        <w:jc w:val="center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ПАСПОРТ</w:t>
      </w:r>
    </w:p>
    <w:p w:rsidR="00E6182E" w:rsidRPr="00722A14" w:rsidRDefault="00E6182E" w:rsidP="00131CA5">
      <w:pPr>
        <w:suppressAutoHyphens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Подпрограммы</w:t>
      </w:r>
      <w:r w:rsidRPr="00722A14">
        <w:rPr>
          <w:kern w:val="2"/>
          <w:sz w:val="28"/>
          <w:szCs w:val="28"/>
          <w:lang w:eastAsia="en-US"/>
        </w:rPr>
        <w:t xml:space="preserve"> 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E6182E" w:rsidRPr="00080C48" w:rsidRDefault="00E6182E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6182E" w:rsidRPr="00080C48" w:rsidRDefault="00E6182E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подпрограмма «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Социальная поддержка граждан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080C48">
              <w:rPr>
                <w:kern w:val="2"/>
                <w:sz w:val="28"/>
                <w:szCs w:val="28"/>
              </w:rPr>
              <w:t>» (далее – также подпрограмма 1)</w:t>
            </w: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6182E" w:rsidRPr="00080C48" w:rsidRDefault="00E6182E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6182E" w:rsidRPr="00080C48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Алексеевского сельского поселения</w:t>
            </w: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6182E" w:rsidRPr="00080C48" w:rsidRDefault="00E6182E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6182E" w:rsidRPr="00080C48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6182E" w:rsidRPr="00080C48" w:rsidRDefault="00E6182E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E6182E" w:rsidRPr="00080C48" w:rsidRDefault="00E6182E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6182E" w:rsidRPr="00080C48" w:rsidRDefault="00E6182E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6182E" w:rsidRPr="00080C48" w:rsidRDefault="00E6182E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6182E" w:rsidRPr="00080C48" w:rsidRDefault="00E6182E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E6182E" w:rsidRPr="00080C48" w:rsidRDefault="00E6182E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6182E" w:rsidRPr="00080C48" w:rsidRDefault="00E6182E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6182E" w:rsidRPr="00080C48" w:rsidRDefault="00E6182E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6182E" w:rsidRPr="00080C48" w:rsidRDefault="00E6182E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6182E" w:rsidRDefault="00E6182E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>
              <w:rPr>
                <w:kern w:val="2"/>
                <w:sz w:val="28"/>
                <w:szCs w:val="28"/>
                <w:lang w:eastAsia="en-US"/>
              </w:rPr>
              <w:t>;</w:t>
            </w:r>
          </w:p>
          <w:p w:rsidR="00E6182E" w:rsidRPr="00080C48" w:rsidRDefault="00E6182E" w:rsidP="00131CA5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выплата доплаты к пенсии муниципальным служащим.</w:t>
            </w: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6182E" w:rsidRPr="00080C48" w:rsidRDefault="00E6182E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6182E" w:rsidRPr="00080C48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</w:t>
            </w:r>
            <w:r w:rsidRPr="00722A14">
              <w:rPr>
                <w:kern w:val="2"/>
                <w:sz w:val="28"/>
                <w:szCs w:val="28"/>
                <w:lang w:eastAsia="en-US"/>
              </w:rPr>
              <w:t>доля населения, имеющего денежные доходы ниже величины прожиточного миним</w:t>
            </w:r>
            <w:r>
              <w:rPr>
                <w:kern w:val="2"/>
                <w:sz w:val="28"/>
                <w:szCs w:val="28"/>
                <w:lang w:eastAsia="en-US"/>
              </w:rPr>
              <w:t>ума</w:t>
            </w: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6182E" w:rsidRPr="00080C48" w:rsidRDefault="00E6182E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E6182E" w:rsidRPr="00080C48" w:rsidRDefault="00E6182E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6182E" w:rsidRPr="00080C48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6182E" w:rsidRPr="00080C48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E6182E" w:rsidRPr="00080C48" w:rsidRDefault="00E6182E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6182E" w:rsidRPr="002B5703" w:rsidRDefault="00E6182E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6182E" w:rsidRDefault="00E6182E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E6182E" w:rsidRPr="00080C48" w:rsidRDefault="00E6182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6182E" w:rsidRPr="00080C48" w:rsidTr="00275FAB">
        <w:tc>
          <w:tcPr>
            <w:tcW w:w="2042" w:type="dxa"/>
          </w:tcPr>
          <w:p w:rsidR="00E6182E" w:rsidRPr="00080C48" w:rsidRDefault="00E6182E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E6182E" w:rsidRPr="00080C48" w:rsidRDefault="00E6182E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6182E" w:rsidRPr="00722A14" w:rsidRDefault="00E6182E" w:rsidP="00131CA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E6182E" w:rsidRPr="00080C48" w:rsidRDefault="00E6182E" w:rsidP="00131CA5">
            <w:pPr>
              <w:jc w:val="both"/>
              <w:rPr>
                <w:kern w:val="2"/>
                <w:sz w:val="28"/>
                <w:szCs w:val="28"/>
              </w:rPr>
            </w:pPr>
            <w:r w:rsidRPr="00722A14">
              <w:rPr>
                <w:kern w:val="2"/>
                <w:sz w:val="28"/>
                <w:szCs w:val="28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E6182E" w:rsidRPr="00080C48" w:rsidRDefault="00E6182E" w:rsidP="00131CA5">
      <w:pPr>
        <w:rPr>
          <w:kern w:val="2"/>
          <w:sz w:val="28"/>
          <w:szCs w:val="28"/>
        </w:rPr>
      </w:pPr>
    </w:p>
    <w:p w:rsidR="00E6182E" w:rsidRPr="00080C48" w:rsidRDefault="00E6182E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E6182E" w:rsidRPr="00080C48" w:rsidRDefault="00E6182E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</w:t>
      </w:r>
      <w:r>
        <w:rPr>
          <w:kern w:val="2"/>
          <w:sz w:val="28"/>
          <w:szCs w:val="28"/>
        </w:rPr>
        <w:t>социальной</w:t>
      </w:r>
      <w:r w:rsidRPr="00080C48">
        <w:rPr>
          <w:kern w:val="2"/>
          <w:sz w:val="28"/>
          <w:szCs w:val="28"/>
        </w:rPr>
        <w:t xml:space="preserve"> сфере </w:t>
      </w:r>
      <w:r>
        <w:rPr>
          <w:kern w:val="2"/>
          <w:sz w:val="28"/>
          <w:szCs w:val="28"/>
        </w:rPr>
        <w:t>Алексеевского сельского поселения</w:t>
      </w:r>
    </w:p>
    <w:p w:rsidR="00E6182E" w:rsidRPr="00080C48" w:rsidRDefault="00E6182E" w:rsidP="00275FAB">
      <w:pPr>
        <w:jc w:val="center"/>
        <w:rPr>
          <w:kern w:val="2"/>
          <w:sz w:val="28"/>
          <w:szCs w:val="28"/>
        </w:rPr>
      </w:pPr>
    </w:p>
    <w:p w:rsidR="00E6182E" w:rsidRPr="00722A14" w:rsidRDefault="00E6182E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Главная цель муниципальной программы</w:t>
      </w:r>
      <w:r w:rsidRPr="00722A14">
        <w:rPr>
          <w:kern w:val="2"/>
          <w:sz w:val="28"/>
          <w:szCs w:val="28"/>
          <w:lang w:eastAsia="en-US"/>
        </w:rPr>
        <w:t xml:space="preserve"> - повышение уровня жизни граждан - получателей мер социальной поддержки.</w:t>
      </w:r>
    </w:p>
    <w:p w:rsidR="00E6182E" w:rsidRPr="00722A14" w:rsidRDefault="00E6182E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Достижение цели программы осуществляется за счет решения задачи - выполнение социальных гарантий, предусмотренных действующим законодательством для отдельных категорий граждан.</w:t>
      </w:r>
    </w:p>
    <w:p w:rsidR="00E6182E" w:rsidRPr="00722A14" w:rsidRDefault="00E6182E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</w:rPr>
        <w:t>В качестве показателя достижения цели и решения задачи программы предлагается следующий показатель:</w:t>
      </w:r>
    </w:p>
    <w:p w:rsidR="00E6182E" w:rsidRPr="00722A14" w:rsidRDefault="00E6182E" w:rsidP="00131CA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722A14">
        <w:rPr>
          <w:kern w:val="2"/>
          <w:sz w:val="28"/>
          <w:szCs w:val="28"/>
        </w:rPr>
        <w:t xml:space="preserve">доля граждан, получающих различные меры социальной поддержки в общей численности населения </w:t>
      </w:r>
      <w:r>
        <w:rPr>
          <w:kern w:val="2"/>
          <w:sz w:val="28"/>
          <w:szCs w:val="28"/>
        </w:rPr>
        <w:t>поселения</w:t>
      </w:r>
      <w:r w:rsidRPr="00722A14">
        <w:rPr>
          <w:kern w:val="2"/>
          <w:sz w:val="28"/>
          <w:szCs w:val="28"/>
        </w:rPr>
        <w:t>.</w:t>
      </w:r>
    </w:p>
    <w:p w:rsidR="00E6182E" w:rsidRPr="00080C48" w:rsidRDefault="00E6182E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</w:t>
      </w:r>
      <w:r w:rsidRPr="00722A14">
        <w:rPr>
          <w:kern w:val="2"/>
          <w:sz w:val="28"/>
          <w:szCs w:val="28"/>
          <w:lang w:eastAsia="en-US"/>
        </w:rPr>
        <w:t xml:space="preserve"> </w:t>
      </w:r>
      <w:r w:rsidRPr="00080C48">
        <w:rPr>
          <w:kern w:val="2"/>
          <w:sz w:val="28"/>
          <w:szCs w:val="28"/>
        </w:rPr>
        <w:t xml:space="preserve">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6182E" w:rsidRDefault="00E6182E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 w:rsidRPr="00080C48">
        <w:rPr>
          <w:kern w:val="2"/>
          <w:sz w:val="28"/>
          <w:szCs w:val="28"/>
        </w:rPr>
        <w:t xml:space="preserve">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6182E" w:rsidRPr="00080C48" w:rsidRDefault="00E6182E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>
        <w:rPr>
          <w:kern w:val="2"/>
          <w:sz w:val="28"/>
          <w:szCs w:val="28"/>
        </w:rPr>
        <w:t xml:space="preserve">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6182E" w:rsidRPr="00131CA5" w:rsidRDefault="00E6182E" w:rsidP="00131CA5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 xml:space="preserve">» </w:t>
      </w:r>
      <w:r w:rsidRPr="00080C48">
        <w:rPr>
          <w:kern w:val="2"/>
          <w:sz w:val="28"/>
          <w:szCs w:val="28"/>
        </w:rPr>
        <w:t xml:space="preserve">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6182E" w:rsidRDefault="00E6182E" w:rsidP="006056EF">
      <w:pPr>
        <w:ind w:left="709"/>
        <w:rPr>
          <w:sz w:val="28"/>
        </w:rPr>
      </w:pPr>
    </w:p>
    <w:p w:rsidR="00E6182E" w:rsidRDefault="00E6182E" w:rsidP="006056EF">
      <w:pPr>
        <w:ind w:left="709"/>
        <w:rPr>
          <w:sz w:val="28"/>
        </w:rPr>
      </w:pPr>
    </w:p>
    <w:p w:rsidR="00E6182E" w:rsidRDefault="00E6182E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E6182E" w:rsidRPr="00080C48" w:rsidRDefault="00E6182E" w:rsidP="006056EF">
      <w:pPr>
        <w:ind w:left="709"/>
        <w:rPr>
          <w:kern w:val="2"/>
          <w:sz w:val="28"/>
          <w:szCs w:val="28"/>
        </w:rPr>
        <w:sectPr w:rsidR="00E6182E" w:rsidRPr="00080C4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E6182E" w:rsidRPr="00080C48" w:rsidRDefault="00E6182E" w:rsidP="005C09E9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E6182E" w:rsidRDefault="00E6182E" w:rsidP="005C09E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E6182E" w:rsidRDefault="00E6182E" w:rsidP="005C09E9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E6182E" w:rsidRPr="00080C48" w:rsidRDefault="00E6182E" w:rsidP="005C09E9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E6182E" w:rsidRPr="00080C48" w:rsidRDefault="00E6182E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E6182E" w:rsidRPr="00722A14" w:rsidRDefault="00E6182E" w:rsidP="005C09E9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E6182E" w:rsidRPr="005C09E9" w:rsidRDefault="00E6182E" w:rsidP="005C09E9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80C48">
        <w:rPr>
          <w:kern w:val="2"/>
          <w:sz w:val="28"/>
          <w:szCs w:val="28"/>
        </w:rPr>
        <w:t>и их значениях</w:t>
      </w:r>
    </w:p>
    <w:p w:rsidR="00E6182E" w:rsidRPr="00080C48" w:rsidRDefault="00E6182E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E6182E" w:rsidRPr="00080C48" w:rsidTr="00275FAB">
        <w:trPr>
          <w:tblHeader/>
        </w:trPr>
        <w:tc>
          <w:tcPr>
            <w:tcW w:w="567" w:type="dxa"/>
            <w:vMerge w:val="restart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E6182E" w:rsidRPr="00080C48" w:rsidRDefault="00E6182E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E6182E" w:rsidRPr="00080C48" w:rsidTr="00275FAB">
        <w:trPr>
          <w:tblHeader/>
        </w:trPr>
        <w:tc>
          <w:tcPr>
            <w:tcW w:w="567" w:type="dxa"/>
            <w:vMerge/>
          </w:tcPr>
          <w:p w:rsidR="00E6182E" w:rsidRPr="00080C48" w:rsidRDefault="00E6182E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E6182E" w:rsidRPr="00080C48" w:rsidRDefault="00E6182E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E6182E" w:rsidRPr="00080C48" w:rsidRDefault="00E6182E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E6182E" w:rsidRPr="00080C48" w:rsidRDefault="00E6182E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6182E" w:rsidRPr="00080C48" w:rsidRDefault="00E6182E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6182E" w:rsidRPr="00080C48" w:rsidRDefault="00E6182E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E6182E" w:rsidRPr="00080C48" w:rsidRDefault="00E6182E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E6182E" w:rsidRPr="00080C48" w:rsidRDefault="00E6182E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E6182E" w:rsidRPr="00080C48" w:rsidTr="00253E07">
        <w:trPr>
          <w:tblHeader/>
        </w:trPr>
        <w:tc>
          <w:tcPr>
            <w:tcW w:w="562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E6182E" w:rsidRPr="00080C48" w:rsidRDefault="00E6182E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E6182E" w:rsidRPr="00080C48" w:rsidRDefault="00E6182E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E6182E" w:rsidRPr="00080C48" w:rsidRDefault="00E6182E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E6182E" w:rsidRPr="00080C48" w:rsidRDefault="00E6182E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E6182E" w:rsidRPr="00080C48" w:rsidRDefault="00E6182E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E6182E" w:rsidRPr="00080C48" w:rsidRDefault="00E6182E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E6182E" w:rsidRPr="00080C48" w:rsidRDefault="00E6182E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E6182E" w:rsidRPr="00080C48" w:rsidRDefault="00E6182E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E6182E" w:rsidRPr="00080C48" w:rsidRDefault="00E6182E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E6182E" w:rsidRPr="00080C48" w:rsidTr="00253E07">
        <w:tc>
          <w:tcPr>
            <w:tcW w:w="14968" w:type="dxa"/>
            <w:gridSpan w:val="18"/>
          </w:tcPr>
          <w:p w:rsidR="00E6182E" w:rsidRPr="00722A14" w:rsidRDefault="00E6182E" w:rsidP="005C09E9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5C09E9">
              <w:rPr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  <w:p w:rsidR="00E6182E" w:rsidRDefault="00E6182E" w:rsidP="009850FB">
            <w:pPr>
              <w:jc w:val="center"/>
              <w:rPr>
                <w:kern w:val="2"/>
              </w:rPr>
            </w:pPr>
          </w:p>
          <w:p w:rsidR="00E6182E" w:rsidRPr="00080C48" w:rsidRDefault="00E6182E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. Подпрограмма</w:t>
            </w:r>
            <w:r>
              <w:rPr>
                <w:kern w:val="2"/>
              </w:rPr>
              <w:t xml:space="preserve"> </w:t>
            </w:r>
            <w:r w:rsidRPr="00AB3426">
              <w:rPr>
                <w:kern w:val="2"/>
              </w:rPr>
              <w:t>«Социальная поддержка граж</w:t>
            </w:r>
            <w:r>
              <w:rPr>
                <w:kern w:val="2"/>
              </w:rPr>
              <w:softHyphen/>
            </w:r>
            <w:r w:rsidRPr="00AB3426">
              <w:rPr>
                <w:kern w:val="2"/>
              </w:rPr>
              <w:t>дан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AB3426">
              <w:rPr>
                <w:kern w:val="2"/>
              </w:rPr>
              <w:t>»</w:t>
            </w:r>
          </w:p>
        </w:tc>
      </w:tr>
      <w:tr w:rsidR="00E6182E" w:rsidRPr="00080C48" w:rsidTr="00253E07">
        <w:tc>
          <w:tcPr>
            <w:tcW w:w="562" w:type="dxa"/>
          </w:tcPr>
          <w:p w:rsidR="00E6182E" w:rsidRPr="00080C48" w:rsidRDefault="00E6182E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E6182E" w:rsidRPr="005C09E9" w:rsidRDefault="00E6182E" w:rsidP="005C09E9">
            <w:pPr>
              <w:rPr>
                <w:kern w:val="2"/>
              </w:rPr>
            </w:pPr>
            <w:r>
              <w:rPr>
                <w:kern w:val="2"/>
              </w:rPr>
              <w:t>1.</w:t>
            </w:r>
            <w:r w:rsidRPr="005C09E9">
              <w:rPr>
                <w:kern w:val="2"/>
              </w:rPr>
              <w:t>Доля граждан, получа</w:t>
            </w:r>
            <w:r w:rsidRPr="005C09E9">
              <w:rPr>
                <w:kern w:val="2"/>
              </w:rPr>
              <w:softHyphen/>
              <w:t>ющих меры социаль</w:t>
            </w:r>
            <w:r w:rsidRPr="005C09E9">
              <w:rPr>
                <w:kern w:val="2"/>
              </w:rPr>
              <w:softHyphen/>
              <w:t>ной поддержки в общей численности населения поселения</w:t>
            </w:r>
          </w:p>
          <w:p w:rsidR="00E6182E" w:rsidRPr="005C09E9" w:rsidRDefault="00E6182E" w:rsidP="00717152">
            <w:pPr>
              <w:jc w:val="both"/>
              <w:rPr>
                <w:kern w:val="2"/>
              </w:rPr>
            </w:pPr>
          </w:p>
        </w:tc>
        <w:tc>
          <w:tcPr>
            <w:tcW w:w="915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E6182E" w:rsidRPr="00080C48" w:rsidRDefault="00E6182E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E6182E" w:rsidRPr="00080C48" w:rsidRDefault="00E6182E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784" w:type="dxa"/>
          </w:tcPr>
          <w:p w:rsidR="00E6182E" w:rsidRDefault="00E6182E">
            <w:r>
              <w:rPr>
                <w:color w:val="000000"/>
              </w:rPr>
              <w:t>0,0</w:t>
            </w:r>
          </w:p>
        </w:tc>
        <w:tc>
          <w:tcPr>
            <w:tcW w:w="785" w:type="dxa"/>
          </w:tcPr>
          <w:p w:rsidR="00E6182E" w:rsidRDefault="00E6182E">
            <w:r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  <w:tc>
          <w:tcPr>
            <w:tcW w:w="786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  <w:tc>
          <w:tcPr>
            <w:tcW w:w="784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  <w:tc>
          <w:tcPr>
            <w:tcW w:w="785" w:type="dxa"/>
          </w:tcPr>
          <w:p w:rsidR="00E6182E" w:rsidRDefault="00E6182E">
            <w:r w:rsidRPr="002F5295">
              <w:rPr>
                <w:color w:val="000000"/>
              </w:rPr>
              <w:t>1,0</w:t>
            </w:r>
          </w:p>
        </w:tc>
      </w:tr>
    </w:tbl>
    <w:p w:rsidR="00E6182E" w:rsidRPr="00080C48" w:rsidRDefault="00E6182E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E6182E" w:rsidRDefault="00E6182E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E6182E" w:rsidRDefault="00E6182E" w:rsidP="005C09E9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E6182E" w:rsidRPr="00080C48" w:rsidRDefault="00E6182E" w:rsidP="005C09E9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E6182E" w:rsidRPr="00080C48" w:rsidRDefault="00E6182E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E6182E" w:rsidRPr="00080C48" w:rsidRDefault="00E6182E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E6182E" w:rsidRPr="00080C48" w:rsidRDefault="00E6182E" w:rsidP="000135FD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E6182E" w:rsidRPr="00080C48" w:rsidRDefault="00E6182E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E6182E" w:rsidRPr="00080C48" w:rsidTr="00275FAB">
        <w:tc>
          <w:tcPr>
            <w:tcW w:w="682" w:type="dxa"/>
            <w:vMerge w:val="restart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E6182E" w:rsidRPr="00080C48" w:rsidRDefault="00E6182E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E6182E" w:rsidRPr="00080C48" w:rsidTr="00275FAB">
        <w:tc>
          <w:tcPr>
            <w:tcW w:w="682" w:type="dxa"/>
            <w:vMerge/>
            <w:vAlign w:val="center"/>
          </w:tcPr>
          <w:p w:rsidR="00E6182E" w:rsidRPr="00080C48" w:rsidRDefault="00E6182E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E6182E" w:rsidRPr="00080C48" w:rsidRDefault="00E6182E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6182E" w:rsidRPr="00080C48" w:rsidRDefault="00E6182E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182E" w:rsidRPr="00080C48" w:rsidRDefault="00E6182E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E6182E" w:rsidRPr="00080C48" w:rsidRDefault="00E6182E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E6182E" w:rsidRPr="00080C48" w:rsidRDefault="00E6182E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E6182E" w:rsidRPr="00080C48" w:rsidRDefault="00E6182E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E6182E" w:rsidRPr="00080C48" w:rsidRDefault="00E6182E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E6182E" w:rsidRPr="00080C48" w:rsidRDefault="00E6182E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E6182E" w:rsidRPr="00080C48" w:rsidTr="006128C7">
        <w:trPr>
          <w:tblHeader/>
        </w:trPr>
        <w:tc>
          <w:tcPr>
            <w:tcW w:w="687" w:type="dxa"/>
          </w:tcPr>
          <w:p w:rsidR="00E6182E" w:rsidRPr="00080C48" w:rsidRDefault="00E6182E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E6182E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A7594E">
              <w:rPr>
                <w:bCs/>
                <w:kern w:val="2"/>
                <w:sz w:val="24"/>
                <w:szCs w:val="24"/>
                <w:lang w:eastAsia="en-US"/>
              </w:rPr>
              <w:t>«Социальная поддержка граждан Алексеевского сельского поселения»</w:t>
            </w:r>
          </w:p>
        </w:tc>
      </w:tr>
      <w:tr w:rsidR="00E6182E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Цель подпрограммы 1 «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создание условий для роста благосостояния граждан - получателей мер социальной поддержки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E6182E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5C09E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5C09E9">
              <w:rPr>
                <w:kern w:val="2"/>
                <w:sz w:val="24"/>
                <w:szCs w:val="24"/>
              </w:rPr>
              <w:t>выполнение социальных гарантий, предусмотренных действующим законодательством для отдельных категорий граждан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;</w:t>
            </w:r>
            <w:r>
              <w:rPr>
                <w:kern w:val="2"/>
                <w:sz w:val="24"/>
                <w:szCs w:val="24"/>
                <w:lang w:eastAsia="en-US"/>
              </w:rPr>
              <w:t xml:space="preserve"> </w:t>
            </w:r>
            <w:r w:rsidRPr="005C09E9">
              <w:rPr>
                <w:kern w:val="2"/>
                <w:sz w:val="24"/>
                <w:szCs w:val="24"/>
                <w:lang w:eastAsia="en-US"/>
              </w:rPr>
              <w:t>выплата доплаты к пенсии муниципальным служащим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E6182E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E6182E" w:rsidRPr="00080C48" w:rsidRDefault="00E6182E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>Оказание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помощи в виде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выплаты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5C37F9" w:rsidRDefault="00E6182E" w:rsidP="00275FAB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A7594E" w:rsidRDefault="00E6182E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E6182E" w:rsidRPr="00A7594E" w:rsidRDefault="00E6182E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A7594E" w:rsidRDefault="00E6182E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E6182E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B07C93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B07C93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E6182E" w:rsidRPr="00080C48" w:rsidRDefault="00E6182E" w:rsidP="00B07C93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>Оказание ад</w:t>
            </w:r>
            <w:r w:rsidRPr="00A7594E">
              <w:rPr>
                <w:kern w:val="2"/>
                <w:sz w:val="24"/>
                <w:szCs w:val="24"/>
              </w:rPr>
              <w:softHyphen/>
              <w:t>ресной социальной помощи в нату</w:t>
            </w:r>
            <w:r w:rsidRPr="00A7594E">
              <w:rPr>
                <w:kern w:val="2"/>
                <w:sz w:val="24"/>
                <w:szCs w:val="24"/>
              </w:rPr>
              <w:softHyphen/>
              <w:t>ральном виде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5C37F9" w:rsidRDefault="00E6182E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A7594E" w:rsidRDefault="00E6182E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E6182E" w:rsidRPr="00A7594E" w:rsidRDefault="00E6182E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A7594E" w:rsidRDefault="00E6182E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B07C9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</w:tr>
      <w:tr w:rsidR="00E6182E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E6182E" w:rsidRPr="00080C48" w:rsidRDefault="00E6182E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A7594E">
              <w:rPr>
                <w:kern w:val="2"/>
                <w:sz w:val="24"/>
                <w:szCs w:val="24"/>
              </w:rPr>
              <w:t xml:space="preserve">Выплата </w:t>
            </w:r>
            <w:r>
              <w:rPr>
                <w:kern w:val="2"/>
                <w:sz w:val="24"/>
                <w:szCs w:val="24"/>
              </w:rPr>
              <w:t xml:space="preserve">доплаты к </w:t>
            </w:r>
            <w:r w:rsidRPr="00A7594E">
              <w:rPr>
                <w:kern w:val="2"/>
                <w:sz w:val="24"/>
                <w:szCs w:val="24"/>
              </w:rPr>
              <w:t>пен</w:t>
            </w:r>
            <w:r w:rsidRPr="00A7594E">
              <w:rPr>
                <w:kern w:val="2"/>
                <w:sz w:val="24"/>
                <w:szCs w:val="24"/>
              </w:rPr>
              <w:softHyphen/>
              <w:t>сии за выслугу лет; ежемесячной до</w:t>
            </w:r>
            <w:r w:rsidRPr="00A7594E">
              <w:rPr>
                <w:kern w:val="2"/>
                <w:sz w:val="24"/>
                <w:szCs w:val="24"/>
              </w:rPr>
              <w:softHyphen/>
              <w:t>платы к пенсии от</w:t>
            </w:r>
            <w:r w:rsidRPr="00A7594E">
              <w:rPr>
                <w:kern w:val="2"/>
                <w:sz w:val="24"/>
                <w:szCs w:val="24"/>
              </w:rPr>
              <w:softHyphen/>
              <w:t>дельным катего</w:t>
            </w:r>
            <w:r w:rsidRPr="00A7594E">
              <w:rPr>
                <w:kern w:val="2"/>
                <w:sz w:val="24"/>
                <w:szCs w:val="24"/>
              </w:rPr>
              <w:softHyphen/>
              <w:t>риям граждан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5C37F9" w:rsidRDefault="00E6182E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A7594E" w:rsidRDefault="00E6182E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усиление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дан.</w:t>
            </w:r>
          </w:p>
          <w:p w:rsidR="00E6182E" w:rsidRPr="00A7594E" w:rsidRDefault="00E6182E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бедно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сти, социального и имущественного неравенства среди получателей мер социальной под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держки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A7594E" w:rsidRDefault="00E6182E" w:rsidP="00B07C93">
            <w:pPr>
              <w:autoSpaceDE w:val="0"/>
              <w:autoSpaceDN w:val="0"/>
              <w:adjustRightInd w:val="0"/>
              <w:outlineLvl w:val="0"/>
              <w:rPr>
                <w:kern w:val="2"/>
                <w:sz w:val="24"/>
                <w:szCs w:val="24"/>
                <w:lang w:eastAsia="en-US"/>
              </w:rPr>
            </w:pPr>
            <w:r w:rsidRPr="00A7594E">
              <w:rPr>
                <w:kern w:val="2"/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личение дифферен</w:t>
            </w:r>
            <w:r w:rsidRPr="00A7594E">
              <w:rPr>
                <w:kern w:val="2"/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2E" w:rsidRPr="00080C48" w:rsidRDefault="00E6182E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</w:tr>
    </w:tbl>
    <w:p w:rsidR="00E6182E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6182E" w:rsidRPr="00080C48" w:rsidRDefault="00E6182E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E6182E" w:rsidRDefault="00E6182E" w:rsidP="0037125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E6182E" w:rsidRDefault="00E6182E" w:rsidP="00371257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E6182E" w:rsidRPr="00080C48" w:rsidRDefault="00E6182E" w:rsidP="00371257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E6182E" w:rsidRPr="00080C48" w:rsidRDefault="00E6182E" w:rsidP="00371257">
      <w:pPr>
        <w:jc w:val="right"/>
        <w:rPr>
          <w:kern w:val="2"/>
          <w:sz w:val="28"/>
          <w:szCs w:val="28"/>
        </w:rPr>
      </w:pPr>
    </w:p>
    <w:p w:rsidR="00E6182E" w:rsidRPr="00080C48" w:rsidRDefault="00E6182E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E6182E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6182E" w:rsidRPr="00080C48" w:rsidRDefault="00E6182E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E6182E" w:rsidRPr="00080C48" w:rsidRDefault="00E6182E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E6182E" w:rsidRPr="00080C48" w:rsidRDefault="00E6182E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E6182E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E6182E" w:rsidRPr="00080C48" w:rsidRDefault="00E6182E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E6182E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2030</w:t>
            </w:r>
          </w:p>
        </w:tc>
      </w:tr>
    </w:tbl>
    <w:p w:rsidR="00E6182E" w:rsidRPr="00080C48" w:rsidRDefault="00E6182E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E6182E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Pr="00080C48" w:rsidRDefault="00E6182E" w:rsidP="00180BE3">
            <w:pPr>
              <w:jc w:val="center"/>
            </w:pPr>
            <w:r w:rsidRPr="00080C48">
              <w:t>20</w:t>
            </w:r>
          </w:p>
        </w:tc>
      </w:tr>
      <w:tr w:rsidR="00E6182E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FC584C" w:rsidRDefault="00E6182E" w:rsidP="00180BE3">
            <w:r w:rsidRPr="00FC584C">
              <w:t xml:space="preserve">Муниципальная программа Алексеевского сельского поселения Октябрьского района </w:t>
            </w:r>
            <w:r w:rsidRPr="00FC584C">
              <w:rPr>
                <w:bCs/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5C37F9" w:rsidRDefault="00E6182E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20406">
              <w:t>0,0</w:t>
            </w:r>
          </w:p>
        </w:tc>
      </w:tr>
      <w:tr w:rsidR="00E6182E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FC584C" w:rsidRDefault="00E6182E" w:rsidP="00180BE3">
            <w:r w:rsidRPr="00FC584C">
              <w:t xml:space="preserve">Подпрограмма </w:t>
            </w:r>
            <w:r w:rsidRPr="00FC584C">
              <w:rPr>
                <w:bCs/>
                <w:kern w:val="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5C37F9" w:rsidRDefault="00E6182E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7F26F2">
              <w:t>0,0</w:t>
            </w:r>
          </w:p>
        </w:tc>
      </w:tr>
      <w:tr w:rsidR="00E6182E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00103" w:rsidRDefault="00E6182E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4D5448">
              <w:rPr>
                <w:kern w:val="2"/>
              </w:rPr>
              <w:t>оказание адресной социаль</w:t>
            </w:r>
            <w:r w:rsidRPr="004D5448">
              <w:rPr>
                <w:kern w:val="2"/>
              </w:rPr>
              <w:softHyphen/>
              <w:t>ной помощи в виде адресной социальной выплаты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5C37F9" w:rsidRDefault="00E6182E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>
            <w:r w:rsidRPr="00D33965">
              <w:t>0,0</w:t>
            </w:r>
          </w:p>
        </w:tc>
      </w:tr>
      <w:tr w:rsidR="00E6182E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B07C9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00103" w:rsidRDefault="00E6182E" w:rsidP="00B07C93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4D5448">
              <w:rPr>
                <w:kern w:val="2"/>
              </w:rPr>
              <w:t>оказание адресной социаль</w:t>
            </w:r>
            <w:r w:rsidRPr="004D5448">
              <w:rPr>
                <w:kern w:val="2"/>
              </w:rPr>
              <w:softHyphen/>
              <w:t>ной помощи в натуральном виде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5C37F9" w:rsidRDefault="00E6182E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B07C9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B07C9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B07C9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B07C9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6182E" w:rsidRDefault="00E6182E" w:rsidP="00B07C93">
            <w:r w:rsidRPr="00DF0A84">
              <w:t>0,0</w:t>
            </w:r>
          </w:p>
        </w:tc>
      </w:tr>
      <w:tr w:rsidR="00E6182E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ind w:left="-142" w:right="-109"/>
              <w:jc w:val="center"/>
              <w:outlineLvl w:val="0"/>
            </w:pPr>
            <w:r w:rsidRPr="00080C48">
              <w:t>1.</w:t>
            </w:r>
            <w:r>
              <w:t>3</w:t>
            </w:r>
            <w:r w:rsidRPr="00080C48">
              <w:t>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00103" w:rsidRDefault="00E6182E" w:rsidP="00C46AD1">
            <w:pPr>
              <w:jc w:val="both"/>
              <w:outlineLvl w:val="0"/>
            </w:pPr>
            <w:r>
              <w:t>Основное мероприятие 1.3</w:t>
            </w:r>
            <w:r w:rsidRPr="00000103">
              <w:t xml:space="preserve">. </w:t>
            </w:r>
            <w:r w:rsidRPr="004D5448">
              <w:rPr>
                <w:kern w:val="2"/>
              </w:rPr>
              <w:t xml:space="preserve">выплата </w:t>
            </w:r>
            <w:r>
              <w:rPr>
                <w:kern w:val="2"/>
              </w:rPr>
              <w:t xml:space="preserve">доплаты к </w:t>
            </w:r>
            <w:r w:rsidRPr="004D5448">
              <w:rPr>
                <w:kern w:val="2"/>
              </w:rPr>
              <w:t>пен</w:t>
            </w:r>
            <w:r w:rsidRPr="004D5448">
              <w:rPr>
                <w:kern w:val="2"/>
              </w:rPr>
              <w:softHyphen/>
              <w:t>сии за выслугу лет; ежемесяч</w:t>
            </w:r>
            <w:r w:rsidRPr="004D5448">
              <w:rPr>
                <w:kern w:val="2"/>
              </w:rPr>
              <w:softHyphen/>
              <w:t>ной доплаты к пенсии отдель</w:t>
            </w:r>
            <w:r w:rsidRPr="004D5448">
              <w:rPr>
                <w:kern w:val="2"/>
              </w:rPr>
              <w:softHyphen/>
              <w:t>ным категориям граждан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5C37F9" w:rsidRDefault="00E6182E" w:rsidP="00FA5585">
            <w:pPr>
              <w:widowControl w:val="0"/>
              <w:rPr>
                <w:kern w:val="2"/>
              </w:rPr>
            </w:pPr>
            <w:r w:rsidRPr="005C37F9">
              <w:rPr>
                <w:kern w:val="2"/>
              </w:rPr>
              <w:t>Служба экономики и финансов Администрации Алексеевского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Default="00E6182E">
            <w:r w:rsidRPr="00DF0A84">
              <w:t>0,0</w:t>
            </w:r>
          </w:p>
        </w:tc>
      </w:tr>
    </w:tbl>
    <w:p w:rsidR="00E6182E" w:rsidRDefault="00E6182E" w:rsidP="006128C7">
      <w:pPr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jc w:val="center"/>
        <w:rPr>
          <w:kern w:val="2"/>
          <w:sz w:val="28"/>
          <w:szCs w:val="28"/>
        </w:rPr>
      </w:pPr>
    </w:p>
    <w:p w:rsidR="00E6182E" w:rsidRDefault="00E6182E" w:rsidP="006128C7">
      <w:pPr>
        <w:jc w:val="center"/>
        <w:rPr>
          <w:kern w:val="2"/>
          <w:sz w:val="28"/>
          <w:szCs w:val="28"/>
        </w:rPr>
      </w:pPr>
    </w:p>
    <w:p w:rsidR="00E6182E" w:rsidRPr="00080C48" w:rsidRDefault="00E6182E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E6182E" w:rsidRDefault="00E6182E" w:rsidP="0037125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E6182E" w:rsidRDefault="00E6182E" w:rsidP="00371257">
      <w:pPr>
        <w:jc w:val="right"/>
        <w:rPr>
          <w:bCs/>
          <w:kern w:val="2"/>
          <w:sz w:val="28"/>
          <w:szCs w:val="28"/>
          <w:lang w:eastAsia="en-US"/>
        </w:rPr>
      </w:pPr>
      <w:r w:rsidRPr="00722A14">
        <w:rPr>
          <w:bCs/>
          <w:kern w:val="2"/>
          <w:sz w:val="28"/>
          <w:szCs w:val="28"/>
          <w:lang w:eastAsia="en-US"/>
        </w:rPr>
        <w:t>«Социальная поддержка граждан</w:t>
      </w:r>
      <w:r>
        <w:rPr>
          <w:bCs/>
          <w:kern w:val="2"/>
          <w:sz w:val="28"/>
          <w:szCs w:val="28"/>
          <w:lang w:eastAsia="en-US"/>
        </w:rPr>
        <w:t xml:space="preserve"> </w:t>
      </w:r>
    </w:p>
    <w:p w:rsidR="00E6182E" w:rsidRPr="00080C48" w:rsidRDefault="00E6182E" w:rsidP="00371257">
      <w:pPr>
        <w:jc w:val="right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  <w:lang w:eastAsia="en-US"/>
        </w:rPr>
        <w:t>Алексеевского сельского поселения</w:t>
      </w:r>
      <w:r w:rsidRPr="00722A14">
        <w:rPr>
          <w:bCs/>
          <w:kern w:val="2"/>
          <w:sz w:val="28"/>
          <w:szCs w:val="28"/>
          <w:lang w:eastAsia="en-US"/>
        </w:rPr>
        <w:t>»</w:t>
      </w:r>
    </w:p>
    <w:p w:rsidR="00E6182E" w:rsidRDefault="00E6182E" w:rsidP="006128C7">
      <w:pPr>
        <w:rPr>
          <w:kern w:val="2"/>
          <w:sz w:val="28"/>
          <w:szCs w:val="28"/>
        </w:rPr>
      </w:pPr>
    </w:p>
    <w:p w:rsidR="00E6182E" w:rsidRDefault="00E6182E" w:rsidP="006128C7">
      <w:pPr>
        <w:jc w:val="center"/>
        <w:rPr>
          <w:kern w:val="2"/>
          <w:sz w:val="28"/>
          <w:szCs w:val="28"/>
        </w:rPr>
      </w:pPr>
    </w:p>
    <w:p w:rsidR="00E6182E" w:rsidRPr="00080C48" w:rsidRDefault="00E6182E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E6182E" w:rsidRPr="00080C48" w:rsidRDefault="00E6182E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22A14">
        <w:rPr>
          <w:kern w:val="2"/>
          <w:sz w:val="28"/>
          <w:szCs w:val="28"/>
          <w:lang w:eastAsia="en-US"/>
        </w:rPr>
        <w:t>«Социальная поддержка граждан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722A14">
        <w:rPr>
          <w:kern w:val="2"/>
          <w:sz w:val="28"/>
          <w:szCs w:val="28"/>
          <w:lang w:eastAsia="en-US"/>
        </w:rPr>
        <w:t>»</w:t>
      </w:r>
    </w:p>
    <w:p w:rsidR="00E6182E" w:rsidRPr="00080C48" w:rsidRDefault="00E6182E" w:rsidP="006128C7">
      <w:pPr>
        <w:jc w:val="center"/>
        <w:rPr>
          <w:kern w:val="2"/>
          <w:sz w:val="28"/>
          <w:szCs w:val="28"/>
        </w:rPr>
      </w:pPr>
    </w:p>
    <w:p w:rsidR="00E6182E" w:rsidRPr="00080C48" w:rsidRDefault="00E6182E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E6182E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E6182E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82E" w:rsidRPr="00080C48" w:rsidRDefault="00E6182E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E6182E" w:rsidRPr="00080C48" w:rsidRDefault="00E6182E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E6182E" w:rsidRPr="00080C48" w:rsidTr="008717DC">
        <w:tc>
          <w:tcPr>
            <w:tcW w:w="348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E6182E" w:rsidRPr="00080C48" w:rsidTr="008717DC">
        <w:tc>
          <w:tcPr>
            <w:tcW w:w="348" w:type="dxa"/>
            <w:vMerge w:val="restart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E6182E" w:rsidRPr="00FC584C" w:rsidRDefault="00E6182E" w:rsidP="00B31FA9">
            <w:pPr>
              <w:rPr>
                <w:color w:val="000000"/>
                <w:sz w:val="22"/>
                <w:szCs w:val="22"/>
              </w:rPr>
            </w:pPr>
            <w:r w:rsidRPr="00FC584C">
              <w:rPr>
                <w:color w:val="000000"/>
                <w:sz w:val="22"/>
                <w:szCs w:val="22"/>
              </w:rPr>
              <w:t xml:space="preserve">Муниципальная программа </w:t>
            </w:r>
            <w:r w:rsidRPr="00FC584C">
              <w:rPr>
                <w:kern w:val="2"/>
                <w:sz w:val="22"/>
                <w:szCs w:val="2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1880" w:type="dxa"/>
          </w:tcPr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E6182E" w:rsidRPr="00080C48" w:rsidRDefault="00E6182E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E6182E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E6182E" w:rsidRPr="00080C48" w:rsidRDefault="00E6182E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8717DC">
        <w:tc>
          <w:tcPr>
            <w:tcW w:w="348" w:type="dxa"/>
            <w:vMerge w:val="restart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E6182E" w:rsidRPr="00FC584C" w:rsidRDefault="00E6182E" w:rsidP="00B31FA9">
            <w:pPr>
              <w:rPr>
                <w:color w:val="000000"/>
                <w:sz w:val="22"/>
                <w:szCs w:val="22"/>
              </w:rPr>
            </w:pPr>
            <w:r w:rsidRPr="00FC584C">
              <w:rPr>
                <w:color w:val="000000"/>
                <w:sz w:val="22"/>
                <w:szCs w:val="22"/>
              </w:rPr>
              <w:t xml:space="preserve">Подпрограмма </w:t>
            </w:r>
            <w:r w:rsidRPr="00FC584C">
              <w:rPr>
                <w:kern w:val="2"/>
                <w:sz w:val="22"/>
                <w:szCs w:val="22"/>
                <w:lang w:eastAsia="en-US"/>
              </w:rPr>
              <w:t>«Социальная поддержка граждан Алексеевского сельского поселения»</w:t>
            </w:r>
          </w:p>
        </w:tc>
        <w:tc>
          <w:tcPr>
            <w:tcW w:w="1880" w:type="dxa"/>
          </w:tcPr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E6182E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E6182E" w:rsidRPr="00080C48" w:rsidRDefault="00E6182E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E6182E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E6182E" w:rsidRPr="00080C48" w:rsidRDefault="00E6182E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E6182E" w:rsidRPr="006D7FE1" w:rsidRDefault="00E6182E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4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31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8" w:type="dxa"/>
          </w:tcPr>
          <w:p w:rsidR="00E6182E" w:rsidRPr="00080C48" w:rsidRDefault="00E6182E" w:rsidP="008A70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E6182E" w:rsidRPr="002746B2" w:rsidRDefault="00E6182E" w:rsidP="002746B2">
      <w:pPr>
        <w:tabs>
          <w:tab w:val="left" w:pos="2655"/>
        </w:tabs>
      </w:pPr>
      <w:bookmarkStart w:id="0" w:name="_GoBack"/>
      <w:bookmarkEnd w:id="0"/>
    </w:p>
    <w:sectPr w:rsidR="00E6182E" w:rsidRPr="002746B2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82E" w:rsidRDefault="00E6182E">
      <w:r>
        <w:separator/>
      </w:r>
    </w:p>
  </w:endnote>
  <w:endnote w:type="continuationSeparator" w:id="1">
    <w:p w:rsidR="00E6182E" w:rsidRDefault="00E618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2E" w:rsidRDefault="00E6182E">
    <w:pPr>
      <w:pStyle w:val="Footer"/>
      <w:jc w:val="right"/>
    </w:pPr>
    <w:fldSimple w:instr=" PAGE   \* MERGEFORMAT ">
      <w:r>
        <w:rPr>
          <w:noProof/>
        </w:rPr>
        <w:t>6</w:t>
      </w:r>
    </w:fldSimple>
  </w:p>
  <w:p w:rsidR="00E6182E" w:rsidRDefault="00E6182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2E" w:rsidRDefault="00E6182E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6182E" w:rsidRDefault="00E6182E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2E" w:rsidRPr="00B82745" w:rsidRDefault="00E6182E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82E" w:rsidRDefault="00E6182E">
      <w:r>
        <w:separator/>
      </w:r>
    </w:p>
  </w:footnote>
  <w:footnote w:type="continuationSeparator" w:id="1">
    <w:p w:rsidR="00E6182E" w:rsidRDefault="00E618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4EF4"/>
    <w:rsid w:val="000379B4"/>
    <w:rsid w:val="000477CD"/>
    <w:rsid w:val="00050C68"/>
    <w:rsid w:val="0005372C"/>
    <w:rsid w:val="00054D8B"/>
    <w:rsid w:val="000559D5"/>
    <w:rsid w:val="00057DCC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47EC"/>
    <w:rsid w:val="00125DE3"/>
    <w:rsid w:val="00131CA5"/>
    <w:rsid w:val="00133E92"/>
    <w:rsid w:val="0013705A"/>
    <w:rsid w:val="00153B21"/>
    <w:rsid w:val="001638CC"/>
    <w:rsid w:val="00175C64"/>
    <w:rsid w:val="0017666F"/>
    <w:rsid w:val="00180BE3"/>
    <w:rsid w:val="00181A23"/>
    <w:rsid w:val="00185603"/>
    <w:rsid w:val="00193721"/>
    <w:rsid w:val="001961BA"/>
    <w:rsid w:val="001B069F"/>
    <w:rsid w:val="001B2D1C"/>
    <w:rsid w:val="001B67F9"/>
    <w:rsid w:val="001C1D98"/>
    <w:rsid w:val="001C33C4"/>
    <w:rsid w:val="001C5211"/>
    <w:rsid w:val="001D2690"/>
    <w:rsid w:val="001E5ABB"/>
    <w:rsid w:val="001E6C14"/>
    <w:rsid w:val="001F3268"/>
    <w:rsid w:val="001F4BE3"/>
    <w:rsid w:val="001F6D02"/>
    <w:rsid w:val="002030E9"/>
    <w:rsid w:val="00203336"/>
    <w:rsid w:val="002135B5"/>
    <w:rsid w:val="00214FFC"/>
    <w:rsid w:val="002248A1"/>
    <w:rsid w:val="002376D8"/>
    <w:rsid w:val="0024722B"/>
    <w:rsid w:val="002504E8"/>
    <w:rsid w:val="00252D2F"/>
    <w:rsid w:val="00253E07"/>
    <w:rsid w:val="00254382"/>
    <w:rsid w:val="00254C39"/>
    <w:rsid w:val="0025690C"/>
    <w:rsid w:val="00267E0C"/>
    <w:rsid w:val="0027031E"/>
    <w:rsid w:val="002711E7"/>
    <w:rsid w:val="00273D62"/>
    <w:rsid w:val="002746B2"/>
    <w:rsid w:val="00275FAB"/>
    <w:rsid w:val="0028703B"/>
    <w:rsid w:val="0029176D"/>
    <w:rsid w:val="00297D57"/>
    <w:rsid w:val="002A2062"/>
    <w:rsid w:val="002A31A1"/>
    <w:rsid w:val="002B13EA"/>
    <w:rsid w:val="002B26E5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2DA8"/>
    <w:rsid w:val="002F5295"/>
    <w:rsid w:val="002F63E3"/>
    <w:rsid w:val="002F66D1"/>
    <w:rsid w:val="002F6F09"/>
    <w:rsid w:val="002F74D7"/>
    <w:rsid w:val="0030124B"/>
    <w:rsid w:val="00313D3A"/>
    <w:rsid w:val="00314531"/>
    <w:rsid w:val="00315625"/>
    <w:rsid w:val="00316303"/>
    <w:rsid w:val="00333FD9"/>
    <w:rsid w:val="003405B9"/>
    <w:rsid w:val="00341FC1"/>
    <w:rsid w:val="00344C01"/>
    <w:rsid w:val="00353CF4"/>
    <w:rsid w:val="00364679"/>
    <w:rsid w:val="0037040B"/>
    <w:rsid w:val="00371257"/>
    <w:rsid w:val="00386074"/>
    <w:rsid w:val="00386A02"/>
    <w:rsid w:val="003921D8"/>
    <w:rsid w:val="00392D7B"/>
    <w:rsid w:val="0039758C"/>
    <w:rsid w:val="00397D3F"/>
    <w:rsid w:val="003B2193"/>
    <w:rsid w:val="003B4FA5"/>
    <w:rsid w:val="003B678D"/>
    <w:rsid w:val="003C3A5E"/>
    <w:rsid w:val="003C3B7C"/>
    <w:rsid w:val="003D30E8"/>
    <w:rsid w:val="003D34F5"/>
    <w:rsid w:val="003D3BDD"/>
    <w:rsid w:val="003D7892"/>
    <w:rsid w:val="003E4A1C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56EA"/>
    <w:rsid w:val="004871AA"/>
    <w:rsid w:val="004A77CC"/>
    <w:rsid w:val="004B6A5C"/>
    <w:rsid w:val="004C12C3"/>
    <w:rsid w:val="004D071F"/>
    <w:rsid w:val="004D5448"/>
    <w:rsid w:val="004E00A5"/>
    <w:rsid w:val="004E0AB7"/>
    <w:rsid w:val="004E78FD"/>
    <w:rsid w:val="004F7011"/>
    <w:rsid w:val="004F7B20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37242"/>
    <w:rsid w:val="0054266A"/>
    <w:rsid w:val="005470BD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09E9"/>
    <w:rsid w:val="005C37F9"/>
    <w:rsid w:val="005C5FF3"/>
    <w:rsid w:val="005C7F94"/>
    <w:rsid w:val="005D38DA"/>
    <w:rsid w:val="005D396B"/>
    <w:rsid w:val="005E0FC7"/>
    <w:rsid w:val="005E3311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134A"/>
    <w:rsid w:val="00673B00"/>
    <w:rsid w:val="00676B57"/>
    <w:rsid w:val="006856A5"/>
    <w:rsid w:val="00690F53"/>
    <w:rsid w:val="006939D6"/>
    <w:rsid w:val="006A1BE0"/>
    <w:rsid w:val="006A4F93"/>
    <w:rsid w:val="006A72A0"/>
    <w:rsid w:val="006C4F82"/>
    <w:rsid w:val="006D0CEC"/>
    <w:rsid w:val="006D3ACE"/>
    <w:rsid w:val="006D71E8"/>
    <w:rsid w:val="006D7FE1"/>
    <w:rsid w:val="006E2924"/>
    <w:rsid w:val="006F384D"/>
    <w:rsid w:val="006F4D07"/>
    <w:rsid w:val="00702777"/>
    <w:rsid w:val="00705935"/>
    <w:rsid w:val="007120F8"/>
    <w:rsid w:val="00717152"/>
    <w:rsid w:val="007207F8"/>
    <w:rsid w:val="007219F0"/>
    <w:rsid w:val="00722A14"/>
    <w:rsid w:val="007255EE"/>
    <w:rsid w:val="00731E83"/>
    <w:rsid w:val="00736029"/>
    <w:rsid w:val="007462E9"/>
    <w:rsid w:val="007566EC"/>
    <w:rsid w:val="00771788"/>
    <w:rsid w:val="007730B1"/>
    <w:rsid w:val="00777940"/>
    <w:rsid w:val="00782222"/>
    <w:rsid w:val="007867E7"/>
    <w:rsid w:val="007936ED"/>
    <w:rsid w:val="0079604A"/>
    <w:rsid w:val="007A105F"/>
    <w:rsid w:val="007A1471"/>
    <w:rsid w:val="007A1FC1"/>
    <w:rsid w:val="007A6912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803A2C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79B6"/>
    <w:rsid w:val="00891C80"/>
    <w:rsid w:val="0089480E"/>
    <w:rsid w:val="008A26EE"/>
    <w:rsid w:val="008A70D8"/>
    <w:rsid w:val="008B113A"/>
    <w:rsid w:val="008B6AD3"/>
    <w:rsid w:val="008B6ECA"/>
    <w:rsid w:val="008C25E3"/>
    <w:rsid w:val="008C38F8"/>
    <w:rsid w:val="008C5A82"/>
    <w:rsid w:val="008F0D2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34E5A"/>
    <w:rsid w:val="00942986"/>
    <w:rsid w:val="00942D2B"/>
    <w:rsid w:val="00943C0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594E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3426"/>
    <w:rsid w:val="00AB44FD"/>
    <w:rsid w:val="00AD1ED0"/>
    <w:rsid w:val="00AD25A4"/>
    <w:rsid w:val="00AE2601"/>
    <w:rsid w:val="00AE4D3E"/>
    <w:rsid w:val="00AF361D"/>
    <w:rsid w:val="00B02D3E"/>
    <w:rsid w:val="00B069F9"/>
    <w:rsid w:val="00B07C93"/>
    <w:rsid w:val="00B10FC7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B0"/>
    <w:rsid w:val="00B72D61"/>
    <w:rsid w:val="00B77844"/>
    <w:rsid w:val="00B80700"/>
    <w:rsid w:val="00B8231A"/>
    <w:rsid w:val="00B82745"/>
    <w:rsid w:val="00B9759B"/>
    <w:rsid w:val="00BA1B99"/>
    <w:rsid w:val="00BA2DBD"/>
    <w:rsid w:val="00BA50E6"/>
    <w:rsid w:val="00BB0414"/>
    <w:rsid w:val="00BB55C0"/>
    <w:rsid w:val="00BC0920"/>
    <w:rsid w:val="00BC32C8"/>
    <w:rsid w:val="00BC6987"/>
    <w:rsid w:val="00BC6A05"/>
    <w:rsid w:val="00BF39F0"/>
    <w:rsid w:val="00BF4112"/>
    <w:rsid w:val="00BF501F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F10DD"/>
    <w:rsid w:val="00CF5E92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66534"/>
    <w:rsid w:val="00D73323"/>
    <w:rsid w:val="00D828FA"/>
    <w:rsid w:val="00D91404"/>
    <w:rsid w:val="00D937F4"/>
    <w:rsid w:val="00DA5701"/>
    <w:rsid w:val="00DB4D6B"/>
    <w:rsid w:val="00DC1396"/>
    <w:rsid w:val="00DC2302"/>
    <w:rsid w:val="00DC56F9"/>
    <w:rsid w:val="00DE50C1"/>
    <w:rsid w:val="00DE5A44"/>
    <w:rsid w:val="00DF0A84"/>
    <w:rsid w:val="00DF34C6"/>
    <w:rsid w:val="00DF3849"/>
    <w:rsid w:val="00DF45F3"/>
    <w:rsid w:val="00E04378"/>
    <w:rsid w:val="00E138E0"/>
    <w:rsid w:val="00E151E2"/>
    <w:rsid w:val="00E2000D"/>
    <w:rsid w:val="00E23BF6"/>
    <w:rsid w:val="00E3132E"/>
    <w:rsid w:val="00E34D88"/>
    <w:rsid w:val="00E36EA0"/>
    <w:rsid w:val="00E448C1"/>
    <w:rsid w:val="00E462C6"/>
    <w:rsid w:val="00E6182E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EF6B45"/>
    <w:rsid w:val="00F00CF4"/>
    <w:rsid w:val="00F02C40"/>
    <w:rsid w:val="00F04883"/>
    <w:rsid w:val="00F1515F"/>
    <w:rsid w:val="00F17525"/>
    <w:rsid w:val="00F22293"/>
    <w:rsid w:val="00F23E72"/>
    <w:rsid w:val="00F24917"/>
    <w:rsid w:val="00F30D40"/>
    <w:rsid w:val="00F3300F"/>
    <w:rsid w:val="00F410DF"/>
    <w:rsid w:val="00F4479E"/>
    <w:rsid w:val="00F52598"/>
    <w:rsid w:val="00F56005"/>
    <w:rsid w:val="00F57AF6"/>
    <w:rsid w:val="00F64260"/>
    <w:rsid w:val="00F67FBD"/>
    <w:rsid w:val="00F70259"/>
    <w:rsid w:val="00F72823"/>
    <w:rsid w:val="00F74510"/>
    <w:rsid w:val="00F8225E"/>
    <w:rsid w:val="00F86418"/>
    <w:rsid w:val="00F91534"/>
    <w:rsid w:val="00F9297B"/>
    <w:rsid w:val="00F92EF8"/>
    <w:rsid w:val="00FA49E1"/>
    <w:rsid w:val="00FA5585"/>
    <w:rsid w:val="00FA6611"/>
    <w:rsid w:val="00FB5912"/>
    <w:rsid w:val="00FC584C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602FC9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599</TotalTime>
  <Pages>14</Pages>
  <Words>2367</Words>
  <Characters>13495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127</cp:revision>
  <cp:lastPrinted>2021-08-24T11:53:00Z</cp:lastPrinted>
  <dcterms:created xsi:type="dcterms:W3CDTF">2018-11-09T13:07:00Z</dcterms:created>
  <dcterms:modified xsi:type="dcterms:W3CDTF">2021-10-23T06:33:00Z</dcterms:modified>
</cp:coreProperties>
</file>