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DF3" w:rsidRDefault="008A4DF3" w:rsidP="00B10FC7">
      <w:pPr>
        <w:jc w:val="center"/>
        <w:rPr>
          <w:b/>
          <w:caps/>
          <w:sz w:val="32"/>
          <w:szCs w:val="32"/>
        </w:rPr>
      </w:pPr>
      <w:r w:rsidRPr="0080387B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</w:p>
    <w:p w:rsidR="008A4DF3" w:rsidRPr="00AE4D3E" w:rsidRDefault="008A4DF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8A4DF3" w:rsidRPr="00AE4D3E" w:rsidRDefault="008A4DF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8A4DF3" w:rsidRPr="004E00A5" w:rsidRDefault="008A4DF3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8A4DF3" w:rsidRPr="00AE4D3E" w:rsidRDefault="008A4DF3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8A4DF3" w:rsidRPr="00AE4D3E" w:rsidRDefault="008A4DF3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8A4DF3" w:rsidRPr="004E00A5" w:rsidRDefault="008A4DF3" w:rsidP="00B10FC7">
      <w:pPr>
        <w:jc w:val="center"/>
      </w:pPr>
    </w:p>
    <w:p w:rsidR="008A4DF3" w:rsidRPr="00AE4D3E" w:rsidRDefault="008A4DF3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8A4DF3" w:rsidRPr="004E00A5" w:rsidRDefault="008A4DF3" w:rsidP="00B10FC7">
      <w:pPr>
        <w:jc w:val="both"/>
        <w:rPr>
          <w:sz w:val="18"/>
          <w:szCs w:val="18"/>
        </w:rPr>
      </w:pPr>
    </w:p>
    <w:p w:rsidR="008A4DF3" w:rsidRPr="00AE4D3E" w:rsidRDefault="008A4DF3" w:rsidP="00BC32C8">
      <w:pPr>
        <w:rPr>
          <w:b/>
          <w:sz w:val="28"/>
        </w:rPr>
      </w:pPr>
      <w:r>
        <w:rPr>
          <w:b/>
          <w:sz w:val="28"/>
        </w:rPr>
        <w:t>07.11.2018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102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8A4DF3" w:rsidRPr="00AE4D3E" w:rsidRDefault="008A4DF3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8A4DF3" w:rsidRPr="00AE4D3E" w:rsidTr="007D28E3">
        <w:trPr>
          <w:trHeight w:val="2049"/>
        </w:trPr>
        <w:tc>
          <w:tcPr>
            <w:tcW w:w="4449" w:type="dxa"/>
          </w:tcPr>
          <w:p w:rsidR="008A4DF3" w:rsidRPr="00B80700" w:rsidRDefault="008A4DF3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B80700">
              <w:rPr>
                <w:kern w:val="2"/>
                <w:sz w:val="28"/>
                <w:szCs w:val="28"/>
              </w:rPr>
              <w:t>»</w:t>
            </w:r>
          </w:p>
          <w:p w:rsidR="008A4DF3" w:rsidRPr="00B80700" w:rsidRDefault="008A4DF3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8A4DF3" w:rsidRDefault="008A4DF3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Алексеевского сельского поселения от 10.09.2018 г. № 82 «Об утверждении Порядка разработки, реализации и оценки эффективности муниципальных программ Алексеевского сельского поселения Октябрьского района», постановлением Администрации Алексеевского сельского поселения от 12.09.2018 г. № 83 «Об утверждении Перечня муниципальных программ Алексеевского сельского поселения Октябрьского района»</w:t>
      </w:r>
      <w:r>
        <w:rPr>
          <w:sz w:val="28"/>
          <w:szCs w:val="28"/>
        </w:rPr>
        <w:t xml:space="preserve">,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8A4DF3" w:rsidRDefault="008A4DF3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8A4DF3" w:rsidRDefault="008A4DF3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8A4DF3" w:rsidRPr="00B80700" w:rsidRDefault="008A4DF3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8A4DF3" w:rsidRDefault="008A4DF3" w:rsidP="00B10FC7">
      <w:pPr>
        <w:tabs>
          <w:tab w:val="left" w:pos="0"/>
        </w:tabs>
        <w:suppressAutoHyphens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 w:rsidRPr="00722A14">
        <w:rPr>
          <w:kern w:val="2"/>
          <w:sz w:val="28"/>
          <w:szCs w:val="28"/>
          <w:lang w:eastAsia="en-US"/>
        </w:rPr>
        <w:t xml:space="preserve">Утвердить </w:t>
      </w:r>
      <w:r>
        <w:rPr>
          <w:kern w:val="2"/>
          <w:sz w:val="28"/>
          <w:szCs w:val="28"/>
          <w:lang w:eastAsia="en-US"/>
        </w:rPr>
        <w:t xml:space="preserve">муниципальную </w:t>
      </w:r>
      <w:hyperlink w:anchor="Par17" w:history="1">
        <w:r w:rsidRPr="00722A14">
          <w:rPr>
            <w:kern w:val="2"/>
            <w:sz w:val="28"/>
            <w:szCs w:val="28"/>
            <w:lang w:eastAsia="en-US"/>
          </w:rPr>
          <w:t>программу</w:t>
        </w:r>
      </w:hyperlink>
      <w:r>
        <w:t xml:space="preserve"> </w:t>
      </w:r>
      <w:r>
        <w:rPr>
          <w:kern w:val="2"/>
          <w:sz w:val="28"/>
          <w:szCs w:val="28"/>
          <w:lang w:eastAsia="en-US"/>
        </w:rPr>
        <w:t xml:space="preserve">Алексеевского сельского 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</w:t>
      </w:r>
      <w:r w:rsidRPr="00804E0D">
        <w:rPr>
          <w:kern w:val="2"/>
          <w:sz w:val="28"/>
          <w:szCs w:val="28"/>
        </w:rPr>
        <w:t>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>
        <w:rPr>
          <w:kern w:val="2"/>
          <w:sz w:val="28"/>
          <w:szCs w:val="28"/>
          <w:lang w:eastAsia="en-US"/>
        </w:rPr>
        <w:t>» согласно приложению 1.</w:t>
      </w:r>
    </w:p>
    <w:p w:rsidR="008A4DF3" w:rsidRPr="00971F8A" w:rsidRDefault="008A4DF3" w:rsidP="00971F8A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2</w:t>
      </w:r>
      <w:r w:rsidRPr="00971F8A">
        <w:rPr>
          <w:kern w:val="2"/>
          <w:sz w:val="28"/>
          <w:szCs w:val="28"/>
          <w:lang w:eastAsia="en-US"/>
        </w:rPr>
        <w:t xml:space="preserve">. </w:t>
      </w:r>
      <w:r w:rsidRPr="00971F8A">
        <w:rPr>
          <w:color w:val="000000"/>
          <w:spacing w:val="-2"/>
          <w:sz w:val="28"/>
          <w:szCs w:val="28"/>
        </w:rPr>
        <w:t xml:space="preserve"> Признать утратившими силу</w:t>
      </w:r>
      <w:r>
        <w:rPr>
          <w:color w:val="000000"/>
          <w:spacing w:val="-2"/>
          <w:sz w:val="28"/>
          <w:szCs w:val="28"/>
        </w:rPr>
        <w:t xml:space="preserve"> с 01.01.2019 г.</w:t>
      </w:r>
      <w:r w:rsidRPr="00971F8A">
        <w:rPr>
          <w:color w:val="000000"/>
          <w:spacing w:val="-2"/>
          <w:sz w:val="28"/>
          <w:szCs w:val="28"/>
        </w:rPr>
        <w:t xml:space="preserve"> нормативные правовые акты</w:t>
      </w:r>
      <w:r>
        <w:rPr>
          <w:color w:val="000000"/>
          <w:spacing w:val="-2"/>
          <w:sz w:val="28"/>
          <w:szCs w:val="28"/>
        </w:rPr>
        <w:t xml:space="preserve"> согласно приложения 2</w:t>
      </w:r>
    </w:p>
    <w:p w:rsidR="008A4DF3" w:rsidRPr="002E45DD" w:rsidRDefault="008A4DF3" w:rsidP="002E45DD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>,</w:t>
      </w:r>
      <w:r w:rsidRPr="002E45DD">
        <w:rPr>
          <w:kern w:val="2"/>
          <w:sz w:val="28"/>
          <w:szCs w:val="28"/>
        </w:rPr>
        <w:t xml:space="preserve"> но не ранее </w:t>
      </w:r>
      <w:r w:rsidRPr="002E45DD">
        <w:rPr>
          <w:sz w:val="28"/>
          <w:szCs w:val="28"/>
        </w:rPr>
        <w:t xml:space="preserve">1 января </w:t>
      </w:r>
      <w:smartTag w:uri="urn:schemas-microsoft-com:office:smarttags" w:element="metricconverter">
        <w:smartTagPr>
          <w:attr w:name="ProductID" w:val="2019 г"/>
        </w:smartTagPr>
        <w:r w:rsidRPr="002E45DD">
          <w:rPr>
            <w:sz w:val="28"/>
            <w:szCs w:val="28"/>
          </w:rPr>
          <w:t>2019 г</w:t>
        </w:r>
      </w:smartTag>
      <w:r w:rsidRPr="002E45DD">
        <w:rPr>
          <w:sz w:val="28"/>
          <w:szCs w:val="28"/>
        </w:rPr>
        <w:t xml:space="preserve">., и распространяется на правоотношения, возникающие начиная с составления проекта решения Собрания депутатов </w:t>
      </w:r>
      <w:r>
        <w:rPr>
          <w:sz w:val="28"/>
          <w:szCs w:val="28"/>
        </w:rPr>
        <w:t>Алексеевского сельского</w:t>
      </w:r>
      <w:r w:rsidRPr="002E45DD">
        <w:rPr>
          <w:sz w:val="28"/>
          <w:szCs w:val="28"/>
        </w:rPr>
        <w:t xml:space="preserve"> поселения «Об утверждении бюджета </w:t>
      </w:r>
      <w:r>
        <w:rPr>
          <w:sz w:val="28"/>
          <w:szCs w:val="28"/>
        </w:rPr>
        <w:t>Алексеевского сельского</w:t>
      </w:r>
      <w:r w:rsidRPr="002E45DD">
        <w:rPr>
          <w:sz w:val="28"/>
          <w:szCs w:val="28"/>
        </w:rPr>
        <w:t xml:space="preserve"> поселения на 2019 год и на плановый период 2020 и 2021 годов»</w:t>
      </w:r>
      <w:r w:rsidRPr="002E45DD">
        <w:rPr>
          <w:kern w:val="2"/>
          <w:sz w:val="28"/>
          <w:szCs w:val="28"/>
        </w:rPr>
        <w:t xml:space="preserve">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8A4DF3" w:rsidRDefault="008A4DF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8A4DF3" w:rsidRDefault="008A4DF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A4DF3" w:rsidRDefault="008A4DF3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8A4DF3" w:rsidRDefault="008A4DF3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8A4DF3" w:rsidRPr="00CE135F" w:rsidRDefault="008A4DF3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Н.И. Лофиченко</w:t>
      </w:r>
    </w:p>
    <w:p w:rsidR="008A4DF3" w:rsidRPr="00080C48" w:rsidRDefault="008A4DF3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8A4DF3" w:rsidRPr="00080C48" w:rsidRDefault="008A4DF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8A4DF3" w:rsidRDefault="008A4DF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8A4DF3" w:rsidRPr="00080C48" w:rsidRDefault="008A4DF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8A4DF3" w:rsidRPr="00080C48" w:rsidRDefault="008A4DF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07</w:t>
      </w:r>
      <w:r w:rsidRPr="00080C48">
        <w:rPr>
          <w:kern w:val="2"/>
          <w:sz w:val="28"/>
          <w:szCs w:val="28"/>
        </w:rPr>
        <w:t>.1</w:t>
      </w:r>
      <w:r>
        <w:rPr>
          <w:kern w:val="2"/>
          <w:sz w:val="28"/>
          <w:szCs w:val="28"/>
        </w:rPr>
        <w:t>1</w:t>
      </w:r>
      <w:r w:rsidRPr="00080C48">
        <w:rPr>
          <w:kern w:val="2"/>
          <w:sz w:val="28"/>
          <w:szCs w:val="28"/>
        </w:rPr>
        <w:t>.2018 №</w:t>
      </w:r>
      <w:r>
        <w:rPr>
          <w:kern w:val="2"/>
          <w:sz w:val="28"/>
          <w:szCs w:val="28"/>
        </w:rPr>
        <w:t xml:space="preserve"> 102</w:t>
      </w:r>
    </w:p>
    <w:p w:rsidR="008A4DF3" w:rsidRPr="00080C48" w:rsidRDefault="008A4DF3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8A4DF3" w:rsidRDefault="008A4DF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8A4DF3" w:rsidRPr="00804E0D" w:rsidRDefault="008A4DF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8A4DF3" w:rsidRPr="00804E0D" w:rsidRDefault="008A4DF3" w:rsidP="00C4693E">
      <w:pPr>
        <w:jc w:val="center"/>
        <w:rPr>
          <w:kern w:val="2"/>
          <w:sz w:val="28"/>
          <w:szCs w:val="28"/>
        </w:rPr>
      </w:pPr>
    </w:p>
    <w:p w:rsidR="008A4DF3" w:rsidRPr="00804E0D" w:rsidRDefault="008A4DF3" w:rsidP="00C4693E">
      <w:pPr>
        <w:jc w:val="center"/>
        <w:rPr>
          <w:kern w:val="2"/>
          <w:sz w:val="28"/>
          <w:szCs w:val="28"/>
        </w:rPr>
      </w:pPr>
    </w:p>
    <w:p w:rsidR="008A4DF3" w:rsidRPr="00804E0D" w:rsidRDefault="008A4DF3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8A4DF3" w:rsidRDefault="008A4DF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8A4DF3" w:rsidRPr="00804E0D" w:rsidRDefault="008A4DF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8A4DF3" w:rsidRPr="00080C48" w:rsidRDefault="008A4DF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8A4DF3" w:rsidRPr="00080C48" w:rsidRDefault="008A4DF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110"/>
        <w:gridCol w:w="254"/>
        <w:gridCol w:w="7502"/>
      </w:tblGrid>
      <w:tr w:rsidR="008A4DF3" w:rsidRPr="00080C48" w:rsidTr="00275FAB">
        <w:tc>
          <w:tcPr>
            <w:tcW w:w="2110" w:type="dxa"/>
          </w:tcPr>
          <w:p w:rsidR="008A4DF3" w:rsidRPr="00080C48" w:rsidRDefault="008A4DF3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804E0D" w:rsidRDefault="008A4DF3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8A4DF3" w:rsidRPr="00804E0D" w:rsidRDefault="008A4DF3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804E0D">
              <w:rPr>
                <w:kern w:val="2"/>
                <w:sz w:val="28"/>
                <w:szCs w:val="28"/>
              </w:rPr>
              <w:t xml:space="preserve">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511C19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080C48" w:rsidRDefault="008A4DF3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080C48" w:rsidRDefault="008A4DF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поселения»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080C48" w:rsidRDefault="008A4DF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7566EC" w:rsidRDefault="008A4DF3" w:rsidP="002B570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поселении;</w:t>
            </w:r>
          </w:p>
          <w:p w:rsidR="008A4DF3" w:rsidRPr="007566EC" w:rsidRDefault="008A4DF3" w:rsidP="002B570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Улучшение качества жизни и благосостояния населения Алексеевского сельского поселения  Октябрьского района;</w:t>
            </w:r>
          </w:p>
          <w:p w:rsidR="008A4DF3" w:rsidRPr="00080C48" w:rsidRDefault="008A4DF3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8A4DF3" w:rsidRPr="00080C48" w:rsidRDefault="008A4DF3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0,0 тыс. рублей, в том числе: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A4DF3" w:rsidRPr="002B5703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8A4DF3" w:rsidRDefault="008A4DF3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8A4DF3" w:rsidRDefault="008A4DF3"/>
        </w:tc>
      </w:tr>
      <w:tr w:rsidR="008A4DF3" w:rsidRPr="00080C48" w:rsidTr="00275FAB">
        <w:tc>
          <w:tcPr>
            <w:tcW w:w="2110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8A4DF3" w:rsidRPr="00080C48" w:rsidRDefault="008A4DF3" w:rsidP="00A1133D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</w:p>
        </w:tc>
      </w:tr>
    </w:tbl>
    <w:p w:rsidR="008A4DF3" w:rsidRPr="00080C48" w:rsidRDefault="008A4DF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8A4DF3" w:rsidRDefault="008A4DF3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8A4DF3" w:rsidRPr="00F22293" w:rsidRDefault="008A4DF3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 w:rsidRPr="00F22293">
        <w:rPr>
          <w:rStyle w:val="FontStyle11"/>
          <w:b/>
          <w:sz w:val="28"/>
          <w:szCs w:val="28"/>
          <w:lang w:val="ru-RU"/>
        </w:rPr>
        <w:t>Подпрограмма «Обеспечение качественными жилищно – коммунальными услугами населения Алексеевского сельского поселения»</w:t>
      </w:r>
    </w:p>
    <w:p w:rsidR="008A4DF3" w:rsidRPr="00080C48" w:rsidRDefault="008A4DF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A4DF3" w:rsidRPr="00080C48" w:rsidRDefault="008A4DF3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подпрограмма «</w:t>
            </w:r>
            <w:r w:rsidRPr="006A72A0">
              <w:rPr>
                <w:kern w:val="28"/>
                <w:sz w:val="28"/>
                <w:szCs w:val="28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>» (далее – также подпрограмма 1)</w:t>
            </w: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A4DF3" w:rsidRPr="00080C48" w:rsidRDefault="008A4DF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A4DF3" w:rsidRPr="00080C48" w:rsidRDefault="008A4DF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A4DF3" w:rsidRPr="00080C48" w:rsidRDefault="008A4DF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8A4DF3" w:rsidRPr="00080C48" w:rsidRDefault="008A4DF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A4DF3" w:rsidRPr="00080C48" w:rsidRDefault="008A4DF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A4DF3" w:rsidRPr="00080C48" w:rsidRDefault="008A4DF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A4DF3" w:rsidRPr="00080C48" w:rsidRDefault="008A4DF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8A4DF3" w:rsidRPr="00080C48" w:rsidRDefault="008A4DF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A4DF3" w:rsidRPr="007566EC" w:rsidRDefault="008A4DF3" w:rsidP="00F2229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 в Алексеевском сельском поселении;</w:t>
            </w:r>
          </w:p>
          <w:p w:rsidR="008A4DF3" w:rsidRPr="007566EC" w:rsidRDefault="008A4DF3" w:rsidP="00F2229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Улучшение качества жизни и благосостояния населения Алексеевского сельского поселения  Октябрьского района;</w:t>
            </w:r>
          </w:p>
          <w:p w:rsidR="008A4DF3" w:rsidRPr="00080C48" w:rsidRDefault="008A4DF3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A4DF3" w:rsidRPr="00080C48" w:rsidRDefault="008A4DF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A4DF3" w:rsidRPr="00080C48" w:rsidRDefault="008A4DF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A4DF3" w:rsidRPr="00080C48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8A4DF3" w:rsidRPr="00080C48" w:rsidRDefault="008A4DF3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A4DF3" w:rsidRPr="00080C48" w:rsidRDefault="008A4DF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A4DF3" w:rsidRPr="00080C48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8A4DF3" w:rsidRPr="00080C48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A4DF3" w:rsidRPr="00080C48" w:rsidRDefault="008A4DF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8A4DF3" w:rsidRPr="00080C48" w:rsidRDefault="008A4DF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8A4DF3" w:rsidRPr="00080C48" w:rsidRDefault="008A4DF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0,0 тыс. рублей, в том числе: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A4DF3" w:rsidRPr="002B5703" w:rsidRDefault="008A4DF3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A4DF3" w:rsidRDefault="008A4DF3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8A4DF3" w:rsidRPr="00080C48" w:rsidTr="00275FAB">
        <w:tc>
          <w:tcPr>
            <w:tcW w:w="2042" w:type="dxa"/>
          </w:tcPr>
          <w:p w:rsidR="008A4DF3" w:rsidRPr="00080C48" w:rsidRDefault="008A4DF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8A4DF3" w:rsidRPr="00080C48" w:rsidRDefault="008A4DF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A4DF3" w:rsidRPr="00080C48" w:rsidRDefault="008A4DF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8A4DF3" w:rsidRPr="00080C48" w:rsidRDefault="008A4DF3" w:rsidP="00275FAB">
      <w:pPr>
        <w:rPr>
          <w:kern w:val="2"/>
        </w:rPr>
      </w:pPr>
    </w:p>
    <w:p w:rsidR="008A4DF3" w:rsidRPr="00080C48" w:rsidRDefault="008A4DF3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8A4DF3" w:rsidRPr="00080C48" w:rsidRDefault="008A4DF3" w:rsidP="00275FAB">
      <w:pPr>
        <w:jc w:val="center"/>
        <w:rPr>
          <w:kern w:val="2"/>
          <w:sz w:val="28"/>
          <w:szCs w:val="28"/>
        </w:rPr>
      </w:pPr>
    </w:p>
    <w:p w:rsidR="008A4DF3" w:rsidRPr="00080C48" w:rsidRDefault="008A4DF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8A4DF3" w:rsidRPr="00080C48" w:rsidRDefault="008A4DF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жилищно-коммунальной сфере </w:t>
      </w:r>
      <w:r>
        <w:rPr>
          <w:kern w:val="2"/>
          <w:sz w:val="28"/>
          <w:szCs w:val="28"/>
        </w:rPr>
        <w:t>Алексеевского сельского поселения</w:t>
      </w:r>
    </w:p>
    <w:p w:rsidR="008A4DF3" w:rsidRPr="00080C48" w:rsidRDefault="008A4DF3" w:rsidP="00275FAB">
      <w:pPr>
        <w:jc w:val="center"/>
        <w:rPr>
          <w:kern w:val="2"/>
          <w:sz w:val="28"/>
          <w:szCs w:val="28"/>
        </w:rPr>
      </w:pPr>
    </w:p>
    <w:p w:rsidR="008A4DF3" w:rsidRPr="00080C48" w:rsidRDefault="008A4DF3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</w:p>
    <w:p w:rsidR="008A4DF3" w:rsidRPr="00080C48" w:rsidRDefault="008A4DF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Указанные направления реализуются в соответствии с:</w:t>
      </w:r>
    </w:p>
    <w:p w:rsidR="008A4DF3" w:rsidRPr="00080C48" w:rsidRDefault="008A4DF3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8A4DF3" w:rsidRPr="00080C48" w:rsidRDefault="008A4DF3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spacing w:val="-4"/>
          <w:kern w:val="2"/>
          <w:sz w:val="28"/>
          <w:szCs w:val="28"/>
        </w:rPr>
        <w:t>Концепцией долгосрочного социально-экономического развития Российской</w:t>
      </w:r>
      <w:r w:rsidRPr="00080C48">
        <w:rPr>
          <w:kern w:val="2"/>
          <w:sz w:val="28"/>
          <w:szCs w:val="28"/>
        </w:rPr>
        <w:t xml:space="preserve"> Федерации на период до 2020 года, утвержденной распоряжением Правительства Российской Федерации от 17.11.2008 № 1662-р; </w:t>
      </w:r>
    </w:p>
    <w:p w:rsidR="008A4DF3" w:rsidRPr="00080C48" w:rsidRDefault="008A4DF3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</w:t>
      </w:r>
    </w:p>
    <w:p w:rsidR="008A4DF3" w:rsidRPr="00080C48" w:rsidRDefault="008A4DF3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Ростовской области на период до 2030 года;</w:t>
      </w:r>
    </w:p>
    <w:p w:rsidR="008A4DF3" w:rsidRPr="00080C48" w:rsidRDefault="008A4DF3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года».</w:t>
      </w:r>
    </w:p>
    <w:p w:rsidR="008A4DF3" w:rsidRPr="00080C48" w:rsidRDefault="008A4DF3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»,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8A4DF3" w:rsidRDefault="008A4DF3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»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8A4DF3" w:rsidRPr="00080C48" w:rsidRDefault="008A4DF3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собственности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) приведен в приложении № </w:t>
      </w:r>
      <w:r>
        <w:rPr>
          <w:kern w:val="2"/>
          <w:sz w:val="28"/>
          <w:szCs w:val="28"/>
        </w:rPr>
        <w:t>6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8A4DF3" w:rsidRDefault="008A4DF3" w:rsidP="006A1BE0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bCs/>
          <w:kern w:val="2"/>
          <w:sz w:val="28"/>
          <w:szCs w:val="28"/>
        </w:rPr>
        <w:t>Сведени</w:t>
      </w:r>
      <w:r>
        <w:rPr>
          <w:bCs/>
          <w:kern w:val="2"/>
          <w:sz w:val="28"/>
          <w:szCs w:val="28"/>
        </w:rPr>
        <w:t>я о показателях по муниципальному образованию «Алексеевское сельское поселение» Октябрьского района</w:t>
      </w:r>
      <w:r w:rsidRPr="00080C48">
        <w:rPr>
          <w:bCs/>
          <w:kern w:val="2"/>
          <w:sz w:val="28"/>
          <w:szCs w:val="28"/>
        </w:rPr>
        <w:t xml:space="preserve"> приведены в приложении № </w:t>
      </w:r>
      <w:r>
        <w:rPr>
          <w:bCs/>
          <w:kern w:val="2"/>
          <w:sz w:val="28"/>
          <w:szCs w:val="28"/>
        </w:rPr>
        <w:t>5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 программе</w:t>
      </w:r>
      <w:r w:rsidRPr="00080C48">
        <w:rPr>
          <w:kern w:val="2"/>
          <w:sz w:val="28"/>
          <w:szCs w:val="28"/>
        </w:rPr>
        <w:t>.</w:t>
      </w:r>
    </w:p>
    <w:p w:rsidR="008A4DF3" w:rsidRPr="00080C48" w:rsidRDefault="008A4DF3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 xml:space="preserve">Алексеевского сельского поселения»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8A4DF3" w:rsidRPr="00080C48" w:rsidRDefault="008A4DF3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8A4DF3" w:rsidRPr="00080C48" w:rsidRDefault="008A4DF3">
      <w:pPr>
        <w:rPr>
          <w:sz w:val="28"/>
        </w:rPr>
      </w:pPr>
    </w:p>
    <w:p w:rsidR="008A4DF3" w:rsidRDefault="008A4DF3" w:rsidP="00275FAB">
      <w:pPr>
        <w:rPr>
          <w:sz w:val="28"/>
        </w:rPr>
      </w:pPr>
    </w:p>
    <w:p w:rsidR="008A4DF3" w:rsidRPr="00080C48" w:rsidRDefault="008A4DF3" w:rsidP="00275FAB">
      <w:pPr>
        <w:rPr>
          <w:sz w:val="28"/>
        </w:rPr>
      </w:pPr>
    </w:p>
    <w:p w:rsidR="008A4DF3" w:rsidRDefault="008A4DF3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8A4DF3" w:rsidRPr="00080C48" w:rsidRDefault="008A4DF3" w:rsidP="006056EF">
      <w:pPr>
        <w:ind w:left="709"/>
        <w:rPr>
          <w:kern w:val="2"/>
          <w:sz w:val="28"/>
          <w:szCs w:val="28"/>
        </w:rPr>
        <w:sectPr w:rsidR="008A4DF3" w:rsidRPr="00080C4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8A4DF3" w:rsidRPr="00080C48" w:rsidRDefault="008A4DF3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8A4DF3" w:rsidRDefault="008A4DF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8A4DF3" w:rsidRDefault="008A4DF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8A4DF3" w:rsidRDefault="008A4DF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 жилищно-коммунальными услугами населения </w:t>
      </w:r>
    </w:p>
    <w:p w:rsidR="008A4DF3" w:rsidRPr="00080C48" w:rsidRDefault="008A4DF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8A4DF3" w:rsidRPr="00080C48" w:rsidRDefault="008A4DF3" w:rsidP="00275FAB">
      <w:pPr>
        <w:jc w:val="center"/>
        <w:rPr>
          <w:kern w:val="2"/>
          <w:sz w:val="28"/>
          <w:szCs w:val="28"/>
        </w:rPr>
      </w:pPr>
    </w:p>
    <w:p w:rsidR="008A4DF3" w:rsidRPr="00080C48" w:rsidRDefault="008A4DF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8A4DF3" w:rsidRPr="00080C48" w:rsidRDefault="008A4DF3" w:rsidP="000135FD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 и их значениях</w:t>
      </w:r>
    </w:p>
    <w:p w:rsidR="008A4DF3" w:rsidRPr="00080C48" w:rsidRDefault="008A4DF3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8A4DF3" w:rsidRPr="00080C48" w:rsidTr="00275FAB">
        <w:trPr>
          <w:tblHeader/>
        </w:trPr>
        <w:tc>
          <w:tcPr>
            <w:tcW w:w="567" w:type="dxa"/>
            <w:vMerge w:val="restart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8A4DF3" w:rsidRPr="00080C48" w:rsidRDefault="008A4DF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8A4DF3" w:rsidRPr="00080C48" w:rsidTr="00275FAB">
        <w:trPr>
          <w:tblHeader/>
        </w:trPr>
        <w:tc>
          <w:tcPr>
            <w:tcW w:w="567" w:type="dxa"/>
            <w:vMerge/>
          </w:tcPr>
          <w:p w:rsidR="008A4DF3" w:rsidRPr="00080C48" w:rsidRDefault="008A4DF3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8A4DF3" w:rsidRPr="00080C48" w:rsidRDefault="008A4DF3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8A4DF3" w:rsidRPr="00080C48" w:rsidRDefault="008A4DF3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8A4DF3" w:rsidRPr="00080C48" w:rsidRDefault="008A4DF3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8A4DF3" w:rsidRPr="00080C48" w:rsidRDefault="008A4DF3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8A4DF3" w:rsidRPr="00080C48" w:rsidRDefault="008A4DF3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8A4DF3" w:rsidRPr="00080C48" w:rsidRDefault="008A4DF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8A4DF3" w:rsidRPr="00080C48" w:rsidRDefault="008A4DF3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8A4DF3" w:rsidRPr="00080C48" w:rsidTr="00253E07">
        <w:trPr>
          <w:tblHeader/>
        </w:trPr>
        <w:tc>
          <w:tcPr>
            <w:tcW w:w="562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8A4DF3" w:rsidRPr="00080C48" w:rsidRDefault="008A4DF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8A4DF3" w:rsidRPr="00080C48" w:rsidTr="00253E07">
        <w:tc>
          <w:tcPr>
            <w:tcW w:w="14968" w:type="dxa"/>
            <w:gridSpan w:val="18"/>
          </w:tcPr>
          <w:p w:rsidR="008A4DF3" w:rsidRDefault="008A4DF3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«Обеспечение качественными жилищно-коммунальными услугами населения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>»</w:t>
            </w:r>
          </w:p>
          <w:p w:rsidR="008A4DF3" w:rsidRPr="00080C48" w:rsidRDefault="008A4DF3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. Подпрограмма</w:t>
            </w:r>
            <w:r>
              <w:rPr>
                <w:kern w:val="2"/>
              </w:rPr>
              <w:t xml:space="preserve"> </w:t>
            </w:r>
            <w:r w:rsidRPr="00080C48">
              <w:rPr>
                <w:kern w:val="2"/>
              </w:rPr>
              <w:t xml:space="preserve">«Обеспечение качественными жилищно-коммунальными услугами населения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>»</w:t>
            </w:r>
          </w:p>
        </w:tc>
      </w:tr>
      <w:tr w:rsidR="008A4DF3" w:rsidRPr="00080C48" w:rsidTr="00253E07">
        <w:tc>
          <w:tcPr>
            <w:tcW w:w="562" w:type="dxa"/>
          </w:tcPr>
          <w:p w:rsidR="008A4DF3" w:rsidRPr="00080C48" w:rsidRDefault="008A4DF3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8A4DF3" w:rsidRPr="000135FD" w:rsidRDefault="008A4DF3" w:rsidP="00717152">
            <w:pPr>
              <w:jc w:val="both"/>
              <w:rPr>
                <w:kern w:val="2"/>
              </w:rPr>
            </w:pPr>
            <w:r w:rsidRPr="000135FD">
              <w:rPr>
                <w:kern w:val="2"/>
              </w:rPr>
              <w:t xml:space="preserve">1Доля многоквартирных домов в целом по </w:t>
            </w:r>
            <w:r>
              <w:rPr>
                <w:kern w:val="2"/>
              </w:rPr>
              <w:t>Алексеевскому сельскому</w:t>
            </w:r>
            <w:r w:rsidRPr="000135FD">
              <w:rPr>
                <w:kern w:val="2"/>
              </w:rPr>
              <w:t xml:space="preserve"> поселению, в которых собственники помещений выбрали и реализуют управление многоквартирными домами посредством товариществ собственников жилья либо жилищных </w:t>
            </w:r>
            <w:r w:rsidRPr="000135FD">
              <w:rPr>
                <w:spacing w:val="-8"/>
                <w:kern w:val="2"/>
              </w:rPr>
              <w:t>кооперативов или иного специализированного</w:t>
            </w:r>
            <w:r w:rsidRPr="000135FD">
              <w:rPr>
                <w:kern w:val="2"/>
              </w:rPr>
              <w:t xml:space="preserve"> потребительского кооператива; </w:t>
            </w:r>
          </w:p>
        </w:tc>
        <w:tc>
          <w:tcPr>
            <w:tcW w:w="915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8A4DF3" w:rsidRPr="00080C48" w:rsidRDefault="008A4DF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  <w:r w:rsidRPr="00080C48">
              <w:rPr>
                <w:color w:val="000000"/>
              </w:rPr>
              <w:t>,00</w:t>
            </w:r>
          </w:p>
        </w:tc>
        <w:tc>
          <w:tcPr>
            <w:tcW w:w="784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6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8A4DF3" w:rsidRDefault="008A4DF3">
            <w:r w:rsidRPr="00615912">
              <w:rPr>
                <w:color w:val="000000"/>
              </w:rPr>
              <w:t>5,00</w:t>
            </w:r>
          </w:p>
        </w:tc>
      </w:tr>
      <w:tr w:rsidR="008A4DF3" w:rsidRPr="00080C48" w:rsidTr="00253E07">
        <w:tc>
          <w:tcPr>
            <w:tcW w:w="562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8A4DF3" w:rsidRPr="000135FD" w:rsidRDefault="008A4DF3" w:rsidP="000135FD">
            <w:pPr>
              <w:rPr>
                <w:color w:val="000000"/>
              </w:rPr>
            </w:pPr>
            <w:r w:rsidRPr="000135FD">
              <w:rPr>
                <w:color w:val="000000"/>
              </w:rPr>
              <w:t xml:space="preserve">2. </w:t>
            </w:r>
            <w:r w:rsidRPr="000135FD">
              <w:rPr>
                <w:kern w:val="2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kern w:val="2"/>
              </w:rPr>
              <w:t>Алексеевского сельского</w:t>
            </w:r>
            <w:r w:rsidRPr="000135FD">
              <w:rPr>
                <w:kern w:val="2"/>
              </w:rPr>
              <w:t xml:space="preserve"> поселения</w:t>
            </w:r>
          </w:p>
        </w:tc>
        <w:tc>
          <w:tcPr>
            <w:tcW w:w="915" w:type="dxa"/>
          </w:tcPr>
          <w:p w:rsidR="008A4DF3" w:rsidRPr="00080C48" w:rsidRDefault="008A4DF3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про</w:t>
            </w:r>
            <w:r w:rsidRPr="00080C48">
              <w:rPr>
                <w:color w:val="000000"/>
              </w:rPr>
              <w:softHyphen/>
              <w:t>центов</w:t>
            </w:r>
          </w:p>
        </w:tc>
        <w:tc>
          <w:tcPr>
            <w:tcW w:w="784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4" w:type="dxa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5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85,00</w:t>
            </w:r>
          </w:p>
        </w:tc>
        <w:tc>
          <w:tcPr>
            <w:tcW w:w="784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85,10</w:t>
            </w:r>
          </w:p>
        </w:tc>
        <w:tc>
          <w:tcPr>
            <w:tcW w:w="786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86,20</w:t>
            </w:r>
          </w:p>
        </w:tc>
        <w:tc>
          <w:tcPr>
            <w:tcW w:w="784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86,50</w:t>
            </w:r>
          </w:p>
        </w:tc>
        <w:tc>
          <w:tcPr>
            <w:tcW w:w="785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87,20</w:t>
            </w:r>
          </w:p>
        </w:tc>
        <w:tc>
          <w:tcPr>
            <w:tcW w:w="784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87,50</w:t>
            </w:r>
          </w:p>
        </w:tc>
        <w:tc>
          <w:tcPr>
            <w:tcW w:w="784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87,60</w:t>
            </w:r>
          </w:p>
        </w:tc>
        <w:tc>
          <w:tcPr>
            <w:tcW w:w="785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87,70</w:t>
            </w:r>
          </w:p>
        </w:tc>
        <w:tc>
          <w:tcPr>
            <w:tcW w:w="785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88,50</w:t>
            </w:r>
          </w:p>
        </w:tc>
        <w:tc>
          <w:tcPr>
            <w:tcW w:w="784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89,30</w:t>
            </w:r>
          </w:p>
        </w:tc>
        <w:tc>
          <w:tcPr>
            <w:tcW w:w="785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89,70</w:t>
            </w:r>
          </w:p>
        </w:tc>
        <w:tc>
          <w:tcPr>
            <w:tcW w:w="785" w:type="dxa"/>
            <w:shd w:val="clear" w:color="auto" w:fill="FFFFFF"/>
          </w:tcPr>
          <w:p w:rsidR="008A4DF3" w:rsidRPr="00080C48" w:rsidRDefault="008A4DF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90,00</w:t>
            </w:r>
          </w:p>
        </w:tc>
      </w:tr>
    </w:tbl>
    <w:p w:rsidR="008A4DF3" w:rsidRPr="00080C48" w:rsidRDefault="008A4DF3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8A4DF3" w:rsidRDefault="008A4DF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8A4DF3" w:rsidRDefault="008A4DF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8A4DF3" w:rsidRDefault="008A4DF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8A4DF3" w:rsidRPr="00080C48" w:rsidRDefault="008A4DF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8A4DF3" w:rsidRPr="00080C48" w:rsidRDefault="008A4DF3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8A4DF3" w:rsidRPr="00080C48" w:rsidRDefault="008A4DF3" w:rsidP="000135FD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080C48">
        <w:rPr>
          <w:sz w:val="28"/>
          <w:szCs w:val="28"/>
        </w:rPr>
        <w:t xml:space="preserve">«Обеспечение качественными жилищно-коммунальными услугами населения </w:t>
      </w:r>
      <w:r>
        <w:rPr>
          <w:sz w:val="28"/>
          <w:szCs w:val="28"/>
        </w:rPr>
        <w:t>Алексеевского сельского поселения</w:t>
      </w:r>
      <w:r w:rsidRPr="00080C48">
        <w:rPr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8A4DF3" w:rsidRPr="00080C48" w:rsidTr="000047B0">
        <w:tc>
          <w:tcPr>
            <w:tcW w:w="681" w:type="dxa"/>
            <w:vMerge w:val="restart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8A4DF3" w:rsidRPr="00080C48" w:rsidRDefault="008A4DF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8A4DF3" w:rsidRPr="00080C48" w:rsidTr="000047B0">
        <w:tc>
          <w:tcPr>
            <w:tcW w:w="681" w:type="dxa"/>
            <w:vMerge/>
            <w:vAlign w:val="center"/>
          </w:tcPr>
          <w:p w:rsidR="008A4DF3" w:rsidRPr="00080C48" w:rsidRDefault="008A4DF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8A4DF3" w:rsidRPr="00080C48" w:rsidRDefault="008A4DF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A4DF3" w:rsidRPr="00080C48" w:rsidRDefault="008A4DF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8A4DF3" w:rsidRPr="00080C48" w:rsidRDefault="008A4DF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8A4DF3" w:rsidRPr="00080C48" w:rsidRDefault="008A4DF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8A4DF3" w:rsidRPr="00080C48" w:rsidRDefault="008A4DF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8A4DF3" w:rsidRPr="00080C48" w:rsidRDefault="008A4DF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8A4DF3" w:rsidRPr="00080C48" w:rsidRDefault="008A4DF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8A4DF3" w:rsidRPr="00080C48" w:rsidRDefault="008A4DF3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8A4DF3" w:rsidRPr="00080C48" w:rsidTr="006128C7">
        <w:trPr>
          <w:tblHeader/>
        </w:trPr>
        <w:tc>
          <w:tcPr>
            <w:tcW w:w="687" w:type="dxa"/>
          </w:tcPr>
          <w:p w:rsidR="008A4DF3" w:rsidRPr="00080C48" w:rsidRDefault="008A4DF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8A4DF3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5C581F">
              <w:rPr>
                <w:kern w:val="2"/>
                <w:sz w:val="24"/>
                <w:szCs w:val="24"/>
              </w:rPr>
              <w:t>«Обеспечение качественными жилищно-коммунальными услугами населения Алексеевского сельского поселения»</w:t>
            </w:r>
          </w:p>
        </w:tc>
      </w:tr>
      <w:tr w:rsidR="008A4DF3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047B0" w:rsidRDefault="008A4DF3" w:rsidP="000047B0">
            <w:pPr>
              <w:pStyle w:val="Standard"/>
              <w:tabs>
                <w:tab w:val="left" w:pos="281"/>
              </w:tabs>
            </w:pPr>
            <w:r w:rsidRPr="00080C48">
              <w:rPr>
                <w:kern w:val="2"/>
              </w:rPr>
              <w:t>1.</w:t>
            </w:r>
            <w:r w:rsidRPr="00080C48">
              <w:rPr>
                <w:lang w:val="en-US"/>
              </w:rPr>
              <w:t> </w:t>
            </w:r>
            <w:r w:rsidRPr="00080C48">
              <w:rPr>
                <w:kern w:val="2"/>
              </w:rPr>
              <w:t>Цель подпрограммы 1 «</w:t>
            </w:r>
            <w:r w:rsidRPr="000047B0">
              <w:rPr>
                <w:kern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</w:t>
            </w:r>
            <w:r w:rsidRPr="000047B0">
              <w:rPr>
                <w:kern w:val="2"/>
              </w:rPr>
              <w:t>»</w:t>
            </w:r>
          </w:p>
        </w:tc>
      </w:tr>
      <w:tr w:rsidR="008A4DF3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0047B0">
              <w:rPr>
                <w:kern w:val="2"/>
                <w:sz w:val="24"/>
                <w:szCs w:val="24"/>
              </w:rPr>
              <w:t xml:space="preserve">создание условий для </w:t>
            </w:r>
            <w:r w:rsidRPr="000047B0">
              <w:rPr>
                <w:spacing w:val="-4"/>
                <w:kern w:val="2"/>
                <w:sz w:val="24"/>
                <w:szCs w:val="24"/>
              </w:rPr>
              <w:t>обеспечения бесперебойности и роста качества жилищно-коммунальных услуг</w:t>
            </w:r>
            <w:r w:rsidRPr="000047B0">
              <w:rPr>
                <w:kern w:val="2"/>
                <w:sz w:val="24"/>
                <w:szCs w:val="24"/>
              </w:rPr>
              <w:t>»</w:t>
            </w:r>
          </w:p>
        </w:tc>
      </w:tr>
      <w:tr w:rsidR="008A4DF3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8A4DF3" w:rsidRPr="00080C48" w:rsidRDefault="008A4DF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A223D9" w:rsidRDefault="008A4DF3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A4DF3" w:rsidRPr="00A223D9" w:rsidRDefault="008A4DF3" w:rsidP="00275FAB">
            <w:pPr>
              <w:widowControl w:val="0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 w:rsidRPr="00080C48">
              <w:rPr>
                <w:spacing w:val="-4"/>
                <w:kern w:val="2"/>
                <w:sz w:val="24"/>
                <w:szCs w:val="24"/>
              </w:rPr>
              <w:t>информированности населения о правах</w:t>
            </w:r>
            <w:r w:rsidRPr="00080C48">
              <w:rPr>
                <w:kern w:val="2"/>
                <w:sz w:val="24"/>
                <w:szCs w:val="24"/>
              </w:rPr>
              <w:t xml:space="preserve"> и обязанностях в сфере ЖКХ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информированности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 правах и обязанностях в сфере ЖКХ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8A4DF3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275FAB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2 подпрограммы 1 «Создание условий для развития конкурентной среды в сфере управления многоквартирными домами»</w:t>
            </w:r>
          </w:p>
        </w:tc>
      </w:tr>
      <w:tr w:rsidR="008A4DF3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8A4DF3" w:rsidRPr="00080C48" w:rsidRDefault="008A4DF3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Поощрение победителей по итогам р</w:t>
            </w:r>
            <w:r>
              <w:rPr>
                <w:kern w:val="2"/>
                <w:sz w:val="24"/>
                <w:szCs w:val="24"/>
              </w:rPr>
              <w:t>айонных</w:t>
            </w:r>
            <w:r w:rsidRPr="00080C48">
              <w:rPr>
                <w:kern w:val="2"/>
                <w:sz w:val="24"/>
                <w:szCs w:val="24"/>
              </w:rPr>
              <w:t xml:space="preserve"> конкурсов в сфере управления многоквар</w:t>
            </w:r>
            <w:r w:rsidRPr="00080C48">
              <w:rPr>
                <w:kern w:val="2"/>
                <w:sz w:val="24"/>
                <w:szCs w:val="24"/>
              </w:rPr>
              <w:softHyphen/>
              <w:t>тирными домами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A223D9" w:rsidRDefault="008A4DF3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A4DF3" w:rsidRPr="00A223D9" w:rsidRDefault="008A4DF3" w:rsidP="00353CF4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улучшение качества обслуживания жилищного фонда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отсутствие сти</w:t>
            </w:r>
            <w:r w:rsidRPr="00080C48">
              <w:rPr>
                <w:kern w:val="2"/>
                <w:sz w:val="24"/>
                <w:szCs w:val="24"/>
              </w:rPr>
              <w:softHyphen/>
              <w:t>мулов для развития конкуренции в сфере управления домами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DF3" w:rsidRPr="00080C48" w:rsidRDefault="008A4DF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8A4DF3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A4DF3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A4DF3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A4DF3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A4DF3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A4DF3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A4DF3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A4DF3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A4DF3" w:rsidRPr="00080C48" w:rsidRDefault="008A4DF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8A4DF3" w:rsidRDefault="008A4DF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8A4DF3" w:rsidRDefault="008A4DF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8A4DF3" w:rsidRDefault="008A4DF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8A4DF3" w:rsidRPr="00080C48" w:rsidRDefault="008A4DF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8A4DF3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A4DF3" w:rsidRDefault="008A4DF3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8A4DF3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A4DF3" w:rsidRPr="00080C48" w:rsidRDefault="008A4DF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8A4DF3" w:rsidRPr="00080C48" w:rsidRDefault="008A4DF3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8A4DF3" w:rsidRPr="00080C48" w:rsidRDefault="008A4DF3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8A4DF3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8A4DF3" w:rsidRPr="00080C48" w:rsidRDefault="008A4DF3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8A4DF3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2030</w:t>
            </w:r>
          </w:p>
        </w:tc>
      </w:tr>
    </w:tbl>
    <w:p w:rsidR="008A4DF3" w:rsidRPr="00080C48" w:rsidRDefault="008A4DF3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8A4DF3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Pr="00080C48" w:rsidRDefault="008A4DF3" w:rsidP="00180BE3">
            <w:pPr>
              <w:jc w:val="center"/>
            </w:pPr>
            <w:r w:rsidRPr="00080C48">
              <w:t>20</w:t>
            </w:r>
          </w:p>
        </w:tc>
      </w:tr>
      <w:tr w:rsidR="008A4DF3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80C48">
              <w:t xml:space="preserve">«Обеспечение качественными жилищно-коммунальными услугами населения </w:t>
            </w:r>
            <w:r>
              <w:t>Алексеевского сельского поселения</w:t>
            </w:r>
            <w:r w:rsidRPr="00080C48">
              <w:t>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A223D9" w:rsidRDefault="008A4DF3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A4DF3" w:rsidRPr="00A223D9" w:rsidRDefault="008A4DF3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20406">
              <w:t>0,0</w:t>
            </w:r>
          </w:p>
        </w:tc>
      </w:tr>
      <w:tr w:rsidR="008A4DF3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r w:rsidRPr="00080C48">
              <w:t xml:space="preserve">Подпрограмма «Обеспечение качественными жилищно-коммунальными услугами населения </w:t>
            </w:r>
            <w:r>
              <w:t>Алексеевского сельского поселения</w:t>
            </w:r>
            <w:r w:rsidRPr="00080C48"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A223D9" w:rsidRDefault="008A4DF3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A4DF3" w:rsidRPr="00A223D9" w:rsidRDefault="008A4DF3" w:rsidP="00F928C3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7F26F2">
              <w:t>0,0</w:t>
            </w:r>
          </w:p>
        </w:tc>
      </w:tr>
      <w:tr w:rsidR="008A4DF3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00103" w:rsidRDefault="008A4DF3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000103">
              <w:rPr>
                <w:kern w:val="2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A223D9" w:rsidRDefault="008A4DF3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A4DF3" w:rsidRPr="00A223D9" w:rsidRDefault="008A4DF3" w:rsidP="00F928C3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CA68C2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A4DF3" w:rsidRDefault="008A4DF3">
            <w:r w:rsidRPr="00D33965">
              <w:t>0,0</w:t>
            </w:r>
          </w:p>
        </w:tc>
      </w:tr>
      <w:tr w:rsidR="008A4DF3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00103" w:rsidRDefault="008A4DF3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00103">
              <w:rPr>
                <w:kern w:val="2"/>
              </w:rPr>
              <w:t>Поощрение победителей по итогам районных конкурсов в сфере управления многоквар</w:t>
            </w:r>
            <w:r w:rsidRPr="00000103">
              <w:rPr>
                <w:kern w:val="2"/>
              </w:rPr>
              <w:softHyphen/>
              <w:t>тирными домами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A223D9" w:rsidRDefault="008A4DF3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A223D9"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A4DF3" w:rsidRPr="00A223D9" w:rsidRDefault="008A4DF3" w:rsidP="00F928C3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CA68C2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Default="008A4DF3">
            <w:r w:rsidRPr="00DF0A84">
              <w:t>0,0</w:t>
            </w:r>
          </w:p>
        </w:tc>
      </w:tr>
    </w:tbl>
    <w:p w:rsidR="008A4DF3" w:rsidRDefault="008A4DF3" w:rsidP="006128C7">
      <w:pPr>
        <w:jc w:val="center"/>
        <w:rPr>
          <w:kern w:val="2"/>
          <w:sz w:val="28"/>
          <w:szCs w:val="28"/>
        </w:rPr>
      </w:pPr>
    </w:p>
    <w:p w:rsidR="008A4DF3" w:rsidRDefault="008A4DF3" w:rsidP="006128C7">
      <w:pPr>
        <w:jc w:val="center"/>
        <w:rPr>
          <w:kern w:val="2"/>
          <w:sz w:val="28"/>
          <w:szCs w:val="28"/>
        </w:rPr>
      </w:pPr>
    </w:p>
    <w:p w:rsidR="008A4DF3" w:rsidRDefault="008A4DF3" w:rsidP="00A223D9">
      <w:pPr>
        <w:rPr>
          <w:kern w:val="2"/>
          <w:sz w:val="28"/>
          <w:szCs w:val="28"/>
        </w:rPr>
      </w:pPr>
    </w:p>
    <w:p w:rsidR="008A4DF3" w:rsidRDefault="008A4DF3" w:rsidP="006128C7">
      <w:pPr>
        <w:jc w:val="center"/>
        <w:rPr>
          <w:kern w:val="2"/>
          <w:sz w:val="28"/>
          <w:szCs w:val="28"/>
        </w:rPr>
      </w:pPr>
    </w:p>
    <w:p w:rsidR="008A4DF3" w:rsidRPr="00080C48" w:rsidRDefault="008A4DF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8A4DF3" w:rsidRDefault="008A4DF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8A4DF3" w:rsidRDefault="008A4DF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8A4DF3" w:rsidRDefault="008A4DF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8A4DF3" w:rsidRPr="00080C48" w:rsidRDefault="008A4DF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8A4DF3" w:rsidRDefault="008A4DF3" w:rsidP="006128C7">
      <w:pPr>
        <w:rPr>
          <w:kern w:val="2"/>
          <w:sz w:val="28"/>
          <w:szCs w:val="28"/>
        </w:rPr>
      </w:pPr>
    </w:p>
    <w:p w:rsidR="008A4DF3" w:rsidRDefault="008A4DF3" w:rsidP="006128C7">
      <w:pPr>
        <w:jc w:val="center"/>
        <w:rPr>
          <w:kern w:val="2"/>
          <w:sz w:val="28"/>
          <w:szCs w:val="28"/>
        </w:rPr>
      </w:pPr>
    </w:p>
    <w:p w:rsidR="008A4DF3" w:rsidRPr="00080C48" w:rsidRDefault="008A4DF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8A4DF3" w:rsidRPr="00080C48" w:rsidRDefault="008A4DF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8A4DF3" w:rsidRPr="00080C48" w:rsidRDefault="008A4DF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8A4DF3" w:rsidRPr="00080C48" w:rsidRDefault="008A4DF3" w:rsidP="006128C7">
      <w:pPr>
        <w:jc w:val="center"/>
        <w:rPr>
          <w:kern w:val="2"/>
          <w:sz w:val="28"/>
          <w:szCs w:val="28"/>
        </w:rPr>
      </w:pPr>
    </w:p>
    <w:p w:rsidR="008A4DF3" w:rsidRPr="00080C48" w:rsidRDefault="008A4DF3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8A4DF3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8A4DF3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8A4DF3" w:rsidRPr="00080C48" w:rsidRDefault="008A4DF3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8A4DF3" w:rsidRPr="00080C48" w:rsidTr="008717DC">
        <w:tc>
          <w:tcPr>
            <w:tcW w:w="348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8A4DF3" w:rsidRPr="00080C48" w:rsidTr="008717DC">
        <w:tc>
          <w:tcPr>
            <w:tcW w:w="348" w:type="dxa"/>
            <w:vMerge w:val="restart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A4DF3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8717DC">
        <w:tc>
          <w:tcPr>
            <w:tcW w:w="348" w:type="dxa"/>
            <w:vMerge w:val="restart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Подпрограмма ««Обеспечение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A4DF3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8A4DF3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A4DF3" w:rsidRPr="00080C48" w:rsidRDefault="008A4DF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A4DF3" w:rsidRPr="006D7FE1" w:rsidRDefault="008A4DF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8A4DF3" w:rsidRPr="00080C48" w:rsidRDefault="008A4DF3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</w:tbl>
    <w:p w:rsidR="008A4DF3" w:rsidRPr="00080C48" w:rsidRDefault="008A4DF3" w:rsidP="007A6912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bookmarkStart w:id="0" w:name="_GoBack"/>
      <w:bookmarkEnd w:id="0"/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5</w:t>
      </w:r>
    </w:p>
    <w:p w:rsidR="008A4DF3" w:rsidRDefault="008A4DF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8A4DF3" w:rsidRDefault="008A4DF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8A4DF3" w:rsidRDefault="008A4DF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8A4DF3" w:rsidRDefault="008A4DF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8A4DF3" w:rsidRDefault="008A4DF3" w:rsidP="006128C7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8A4DF3" w:rsidRPr="00080C48" w:rsidRDefault="008A4DF3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 w:rsidRPr="00080C48">
        <w:rPr>
          <w:kern w:val="2"/>
          <w:sz w:val="28"/>
          <w:szCs w:val="28"/>
          <w:lang w:eastAsia="ar-SA"/>
        </w:rPr>
        <w:t>СВЕДЕНИЯ</w:t>
      </w:r>
    </w:p>
    <w:p w:rsidR="008A4DF3" w:rsidRPr="00080C48" w:rsidRDefault="008A4DF3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о показателях по муниципальному образованию «Алексеевское сельское поселение» Октябрьского района</w:t>
      </w:r>
    </w:p>
    <w:p w:rsidR="008A4DF3" w:rsidRPr="00080C48" w:rsidRDefault="008A4DF3" w:rsidP="007A6912">
      <w:pPr>
        <w:rPr>
          <w:sz w:val="2"/>
          <w:szCs w:val="2"/>
        </w:rPr>
      </w:pPr>
    </w:p>
    <w:p w:rsidR="008A4DF3" w:rsidRPr="00080C48" w:rsidRDefault="008A4DF3" w:rsidP="007A6912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631"/>
        <w:gridCol w:w="3592"/>
        <w:gridCol w:w="811"/>
        <w:gridCol w:w="779"/>
        <w:gridCol w:w="759"/>
        <w:gridCol w:w="759"/>
        <w:gridCol w:w="777"/>
        <w:gridCol w:w="758"/>
        <w:gridCol w:w="758"/>
        <w:gridCol w:w="758"/>
        <w:gridCol w:w="796"/>
        <w:gridCol w:w="758"/>
        <w:gridCol w:w="758"/>
        <w:gridCol w:w="758"/>
        <w:gridCol w:w="758"/>
        <w:gridCol w:w="758"/>
      </w:tblGrid>
      <w:tr w:rsidR="008A4DF3" w:rsidRPr="00080C48" w:rsidTr="00180BE3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№ </w:t>
            </w:r>
          </w:p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Номер и наименование показателя, наименование муниципального образования в Ростовской области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A4DF3" w:rsidRPr="00080C48" w:rsidRDefault="008A4DF3" w:rsidP="00180BE3">
            <w:pPr>
              <w:ind w:left="-57" w:right="-57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Данные для расчета значений показателя</w:t>
            </w:r>
          </w:p>
        </w:tc>
        <w:tc>
          <w:tcPr>
            <w:tcW w:w="1175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Значение показателя</w:t>
            </w:r>
          </w:p>
        </w:tc>
      </w:tr>
      <w:tr w:rsidR="008A4DF3" w:rsidRPr="00080C48" w:rsidTr="00180B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2017 год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2018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2028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2029 год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4DF3" w:rsidRPr="00080C48" w:rsidRDefault="008A4DF3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2030 год</w:t>
            </w:r>
          </w:p>
        </w:tc>
      </w:tr>
    </w:tbl>
    <w:p w:rsidR="008A4DF3" w:rsidRPr="00080C48" w:rsidRDefault="008A4DF3" w:rsidP="007A691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/>
      </w:tblPr>
      <w:tblGrid>
        <w:gridCol w:w="769"/>
        <w:gridCol w:w="3399"/>
        <w:gridCol w:w="851"/>
        <w:gridCol w:w="708"/>
        <w:gridCol w:w="851"/>
        <w:gridCol w:w="709"/>
        <w:gridCol w:w="850"/>
        <w:gridCol w:w="709"/>
        <w:gridCol w:w="709"/>
        <w:gridCol w:w="850"/>
        <w:gridCol w:w="709"/>
        <w:gridCol w:w="850"/>
        <w:gridCol w:w="709"/>
        <w:gridCol w:w="853"/>
        <w:gridCol w:w="721"/>
        <w:gridCol w:w="721"/>
      </w:tblGrid>
      <w:tr w:rsidR="008A4DF3" w:rsidRPr="00080C48" w:rsidTr="00392D7B">
        <w:trPr>
          <w:tblHeader/>
        </w:trPr>
        <w:tc>
          <w:tcPr>
            <w:tcW w:w="769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3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21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21" w:type="dxa"/>
          </w:tcPr>
          <w:p w:rsidR="008A4DF3" w:rsidRPr="00080C48" w:rsidRDefault="008A4DF3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8A4DF3" w:rsidRPr="00080C48" w:rsidTr="00392D7B">
        <w:tc>
          <w:tcPr>
            <w:tcW w:w="14968" w:type="dxa"/>
            <w:gridSpan w:val="16"/>
          </w:tcPr>
          <w:p w:rsidR="008A4DF3" w:rsidRPr="00080C48" w:rsidRDefault="008A4DF3" w:rsidP="004E0AB7">
            <w:pPr>
              <w:spacing w:line="235" w:lineRule="auto"/>
              <w:ind w:left="720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1. Показатель 2. 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color w:val="000000"/>
                <w:sz w:val="28"/>
                <w:szCs w:val="28"/>
              </w:rPr>
              <w:t xml:space="preserve"> (процентов)</w:t>
            </w:r>
          </w:p>
        </w:tc>
      </w:tr>
      <w:tr w:rsidR="008A4DF3" w:rsidRPr="00080C48" w:rsidTr="00392D7B">
        <w:tc>
          <w:tcPr>
            <w:tcW w:w="769" w:type="dxa"/>
          </w:tcPr>
          <w:p w:rsidR="008A4DF3" w:rsidRPr="00080C48" w:rsidRDefault="008A4DF3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1.40.</w:t>
            </w:r>
          </w:p>
        </w:tc>
        <w:tc>
          <w:tcPr>
            <w:tcW w:w="3399" w:type="dxa"/>
          </w:tcPr>
          <w:p w:rsidR="008A4DF3" w:rsidRPr="00080C48" w:rsidRDefault="008A4DF3" w:rsidP="00180BE3">
            <w:pPr>
              <w:spacing w:line="235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8A4DF3" w:rsidRPr="00080C48" w:rsidRDefault="008A4DF3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83,0</w:t>
            </w:r>
          </w:p>
        </w:tc>
        <w:tc>
          <w:tcPr>
            <w:tcW w:w="708" w:type="dxa"/>
          </w:tcPr>
          <w:p w:rsidR="008A4DF3" w:rsidRPr="00080C48" w:rsidRDefault="008A4DF3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83,0</w:t>
            </w:r>
          </w:p>
        </w:tc>
        <w:tc>
          <w:tcPr>
            <w:tcW w:w="851" w:type="dxa"/>
          </w:tcPr>
          <w:p w:rsidR="008A4DF3" w:rsidRPr="00080C48" w:rsidRDefault="008A4DF3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8A4DF3" w:rsidRPr="00080C48" w:rsidRDefault="008A4DF3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8A4DF3" w:rsidRPr="00080C48" w:rsidRDefault="008A4DF3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8A4DF3" w:rsidRPr="00080C48" w:rsidRDefault="008A4DF3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8A4DF3" w:rsidRPr="00080C48" w:rsidRDefault="008A4DF3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8A4DF3" w:rsidRPr="00080C48" w:rsidRDefault="008A4DF3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8A4DF3" w:rsidRPr="00080C48" w:rsidRDefault="008A4DF3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8A4DF3" w:rsidRPr="00080C48" w:rsidRDefault="008A4DF3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09" w:type="dxa"/>
          </w:tcPr>
          <w:p w:rsidR="008A4DF3" w:rsidRPr="00080C48" w:rsidRDefault="008A4DF3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53" w:type="dxa"/>
          </w:tcPr>
          <w:p w:rsidR="008A4DF3" w:rsidRPr="00080C48" w:rsidRDefault="008A4DF3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8A4DF3" w:rsidRPr="00080C48" w:rsidRDefault="008A4DF3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8A4DF3" w:rsidRPr="00080C48" w:rsidRDefault="008A4DF3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8A4DF3" w:rsidRPr="00080C48" w:rsidTr="00392D7B">
        <w:tc>
          <w:tcPr>
            <w:tcW w:w="14968" w:type="dxa"/>
            <w:gridSpan w:val="16"/>
          </w:tcPr>
          <w:p w:rsidR="008A4DF3" w:rsidRPr="00080C48" w:rsidRDefault="008A4DF3" w:rsidP="00180BE3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080C48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080C48">
              <w:rPr>
                <w:color w:val="000000"/>
                <w:sz w:val="28"/>
                <w:szCs w:val="28"/>
              </w:rPr>
              <w:t>. Количество аварий в сфере ЖКХ (единиц)</w:t>
            </w:r>
          </w:p>
        </w:tc>
      </w:tr>
      <w:tr w:rsidR="008A4DF3" w:rsidRPr="00080C48" w:rsidTr="00392D7B">
        <w:tc>
          <w:tcPr>
            <w:tcW w:w="769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3.40.</w:t>
            </w:r>
          </w:p>
        </w:tc>
        <w:tc>
          <w:tcPr>
            <w:tcW w:w="3399" w:type="dxa"/>
          </w:tcPr>
          <w:p w:rsidR="008A4DF3" w:rsidRPr="00080C48" w:rsidRDefault="008A4DF3" w:rsidP="00180BE3">
            <w:pPr>
              <w:spacing w:line="230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8A4DF3" w:rsidRPr="00080C48" w:rsidRDefault="008A4DF3" w:rsidP="007E2E7A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8A4DF3" w:rsidRPr="00080C48" w:rsidRDefault="008A4DF3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8A4DF3" w:rsidRPr="00080C48" w:rsidRDefault="008A4DF3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Используемые сокращения:</w:t>
      </w:r>
    </w:p>
    <w:p w:rsidR="008A4DF3" w:rsidRPr="00080C48" w:rsidRDefault="008A4DF3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г. – город;</w:t>
      </w:r>
    </w:p>
    <w:p w:rsidR="008A4DF3" w:rsidRPr="00080C48" w:rsidRDefault="008A4DF3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куб. – кубический. </w:t>
      </w:r>
    </w:p>
    <w:p w:rsidR="008A4DF3" w:rsidRDefault="008A4DF3" w:rsidP="008F36FF">
      <w:pPr>
        <w:jc w:val="center"/>
        <w:rPr>
          <w:kern w:val="2"/>
          <w:sz w:val="28"/>
          <w:szCs w:val="28"/>
        </w:rPr>
      </w:pPr>
    </w:p>
    <w:p w:rsidR="008A4DF3" w:rsidRPr="00080C48" w:rsidRDefault="008A4DF3" w:rsidP="006001E8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6</w:t>
      </w:r>
    </w:p>
    <w:p w:rsidR="008A4DF3" w:rsidRDefault="008A4DF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8A4DF3" w:rsidRDefault="008A4DF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>«Обеспечение качественными</w:t>
      </w:r>
    </w:p>
    <w:p w:rsidR="008A4DF3" w:rsidRDefault="008A4DF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8A4DF3" w:rsidRDefault="008A4DF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8A4DF3" w:rsidRPr="00080C48" w:rsidRDefault="008A4DF3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8A4DF3" w:rsidRPr="00080C48" w:rsidRDefault="008A4DF3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8A4DF3" w:rsidRPr="00080C48" w:rsidRDefault="008A4DF3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8A4DF3" w:rsidRPr="00080C48" w:rsidRDefault="008A4DF3" w:rsidP="008F36FF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8A4DF3" w:rsidRPr="00080C48" w:rsidTr="00180BE3">
        <w:tc>
          <w:tcPr>
            <w:tcW w:w="671" w:type="dxa"/>
            <w:vMerge w:val="restart"/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8A4DF3" w:rsidRPr="00080C48" w:rsidRDefault="008A4DF3" w:rsidP="00180BE3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8A4DF3" w:rsidRPr="00080C48" w:rsidTr="00180BE3">
        <w:tc>
          <w:tcPr>
            <w:tcW w:w="671" w:type="dxa"/>
            <w:vMerge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8A4DF3" w:rsidRPr="00080C48" w:rsidRDefault="008A4DF3" w:rsidP="00180BE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8A4DF3" w:rsidRPr="00080C48" w:rsidRDefault="008A4DF3" w:rsidP="008F36F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8A4DF3" w:rsidRPr="00080C48" w:rsidTr="00B82745">
        <w:tc>
          <w:tcPr>
            <w:tcW w:w="480" w:type="dxa"/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8A4DF3" w:rsidRPr="00080C48" w:rsidRDefault="008A4DF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8A4DF3" w:rsidRPr="00080C48" w:rsidTr="00B82745">
        <w:tc>
          <w:tcPr>
            <w:tcW w:w="14968" w:type="dxa"/>
            <w:gridSpan w:val="21"/>
            <w:noWrap/>
          </w:tcPr>
          <w:p w:rsidR="008A4DF3" w:rsidRPr="00080C48" w:rsidRDefault="008A4DF3" w:rsidP="00DA57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«Обеспечение качественными жилищно-коммунальными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8A4DF3" w:rsidRPr="00080C48" w:rsidTr="00B82745">
        <w:tc>
          <w:tcPr>
            <w:tcW w:w="480" w:type="dxa"/>
            <w:vMerge w:val="restart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8A4DF3" w:rsidRPr="00080C48" w:rsidRDefault="008A4DF3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8A4DF3" w:rsidRPr="00080C48" w:rsidRDefault="008A4DF3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A4DF3" w:rsidRPr="00080C48" w:rsidTr="00B82745">
        <w:tc>
          <w:tcPr>
            <w:tcW w:w="480" w:type="dxa"/>
            <w:vMerge/>
            <w:vAlign w:val="center"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8A4DF3" w:rsidRPr="00080C48" w:rsidRDefault="008A4DF3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8A4DF3" w:rsidRPr="00080C48" w:rsidRDefault="008A4DF3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A4DF3" w:rsidRPr="00080C48" w:rsidTr="00B82745">
        <w:tc>
          <w:tcPr>
            <w:tcW w:w="480" w:type="dxa"/>
            <w:vMerge/>
            <w:vAlign w:val="center"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8A4DF3" w:rsidRPr="00080C48" w:rsidRDefault="008A4DF3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A4DF3" w:rsidRPr="00080C48" w:rsidTr="00B82745">
        <w:tc>
          <w:tcPr>
            <w:tcW w:w="480" w:type="dxa"/>
            <w:vMerge/>
            <w:vAlign w:val="center"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8A4DF3" w:rsidRPr="00080C48" w:rsidRDefault="008A4DF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8A4DF3" w:rsidRPr="00080C48" w:rsidRDefault="008A4DF3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Default="008A4DF3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8A4DF3" w:rsidRPr="00080C48" w:rsidRDefault="008A4DF3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A4DF3" w:rsidRPr="00080C48" w:rsidTr="00B31FA9">
        <w:tc>
          <w:tcPr>
            <w:tcW w:w="480" w:type="dxa"/>
            <w:vAlign w:val="center"/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080C48">
              <w:t xml:space="preserve">Подпрограмма </w:t>
            </w:r>
            <w:r w:rsidRPr="00C860C4">
              <w:rPr>
                <w:color w:val="000000"/>
              </w:rPr>
              <w:t>«Обеспечение качественными жилищно-коммунальными услугами населения Алексеевского сельского поселения»</w:t>
            </w:r>
          </w:p>
        </w:tc>
      </w:tr>
      <w:tr w:rsidR="008A4DF3" w:rsidRPr="00080C48" w:rsidTr="00B31FA9">
        <w:tc>
          <w:tcPr>
            <w:tcW w:w="480" w:type="dxa"/>
          </w:tcPr>
          <w:p w:rsidR="008A4DF3" w:rsidRPr="00080C48" w:rsidRDefault="008A4DF3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8A4DF3" w:rsidRPr="00080C48" w:rsidRDefault="008A4DF3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8A4DF3" w:rsidRPr="00080C48" w:rsidRDefault="008A4DF3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8A4DF3" w:rsidRPr="00080C48" w:rsidRDefault="008A4DF3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8A4DF3" w:rsidRPr="00080C48" w:rsidTr="00B82745">
        <w:tc>
          <w:tcPr>
            <w:tcW w:w="480" w:type="dxa"/>
            <w:vAlign w:val="center"/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A4DF3" w:rsidRPr="00080C48" w:rsidRDefault="008A4DF3" w:rsidP="00B31FA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8A4DF3" w:rsidRPr="00080C48" w:rsidTr="00B82745">
        <w:tc>
          <w:tcPr>
            <w:tcW w:w="480" w:type="dxa"/>
            <w:vAlign w:val="center"/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A4DF3" w:rsidRPr="00080C48" w:rsidRDefault="008A4DF3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8A4DF3" w:rsidRPr="00080C48" w:rsidTr="00B82745">
        <w:tc>
          <w:tcPr>
            <w:tcW w:w="480" w:type="dxa"/>
            <w:vAlign w:val="center"/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A4DF3" w:rsidRPr="00080C48" w:rsidRDefault="008A4DF3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A4DF3" w:rsidRPr="00080C48" w:rsidRDefault="008A4DF3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8A4DF3" w:rsidRPr="00080C48" w:rsidRDefault="008A4DF3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</w:tbl>
    <w:p w:rsidR="008A4DF3" w:rsidRDefault="008A4DF3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</w:p>
    <w:p w:rsidR="008A4DF3" w:rsidRDefault="008A4DF3" w:rsidP="00816A6D">
      <w:pPr>
        <w:pageBreakBefore/>
        <w:ind w:left="6237"/>
        <w:jc w:val="right"/>
        <w:rPr>
          <w:kern w:val="2"/>
          <w:sz w:val="28"/>
          <w:szCs w:val="28"/>
        </w:rPr>
        <w:sectPr w:rsidR="008A4DF3" w:rsidSect="00333FD9">
          <w:pgSz w:w="16839" w:h="11907" w:orient="landscape" w:code="9"/>
          <w:pgMar w:top="851" w:right="851" w:bottom="709" w:left="1134" w:header="720" w:footer="720" w:gutter="0"/>
          <w:cols w:space="720"/>
          <w:docGrid w:linePitch="272"/>
        </w:sectPr>
      </w:pPr>
    </w:p>
    <w:p w:rsidR="008A4DF3" w:rsidRPr="00FD40F8" w:rsidRDefault="008A4DF3" w:rsidP="00816A6D">
      <w:pPr>
        <w:pageBreakBefore/>
        <w:ind w:left="6237"/>
        <w:jc w:val="right"/>
        <w:rPr>
          <w:kern w:val="2"/>
          <w:sz w:val="28"/>
          <w:szCs w:val="28"/>
        </w:rPr>
      </w:pPr>
      <w:r w:rsidRPr="00816A6D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 xml:space="preserve">Приложение № </w:t>
      </w:r>
      <w:r>
        <w:rPr>
          <w:kern w:val="2"/>
          <w:sz w:val="28"/>
          <w:szCs w:val="28"/>
        </w:rPr>
        <w:t>2</w:t>
      </w:r>
    </w:p>
    <w:p w:rsidR="008A4DF3" w:rsidRPr="00FD40F8" w:rsidRDefault="008A4DF3" w:rsidP="00816A6D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8A4DF3" w:rsidRPr="00CD715E" w:rsidRDefault="008A4DF3" w:rsidP="00816A6D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8A4DF3" w:rsidRPr="00FD40F8" w:rsidRDefault="008A4DF3" w:rsidP="00816A6D">
      <w:pPr>
        <w:ind w:left="6237"/>
        <w:jc w:val="right"/>
        <w:rPr>
          <w:sz w:val="28"/>
        </w:rPr>
      </w:pPr>
      <w:r>
        <w:rPr>
          <w:sz w:val="28"/>
        </w:rPr>
        <w:t xml:space="preserve">      </w:t>
      </w:r>
      <w:r w:rsidRPr="00FD40F8">
        <w:rPr>
          <w:sz w:val="28"/>
        </w:rPr>
        <w:t xml:space="preserve">от </w:t>
      </w:r>
      <w:r>
        <w:rPr>
          <w:sz w:val="28"/>
        </w:rPr>
        <w:t>07.11.2018</w:t>
      </w:r>
      <w:r w:rsidRPr="00FD40F8">
        <w:rPr>
          <w:sz w:val="28"/>
        </w:rPr>
        <w:t xml:space="preserve"> № </w:t>
      </w:r>
      <w:r>
        <w:rPr>
          <w:sz w:val="28"/>
        </w:rPr>
        <w:t>102</w:t>
      </w:r>
    </w:p>
    <w:p w:rsidR="008A4DF3" w:rsidRPr="00A6414F" w:rsidRDefault="008A4DF3" w:rsidP="00816A6D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8A4DF3" w:rsidRDefault="008A4DF3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>Администрации Алексеевского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8A4DF3" w:rsidRDefault="008A4DF3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8A4DF3" w:rsidRDefault="008A4DF3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8A4DF3" w:rsidRDefault="008A4DF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Алексеевского сельского поселения от 30.09.2013 г. № 154 «</w:t>
      </w:r>
      <w:r w:rsidRPr="00816A6D">
        <w:rPr>
          <w:rFonts w:ascii="Times New Roman" w:hAnsi="Times New Roman"/>
          <w:sz w:val="28"/>
          <w:szCs w:val="28"/>
        </w:rPr>
        <w:t>Об утверждении муниципальной программы «Обеспечение качественными жилищно-коммунальными услугами население Алексеевского сельского поселения»</w:t>
      </w:r>
    </w:p>
    <w:p w:rsidR="008A4DF3" w:rsidRDefault="008A4DF3" w:rsidP="007207F8">
      <w:pPr>
        <w:pStyle w:val="a2"/>
        <w:ind w:left="360"/>
        <w:rPr>
          <w:rFonts w:ascii="Times New Roman" w:hAnsi="Times New Roman"/>
          <w:sz w:val="28"/>
          <w:szCs w:val="28"/>
        </w:rPr>
      </w:pPr>
    </w:p>
    <w:p w:rsidR="008A4DF3" w:rsidRDefault="008A4DF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.2013 г. № </w:t>
      </w:r>
      <w:r>
        <w:rPr>
          <w:rFonts w:ascii="Times New Roman" w:hAnsi="Times New Roman"/>
          <w:kern w:val="2"/>
          <w:sz w:val="28"/>
          <w:szCs w:val="28"/>
        </w:rPr>
        <w:t>225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7207F8">
      <w:pPr>
        <w:pStyle w:val="a2"/>
        <w:rPr>
          <w:rFonts w:ascii="Times New Roman" w:hAnsi="Times New Roman"/>
          <w:sz w:val="28"/>
          <w:szCs w:val="28"/>
        </w:rPr>
      </w:pPr>
    </w:p>
    <w:p w:rsidR="008A4DF3" w:rsidRDefault="008A4DF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30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.2013 г. № </w:t>
      </w:r>
      <w:r>
        <w:rPr>
          <w:rFonts w:ascii="Times New Roman" w:hAnsi="Times New Roman"/>
          <w:kern w:val="2"/>
          <w:sz w:val="28"/>
          <w:szCs w:val="28"/>
        </w:rPr>
        <w:t>245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05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21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04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58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07.05.2014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</w:t>
      </w:r>
      <w:r>
        <w:rPr>
          <w:rFonts w:ascii="Times New Roman" w:hAnsi="Times New Roman"/>
          <w:kern w:val="2"/>
          <w:sz w:val="28"/>
          <w:szCs w:val="28"/>
        </w:rPr>
        <w:t>66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16.07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91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07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94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7207F8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04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08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98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09.09.2014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122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23.09.2014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125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10.11.2014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150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15.12.2014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174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30.12.2014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196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17.04.2015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81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29.05.2015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100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74510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19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05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111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4A77CC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29.06.2015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118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4A77CC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21.07.2015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133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4A77CC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06.08.2015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155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4A77CC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25.09.2015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174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4A77CC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25.11.2015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223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25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240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04.04.2016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53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28.06.2016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105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225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30.12.2016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232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F00CF4">
      <w:pPr>
        <w:pStyle w:val="a2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>Постановление Администрации Алекс</w:t>
      </w:r>
      <w:r>
        <w:rPr>
          <w:rFonts w:ascii="Times New Roman" w:hAnsi="Times New Roman"/>
          <w:kern w:val="2"/>
          <w:sz w:val="28"/>
          <w:szCs w:val="28"/>
        </w:rPr>
        <w:t>еевского сельского поселения от 27.12.2017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190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Алексеевского сельского поселения № 154 от 30.09.2013 г. «</w:t>
      </w:r>
      <w:r w:rsidRPr="006A72A0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72A0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>п</w:t>
      </w:r>
      <w:r w:rsidRPr="006A72A0">
        <w:rPr>
          <w:rFonts w:ascii="Times New Roman" w:hAnsi="Times New Roman"/>
          <w:sz w:val="28"/>
          <w:szCs w:val="28"/>
        </w:rPr>
        <w:t xml:space="preserve">рограммы «Обеспечение качественными жилищно-коммунальными услугами население </w:t>
      </w:r>
      <w:r w:rsidRPr="00816A6D">
        <w:rPr>
          <w:rFonts w:ascii="Times New Roman" w:hAnsi="Times New Roman"/>
          <w:sz w:val="28"/>
          <w:szCs w:val="28"/>
        </w:rPr>
        <w:t>Алексеевского сельского поселения»</w:t>
      </w:r>
      <w:r>
        <w:rPr>
          <w:rFonts w:ascii="Times New Roman" w:hAnsi="Times New Roman"/>
          <w:sz w:val="28"/>
          <w:szCs w:val="28"/>
        </w:rPr>
        <w:t>;</w:t>
      </w:r>
    </w:p>
    <w:p w:rsidR="008A4DF3" w:rsidRDefault="008A4DF3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по </w:t>
      </w:r>
    </w:p>
    <w:p w:rsidR="008A4DF3" w:rsidRDefault="008A4DF3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правовой и кадровой работе                                                Н.А. Ходеева</w:t>
      </w:r>
    </w:p>
    <w:p w:rsidR="008A4DF3" w:rsidRDefault="008A4DF3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8A4DF3" w:rsidRDefault="008A4DF3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8A4DF3" w:rsidRDefault="008A4DF3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8A4DF3" w:rsidRDefault="008A4DF3" w:rsidP="00816A6D">
      <w:pPr>
        <w:autoSpaceDE w:val="0"/>
        <w:autoSpaceDN w:val="0"/>
        <w:adjustRightInd w:val="0"/>
        <w:ind w:left="17010"/>
        <w:rPr>
          <w:kern w:val="2"/>
          <w:sz w:val="28"/>
          <w:szCs w:val="28"/>
        </w:rPr>
        <w:sectPr w:rsidR="008A4DF3" w:rsidSect="00816A6D">
          <w:pgSz w:w="11907" w:h="16839" w:code="9"/>
          <w:pgMar w:top="851" w:right="709" w:bottom="1134" w:left="851" w:header="720" w:footer="720" w:gutter="0"/>
          <w:cols w:space="720"/>
          <w:docGrid w:linePitch="272"/>
        </w:sectPr>
      </w:pPr>
    </w:p>
    <w:p w:rsidR="008A4DF3" w:rsidRDefault="008A4DF3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8A4DF3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DF3" w:rsidRDefault="008A4DF3">
      <w:r>
        <w:separator/>
      </w:r>
    </w:p>
  </w:endnote>
  <w:endnote w:type="continuationSeparator" w:id="1">
    <w:p w:rsidR="008A4DF3" w:rsidRDefault="008A4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DF3" w:rsidRDefault="008A4DF3">
    <w:pPr>
      <w:pStyle w:val="Footer"/>
      <w:jc w:val="right"/>
    </w:pPr>
    <w:fldSimple w:instr=" PAGE   \* MERGEFORMAT ">
      <w:r>
        <w:rPr>
          <w:noProof/>
        </w:rPr>
        <w:t>11</w:t>
      </w:r>
    </w:fldSimple>
  </w:p>
  <w:p w:rsidR="008A4DF3" w:rsidRDefault="008A4DF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DF3" w:rsidRDefault="008A4DF3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A4DF3" w:rsidRDefault="008A4DF3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DF3" w:rsidRPr="00B82745" w:rsidRDefault="008A4DF3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DF3" w:rsidRDefault="008A4DF3">
      <w:r>
        <w:separator/>
      </w:r>
    </w:p>
  </w:footnote>
  <w:footnote w:type="continuationSeparator" w:id="1">
    <w:p w:rsidR="008A4DF3" w:rsidRDefault="008A4D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047B0"/>
    <w:rsid w:val="000135FD"/>
    <w:rsid w:val="00022298"/>
    <w:rsid w:val="00022EB7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808D6"/>
    <w:rsid w:val="00080C48"/>
    <w:rsid w:val="000867B1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4580"/>
    <w:rsid w:val="000E14D8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5DE3"/>
    <w:rsid w:val="00133E92"/>
    <w:rsid w:val="0013705A"/>
    <w:rsid w:val="00153B21"/>
    <w:rsid w:val="001638CC"/>
    <w:rsid w:val="00175C64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5690C"/>
    <w:rsid w:val="00267E0C"/>
    <w:rsid w:val="0027031E"/>
    <w:rsid w:val="002711E7"/>
    <w:rsid w:val="00273D62"/>
    <w:rsid w:val="00275FAB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3CF4"/>
    <w:rsid w:val="00364679"/>
    <w:rsid w:val="0037040B"/>
    <w:rsid w:val="00386074"/>
    <w:rsid w:val="00386A02"/>
    <w:rsid w:val="003921D8"/>
    <w:rsid w:val="00392D7B"/>
    <w:rsid w:val="0039758C"/>
    <w:rsid w:val="003B2193"/>
    <w:rsid w:val="003B4FA5"/>
    <w:rsid w:val="003C3A5E"/>
    <w:rsid w:val="003C3B7C"/>
    <w:rsid w:val="003D30E8"/>
    <w:rsid w:val="003D34F5"/>
    <w:rsid w:val="003D3BDD"/>
    <w:rsid w:val="003E4A1C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6A5C"/>
    <w:rsid w:val="004C12C3"/>
    <w:rsid w:val="004D071F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5428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81F"/>
    <w:rsid w:val="005C5FF3"/>
    <w:rsid w:val="005C7F94"/>
    <w:rsid w:val="005D38DA"/>
    <w:rsid w:val="005D396B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32A9E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39D6"/>
    <w:rsid w:val="006A1BE0"/>
    <w:rsid w:val="006A23F0"/>
    <w:rsid w:val="006A4F93"/>
    <w:rsid w:val="006A72A0"/>
    <w:rsid w:val="006D0CEC"/>
    <w:rsid w:val="006D3ACE"/>
    <w:rsid w:val="006D71E8"/>
    <w:rsid w:val="006D7FE1"/>
    <w:rsid w:val="006E2924"/>
    <w:rsid w:val="006F384D"/>
    <w:rsid w:val="006F4D07"/>
    <w:rsid w:val="00702777"/>
    <w:rsid w:val="00705935"/>
    <w:rsid w:val="007120F8"/>
    <w:rsid w:val="00717152"/>
    <w:rsid w:val="007207F8"/>
    <w:rsid w:val="007219F0"/>
    <w:rsid w:val="00722A14"/>
    <w:rsid w:val="007255EE"/>
    <w:rsid w:val="00730650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80387B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79B6"/>
    <w:rsid w:val="00891C80"/>
    <w:rsid w:val="0089480E"/>
    <w:rsid w:val="008A26EE"/>
    <w:rsid w:val="008A4DF3"/>
    <w:rsid w:val="008B113A"/>
    <w:rsid w:val="008B6AD3"/>
    <w:rsid w:val="008B6ECA"/>
    <w:rsid w:val="008C25E3"/>
    <w:rsid w:val="008C5A8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A7797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23D9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44FD"/>
    <w:rsid w:val="00AD25A4"/>
    <w:rsid w:val="00AE2601"/>
    <w:rsid w:val="00AE4D3E"/>
    <w:rsid w:val="00AF361D"/>
    <w:rsid w:val="00B02D3E"/>
    <w:rsid w:val="00B069F9"/>
    <w:rsid w:val="00B10FC7"/>
    <w:rsid w:val="00B15001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87"/>
    <w:rsid w:val="00B661B0"/>
    <w:rsid w:val="00B72D61"/>
    <w:rsid w:val="00B77844"/>
    <w:rsid w:val="00B80700"/>
    <w:rsid w:val="00B8231A"/>
    <w:rsid w:val="00B82745"/>
    <w:rsid w:val="00BA1B99"/>
    <w:rsid w:val="00BA2DBD"/>
    <w:rsid w:val="00BB0414"/>
    <w:rsid w:val="00BB55C0"/>
    <w:rsid w:val="00BC0920"/>
    <w:rsid w:val="00BC32C8"/>
    <w:rsid w:val="00BC6987"/>
    <w:rsid w:val="00BF39F0"/>
    <w:rsid w:val="00BF4112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66534"/>
    <w:rsid w:val="00D73323"/>
    <w:rsid w:val="00D828FA"/>
    <w:rsid w:val="00D91404"/>
    <w:rsid w:val="00D937F4"/>
    <w:rsid w:val="00DA5701"/>
    <w:rsid w:val="00DB4D6B"/>
    <w:rsid w:val="00DC2302"/>
    <w:rsid w:val="00DE50C1"/>
    <w:rsid w:val="00DE5A44"/>
    <w:rsid w:val="00DF0A84"/>
    <w:rsid w:val="00DF34C6"/>
    <w:rsid w:val="00DF3849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3B1F"/>
    <w:rsid w:val="00EF56AF"/>
    <w:rsid w:val="00EF6451"/>
    <w:rsid w:val="00F00CF4"/>
    <w:rsid w:val="00F02C40"/>
    <w:rsid w:val="00F04883"/>
    <w:rsid w:val="00F1515F"/>
    <w:rsid w:val="00F17525"/>
    <w:rsid w:val="00F22293"/>
    <w:rsid w:val="00F23E72"/>
    <w:rsid w:val="00F24917"/>
    <w:rsid w:val="00F30D40"/>
    <w:rsid w:val="00F410DF"/>
    <w:rsid w:val="00F4479E"/>
    <w:rsid w:val="00F4553A"/>
    <w:rsid w:val="00F52598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8C3"/>
    <w:rsid w:val="00F9297B"/>
    <w:rsid w:val="00FA49E1"/>
    <w:rsid w:val="00FA6611"/>
    <w:rsid w:val="00FB5912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602FC9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28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526</TotalTime>
  <Pages>26</Pages>
  <Words>4832</Words>
  <Characters>27547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120</cp:revision>
  <cp:lastPrinted>2018-12-12T11:12:00Z</cp:lastPrinted>
  <dcterms:created xsi:type="dcterms:W3CDTF">2018-11-09T13:07:00Z</dcterms:created>
  <dcterms:modified xsi:type="dcterms:W3CDTF">2018-12-12T11:19:00Z</dcterms:modified>
</cp:coreProperties>
</file>