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012" w:rsidRDefault="003B3012" w:rsidP="00B10FC7">
      <w:pPr>
        <w:jc w:val="center"/>
        <w:rPr>
          <w:b/>
          <w:caps/>
          <w:sz w:val="32"/>
          <w:szCs w:val="32"/>
        </w:rPr>
      </w:pPr>
      <w:r w:rsidRPr="00595838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52.5pt;visibility:visible">
            <v:imagedata r:id="rId7" o:title=""/>
          </v:shape>
        </w:pict>
      </w:r>
    </w:p>
    <w:p w:rsidR="003B3012" w:rsidRPr="00AE4D3E" w:rsidRDefault="003B301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3B3012" w:rsidRPr="00AE4D3E" w:rsidRDefault="003B301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3B3012" w:rsidRPr="004E00A5" w:rsidRDefault="003B3012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3B3012" w:rsidRPr="00AE4D3E" w:rsidRDefault="003B3012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3B3012" w:rsidRPr="00AE4D3E" w:rsidRDefault="003B3012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3B3012" w:rsidRPr="004E00A5" w:rsidRDefault="003B3012" w:rsidP="00B10FC7">
      <w:pPr>
        <w:jc w:val="center"/>
      </w:pPr>
    </w:p>
    <w:p w:rsidR="003B3012" w:rsidRPr="00AE4D3E" w:rsidRDefault="003B3012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3B3012" w:rsidRPr="004E00A5" w:rsidRDefault="003B3012" w:rsidP="00B10FC7">
      <w:pPr>
        <w:jc w:val="both"/>
        <w:rPr>
          <w:sz w:val="18"/>
          <w:szCs w:val="18"/>
        </w:rPr>
      </w:pPr>
    </w:p>
    <w:p w:rsidR="003B3012" w:rsidRPr="00AE4D3E" w:rsidRDefault="003B3012" w:rsidP="00BC32C8">
      <w:pPr>
        <w:rPr>
          <w:b/>
          <w:sz w:val="28"/>
        </w:rPr>
      </w:pPr>
      <w:r>
        <w:rPr>
          <w:b/>
          <w:sz w:val="28"/>
        </w:rPr>
        <w:t>02.02.2021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13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3B3012" w:rsidRPr="00AE4D3E" w:rsidRDefault="003B3012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634"/>
      </w:tblGrid>
      <w:tr w:rsidR="003B3012" w:rsidRPr="00AE4D3E" w:rsidTr="004D0F55">
        <w:trPr>
          <w:trHeight w:val="2003"/>
        </w:trPr>
        <w:tc>
          <w:tcPr>
            <w:tcW w:w="5634" w:type="dxa"/>
          </w:tcPr>
          <w:p w:rsidR="003B3012" w:rsidRPr="00B80700" w:rsidRDefault="003B3012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102 от 07.11.2018 г. 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B80700">
              <w:rPr>
                <w:kern w:val="2"/>
                <w:sz w:val="28"/>
                <w:szCs w:val="28"/>
              </w:rPr>
              <w:t>»</w:t>
            </w:r>
          </w:p>
          <w:p w:rsidR="003B3012" w:rsidRPr="00B80700" w:rsidRDefault="003B3012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3B3012" w:rsidRDefault="003B3012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</w:t>
      </w:r>
      <w:r>
        <w:rPr>
          <w:sz w:val="28"/>
          <w:szCs w:val="28"/>
        </w:rPr>
        <w:t>30</w:t>
      </w:r>
      <w:r w:rsidRPr="00834DB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статьей 179 Бюджетного Кодекса Российской Федерации</w:t>
      </w:r>
    </w:p>
    <w:p w:rsidR="003B3012" w:rsidRDefault="003B3012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3B3012" w:rsidRDefault="003B3012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3B3012" w:rsidRPr="00B80700" w:rsidRDefault="003B3012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3B3012" w:rsidRPr="00267E6C" w:rsidRDefault="003B3012" w:rsidP="00267E6C">
      <w:pPr>
        <w:tabs>
          <w:tab w:val="left" w:pos="0"/>
        </w:tabs>
        <w:suppressAutoHyphens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 Приложение 1 к постановлению Администрации Алексеевского сельского поселения </w:t>
      </w:r>
      <w:r w:rsidRPr="00722A14">
        <w:rPr>
          <w:kern w:val="2"/>
          <w:sz w:val="28"/>
          <w:szCs w:val="28"/>
          <w:lang w:eastAsia="en-US"/>
        </w:rPr>
        <w:t>«</w:t>
      </w:r>
      <w:r w:rsidRPr="00804E0D">
        <w:rPr>
          <w:kern w:val="2"/>
          <w:sz w:val="28"/>
          <w:szCs w:val="28"/>
        </w:rPr>
        <w:t>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>
        <w:rPr>
          <w:kern w:val="2"/>
          <w:sz w:val="28"/>
          <w:szCs w:val="28"/>
          <w:lang w:eastAsia="en-US"/>
        </w:rPr>
        <w:t>» изложить в новой редакции.</w:t>
      </w:r>
    </w:p>
    <w:p w:rsidR="003B3012" w:rsidRPr="002E45DD" w:rsidRDefault="003B3012" w:rsidP="002E45DD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3B3012" w:rsidRDefault="003B3012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r w:rsidRPr="00423258">
        <w:rPr>
          <w:sz w:val="28"/>
          <w:szCs w:val="28"/>
        </w:rPr>
        <w:t>Контроль за настоящ</w:t>
      </w:r>
      <w:r>
        <w:rPr>
          <w:sz w:val="28"/>
          <w:szCs w:val="28"/>
        </w:rPr>
        <w:t>им</w:t>
      </w:r>
      <w:r w:rsidRPr="00423258">
        <w:rPr>
          <w:sz w:val="28"/>
          <w:szCs w:val="28"/>
        </w:rPr>
        <w:t xml:space="preserve"> постанов</w:t>
      </w:r>
      <w:r>
        <w:rPr>
          <w:sz w:val="28"/>
          <w:szCs w:val="28"/>
        </w:rPr>
        <w:t>лением оставляю за собой.</w:t>
      </w:r>
    </w:p>
    <w:p w:rsidR="003B3012" w:rsidRDefault="003B3012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B3012" w:rsidRDefault="003B3012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3B3012" w:rsidRDefault="003B301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3B3012" w:rsidRPr="00CE135F" w:rsidRDefault="003B301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Н.И. Лофиченко</w:t>
      </w:r>
    </w:p>
    <w:p w:rsidR="003B3012" w:rsidRPr="00080C48" w:rsidRDefault="003B3012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3B3012" w:rsidRPr="00080C48" w:rsidRDefault="003B301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3B3012" w:rsidRDefault="003B301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3B3012" w:rsidRPr="00080C48" w:rsidRDefault="003B301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3B3012" w:rsidRPr="00080C48" w:rsidRDefault="003B301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02</w:t>
      </w:r>
      <w:r w:rsidRPr="00080C4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02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13</w:t>
      </w:r>
    </w:p>
    <w:p w:rsidR="003B3012" w:rsidRPr="00080C48" w:rsidRDefault="003B3012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3B3012" w:rsidRDefault="003B3012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3B3012" w:rsidRPr="00804E0D" w:rsidRDefault="003B3012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3B3012" w:rsidRPr="00804E0D" w:rsidRDefault="003B3012" w:rsidP="00C4693E">
      <w:pPr>
        <w:jc w:val="center"/>
        <w:rPr>
          <w:kern w:val="2"/>
          <w:sz w:val="28"/>
          <w:szCs w:val="28"/>
        </w:rPr>
      </w:pPr>
    </w:p>
    <w:p w:rsidR="003B3012" w:rsidRPr="00804E0D" w:rsidRDefault="003B3012" w:rsidP="00C4693E">
      <w:pPr>
        <w:jc w:val="center"/>
        <w:rPr>
          <w:kern w:val="2"/>
          <w:sz w:val="28"/>
          <w:szCs w:val="28"/>
        </w:rPr>
      </w:pPr>
    </w:p>
    <w:p w:rsidR="003B3012" w:rsidRPr="00804E0D" w:rsidRDefault="003B3012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3B3012" w:rsidRDefault="003B3012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3B3012" w:rsidRPr="00804E0D" w:rsidRDefault="003B3012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3B3012" w:rsidRPr="00080C48" w:rsidRDefault="003B301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3B3012" w:rsidRPr="00080C48" w:rsidRDefault="003B301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19"/>
        <w:gridCol w:w="267"/>
        <w:gridCol w:w="7891"/>
      </w:tblGrid>
      <w:tr w:rsidR="003B3012" w:rsidRPr="00080C48" w:rsidTr="00275FAB">
        <w:tc>
          <w:tcPr>
            <w:tcW w:w="2110" w:type="dxa"/>
          </w:tcPr>
          <w:p w:rsidR="003B3012" w:rsidRPr="00080C48" w:rsidRDefault="003B3012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804E0D" w:rsidRDefault="003B3012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3B3012" w:rsidRPr="00804E0D" w:rsidRDefault="003B3012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511C19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080C48" w:rsidRDefault="003B3012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080C48" w:rsidRDefault="003B3012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поселения»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080C48" w:rsidRDefault="003B3012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7566EC" w:rsidRDefault="003B3012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поселении;</w:t>
            </w:r>
          </w:p>
          <w:p w:rsidR="003B3012" w:rsidRPr="007566EC" w:rsidRDefault="003B3012" w:rsidP="002B570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Улучшение качества жизни и благосостояния населения Алексеевского сельского поселения  Октябрьского района;</w:t>
            </w:r>
          </w:p>
          <w:p w:rsidR="003B3012" w:rsidRPr="00080C48" w:rsidRDefault="003B3012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3B3012" w:rsidRPr="00080C48" w:rsidRDefault="003B3012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85</w:t>
            </w:r>
            <w:r w:rsidRPr="002B5703">
              <w:rPr>
                <w:kern w:val="2"/>
                <w:sz w:val="28"/>
                <w:szCs w:val="28"/>
              </w:rPr>
              <w:t>,0 тыс. рублей, в том числе: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85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85,0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85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3012" w:rsidRPr="002B5703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3B3012" w:rsidRDefault="003B3012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3B3012" w:rsidRDefault="003B3012"/>
        </w:tc>
      </w:tr>
      <w:tr w:rsidR="003B3012" w:rsidRPr="00080C48" w:rsidTr="00275FAB">
        <w:tc>
          <w:tcPr>
            <w:tcW w:w="2110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3B3012" w:rsidRPr="00080C48" w:rsidRDefault="003B3012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3B3012" w:rsidRPr="00080C48" w:rsidRDefault="003B301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3B3012" w:rsidRDefault="003B3012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3B3012" w:rsidRDefault="003B3012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>Подпрограмма «Обеспечение качественными жилищно – коммунальными</w:t>
      </w:r>
    </w:p>
    <w:p w:rsidR="003B3012" w:rsidRPr="00F22293" w:rsidRDefault="003B3012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 xml:space="preserve"> услугами населения Алексеевского сельского поселения»</w:t>
      </w:r>
    </w:p>
    <w:p w:rsidR="003B3012" w:rsidRPr="00080C48" w:rsidRDefault="003B301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134"/>
        <w:gridCol w:w="8096"/>
      </w:tblGrid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080C48" w:rsidRDefault="003B3012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Pr="006A72A0">
              <w:rPr>
                <w:kern w:val="28"/>
                <w:sz w:val="28"/>
                <w:szCs w:val="28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3B3012" w:rsidRPr="00080C48" w:rsidRDefault="003B301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3B3012" w:rsidRPr="00080C48" w:rsidRDefault="003B301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3B3012" w:rsidRPr="00080C48" w:rsidRDefault="003B301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134" w:type="dxa"/>
          </w:tcPr>
          <w:p w:rsidR="003B3012" w:rsidRPr="00080C48" w:rsidRDefault="003B301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080C48" w:rsidRDefault="003B301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3B3012" w:rsidRPr="00080C48" w:rsidRDefault="003B301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3B3012" w:rsidRPr="00080C48" w:rsidRDefault="003B301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134" w:type="dxa"/>
          </w:tcPr>
          <w:p w:rsidR="003B3012" w:rsidRPr="00080C48" w:rsidRDefault="003B301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7566EC" w:rsidRDefault="003B3012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поселении;</w:t>
            </w:r>
          </w:p>
          <w:p w:rsidR="003B3012" w:rsidRPr="007566EC" w:rsidRDefault="003B3012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Улучшение качества жизни и благосостояния населения Алексеевского сельского поселения  Октябрьского района;</w:t>
            </w:r>
          </w:p>
          <w:p w:rsidR="003B3012" w:rsidRPr="00080C48" w:rsidRDefault="003B3012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3B3012" w:rsidRPr="00080C48" w:rsidRDefault="003B301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3B3012" w:rsidRPr="00080C48" w:rsidRDefault="003B301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080C48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3B3012" w:rsidRDefault="003B3012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4"/>
                <w:kern w:val="2"/>
                <w:sz w:val="28"/>
                <w:szCs w:val="28"/>
              </w:rPr>
            </w:pPr>
            <w:r w:rsidRPr="003D639D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3D639D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услуг;</w:t>
            </w:r>
          </w:p>
          <w:p w:rsidR="003B3012" w:rsidRPr="003D639D" w:rsidRDefault="003B3012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3D639D">
              <w:rPr>
                <w:kern w:val="2"/>
                <w:sz w:val="28"/>
                <w:szCs w:val="28"/>
              </w:rPr>
              <w:t xml:space="preserve">содержание муниципальных объектов </w:t>
            </w:r>
            <w:r w:rsidRPr="003D639D">
              <w:rPr>
                <w:spacing w:val="-4"/>
                <w:kern w:val="2"/>
                <w:sz w:val="28"/>
                <w:szCs w:val="28"/>
              </w:rPr>
              <w:t>коммунальной инфраструктуры, реализации инвестиционных проектов водопроводно-канализационного хозяйства и объектов теплоэнергетики</w:t>
            </w:r>
            <w:r>
              <w:rPr>
                <w:spacing w:val="-4"/>
                <w:kern w:val="2"/>
                <w:sz w:val="28"/>
                <w:szCs w:val="28"/>
              </w:rPr>
              <w:t>.</w:t>
            </w: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3B3012" w:rsidRPr="00080C48" w:rsidRDefault="003B301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080C48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3B3012" w:rsidRPr="00080C48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3B3012" w:rsidRPr="00080C48" w:rsidRDefault="003B301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3B3012" w:rsidRPr="00080C48" w:rsidRDefault="003B301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3B3012" w:rsidRPr="00080C48" w:rsidRDefault="003B301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85</w:t>
            </w:r>
            <w:r w:rsidRPr="002B5703">
              <w:rPr>
                <w:kern w:val="2"/>
                <w:sz w:val="28"/>
                <w:szCs w:val="28"/>
              </w:rPr>
              <w:t>,0 тыс. рублей, в том числе: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85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85,0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85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3B3012" w:rsidRPr="002B5703" w:rsidRDefault="003B3012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3B3012" w:rsidRDefault="003B3012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3B3012" w:rsidRPr="00080C48" w:rsidTr="00A002D4">
        <w:tc>
          <w:tcPr>
            <w:tcW w:w="2147" w:type="dxa"/>
          </w:tcPr>
          <w:p w:rsidR="003B3012" w:rsidRPr="00080C48" w:rsidRDefault="003B301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134" w:type="dxa"/>
          </w:tcPr>
          <w:p w:rsidR="003B3012" w:rsidRPr="00080C48" w:rsidRDefault="003B301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3B3012" w:rsidRPr="00080C48" w:rsidRDefault="003B301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3B3012" w:rsidRPr="00080C48" w:rsidRDefault="003B3012" w:rsidP="00275FAB">
      <w:pPr>
        <w:rPr>
          <w:kern w:val="2"/>
        </w:rPr>
      </w:pPr>
    </w:p>
    <w:p w:rsidR="003B3012" w:rsidRPr="00080C48" w:rsidRDefault="003B3012" w:rsidP="007D7BE9">
      <w:pPr>
        <w:rPr>
          <w:kern w:val="2"/>
          <w:sz w:val="28"/>
          <w:szCs w:val="28"/>
        </w:rPr>
      </w:pPr>
    </w:p>
    <w:p w:rsidR="003B3012" w:rsidRPr="00080C48" w:rsidRDefault="003B3012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3B3012" w:rsidRPr="00080C48" w:rsidRDefault="003B3012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>
        <w:rPr>
          <w:kern w:val="2"/>
          <w:sz w:val="28"/>
          <w:szCs w:val="28"/>
        </w:rPr>
        <w:t>Алексеевского сельского поселения</w:t>
      </w:r>
    </w:p>
    <w:p w:rsidR="003B3012" w:rsidRPr="00080C48" w:rsidRDefault="003B3012" w:rsidP="00275FAB">
      <w:pPr>
        <w:jc w:val="center"/>
        <w:rPr>
          <w:kern w:val="2"/>
          <w:sz w:val="28"/>
          <w:szCs w:val="28"/>
        </w:rPr>
      </w:pPr>
    </w:p>
    <w:p w:rsidR="003B3012" w:rsidRPr="00080C48" w:rsidRDefault="003B3012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3B3012" w:rsidRPr="00080C48" w:rsidRDefault="003B301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Указанные направления реализуются в соответствии с:</w:t>
      </w:r>
    </w:p>
    <w:p w:rsidR="003B3012" w:rsidRPr="00080C48" w:rsidRDefault="003B3012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3B3012" w:rsidRPr="00080C48" w:rsidRDefault="003B3012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3B3012" w:rsidRPr="00080C48" w:rsidRDefault="003B3012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3B3012" w:rsidRPr="00080C48" w:rsidRDefault="003B3012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Ростовской области на период до 2030 года;</w:t>
      </w:r>
    </w:p>
    <w:p w:rsidR="003B3012" w:rsidRPr="00080C48" w:rsidRDefault="003B3012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3B3012" w:rsidRPr="00080C48" w:rsidRDefault="003B3012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3B3012" w:rsidRDefault="003B3012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3B3012" w:rsidRPr="00080C48" w:rsidRDefault="003B3012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собственности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) приведен в приложении № </w:t>
      </w:r>
      <w:r>
        <w:rPr>
          <w:kern w:val="2"/>
          <w:sz w:val="28"/>
          <w:szCs w:val="28"/>
        </w:rPr>
        <w:t>6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3B3012" w:rsidRDefault="003B3012" w:rsidP="006A1BE0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bCs/>
          <w:kern w:val="2"/>
          <w:sz w:val="28"/>
          <w:szCs w:val="28"/>
        </w:rPr>
        <w:t>Сведени</w:t>
      </w:r>
      <w:r>
        <w:rPr>
          <w:bCs/>
          <w:kern w:val="2"/>
          <w:sz w:val="28"/>
          <w:szCs w:val="28"/>
        </w:rPr>
        <w:t>я о показателях по муниципальному образованию «Алексеевское сельское поселение» Октябрьского района</w:t>
      </w:r>
      <w:r w:rsidRPr="00080C48">
        <w:rPr>
          <w:bCs/>
          <w:kern w:val="2"/>
          <w:sz w:val="28"/>
          <w:szCs w:val="28"/>
        </w:rPr>
        <w:t xml:space="preserve"> приведены в приложении № </w:t>
      </w:r>
      <w:r>
        <w:rPr>
          <w:bCs/>
          <w:kern w:val="2"/>
          <w:sz w:val="28"/>
          <w:szCs w:val="28"/>
        </w:rPr>
        <w:t>5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 программе</w:t>
      </w:r>
      <w:r w:rsidRPr="00080C48">
        <w:rPr>
          <w:kern w:val="2"/>
          <w:sz w:val="28"/>
          <w:szCs w:val="28"/>
        </w:rPr>
        <w:t>.</w:t>
      </w:r>
    </w:p>
    <w:p w:rsidR="003B3012" w:rsidRPr="00080C48" w:rsidRDefault="003B3012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 xml:space="preserve">Алексеевского сельского поселения»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3B3012" w:rsidRPr="00080C48" w:rsidRDefault="003B3012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3B3012" w:rsidRPr="00080C48" w:rsidRDefault="003B3012">
      <w:pPr>
        <w:rPr>
          <w:sz w:val="28"/>
        </w:rPr>
      </w:pPr>
    </w:p>
    <w:p w:rsidR="003B3012" w:rsidRDefault="003B3012" w:rsidP="00275FAB">
      <w:pPr>
        <w:rPr>
          <w:sz w:val="28"/>
        </w:rPr>
      </w:pPr>
    </w:p>
    <w:p w:rsidR="003B3012" w:rsidRPr="00080C48" w:rsidRDefault="003B3012" w:rsidP="00275FAB">
      <w:pPr>
        <w:rPr>
          <w:sz w:val="28"/>
        </w:rPr>
      </w:pPr>
    </w:p>
    <w:p w:rsidR="003B3012" w:rsidRDefault="003B3012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3B3012" w:rsidRPr="00080C48" w:rsidRDefault="003B3012" w:rsidP="006056EF">
      <w:pPr>
        <w:ind w:left="709"/>
        <w:rPr>
          <w:kern w:val="2"/>
          <w:sz w:val="28"/>
          <w:szCs w:val="28"/>
        </w:rPr>
        <w:sectPr w:rsidR="003B3012" w:rsidRPr="00080C48" w:rsidSect="007D7BE9">
          <w:footerReference w:type="default" r:id="rId8"/>
          <w:pgSz w:w="11907" w:h="16840"/>
          <w:pgMar w:top="340" w:right="510" w:bottom="340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3B3012" w:rsidRPr="00080C48" w:rsidRDefault="003B3012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3B3012" w:rsidRDefault="003B3012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3B3012" w:rsidRDefault="003B3012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3B3012" w:rsidRDefault="003B3012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 </w:t>
      </w:r>
    </w:p>
    <w:p w:rsidR="003B3012" w:rsidRPr="00080C48" w:rsidRDefault="003B3012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3B3012" w:rsidRPr="00080C48" w:rsidRDefault="003B3012" w:rsidP="00275FAB">
      <w:pPr>
        <w:jc w:val="center"/>
        <w:rPr>
          <w:kern w:val="2"/>
          <w:sz w:val="28"/>
          <w:szCs w:val="28"/>
        </w:rPr>
      </w:pPr>
    </w:p>
    <w:p w:rsidR="003B3012" w:rsidRPr="00080C48" w:rsidRDefault="003B3012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3B3012" w:rsidRPr="00080C48" w:rsidRDefault="003B3012" w:rsidP="000135FD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и их значениях</w:t>
      </w:r>
    </w:p>
    <w:p w:rsidR="003B3012" w:rsidRPr="00080C48" w:rsidRDefault="003B3012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3B3012" w:rsidRPr="00080C48" w:rsidTr="00275FAB">
        <w:trPr>
          <w:tblHeader/>
        </w:trPr>
        <w:tc>
          <w:tcPr>
            <w:tcW w:w="567" w:type="dxa"/>
            <w:vMerge w:val="restart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3B3012" w:rsidRPr="00080C48" w:rsidRDefault="003B301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3B3012" w:rsidRPr="00080C48" w:rsidTr="00275FAB">
        <w:trPr>
          <w:tblHeader/>
        </w:trPr>
        <w:tc>
          <w:tcPr>
            <w:tcW w:w="567" w:type="dxa"/>
            <w:vMerge/>
          </w:tcPr>
          <w:p w:rsidR="003B3012" w:rsidRPr="00080C48" w:rsidRDefault="003B3012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3B3012" w:rsidRPr="00080C48" w:rsidRDefault="003B3012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3B3012" w:rsidRPr="00080C48" w:rsidRDefault="003B3012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3B3012" w:rsidRPr="00080C48" w:rsidRDefault="003B3012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3B3012" w:rsidRPr="00080C48" w:rsidRDefault="003B3012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3B3012" w:rsidRPr="00080C48" w:rsidRDefault="003B3012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3B3012" w:rsidRPr="00080C48" w:rsidRDefault="003B301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3B3012" w:rsidRPr="00080C48" w:rsidRDefault="003B3012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3B3012" w:rsidRPr="00080C48" w:rsidTr="00253E07">
        <w:trPr>
          <w:tblHeader/>
        </w:trPr>
        <w:tc>
          <w:tcPr>
            <w:tcW w:w="562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3B3012" w:rsidRPr="00080C48" w:rsidRDefault="003B301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3B3012" w:rsidRPr="00080C48" w:rsidTr="00253E07">
        <w:tc>
          <w:tcPr>
            <w:tcW w:w="14968" w:type="dxa"/>
            <w:gridSpan w:val="18"/>
          </w:tcPr>
          <w:p w:rsidR="003B3012" w:rsidRDefault="003B3012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>»</w:t>
            </w:r>
          </w:p>
          <w:p w:rsidR="003B3012" w:rsidRPr="00080C48" w:rsidRDefault="003B3012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. Подпрограмма</w:t>
            </w:r>
            <w:r>
              <w:rPr>
                <w:kern w:val="2"/>
              </w:rPr>
              <w:t xml:space="preserve"> </w:t>
            </w:r>
            <w:r w:rsidRPr="00080C48">
              <w:rPr>
                <w:kern w:val="2"/>
              </w:rPr>
              <w:t xml:space="preserve">«Обеспечение качественными жилищно-коммунальными услугами населения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>»</w:t>
            </w:r>
          </w:p>
        </w:tc>
      </w:tr>
      <w:tr w:rsidR="003B3012" w:rsidRPr="00080C48" w:rsidTr="00253E07">
        <w:tc>
          <w:tcPr>
            <w:tcW w:w="562" w:type="dxa"/>
          </w:tcPr>
          <w:p w:rsidR="003B3012" w:rsidRPr="00080C48" w:rsidRDefault="003B3012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3B3012" w:rsidRPr="000135FD" w:rsidRDefault="003B3012" w:rsidP="00717152">
            <w:pPr>
              <w:jc w:val="both"/>
              <w:rPr>
                <w:kern w:val="2"/>
              </w:rPr>
            </w:pPr>
            <w:r w:rsidRPr="000135FD">
              <w:rPr>
                <w:kern w:val="2"/>
              </w:rPr>
              <w:t xml:space="preserve">1Доля многоквартирных домов в целом по </w:t>
            </w:r>
            <w:r>
              <w:rPr>
                <w:kern w:val="2"/>
              </w:rPr>
              <w:t>Алексеевскому сельскому</w:t>
            </w:r>
            <w:r w:rsidRPr="000135FD">
              <w:rPr>
                <w:kern w:val="2"/>
              </w:rPr>
              <w:t xml:space="preserve"> поселению, в которых собственники помещений выбрали и реализуют управление многоквартирными домами посредством товариществ собственников жилья либо жилищных </w:t>
            </w:r>
            <w:r w:rsidRPr="000135FD">
              <w:rPr>
                <w:spacing w:val="-8"/>
                <w:kern w:val="2"/>
              </w:rPr>
              <w:t>кооперативов или иного специализированного</w:t>
            </w:r>
            <w:r w:rsidRPr="000135FD">
              <w:rPr>
                <w:kern w:val="2"/>
              </w:rPr>
              <w:t xml:space="preserve"> потребительского кооператива; </w:t>
            </w:r>
          </w:p>
        </w:tc>
        <w:tc>
          <w:tcPr>
            <w:tcW w:w="915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3B3012" w:rsidRPr="00080C48" w:rsidRDefault="003B301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  <w:r w:rsidRPr="00080C48">
              <w:rPr>
                <w:color w:val="000000"/>
              </w:rPr>
              <w:t>,00</w:t>
            </w:r>
          </w:p>
        </w:tc>
        <w:tc>
          <w:tcPr>
            <w:tcW w:w="784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6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3B3012" w:rsidRDefault="003B3012">
            <w:r w:rsidRPr="00615912">
              <w:rPr>
                <w:color w:val="000000"/>
              </w:rPr>
              <w:t>5,00</w:t>
            </w:r>
          </w:p>
        </w:tc>
      </w:tr>
      <w:tr w:rsidR="003B3012" w:rsidRPr="00080C48" w:rsidTr="00253E07">
        <w:tc>
          <w:tcPr>
            <w:tcW w:w="562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3B3012" w:rsidRPr="000135FD" w:rsidRDefault="003B3012" w:rsidP="000135FD">
            <w:pPr>
              <w:rPr>
                <w:color w:val="000000"/>
              </w:rPr>
            </w:pPr>
            <w:r w:rsidRPr="000135FD">
              <w:rPr>
                <w:color w:val="000000"/>
              </w:rPr>
              <w:t xml:space="preserve">2. </w:t>
            </w:r>
            <w:r w:rsidRPr="000135FD">
              <w:rPr>
                <w:kern w:val="2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</w:rPr>
              <w:t>Алексеевского сельского</w:t>
            </w:r>
            <w:r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5" w:type="dxa"/>
          </w:tcPr>
          <w:p w:rsidR="003B3012" w:rsidRPr="00080C48" w:rsidRDefault="003B3012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про</w:t>
            </w:r>
            <w:r w:rsidRPr="00080C48">
              <w:rPr>
                <w:color w:val="000000"/>
              </w:rPr>
              <w:softHyphen/>
              <w:t>центов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4" w:type="dxa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5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85,00</w:t>
            </w:r>
          </w:p>
        </w:tc>
        <w:tc>
          <w:tcPr>
            <w:tcW w:w="784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6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86,20</w:t>
            </w:r>
          </w:p>
        </w:tc>
        <w:tc>
          <w:tcPr>
            <w:tcW w:w="784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86,50</w:t>
            </w:r>
          </w:p>
        </w:tc>
        <w:tc>
          <w:tcPr>
            <w:tcW w:w="785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87,20</w:t>
            </w:r>
          </w:p>
        </w:tc>
        <w:tc>
          <w:tcPr>
            <w:tcW w:w="784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87,50</w:t>
            </w:r>
          </w:p>
        </w:tc>
        <w:tc>
          <w:tcPr>
            <w:tcW w:w="784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87,60</w:t>
            </w:r>
          </w:p>
        </w:tc>
        <w:tc>
          <w:tcPr>
            <w:tcW w:w="785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87,70</w:t>
            </w:r>
          </w:p>
        </w:tc>
        <w:tc>
          <w:tcPr>
            <w:tcW w:w="785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88,50</w:t>
            </w:r>
          </w:p>
        </w:tc>
        <w:tc>
          <w:tcPr>
            <w:tcW w:w="784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89,30</w:t>
            </w:r>
          </w:p>
        </w:tc>
        <w:tc>
          <w:tcPr>
            <w:tcW w:w="785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89,70</w:t>
            </w:r>
          </w:p>
        </w:tc>
        <w:tc>
          <w:tcPr>
            <w:tcW w:w="785" w:type="dxa"/>
            <w:shd w:val="clear" w:color="auto" w:fill="FFFFFF"/>
          </w:tcPr>
          <w:p w:rsidR="003B3012" w:rsidRPr="00080C48" w:rsidRDefault="003B301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90,00</w:t>
            </w:r>
          </w:p>
        </w:tc>
      </w:tr>
    </w:tbl>
    <w:p w:rsidR="003B3012" w:rsidRPr="00080C48" w:rsidRDefault="003B3012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3B3012" w:rsidRDefault="003B3012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3B3012" w:rsidRDefault="003B3012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3B3012" w:rsidRDefault="003B3012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3B3012" w:rsidRPr="00080C48" w:rsidRDefault="003B3012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3B3012" w:rsidRPr="00080C48" w:rsidRDefault="003B3012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3B3012" w:rsidRPr="00080C48" w:rsidRDefault="003B3012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080C48">
        <w:rPr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sz w:val="28"/>
          <w:szCs w:val="28"/>
        </w:rPr>
        <w:t>Алексеевского сельского поселения</w:t>
      </w:r>
      <w:r w:rsidRPr="00080C48">
        <w:rPr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3B3012" w:rsidRPr="00080C48" w:rsidTr="000047B0">
        <w:tc>
          <w:tcPr>
            <w:tcW w:w="681" w:type="dxa"/>
            <w:vMerge w:val="restart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3B3012" w:rsidRPr="00080C48" w:rsidRDefault="003B301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3B3012" w:rsidRPr="00080C48" w:rsidTr="000047B0">
        <w:tc>
          <w:tcPr>
            <w:tcW w:w="681" w:type="dxa"/>
            <w:vMerge/>
            <w:vAlign w:val="center"/>
          </w:tcPr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3B3012" w:rsidRPr="00080C48" w:rsidRDefault="003B301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3B3012" w:rsidRPr="00080C48" w:rsidRDefault="003B301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3B3012" w:rsidRPr="00080C48" w:rsidRDefault="003B3012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3B3012" w:rsidRPr="00080C48" w:rsidTr="006128C7">
        <w:trPr>
          <w:tblHeader/>
        </w:trPr>
        <w:tc>
          <w:tcPr>
            <w:tcW w:w="687" w:type="dxa"/>
          </w:tcPr>
          <w:p w:rsidR="003B3012" w:rsidRPr="00080C48" w:rsidRDefault="003B301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3B301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5C581F">
              <w:rPr>
                <w:kern w:val="2"/>
                <w:sz w:val="24"/>
                <w:szCs w:val="24"/>
              </w:rPr>
              <w:t>«Обеспечение качественными жилищно-коммунальными услугами населения Алексеевского сельского поселения»</w:t>
            </w:r>
          </w:p>
        </w:tc>
      </w:tr>
      <w:tr w:rsidR="003B301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047B0" w:rsidRDefault="003B3012" w:rsidP="000047B0">
            <w:pPr>
              <w:pStyle w:val="Standard"/>
              <w:tabs>
                <w:tab w:val="left" w:pos="281"/>
              </w:tabs>
            </w:pPr>
            <w:r w:rsidRPr="00080C48">
              <w:rPr>
                <w:kern w:val="2"/>
              </w:rPr>
              <w:t>1.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>Цель подпрограммы 1 «</w:t>
            </w:r>
            <w:r w:rsidRPr="000047B0">
              <w:rPr>
                <w:kern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</w:t>
            </w:r>
            <w:r w:rsidRPr="000047B0">
              <w:rPr>
                <w:kern w:val="2"/>
              </w:rPr>
              <w:t>»</w:t>
            </w:r>
          </w:p>
        </w:tc>
      </w:tr>
      <w:tr w:rsidR="003B301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0047B0">
              <w:rPr>
                <w:kern w:val="2"/>
                <w:sz w:val="24"/>
                <w:szCs w:val="24"/>
              </w:rPr>
              <w:t xml:space="preserve">создание условий для </w:t>
            </w:r>
            <w:r w:rsidRPr="000047B0">
              <w:rPr>
                <w:spacing w:val="-4"/>
                <w:kern w:val="2"/>
                <w:sz w:val="24"/>
                <w:szCs w:val="24"/>
              </w:rPr>
              <w:t>обеспечения бесперебойности и роста качества жилищно-коммунальных услуг</w:t>
            </w:r>
            <w:r w:rsidRPr="000047B0">
              <w:rPr>
                <w:kern w:val="2"/>
                <w:sz w:val="24"/>
                <w:szCs w:val="24"/>
              </w:rPr>
              <w:t>»</w:t>
            </w:r>
          </w:p>
        </w:tc>
      </w:tr>
      <w:tr w:rsidR="003B301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A223D9" w:rsidRDefault="003B3012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3B3012" w:rsidRPr="00A223D9" w:rsidRDefault="003B3012" w:rsidP="00275FAB">
            <w:pPr>
              <w:widowControl w:val="0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3B301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275FAB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2 подпрограммы 1 «Создание условий для развития конкурентной среды в сфере управления многоквартирными домами»</w:t>
            </w:r>
          </w:p>
        </w:tc>
      </w:tr>
      <w:tr w:rsidR="003B3012" w:rsidRPr="00080C48" w:rsidTr="00A002D4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3B3012" w:rsidRPr="00080C48" w:rsidRDefault="003B3012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Поощрение победителей по итогам р</w:t>
            </w:r>
            <w:r>
              <w:rPr>
                <w:kern w:val="2"/>
                <w:sz w:val="24"/>
                <w:szCs w:val="24"/>
              </w:rPr>
              <w:t>айонных</w:t>
            </w:r>
            <w:r w:rsidRPr="00080C48">
              <w:rPr>
                <w:kern w:val="2"/>
                <w:sz w:val="24"/>
                <w:szCs w:val="24"/>
              </w:rPr>
              <w:t xml:space="preserve"> конкурсов в сфере управления многоквар</w:t>
            </w:r>
            <w:r w:rsidRPr="00080C48">
              <w:rPr>
                <w:kern w:val="2"/>
                <w:sz w:val="24"/>
                <w:szCs w:val="24"/>
              </w:rPr>
              <w:softHyphen/>
              <w:t>тирными домами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A223D9" w:rsidRDefault="003B3012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3B3012" w:rsidRPr="00A223D9" w:rsidRDefault="003B3012" w:rsidP="00353CF4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улучшение качества обслуживания жилищного фонда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отсутствие сти</w:t>
            </w:r>
            <w:r w:rsidRPr="00080C48">
              <w:rPr>
                <w:kern w:val="2"/>
                <w:sz w:val="24"/>
                <w:szCs w:val="24"/>
              </w:rPr>
              <w:softHyphen/>
              <w:t>мулов для развития конкуренции в сфере управления домами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  <w:tr w:rsidR="003B3012" w:rsidRPr="00080C48" w:rsidTr="00A45918">
        <w:trPr>
          <w:trHeight w:val="587"/>
        </w:trPr>
        <w:tc>
          <w:tcPr>
            <w:tcW w:w="1496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A45918" w:rsidRDefault="003B3012" w:rsidP="00A45918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Задача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</w:t>
            </w:r>
            <w:r>
              <w:rPr>
                <w:kern w:val="2"/>
                <w:sz w:val="24"/>
                <w:szCs w:val="24"/>
              </w:rPr>
              <w:t>«</w:t>
            </w:r>
            <w:r w:rsidRPr="000C25C0">
              <w:rPr>
                <w:kern w:val="2"/>
                <w:sz w:val="24"/>
                <w:szCs w:val="24"/>
              </w:rPr>
              <w:t>Содержание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0C25C0">
              <w:rPr>
                <w:kern w:val="2"/>
                <w:sz w:val="24"/>
                <w:szCs w:val="24"/>
              </w:rPr>
              <w:t xml:space="preserve">муниципальных объектов </w:t>
            </w:r>
            <w:r w:rsidRPr="000C25C0">
              <w:rPr>
                <w:spacing w:val="-4"/>
                <w:kern w:val="2"/>
                <w:sz w:val="24"/>
                <w:szCs w:val="24"/>
              </w:rPr>
              <w:t>коммунальной инфраструктуры, реализации инвестиционных проектов водопроводно-канализационного хозяйства и объектов теплоэнергетики»</w:t>
            </w:r>
          </w:p>
        </w:tc>
      </w:tr>
      <w:tr w:rsidR="003B3012" w:rsidRPr="00080C48" w:rsidTr="00A002D4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1.3.1.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A002D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3B3012" w:rsidRPr="00341ADA" w:rsidRDefault="003B3012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341ADA">
              <w:rPr>
                <w:sz w:val="24"/>
                <w:szCs w:val="24"/>
              </w:rPr>
      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A223D9" w:rsidRDefault="003B3012" w:rsidP="009F33E8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3B3012" w:rsidRPr="00A223D9" w:rsidRDefault="003B3012" w:rsidP="009F33E8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повышение удовлетво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ренности населения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</w:t>
            </w:r>
            <w:r w:rsidRPr="00080C48">
              <w:rPr>
                <w:kern w:val="2"/>
                <w:sz w:val="24"/>
                <w:szCs w:val="24"/>
              </w:rPr>
              <w:softHyphen/>
              <w:t>ного обслуживания; снижение уровня потерь при производ</w:t>
            </w:r>
            <w:r w:rsidRPr="00080C48">
              <w:rPr>
                <w:kern w:val="2"/>
                <w:sz w:val="24"/>
                <w:szCs w:val="24"/>
              </w:rPr>
              <w:softHyphen/>
              <w:t>стве, транспортировке и распределении коммунальных ресурсов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снижение удовлет</w:t>
            </w:r>
            <w:r w:rsidRPr="00080C48">
              <w:rPr>
                <w:kern w:val="2"/>
                <w:sz w:val="24"/>
                <w:szCs w:val="24"/>
              </w:rPr>
              <w:softHyphen/>
              <w:t>воренности населе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коммунального обслуживания; повышение уровня потерь при производстве, транспортировке и распределении коммунальных ресурсов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Default="003B301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3, 1.3, 1.4</w:t>
            </w:r>
          </w:p>
        </w:tc>
      </w:tr>
      <w:tr w:rsidR="003B3012" w:rsidRPr="00080C48" w:rsidTr="00A002D4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1.3.2.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A002D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4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3B3012" w:rsidRPr="000F250F" w:rsidRDefault="003B3012" w:rsidP="00A002D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F250F">
              <w:rPr>
                <w:sz w:val="24"/>
                <w:szCs w:val="24"/>
              </w:rPr>
              <w:t>Капитальный ремонт объектов водопроводно–канализационного хозяйства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A223D9" w:rsidRDefault="003B3012" w:rsidP="009F33E8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3B3012" w:rsidRPr="00A223D9" w:rsidRDefault="003B3012" w:rsidP="009F33E8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повышение удовлетво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ренности населения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</w:t>
            </w:r>
            <w:r w:rsidRPr="00080C48">
              <w:rPr>
                <w:kern w:val="2"/>
                <w:sz w:val="24"/>
                <w:szCs w:val="24"/>
              </w:rPr>
              <w:softHyphen/>
              <w:t>ного обслуживания; снижение уровня потерь при производ</w:t>
            </w:r>
            <w:r w:rsidRPr="00080C48">
              <w:rPr>
                <w:kern w:val="2"/>
                <w:sz w:val="24"/>
                <w:szCs w:val="24"/>
              </w:rPr>
              <w:softHyphen/>
              <w:t>стве, транспортировке и распределении коммунальных ресурсов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Pr="00080C48" w:rsidRDefault="003B3012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снижение удовлет</w:t>
            </w:r>
            <w:r w:rsidRPr="00080C48">
              <w:rPr>
                <w:kern w:val="2"/>
                <w:sz w:val="24"/>
                <w:szCs w:val="24"/>
              </w:rPr>
              <w:softHyphen/>
              <w:t>воренности населе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коммунального обслуживания; повышение уровня потерь при производстве, транспортировке и распределении коммунальных ресурсов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012" w:rsidRDefault="003B301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3, 1.3, 1.4</w:t>
            </w:r>
          </w:p>
        </w:tc>
      </w:tr>
    </w:tbl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Pr="00080C48" w:rsidRDefault="003B301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3B3012" w:rsidRDefault="003B3012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3B3012" w:rsidRDefault="003B3012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3B3012" w:rsidRDefault="003B3012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3B3012" w:rsidRPr="00080C48" w:rsidRDefault="003B3012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Default="003B3012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3B3012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B3012" w:rsidRPr="00080C48" w:rsidRDefault="003B301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3B3012" w:rsidRPr="00080C48" w:rsidRDefault="003B3012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3B3012" w:rsidRPr="00080C48" w:rsidRDefault="003B3012" w:rsidP="006128C7">
      <w:pPr>
        <w:rPr>
          <w:kern w:val="2"/>
          <w:sz w:val="28"/>
          <w:szCs w:val="28"/>
        </w:rPr>
      </w:pPr>
    </w:p>
    <w:tbl>
      <w:tblPr>
        <w:tblW w:w="513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2059"/>
        <w:gridCol w:w="500"/>
        <w:gridCol w:w="600"/>
        <w:gridCol w:w="600"/>
        <w:gridCol w:w="600"/>
        <w:gridCol w:w="1100"/>
        <w:gridCol w:w="600"/>
        <w:gridCol w:w="600"/>
        <w:gridCol w:w="900"/>
        <w:gridCol w:w="600"/>
        <w:gridCol w:w="600"/>
        <w:gridCol w:w="600"/>
        <w:gridCol w:w="600"/>
        <w:gridCol w:w="600"/>
        <w:gridCol w:w="600"/>
        <w:gridCol w:w="600"/>
        <w:gridCol w:w="700"/>
        <w:gridCol w:w="600"/>
      </w:tblGrid>
      <w:tr w:rsidR="003B3012" w:rsidRPr="00080C48" w:rsidTr="003E7696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3B3012" w:rsidRPr="00080C48" w:rsidRDefault="003B3012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7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3B3012" w:rsidRPr="00080C48" w:rsidTr="003E7696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/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/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/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2019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2030</w:t>
            </w:r>
          </w:p>
        </w:tc>
      </w:tr>
    </w:tbl>
    <w:p w:rsidR="003B3012" w:rsidRPr="00080C48" w:rsidRDefault="003B3012" w:rsidP="006128C7">
      <w:pPr>
        <w:rPr>
          <w:sz w:val="2"/>
          <w:szCs w:val="2"/>
        </w:rPr>
      </w:pPr>
    </w:p>
    <w:tbl>
      <w:tblPr>
        <w:tblW w:w="513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875"/>
        <w:gridCol w:w="41"/>
        <w:gridCol w:w="2059"/>
        <w:gridCol w:w="500"/>
        <w:gridCol w:w="600"/>
        <w:gridCol w:w="600"/>
        <w:gridCol w:w="600"/>
        <w:gridCol w:w="1100"/>
        <w:gridCol w:w="600"/>
        <w:gridCol w:w="600"/>
        <w:gridCol w:w="900"/>
        <w:gridCol w:w="600"/>
        <w:gridCol w:w="600"/>
        <w:gridCol w:w="600"/>
        <w:gridCol w:w="600"/>
        <w:gridCol w:w="600"/>
        <w:gridCol w:w="600"/>
        <w:gridCol w:w="600"/>
        <w:gridCol w:w="700"/>
        <w:gridCol w:w="600"/>
      </w:tblGrid>
      <w:tr w:rsidR="003B3012" w:rsidRPr="00080C48" w:rsidTr="003E7696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19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Pr="00080C48" w:rsidRDefault="003B3012" w:rsidP="00180BE3">
            <w:pPr>
              <w:jc w:val="center"/>
            </w:pPr>
            <w:r w:rsidRPr="00080C48">
              <w:t>20</w:t>
            </w:r>
          </w:p>
        </w:tc>
      </w:tr>
      <w:tr w:rsidR="003B3012" w:rsidRPr="00080C48" w:rsidTr="003E7696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80C48">
              <w:t xml:space="preserve">«Обеспечение качественными жилищно-коммунальными услугами населения </w:t>
            </w:r>
            <w:r>
              <w:t>Алексеевского сельского поселения</w:t>
            </w:r>
            <w:r w:rsidRPr="00080C48">
              <w:t>»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A223D9" w:rsidRDefault="003B3012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3B3012" w:rsidRPr="00A223D9" w:rsidRDefault="003B3012" w:rsidP="00180BE3"/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>
              <w:t>85,0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>
              <w:t>85</w:t>
            </w:r>
            <w:r w:rsidRPr="00D20406">
              <w:t>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20406">
              <w:t>0,0</w:t>
            </w:r>
          </w:p>
        </w:tc>
      </w:tr>
      <w:tr w:rsidR="003B3012" w:rsidRPr="00080C48" w:rsidTr="003E7696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r w:rsidRPr="00080C48">
              <w:t xml:space="preserve">Подпрограмма «Обеспечение качественными жилищно-коммунальными услугами населения </w:t>
            </w:r>
            <w:r>
              <w:t>Алексеевского сельского поселения</w:t>
            </w:r>
            <w:r w:rsidRPr="00080C48">
              <w:t>»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3E7696" w:rsidRDefault="003B3012" w:rsidP="003E7696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>
              <w:t>85</w:t>
            </w:r>
            <w:r w:rsidRPr="007F26F2">
              <w:t>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>
              <w:t>85</w:t>
            </w:r>
            <w:r w:rsidRPr="007F26F2">
              <w:t>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7F26F2">
              <w:t>0,0</w:t>
            </w:r>
          </w:p>
        </w:tc>
      </w:tr>
      <w:tr w:rsidR="003B3012" w:rsidRPr="00080C48" w:rsidTr="003E7696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00103" w:rsidRDefault="003B3012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000103">
              <w:rPr>
                <w:kern w:val="2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A223D9" w:rsidRDefault="003B3012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3B3012" w:rsidRPr="00A223D9" w:rsidRDefault="003B3012" w:rsidP="00F928C3"/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CA68C2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B3012" w:rsidRDefault="003B3012">
            <w:r w:rsidRPr="00D33965">
              <w:t>0,0</w:t>
            </w:r>
          </w:p>
        </w:tc>
      </w:tr>
      <w:tr w:rsidR="003B3012" w:rsidRPr="00080C48" w:rsidTr="003E7696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00103" w:rsidRDefault="003B3012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00103">
              <w:rPr>
                <w:kern w:val="2"/>
              </w:rPr>
              <w:t>Поощрение победителей по итогам районных конкурсов в сфере управления многоквар</w:t>
            </w:r>
            <w:r w:rsidRPr="00000103">
              <w:rPr>
                <w:kern w:val="2"/>
              </w:rPr>
              <w:softHyphen/>
              <w:t>тирными домами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A223D9" w:rsidRDefault="003B3012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3B3012" w:rsidRPr="00A223D9" w:rsidRDefault="003B3012" w:rsidP="00F928C3"/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CA68C2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>
            <w:r w:rsidRPr="00DF0A84">
              <w:t>0,0</w:t>
            </w:r>
          </w:p>
        </w:tc>
      </w:tr>
      <w:tr w:rsidR="003B3012" w:rsidRPr="00080C48" w:rsidTr="003E7696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ind w:left="-142" w:right="-109"/>
              <w:jc w:val="center"/>
              <w:outlineLvl w:val="0"/>
            </w:pPr>
            <w:r>
              <w:t>1.3.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Default="003B3012" w:rsidP="00C46AD1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>.</w:t>
            </w:r>
          </w:p>
          <w:p w:rsidR="003B3012" w:rsidRPr="00000103" w:rsidRDefault="003B3012" w:rsidP="00C46AD1">
            <w:pPr>
              <w:jc w:val="both"/>
              <w:outlineLvl w:val="0"/>
            </w:pPr>
            <w:r>
      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9E2A60" w:rsidRDefault="003B3012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9F33E8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>
              <w:t>85</w:t>
            </w:r>
            <w:r w:rsidRPr="00DF0A84">
              <w:t>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>
              <w:t>85</w:t>
            </w:r>
            <w:r w:rsidRPr="00DF0A84">
              <w:t>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</w:tr>
      <w:tr w:rsidR="003B3012" w:rsidRPr="00080C48" w:rsidTr="009E2A60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Default="003B3012" w:rsidP="00180BE3">
            <w:pPr>
              <w:ind w:left="-142" w:right="-109"/>
              <w:jc w:val="center"/>
              <w:outlineLvl w:val="0"/>
            </w:pPr>
            <w:r>
              <w:t>1.4.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Default="003B3012" w:rsidP="00C46AD1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4</w:t>
            </w:r>
            <w:r w:rsidRPr="00000103">
              <w:t>.</w:t>
            </w:r>
          </w:p>
          <w:p w:rsidR="003B3012" w:rsidRPr="00000103" w:rsidRDefault="003B3012" w:rsidP="00C46AD1">
            <w:pPr>
              <w:jc w:val="both"/>
              <w:outlineLvl w:val="0"/>
            </w:pPr>
            <w:r>
              <w:t>Капитальный ремонт объектов водопроводно–канализационного хозяйства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9E2A60" w:rsidRDefault="003B3012" w:rsidP="009F33E8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9F33E8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Default="003B3012" w:rsidP="009F33E8">
            <w:r w:rsidRPr="00DF0A84">
              <w:t>0,0</w:t>
            </w:r>
          </w:p>
        </w:tc>
      </w:tr>
    </w:tbl>
    <w:p w:rsidR="003B3012" w:rsidRDefault="003B3012" w:rsidP="006128C7">
      <w:pPr>
        <w:jc w:val="center"/>
        <w:rPr>
          <w:kern w:val="2"/>
          <w:sz w:val="28"/>
          <w:szCs w:val="28"/>
        </w:rPr>
      </w:pPr>
    </w:p>
    <w:p w:rsidR="003B3012" w:rsidRDefault="003B3012" w:rsidP="006128C7">
      <w:pPr>
        <w:jc w:val="center"/>
        <w:rPr>
          <w:kern w:val="2"/>
          <w:sz w:val="28"/>
          <w:szCs w:val="28"/>
        </w:rPr>
      </w:pPr>
    </w:p>
    <w:p w:rsidR="003B3012" w:rsidRDefault="003B3012" w:rsidP="00A223D9">
      <w:pPr>
        <w:rPr>
          <w:kern w:val="2"/>
          <w:sz w:val="28"/>
          <w:szCs w:val="28"/>
        </w:rPr>
      </w:pPr>
    </w:p>
    <w:p w:rsidR="003B3012" w:rsidRDefault="003B3012" w:rsidP="006128C7">
      <w:pPr>
        <w:jc w:val="center"/>
        <w:rPr>
          <w:kern w:val="2"/>
          <w:sz w:val="28"/>
          <w:szCs w:val="28"/>
        </w:rPr>
      </w:pPr>
    </w:p>
    <w:p w:rsidR="003B3012" w:rsidRPr="00080C48" w:rsidRDefault="003B301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3B3012" w:rsidRDefault="003B3012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3B3012" w:rsidRDefault="003B3012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3B3012" w:rsidRDefault="003B3012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3B3012" w:rsidRPr="00080C48" w:rsidRDefault="003B3012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3B3012" w:rsidRDefault="003B3012" w:rsidP="006128C7">
      <w:pPr>
        <w:rPr>
          <w:kern w:val="2"/>
          <w:sz w:val="28"/>
          <w:szCs w:val="28"/>
        </w:rPr>
      </w:pPr>
    </w:p>
    <w:p w:rsidR="003B3012" w:rsidRDefault="003B3012" w:rsidP="006128C7">
      <w:pPr>
        <w:jc w:val="center"/>
        <w:rPr>
          <w:kern w:val="2"/>
          <w:sz w:val="28"/>
          <w:szCs w:val="28"/>
        </w:rPr>
      </w:pPr>
    </w:p>
    <w:p w:rsidR="003B3012" w:rsidRPr="00080C48" w:rsidRDefault="003B301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3B3012" w:rsidRPr="00080C48" w:rsidRDefault="003B301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3B3012" w:rsidRPr="00080C48" w:rsidRDefault="003B301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3B3012" w:rsidRPr="00080C48" w:rsidRDefault="003B3012" w:rsidP="006128C7">
      <w:pPr>
        <w:jc w:val="center"/>
        <w:rPr>
          <w:kern w:val="2"/>
          <w:sz w:val="28"/>
          <w:szCs w:val="28"/>
        </w:rPr>
      </w:pPr>
    </w:p>
    <w:p w:rsidR="003B3012" w:rsidRPr="00080C48" w:rsidRDefault="003B3012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3B3012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3B3012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3B3012" w:rsidRPr="00080C48" w:rsidRDefault="003B3012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3B3012" w:rsidRPr="00080C48" w:rsidTr="008717DC">
        <w:tc>
          <w:tcPr>
            <w:tcW w:w="348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3B3012" w:rsidRPr="00080C48" w:rsidTr="003D639D">
        <w:trPr>
          <w:trHeight w:val="525"/>
        </w:trPr>
        <w:tc>
          <w:tcPr>
            <w:tcW w:w="348" w:type="dxa"/>
            <w:vMerge w:val="restart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3B3012" w:rsidRPr="003D639D" w:rsidRDefault="003B3012" w:rsidP="003D63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811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831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Pr="00080C48" w:rsidRDefault="003B3012" w:rsidP="00B31FA9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811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831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Default="003B3012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B3012" w:rsidRPr="003D639D" w:rsidRDefault="003B3012" w:rsidP="003D639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8717DC">
        <w:tc>
          <w:tcPr>
            <w:tcW w:w="348" w:type="dxa"/>
            <w:vMerge w:val="restart"/>
          </w:tcPr>
          <w:p w:rsidR="003B3012" w:rsidRPr="00080C48" w:rsidRDefault="003B301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Подпрограмма ««Обеспечение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811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831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Pr="00080C48" w:rsidRDefault="003B3012" w:rsidP="009F33E8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811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831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Pr="00080C48" w:rsidRDefault="003B3012" w:rsidP="009F33E8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Pr="00080C48" w:rsidRDefault="003B3012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B301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3B3012" w:rsidRPr="00080C48" w:rsidRDefault="003B301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B3012" w:rsidRPr="006D7FE1" w:rsidRDefault="003B301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Pr="00080C48" w:rsidRDefault="003B3012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B3012" w:rsidRDefault="003B3012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3B3012" w:rsidRPr="00080C48" w:rsidRDefault="003B3012" w:rsidP="007A6912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bookmarkStart w:id="0" w:name="_GoBack"/>
      <w:bookmarkEnd w:id="0"/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5</w:t>
      </w:r>
    </w:p>
    <w:p w:rsidR="003B3012" w:rsidRDefault="003B3012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3B3012" w:rsidRDefault="003B3012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3B3012" w:rsidRDefault="003B3012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3B3012" w:rsidRDefault="003B3012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3B3012" w:rsidRDefault="003B3012" w:rsidP="006128C7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3B3012" w:rsidRPr="00080C48" w:rsidRDefault="003B3012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080C48">
        <w:rPr>
          <w:kern w:val="2"/>
          <w:sz w:val="28"/>
          <w:szCs w:val="28"/>
          <w:lang w:eastAsia="ar-SA"/>
        </w:rPr>
        <w:t>СВЕДЕНИЯ</w:t>
      </w:r>
    </w:p>
    <w:p w:rsidR="003B3012" w:rsidRPr="00080C48" w:rsidRDefault="003B3012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 показателях по муниципальному образованию «Алексеевское сельское поселение» Октябрьского района</w:t>
      </w:r>
    </w:p>
    <w:p w:rsidR="003B3012" w:rsidRPr="00080C48" w:rsidRDefault="003B3012" w:rsidP="007A6912">
      <w:pPr>
        <w:rPr>
          <w:sz w:val="2"/>
          <w:szCs w:val="2"/>
        </w:rPr>
      </w:pPr>
    </w:p>
    <w:p w:rsidR="003B3012" w:rsidRPr="00080C48" w:rsidRDefault="003B3012" w:rsidP="007A6912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631"/>
        <w:gridCol w:w="3592"/>
        <w:gridCol w:w="811"/>
        <w:gridCol w:w="779"/>
        <w:gridCol w:w="759"/>
        <w:gridCol w:w="759"/>
        <w:gridCol w:w="777"/>
        <w:gridCol w:w="758"/>
        <w:gridCol w:w="758"/>
        <w:gridCol w:w="758"/>
        <w:gridCol w:w="796"/>
        <w:gridCol w:w="758"/>
        <w:gridCol w:w="758"/>
        <w:gridCol w:w="758"/>
        <w:gridCol w:w="758"/>
        <w:gridCol w:w="758"/>
      </w:tblGrid>
      <w:tr w:rsidR="003B3012" w:rsidRPr="00080C48" w:rsidTr="00180BE3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№ </w:t>
            </w:r>
          </w:p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Номер и наименование показателя, наименование муниципального образования в Ростовской области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3B3012" w:rsidRPr="00080C48" w:rsidRDefault="003B3012" w:rsidP="00180BE3">
            <w:pPr>
              <w:ind w:left="-57" w:right="-57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Данные для расчета значений показателя</w:t>
            </w:r>
          </w:p>
        </w:tc>
        <w:tc>
          <w:tcPr>
            <w:tcW w:w="117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3B3012" w:rsidRPr="00080C48" w:rsidTr="00180B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2017 год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2018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2028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2029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3012" w:rsidRPr="00080C48" w:rsidRDefault="003B3012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2030 год</w:t>
            </w:r>
          </w:p>
        </w:tc>
      </w:tr>
    </w:tbl>
    <w:p w:rsidR="003B3012" w:rsidRPr="00080C48" w:rsidRDefault="003B3012" w:rsidP="007A691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/>
      </w:tblPr>
      <w:tblGrid>
        <w:gridCol w:w="769"/>
        <w:gridCol w:w="3399"/>
        <w:gridCol w:w="851"/>
        <w:gridCol w:w="708"/>
        <w:gridCol w:w="851"/>
        <w:gridCol w:w="709"/>
        <w:gridCol w:w="850"/>
        <w:gridCol w:w="709"/>
        <w:gridCol w:w="709"/>
        <w:gridCol w:w="850"/>
        <w:gridCol w:w="709"/>
        <w:gridCol w:w="850"/>
        <w:gridCol w:w="709"/>
        <w:gridCol w:w="853"/>
        <w:gridCol w:w="721"/>
        <w:gridCol w:w="721"/>
      </w:tblGrid>
      <w:tr w:rsidR="003B3012" w:rsidRPr="00080C48" w:rsidTr="00392D7B">
        <w:trPr>
          <w:tblHeader/>
        </w:trPr>
        <w:tc>
          <w:tcPr>
            <w:tcW w:w="769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21" w:type="dxa"/>
          </w:tcPr>
          <w:p w:rsidR="003B3012" w:rsidRPr="00080C48" w:rsidRDefault="003B3012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3B3012" w:rsidRPr="00080C48" w:rsidTr="00392D7B">
        <w:tc>
          <w:tcPr>
            <w:tcW w:w="14968" w:type="dxa"/>
            <w:gridSpan w:val="16"/>
          </w:tcPr>
          <w:p w:rsidR="003B3012" w:rsidRPr="00080C48" w:rsidRDefault="003B3012" w:rsidP="004E0AB7">
            <w:pPr>
              <w:spacing w:line="235" w:lineRule="auto"/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1. Показатель 2. 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color w:val="000000"/>
                <w:sz w:val="28"/>
                <w:szCs w:val="28"/>
              </w:rPr>
              <w:t xml:space="preserve"> (процентов)</w:t>
            </w:r>
          </w:p>
        </w:tc>
      </w:tr>
      <w:tr w:rsidR="003B3012" w:rsidRPr="00080C48" w:rsidTr="00392D7B">
        <w:tc>
          <w:tcPr>
            <w:tcW w:w="769" w:type="dxa"/>
          </w:tcPr>
          <w:p w:rsidR="003B3012" w:rsidRPr="00080C48" w:rsidRDefault="003B3012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1.40.</w:t>
            </w:r>
          </w:p>
        </w:tc>
        <w:tc>
          <w:tcPr>
            <w:tcW w:w="3399" w:type="dxa"/>
          </w:tcPr>
          <w:p w:rsidR="003B3012" w:rsidRPr="00080C48" w:rsidRDefault="003B3012" w:rsidP="00180BE3">
            <w:pPr>
              <w:spacing w:line="235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3B3012" w:rsidRPr="00080C48" w:rsidRDefault="003B3012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83,0</w:t>
            </w:r>
          </w:p>
        </w:tc>
        <w:tc>
          <w:tcPr>
            <w:tcW w:w="708" w:type="dxa"/>
          </w:tcPr>
          <w:p w:rsidR="003B3012" w:rsidRPr="00080C48" w:rsidRDefault="003B3012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83,0</w:t>
            </w:r>
          </w:p>
        </w:tc>
        <w:tc>
          <w:tcPr>
            <w:tcW w:w="851" w:type="dxa"/>
          </w:tcPr>
          <w:p w:rsidR="003B3012" w:rsidRPr="00080C48" w:rsidRDefault="003B3012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3B3012" w:rsidRPr="00080C48" w:rsidRDefault="003B3012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09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53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3B3012" w:rsidRPr="00080C48" w:rsidRDefault="003B3012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3B3012" w:rsidRPr="00080C48" w:rsidTr="00392D7B">
        <w:tc>
          <w:tcPr>
            <w:tcW w:w="14968" w:type="dxa"/>
            <w:gridSpan w:val="16"/>
          </w:tcPr>
          <w:p w:rsidR="003B3012" w:rsidRPr="00080C48" w:rsidRDefault="003B3012" w:rsidP="00180BE3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080C48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080C48">
              <w:rPr>
                <w:color w:val="000000"/>
                <w:sz w:val="28"/>
                <w:szCs w:val="28"/>
              </w:rPr>
              <w:t>. Количество аварий в сфере ЖКХ (единиц)</w:t>
            </w:r>
          </w:p>
        </w:tc>
      </w:tr>
      <w:tr w:rsidR="003B3012" w:rsidRPr="00080C48" w:rsidTr="00392D7B">
        <w:tc>
          <w:tcPr>
            <w:tcW w:w="769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3.40.</w:t>
            </w:r>
          </w:p>
        </w:tc>
        <w:tc>
          <w:tcPr>
            <w:tcW w:w="3399" w:type="dxa"/>
          </w:tcPr>
          <w:p w:rsidR="003B3012" w:rsidRPr="00080C48" w:rsidRDefault="003B3012" w:rsidP="00180BE3">
            <w:pPr>
              <w:spacing w:line="230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3B3012" w:rsidRPr="00080C48" w:rsidRDefault="003B3012" w:rsidP="007E2E7A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3B3012" w:rsidRPr="00080C48" w:rsidRDefault="003B3012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3B3012" w:rsidRPr="00080C48" w:rsidRDefault="003B3012" w:rsidP="006001E8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6</w:t>
      </w:r>
    </w:p>
    <w:p w:rsidR="003B3012" w:rsidRDefault="003B3012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3B3012" w:rsidRDefault="003B3012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3B3012" w:rsidRDefault="003B3012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3B3012" w:rsidRDefault="003B3012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3B3012" w:rsidRPr="00080C48" w:rsidRDefault="003B3012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3B3012" w:rsidRPr="00080C48" w:rsidRDefault="003B3012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3B3012" w:rsidRPr="00080C48" w:rsidRDefault="003B3012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3B3012" w:rsidRPr="00080C48" w:rsidRDefault="003B3012" w:rsidP="008F36FF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3B3012" w:rsidRPr="00080C48" w:rsidTr="00180BE3">
        <w:tc>
          <w:tcPr>
            <w:tcW w:w="671" w:type="dxa"/>
            <w:vMerge w:val="restart"/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3B3012" w:rsidRPr="00080C48" w:rsidRDefault="003B3012" w:rsidP="00180BE3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3B3012" w:rsidRPr="00080C48" w:rsidTr="00180BE3">
        <w:tc>
          <w:tcPr>
            <w:tcW w:w="671" w:type="dxa"/>
            <w:vMerge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3B3012" w:rsidRPr="00080C48" w:rsidRDefault="003B3012" w:rsidP="00180BE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3B3012" w:rsidRPr="00080C48" w:rsidRDefault="003B3012" w:rsidP="008F36F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3B3012" w:rsidRPr="00080C48" w:rsidTr="00B82745">
        <w:tc>
          <w:tcPr>
            <w:tcW w:w="480" w:type="dxa"/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3B3012" w:rsidRPr="00080C48" w:rsidRDefault="003B301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3B3012" w:rsidRPr="00080C48" w:rsidTr="00B82745">
        <w:tc>
          <w:tcPr>
            <w:tcW w:w="14968" w:type="dxa"/>
            <w:gridSpan w:val="21"/>
            <w:noWrap/>
          </w:tcPr>
          <w:p w:rsidR="003B3012" w:rsidRPr="00080C48" w:rsidRDefault="003B3012" w:rsidP="00DA57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3B3012" w:rsidRPr="00080C48" w:rsidTr="00B82745">
        <w:tc>
          <w:tcPr>
            <w:tcW w:w="480" w:type="dxa"/>
            <w:vMerge w:val="restart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3B3012" w:rsidRPr="00080C48" w:rsidRDefault="003B3012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3B3012" w:rsidRPr="00080C48" w:rsidRDefault="003B3012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3B3012" w:rsidRPr="00080C48" w:rsidTr="00B82745">
        <w:tc>
          <w:tcPr>
            <w:tcW w:w="480" w:type="dxa"/>
            <w:vMerge/>
            <w:vAlign w:val="center"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3B3012" w:rsidRPr="00080C48" w:rsidRDefault="003B3012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3B3012" w:rsidRPr="00080C48" w:rsidRDefault="003B3012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3B3012" w:rsidRPr="00080C48" w:rsidTr="00B82745">
        <w:tc>
          <w:tcPr>
            <w:tcW w:w="480" w:type="dxa"/>
            <w:vMerge/>
            <w:vAlign w:val="center"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3B3012" w:rsidRPr="00080C48" w:rsidRDefault="003B3012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3B3012" w:rsidRPr="00080C48" w:rsidTr="00B82745">
        <w:tc>
          <w:tcPr>
            <w:tcW w:w="480" w:type="dxa"/>
            <w:vMerge/>
            <w:vAlign w:val="center"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3B3012" w:rsidRPr="00080C48" w:rsidRDefault="003B301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3B3012" w:rsidRPr="00080C48" w:rsidRDefault="003B3012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Default="003B3012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3B3012" w:rsidRPr="00080C48" w:rsidRDefault="003B3012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3B3012" w:rsidRPr="00080C48" w:rsidTr="00B31FA9">
        <w:tc>
          <w:tcPr>
            <w:tcW w:w="480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080C48">
              <w:t xml:space="preserve">Подпрограмма </w:t>
            </w:r>
            <w:r w:rsidRPr="00C860C4">
              <w:rPr>
                <w:color w:val="000000"/>
              </w:rPr>
              <w:t>«Обеспечение качественными жилищно-коммунальными услугами населения Алексеевского сельского поселения»</w:t>
            </w:r>
          </w:p>
        </w:tc>
      </w:tr>
      <w:tr w:rsidR="003B3012" w:rsidRPr="00080C48" w:rsidTr="00B31FA9">
        <w:tc>
          <w:tcPr>
            <w:tcW w:w="480" w:type="dxa"/>
          </w:tcPr>
          <w:p w:rsidR="003B3012" w:rsidRPr="00080C48" w:rsidRDefault="003B3012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3B3012" w:rsidRPr="00080C48" w:rsidRDefault="003B3012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3B3012" w:rsidRPr="00080C48" w:rsidRDefault="003B3012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3B3012" w:rsidRPr="00080C48" w:rsidRDefault="003B3012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3B3012" w:rsidRPr="00080C48" w:rsidTr="00B82745">
        <w:tc>
          <w:tcPr>
            <w:tcW w:w="480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3B3012" w:rsidRPr="00080C48" w:rsidRDefault="003B3012" w:rsidP="00B31FA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3B3012" w:rsidRPr="00080C48" w:rsidTr="00B82745">
        <w:tc>
          <w:tcPr>
            <w:tcW w:w="480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3B3012" w:rsidRPr="00080C48" w:rsidRDefault="003B3012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3B3012" w:rsidRPr="00080C48" w:rsidTr="00B82745">
        <w:tc>
          <w:tcPr>
            <w:tcW w:w="480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3B3012" w:rsidRPr="00080C48" w:rsidRDefault="003B3012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3B3012" w:rsidRPr="00080C48" w:rsidRDefault="003B3012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3B3012" w:rsidRPr="00080C48" w:rsidRDefault="003B3012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3B3012" w:rsidRDefault="003B3012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sectPr w:rsidR="003B3012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012" w:rsidRDefault="003B3012">
      <w:r>
        <w:separator/>
      </w:r>
    </w:p>
  </w:endnote>
  <w:endnote w:type="continuationSeparator" w:id="1">
    <w:p w:rsidR="003B3012" w:rsidRDefault="003B3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12" w:rsidRDefault="003B3012">
    <w:pPr>
      <w:pStyle w:val="Footer"/>
      <w:jc w:val="right"/>
    </w:pPr>
    <w:fldSimple w:instr=" PAGE   \* MERGEFORMAT ">
      <w:r>
        <w:rPr>
          <w:noProof/>
        </w:rPr>
        <w:t>7</w:t>
      </w:r>
    </w:fldSimple>
  </w:p>
  <w:p w:rsidR="003B3012" w:rsidRDefault="003B301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12" w:rsidRDefault="003B301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B3012" w:rsidRDefault="003B3012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12" w:rsidRPr="00B82745" w:rsidRDefault="003B3012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012" w:rsidRDefault="003B3012">
      <w:r>
        <w:separator/>
      </w:r>
    </w:p>
  </w:footnote>
  <w:footnote w:type="continuationSeparator" w:id="1">
    <w:p w:rsidR="003B3012" w:rsidRDefault="003B30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047B0"/>
    <w:rsid w:val="00012A07"/>
    <w:rsid w:val="000135FD"/>
    <w:rsid w:val="00022298"/>
    <w:rsid w:val="00022EB7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8159E"/>
    <w:rsid w:val="000867B1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4580"/>
    <w:rsid w:val="000E14D8"/>
    <w:rsid w:val="000F250F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3E92"/>
    <w:rsid w:val="0013705A"/>
    <w:rsid w:val="00153B21"/>
    <w:rsid w:val="001638CC"/>
    <w:rsid w:val="00175C64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475C2"/>
    <w:rsid w:val="002504E8"/>
    <w:rsid w:val="0025249B"/>
    <w:rsid w:val="00252D2F"/>
    <w:rsid w:val="00253E07"/>
    <w:rsid w:val="00254382"/>
    <w:rsid w:val="00254C39"/>
    <w:rsid w:val="0025690C"/>
    <w:rsid w:val="00267E0C"/>
    <w:rsid w:val="00267E6C"/>
    <w:rsid w:val="0027031E"/>
    <w:rsid w:val="002711E7"/>
    <w:rsid w:val="00273D62"/>
    <w:rsid w:val="00275FAB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41ADA"/>
    <w:rsid w:val="00341FC1"/>
    <w:rsid w:val="00344C01"/>
    <w:rsid w:val="00345981"/>
    <w:rsid w:val="00353CF4"/>
    <w:rsid w:val="00364679"/>
    <w:rsid w:val="0037040B"/>
    <w:rsid w:val="00386074"/>
    <w:rsid w:val="00386A02"/>
    <w:rsid w:val="003921D8"/>
    <w:rsid w:val="00392D7B"/>
    <w:rsid w:val="0039758C"/>
    <w:rsid w:val="003B2193"/>
    <w:rsid w:val="003B3012"/>
    <w:rsid w:val="003B4FA5"/>
    <w:rsid w:val="003C3A5E"/>
    <w:rsid w:val="003C3B7C"/>
    <w:rsid w:val="003D30E8"/>
    <w:rsid w:val="003D34F5"/>
    <w:rsid w:val="003D3BDD"/>
    <w:rsid w:val="003D639D"/>
    <w:rsid w:val="003E4A1C"/>
    <w:rsid w:val="003E7696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D0F55"/>
    <w:rsid w:val="004E00A5"/>
    <w:rsid w:val="004E0AB7"/>
    <w:rsid w:val="004E78FD"/>
    <w:rsid w:val="004F7011"/>
    <w:rsid w:val="00500273"/>
    <w:rsid w:val="005049F6"/>
    <w:rsid w:val="00510A8E"/>
    <w:rsid w:val="00511C19"/>
    <w:rsid w:val="00512F2F"/>
    <w:rsid w:val="00515D9C"/>
    <w:rsid w:val="00525428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838"/>
    <w:rsid w:val="00595A52"/>
    <w:rsid w:val="005A1603"/>
    <w:rsid w:val="005A1EB8"/>
    <w:rsid w:val="005A455C"/>
    <w:rsid w:val="005A5F40"/>
    <w:rsid w:val="005B2804"/>
    <w:rsid w:val="005B3C9C"/>
    <w:rsid w:val="005C581F"/>
    <w:rsid w:val="005C5FF3"/>
    <w:rsid w:val="005C7F94"/>
    <w:rsid w:val="005D122A"/>
    <w:rsid w:val="005D15E1"/>
    <w:rsid w:val="005D38DA"/>
    <w:rsid w:val="005D396B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32A9E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39D6"/>
    <w:rsid w:val="006A1BE0"/>
    <w:rsid w:val="006A23F0"/>
    <w:rsid w:val="006A4F93"/>
    <w:rsid w:val="006A72A0"/>
    <w:rsid w:val="006C404E"/>
    <w:rsid w:val="006D0CEC"/>
    <w:rsid w:val="006D3ACE"/>
    <w:rsid w:val="006D71E8"/>
    <w:rsid w:val="006D7FE1"/>
    <w:rsid w:val="006E2924"/>
    <w:rsid w:val="006F384D"/>
    <w:rsid w:val="006F4D07"/>
    <w:rsid w:val="00702777"/>
    <w:rsid w:val="00705935"/>
    <w:rsid w:val="007120F8"/>
    <w:rsid w:val="00717152"/>
    <w:rsid w:val="007207F8"/>
    <w:rsid w:val="007219F0"/>
    <w:rsid w:val="00722A14"/>
    <w:rsid w:val="007255EE"/>
    <w:rsid w:val="00730650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D7BE9"/>
    <w:rsid w:val="007E2E7A"/>
    <w:rsid w:val="007E3238"/>
    <w:rsid w:val="007E6838"/>
    <w:rsid w:val="007F24E7"/>
    <w:rsid w:val="007F26F2"/>
    <w:rsid w:val="0080387B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5F66"/>
    <w:rsid w:val="008779B6"/>
    <w:rsid w:val="00891C80"/>
    <w:rsid w:val="0089480E"/>
    <w:rsid w:val="008A26EE"/>
    <w:rsid w:val="008A4DF3"/>
    <w:rsid w:val="008B113A"/>
    <w:rsid w:val="008B6AD3"/>
    <w:rsid w:val="008B6ECA"/>
    <w:rsid w:val="008C25E3"/>
    <w:rsid w:val="008C5A8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A7797"/>
    <w:rsid w:val="009B752B"/>
    <w:rsid w:val="009D1410"/>
    <w:rsid w:val="009E2A60"/>
    <w:rsid w:val="009F0198"/>
    <w:rsid w:val="009F115C"/>
    <w:rsid w:val="009F33E8"/>
    <w:rsid w:val="009F4472"/>
    <w:rsid w:val="00A002D4"/>
    <w:rsid w:val="00A061D7"/>
    <w:rsid w:val="00A1133D"/>
    <w:rsid w:val="00A14A9C"/>
    <w:rsid w:val="00A1693B"/>
    <w:rsid w:val="00A223D9"/>
    <w:rsid w:val="00A23A2D"/>
    <w:rsid w:val="00A30E81"/>
    <w:rsid w:val="00A341D8"/>
    <w:rsid w:val="00A34804"/>
    <w:rsid w:val="00A444EC"/>
    <w:rsid w:val="00A45918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44FD"/>
    <w:rsid w:val="00AD25A4"/>
    <w:rsid w:val="00AE2601"/>
    <w:rsid w:val="00AE4D3E"/>
    <w:rsid w:val="00AF361D"/>
    <w:rsid w:val="00B02D3E"/>
    <w:rsid w:val="00B069F9"/>
    <w:rsid w:val="00B10FC7"/>
    <w:rsid w:val="00B15001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87"/>
    <w:rsid w:val="00B661B0"/>
    <w:rsid w:val="00B72D61"/>
    <w:rsid w:val="00B7583F"/>
    <w:rsid w:val="00B77844"/>
    <w:rsid w:val="00B80700"/>
    <w:rsid w:val="00B8231A"/>
    <w:rsid w:val="00B82745"/>
    <w:rsid w:val="00B97133"/>
    <w:rsid w:val="00BA1B99"/>
    <w:rsid w:val="00BA2DBD"/>
    <w:rsid w:val="00BB0414"/>
    <w:rsid w:val="00BB55C0"/>
    <w:rsid w:val="00BC0920"/>
    <w:rsid w:val="00BC32C8"/>
    <w:rsid w:val="00BC6987"/>
    <w:rsid w:val="00BF39F0"/>
    <w:rsid w:val="00BF4112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E6CCC"/>
    <w:rsid w:val="00CE6D24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66534"/>
    <w:rsid w:val="00D73323"/>
    <w:rsid w:val="00D828FA"/>
    <w:rsid w:val="00D91404"/>
    <w:rsid w:val="00D937F4"/>
    <w:rsid w:val="00DA5701"/>
    <w:rsid w:val="00DB4D6B"/>
    <w:rsid w:val="00DC2302"/>
    <w:rsid w:val="00DE50C1"/>
    <w:rsid w:val="00DE5A44"/>
    <w:rsid w:val="00DF0A84"/>
    <w:rsid w:val="00DF34C6"/>
    <w:rsid w:val="00DF3849"/>
    <w:rsid w:val="00E04378"/>
    <w:rsid w:val="00E138E0"/>
    <w:rsid w:val="00E151E2"/>
    <w:rsid w:val="00E2000D"/>
    <w:rsid w:val="00E3132E"/>
    <w:rsid w:val="00E3424C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3B1F"/>
    <w:rsid w:val="00EF56AF"/>
    <w:rsid w:val="00EF6451"/>
    <w:rsid w:val="00F00CF4"/>
    <w:rsid w:val="00F02C40"/>
    <w:rsid w:val="00F04883"/>
    <w:rsid w:val="00F1515F"/>
    <w:rsid w:val="00F17525"/>
    <w:rsid w:val="00F22293"/>
    <w:rsid w:val="00F23E72"/>
    <w:rsid w:val="00F24917"/>
    <w:rsid w:val="00F30D40"/>
    <w:rsid w:val="00F410DF"/>
    <w:rsid w:val="00F4479E"/>
    <w:rsid w:val="00F4553A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8C3"/>
    <w:rsid w:val="00F9297B"/>
    <w:rsid w:val="00FA49E1"/>
    <w:rsid w:val="00FA6611"/>
    <w:rsid w:val="00FB5912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602FC9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6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631</TotalTime>
  <Pages>20</Pages>
  <Words>3622</Words>
  <Characters>20648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130</cp:revision>
  <cp:lastPrinted>2021-02-08T10:52:00Z</cp:lastPrinted>
  <dcterms:created xsi:type="dcterms:W3CDTF">2018-11-09T13:07:00Z</dcterms:created>
  <dcterms:modified xsi:type="dcterms:W3CDTF">2021-02-08T10:52:00Z</dcterms:modified>
</cp:coreProperties>
</file>