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93C" w:rsidRDefault="00B1593C" w:rsidP="00B10FC7">
      <w:pPr>
        <w:jc w:val="center"/>
        <w:rPr>
          <w:b/>
          <w:caps/>
          <w:sz w:val="32"/>
          <w:szCs w:val="32"/>
        </w:rPr>
      </w:pPr>
      <w:r w:rsidRPr="00D52D46">
        <w:rPr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3pt;height:52.5pt;visibility:visible">
            <v:imagedata r:id="rId7" o:title=""/>
          </v:shape>
        </w:pict>
      </w:r>
    </w:p>
    <w:p w:rsidR="00B1593C" w:rsidRPr="00AE4D3E" w:rsidRDefault="00B1593C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 xml:space="preserve">Российская Федерация </w:t>
      </w:r>
    </w:p>
    <w:p w:rsidR="00B1593C" w:rsidRPr="00AE4D3E" w:rsidRDefault="00B1593C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>Ростовская область</w:t>
      </w:r>
    </w:p>
    <w:p w:rsidR="00B1593C" w:rsidRPr="004E00A5" w:rsidRDefault="00B1593C" w:rsidP="00B10FC7">
      <w:pPr>
        <w:jc w:val="center"/>
        <w:rPr>
          <w:b/>
          <w:bCs/>
          <w:caps/>
          <w:sz w:val="22"/>
          <w:szCs w:val="22"/>
        </w:rPr>
      </w:pPr>
      <w:r w:rsidRPr="00AE4D3E">
        <w:rPr>
          <w:b/>
          <w:bCs/>
          <w:caps/>
          <w:sz w:val="32"/>
          <w:szCs w:val="32"/>
        </w:rPr>
        <w:t>Октябрьский район</w:t>
      </w:r>
    </w:p>
    <w:p w:rsidR="00B1593C" w:rsidRPr="00AE4D3E" w:rsidRDefault="00B1593C" w:rsidP="00B10FC7">
      <w:pPr>
        <w:jc w:val="center"/>
        <w:rPr>
          <w:b/>
          <w:sz w:val="28"/>
          <w:szCs w:val="28"/>
        </w:rPr>
      </w:pPr>
      <w:r w:rsidRPr="00AE4D3E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>Алексеевское сельское</w:t>
      </w:r>
      <w:r w:rsidRPr="00AE4D3E">
        <w:rPr>
          <w:b/>
          <w:sz w:val="28"/>
          <w:szCs w:val="28"/>
        </w:rPr>
        <w:t xml:space="preserve"> поселение»</w:t>
      </w:r>
    </w:p>
    <w:p w:rsidR="00B1593C" w:rsidRPr="00AE4D3E" w:rsidRDefault="00B1593C" w:rsidP="00B10FC7">
      <w:pPr>
        <w:jc w:val="center"/>
        <w:rPr>
          <w:rFonts w:ascii="Georgia" w:hAnsi="Georgia"/>
          <w:b/>
          <w:sz w:val="28"/>
          <w:szCs w:val="28"/>
        </w:rPr>
      </w:pPr>
      <w:r w:rsidRPr="00AE4D3E">
        <w:rPr>
          <w:b/>
          <w:sz w:val="28"/>
          <w:szCs w:val="28"/>
        </w:rPr>
        <w:t xml:space="preserve">Администрация </w:t>
      </w:r>
      <w:r>
        <w:rPr>
          <w:b/>
          <w:sz w:val="28"/>
          <w:szCs w:val="28"/>
        </w:rPr>
        <w:t>Алексеевского сельского</w:t>
      </w:r>
      <w:r w:rsidRPr="00AE4D3E">
        <w:rPr>
          <w:b/>
          <w:sz w:val="28"/>
          <w:szCs w:val="28"/>
        </w:rPr>
        <w:t xml:space="preserve"> поселения</w:t>
      </w:r>
    </w:p>
    <w:p w:rsidR="00B1593C" w:rsidRPr="004E00A5" w:rsidRDefault="00B1593C" w:rsidP="00B10FC7">
      <w:pPr>
        <w:jc w:val="center"/>
      </w:pPr>
    </w:p>
    <w:p w:rsidR="00B1593C" w:rsidRPr="00AE4D3E" w:rsidRDefault="00B1593C" w:rsidP="00B10FC7">
      <w:pPr>
        <w:jc w:val="center"/>
        <w:rPr>
          <w:b/>
          <w:caps/>
          <w:sz w:val="46"/>
          <w:szCs w:val="46"/>
        </w:rPr>
      </w:pPr>
      <w:r w:rsidRPr="00AE4D3E">
        <w:rPr>
          <w:b/>
          <w:caps/>
          <w:sz w:val="46"/>
          <w:szCs w:val="46"/>
        </w:rPr>
        <w:t>ПОСТАНОВЛЕНИЕ</w:t>
      </w:r>
    </w:p>
    <w:p w:rsidR="00B1593C" w:rsidRPr="004E00A5" w:rsidRDefault="00B1593C" w:rsidP="00B10FC7">
      <w:pPr>
        <w:jc w:val="both"/>
        <w:rPr>
          <w:sz w:val="18"/>
          <w:szCs w:val="18"/>
        </w:rPr>
      </w:pPr>
    </w:p>
    <w:p w:rsidR="00B1593C" w:rsidRPr="00AE4D3E" w:rsidRDefault="00B1593C" w:rsidP="00BC32C8">
      <w:pPr>
        <w:rPr>
          <w:b/>
          <w:sz w:val="28"/>
        </w:rPr>
      </w:pPr>
      <w:r>
        <w:rPr>
          <w:b/>
          <w:sz w:val="28"/>
        </w:rPr>
        <w:t>21.10.2021</w:t>
      </w:r>
      <w:r w:rsidRPr="00AE4D3E">
        <w:rPr>
          <w:b/>
          <w:sz w:val="28"/>
        </w:rPr>
        <w:tab/>
      </w:r>
      <w:r>
        <w:rPr>
          <w:b/>
          <w:sz w:val="28"/>
        </w:rPr>
        <w:t xml:space="preserve">                                               </w:t>
      </w:r>
      <w:r w:rsidRPr="00AE4D3E">
        <w:rPr>
          <w:b/>
          <w:sz w:val="28"/>
        </w:rPr>
        <w:t>№</w:t>
      </w:r>
      <w:r>
        <w:rPr>
          <w:b/>
          <w:sz w:val="28"/>
        </w:rPr>
        <w:t xml:space="preserve"> 100</w:t>
      </w:r>
      <w:r w:rsidRPr="00AE4D3E">
        <w:rPr>
          <w:b/>
          <w:sz w:val="28"/>
        </w:rPr>
        <w:tab/>
      </w:r>
      <w:r w:rsidRPr="00AE4D3E">
        <w:rPr>
          <w:b/>
          <w:sz w:val="28"/>
        </w:rPr>
        <w:tab/>
      </w:r>
      <w:r>
        <w:rPr>
          <w:b/>
          <w:sz w:val="28"/>
        </w:rPr>
        <w:t xml:space="preserve">         с.Алексеевка</w:t>
      </w:r>
    </w:p>
    <w:p w:rsidR="00B1593C" w:rsidRPr="00AE4D3E" w:rsidRDefault="00B1593C" w:rsidP="00B10FC7">
      <w:pPr>
        <w:jc w:val="both"/>
        <w:rPr>
          <w:sz w:val="28"/>
        </w:rPr>
      </w:pPr>
    </w:p>
    <w:tbl>
      <w:tblPr>
        <w:tblW w:w="0" w:type="auto"/>
        <w:tblLayout w:type="fixed"/>
        <w:tblLook w:val="0000"/>
      </w:tblPr>
      <w:tblGrid>
        <w:gridCol w:w="5634"/>
      </w:tblGrid>
      <w:tr w:rsidR="00B1593C" w:rsidRPr="00AE4D3E" w:rsidTr="004D0F55">
        <w:trPr>
          <w:trHeight w:val="2003"/>
        </w:trPr>
        <w:tc>
          <w:tcPr>
            <w:tcW w:w="5634" w:type="dxa"/>
          </w:tcPr>
          <w:p w:rsidR="00B1593C" w:rsidRPr="00B80700" w:rsidRDefault="00B1593C" w:rsidP="001C33C4">
            <w:pPr>
              <w:suppressAutoHyphens/>
              <w:ind w:right="176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 внесении изменений и дополнений в постановление Администрации Алексеевского сельского поселения № 102 от 07.11.2018 г. «</w:t>
            </w:r>
            <w:r w:rsidRPr="00B80700">
              <w:rPr>
                <w:kern w:val="2"/>
                <w:sz w:val="28"/>
                <w:szCs w:val="28"/>
              </w:rPr>
              <w:t>Об утверждении муниципальной програм</w:t>
            </w:r>
            <w:r>
              <w:rPr>
                <w:kern w:val="2"/>
                <w:sz w:val="28"/>
                <w:szCs w:val="28"/>
              </w:rPr>
              <w:t xml:space="preserve">мы Алексеевского сельского поселения Октябрьского района </w:t>
            </w:r>
            <w:r w:rsidRPr="00B80700">
              <w:rPr>
                <w:kern w:val="2"/>
                <w:sz w:val="28"/>
                <w:szCs w:val="28"/>
              </w:rPr>
              <w:t>«Обеспечение качественными жилищно-коммунальными услугами населения</w:t>
            </w:r>
            <w:r>
              <w:rPr>
                <w:kern w:val="2"/>
                <w:sz w:val="28"/>
                <w:szCs w:val="28"/>
              </w:rPr>
              <w:t xml:space="preserve"> Алексеевского сельского поселения</w:t>
            </w:r>
            <w:r w:rsidRPr="00B80700">
              <w:rPr>
                <w:kern w:val="2"/>
                <w:sz w:val="28"/>
                <w:szCs w:val="28"/>
              </w:rPr>
              <w:t>»</w:t>
            </w:r>
          </w:p>
          <w:p w:rsidR="00B1593C" w:rsidRPr="00B80700" w:rsidRDefault="00B1593C" w:rsidP="007D28E3">
            <w:pPr>
              <w:jc w:val="both"/>
              <w:rPr>
                <w:sz w:val="28"/>
                <w:szCs w:val="28"/>
              </w:rPr>
            </w:pPr>
          </w:p>
        </w:tc>
      </w:tr>
    </w:tbl>
    <w:p w:rsidR="00B1593C" w:rsidRDefault="00B1593C" w:rsidP="00662B0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со статьей </w:t>
      </w:r>
      <w:r>
        <w:rPr>
          <w:sz w:val="28"/>
          <w:szCs w:val="28"/>
        </w:rPr>
        <w:t>30</w:t>
      </w:r>
      <w:r w:rsidRPr="00834DB1">
        <w:rPr>
          <w:sz w:val="28"/>
          <w:szCs w:val="28"/>
        </w:rPr>
        <w:t xml:space="preserve"> Устава муниципального образования «</w:t>
      </w:r>
      <w:r>
        <w:rPr>
          <w:sz w:val="28"/>
          <w:szCs w:val="28"/>
        </w:rPr>
        <w:t>Алексеевское сельское</w:t>
      </w:r>
      <w:r w:rsidRPr="00834DB1">
        <w:rPr>
          <w:sz w:val="28"/>
          <w:szCs w:val="28"/>
        </w:rPr>
        <w:t xml:space="preserve"> поселение»</w:t>
      </w:r>
      <w:r w:rsidRPr="007462E9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статьей 179 Бюджетного Кодекса Российской Федерации</w:t>
      </w:r>
    </w:p>
    <w:p w:rsidR="00B1593C" w:rsidRDefault="00B1593C" w:rsidP="00B10FC7">
      <w:pPr>
        <w:suppressAutoHyphens/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</w:p>
    <w:p w:rsidR="00B1593C" w:rsidRDefault="00B1593C" w:rsidP="00B10FC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ПОСТАНОВЛЯЮ:</w:t>
      </w:r>
    </w:p>
    <w:p w:rsidR="00B1593C" w:rsidRPr="00B80700" w:rsidRDefault="00B1593C" w:rsidP="00B10FC7">
      <w:pPr>
        <w:suppressAutoHyphens/>
        <w:autoSpaceDE w:val="0"/>
        <w:autoSpaceDN w:val="0"/>
        <w:adjustRightInd w:val="0"/>
        <w:ind w:firstLine="709"/>
        <w:jc w:val="center"/>
        <w:rPr>
          <w:kern w:val="2"/>
          <w:sz w:val="28"/>
          <w:szCs w:val="28"/>
        </w:rPr>
      </w:pPr>
    </w:p>
    <w:p w:rsidR="00B1593C" w:rsidRPr="00267E6C" w:rsidRDefault="00B1593C" w:rsidP="00267E6C">
      <w:pPr>
        <w:tabs>
          <w:tab w:val="left" w:pos="0"/>
        </w:tabs>
        <w:suppressAutoHyphens/>
        <w:ind w:firstLine="709"/>
        <w:jc w:val="both"/>
        <w:rPr>
          <w:kern w:val="2"/>
          <w:sz w:val="28"/>
          <w:szCs w:val="28"/>
          <w:lang w:eastAsia="en-US"/>
        </w:rPr>
      </w:pPr>
      <w:r w:rsidRPr="00722A14">
        <w:rPr>
          <w:kern w:val="2"/>
          <w:sz w:val="28"/>
          <w:szCs w:val="28"/>
          <w:lang w:eastAsia="en-US"/>
        </w:rPr>
        <w:t>1.</w:t>
      </w:r>
      <w:r>
        <w:rPr>
          <w:kern w:val="2"/>
          <w:sz w:val="28"/>
          <w:szCs w:val="28"/>
          <w:lang w:eastAsia="en-US"/>
        </w:rPr>
        <w:t xml:space="preserve">  Приложение 1 к постановлению Администрации Алексеевского сельского поселения </w:t>
      </w:r>
      <w:r w:rsidRPr="00722A14">
        <w:rPr>
          <w:kern w:val="2"/>
          <w:sz w:val="28"/>
          <w:szCs w:val="28"/>
          <w:lang w:eastAsia="en-US"/>
        </w:rPr>
        <w:t>«</w:t>
      </w:r>
      <w:r w:rsidRPr="00804E0D">
        <w:rPr>
          <w:kern w:val="2"/>
          <w:sz w:val="28"/>
          <w:szCs w:val="28"/>
        </w:rPr>
        <w:t>Обеспечение качественными жилищно-коммунальными услугами населения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>
        <w:rPr>
          <w:kern w:val="2"/>
          <w:sz w:val="28"/>
          <w:szCs w:val="28"/>
          <w:lang w:eastAsia="en-US"/>
        </w:rPr>
        <w:t>» изложить в новой редакции.</w:t>
      </w:r>
    </w:p>
    <w:p w:rsidR="00B1593C" w:rsidRPr="002E45DD" w:rsidRDefault="00B1593C" w:rsidP="002E45DD">
      <w:pPr>
        <w:ind w:firstLine="72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2. </w:t>
      </w:r>
      <w:r w:rsidRPr="002E45DD">
        <w:rPr>
          <w:kern w:val="2"/>
          <w:sz w:val="28"/>
          <w:szCs w:val="28"/>
        </w:rPr>
        <w:t>Настоящее постановление вступает в силу с момента его официального обнародования</w:t>
      </w:r>
      <w:r>
        <w:rPr>
          <w:kern w:val="2"/>
          <w:sz w:val="28"/>
          <w:szCs w:val="28"/>
        </w:rPr>
        <w:t xml:space="preserve"> </w:t>
      </w:r>
      <w:r w:rsidRPr="002E45DD">
        <w:rPr>
          <w:kern w:val="2"/>
          <w:sz w:val="28"/>
          <w:szCs w:val="28"/>
        </w:rPr>
        <w:t xml:space="preserve">и подлежит размещению на официальном сайте Администрации </w:t>
      </w:r>
      <w:r>
        <w:rPr>
          <w:kern w:val="2"/>
          <w:sz w:val="28"/>
          <w:szCs w:val="28"/>
        </w:rPr>
        <w:t>Алексеевского сельского</w:t>
      </w:r>
      <w:r w:rsidRPr="002E45DD">
        <w:rPr>
          <w:kern w:val="2"/>
          <w:sz w:val="28"/>
          <w:szCs w:val="28"/>
        </w:rPr>
        <w:t xml:space="preserve"> поселения в информационно-коммуникационной сети Интернет.</w:t>
      </w:r>
    </w:p>
    <w:p w:rsidR="00B1593C" w:rsidRDefault="00B1593C" w:rsidP="00D10114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 </w:t>
      </w:r>
      <w:r w:rsidRPr="00423258">
        <w:rPr>
          <w:sz w:val="28"/>
          <w:szCs w:val="28"/>
        </w:rPr>
        <w:t>Контроль за настоящ</w:t>
      </w:r>
      <w:r>
        <w:rPr>
          <w:sz w:val="28"/>
          <w:szCs w:val="28"/>
        </w:rPr>
        <w:t>им</w:t>
      </w:r>
      <w:r w:rsidRPr="00423258">
        <w:rPr>
          <w:sz w:val="28"/>
          <w:szCs w:val="28"/>
        </w:rPr>
        <w:t xml:space="preserve"> постанов</w:t>
      </w:r>
      <w:r>
        <w:rPr>
          <w:sz w:val="28"/>
          <w:szCs w:val="28"/>
        </w:rPr>
        <w:t>лением оставляю за собой.</w:t>
      </w:r>
    </w:p>
    <w:p w:rsidR="00B1593C" w:rsidRDefault="00B1593C" w:rsidP="00D10114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B1593C" w:rsidRDefault="00B1593C" w:rsidP="00B10FC7">
      <w:pPr>
        <w:spacing w:after="200"/>
        <w:ind w:firstLine="709"/>
        <w:contextualSpacing/>
        <w:jc w:val="both"/>
        <w:rPr>
          <w:sz w:val="28"/>
          <w:szCs w:val="28"/>
        </w:rPr>
      </w:pPr>
    </w:p>
    <w:p w:rsidR="00B1593C" w:rsidRDefault="00B1593C" w:rsidP="004D071F">
      <w:pPr>
        <w:rPr>
          <w:sz w:val="28"/>
          <w:lang w:eastAsia="ar-SA"/>
        </w:rPr>
      </w:pPr>
      <w:r>
        <w:rPr>
          <w:sz w:val="28"/>
          <w:lang w:eastAsia="ar-SA"/>
        </w:rPr>
        <w:t>Г</w:t>
      </w:r>
      <w:r w:rsidRPr="00CE135F">
        <w:rPr>
          <w:sz w:val="28"/>
          <w:lang w:eastAsia="ar-SA"/>
        </w:rPr>
        <w:t>лав</w:t>
      </w:r>
      <w:r>
        <w:rPr>
          <w:sz w:val="28"/>
          <w:lang w:eastAsia="ar-SA"/>
        </w:rPr>
        <w:t>а</w:t>
      </w:r>
      <w:r w:rsidRPr="00CE135F">
        <w:rPr>
          <w:sz w:val="28"/>
          <w:lang w:eastAsia="ar-SA"/>
        </w:rPr>
        <w:t xml:space="preserve"> Администрации</w:t>
      </w:r>
    </w:p>
    <w:p w:rsidR="00B1593C" w:rsidRPr="00CE135F" w:rsidRDefault="00B1593C" w:rsidP="004D071F">
      <w:pPr>
        <w:rPr>
          <w:sz w:val="28"/>
          <w:lang w:eastAsia="ar-SA"/>
        </w:rPr>
      </w:pPr>
      <w:r>
        <w:rPr>
          <w:sz w:val="28"/>
          <w:lang w:eastAsia="ar-SA"/>
        </w:rPr>
        <w:t>Алексеевского сельского поселения                                                 Ю.В.Кашпор</w:t>
      </w:r>
    </w:p>
    <w:p w:rsidR="00B1593C" w:rsidRPr="00080C48" w:rsidRDefault="00B1593C" w:rsidP="00275FAB">
      <w:pPr>
        <w:pageBreakBefore/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1</w:t>
      </w:r>
    </w:p>
    <w:p w:rsidR="00B1593C" w:rsidRPr="00080C48" w:rsidRDefault="00B1593C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к постановлению</w:t>
      </w:r>
    </w:p>
    <w:p w:rsidR="00B1593C" w:rsidRDefault="00B1593C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Администрации </w:t>
      </w:r>
    </w:p>
    <w:p w:rsidR="00B1593C" w:rsidRPr="00080C48" w:rsidRDefault="00B1593C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Алексеевского сельского поселения </w:t>
      </w:r>
    </w:p>
    <w:p w:rsidR="00B1593C" w:rsidRPr="00080C48" w:rsidRDefault="00B1593C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от </w:t>
      </w:r>
      <w:r>
        <w:rPr>
          <w:kern w:val="2"/>
          <w:sz w:val="28"/>
          <w:szCs w:val="28"/>
        </w:rPr>
        <w:t>21</w:t>
      </w:r>
      <w:r w:rsidRPr="00080C48">
        <w:rPr>
          <w:kern w:val="2"/>
          <w:sz w:val="28"/>
          <w:szCs w:val="28"/>
        </w:rPr>
        <w:t>.</w:t>
      </w:r>
      <w:r>
        <w:rPr>
          <w:kern w:val="2"/>
          <w:sz w:val="28"/>
          <w:szCs w:val="28"/>
        </w:rPr>
        <w:t>10</w:t>
      </w:r>
      <w:r w:rsidRPr="00080C48">
        <w:rPr>
          <w:kern w:val="2"/>
          <w:sz w:val="28"/>
          <w:szCs w:val="28"/>
        </w:rPr>
        <w:t>.20</w:t>
      </w:r>
      <w:r>
        <w:rPr>
          <w:kern w:val="2"/>
          <w:sz w:val="28"/>
          <w:szCs w:val="28"/>
        </w:rPr>
        <w:t>21</w:t>
      </w:r>
      <w:r w:rsidRPr="00080C48">
        <w:rPr>
          <w:kern w:val="2"/>
          <w:sz w:val="28"/>
          <w:szCs w:val="28"/>
        </w:rPr>
        <w:t xml:space="preserve"> №</w:t>
      </w:r>
      <w:r>
        <w:rPr>
          <w:kern w:val="2"/>
          <w:sz w:val="28"/>
          <w:szCs w:val="28"/>
        </w:rPr>
        <w:t xml:space="preserve"> 100</w:t>
      </w:r>
    </w:p>
    <w:p w:rsidR="00B1593C" w:rsidRPr="00080C48" w:rsidRDefault="00B1593C" w:rsidP="00275FAB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B1593C" w:rsidRDefault="00B1593C" w:rsidP="00C4693E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Муниципальная</w:t>
      </w:r>
      <w:r w:rsidRPr="00804E0D">
        <w:rPr>
          <w:kern w:val="2"/>
          <w:sz w:val="28"/>
          <w:szCs w:val="28"/>
        </w:rPr>
        <w:t xml:space="preserve"> программа </w:t>
      </w:r>
    </w:p>
    <w:p w:rsidR="00B1593C" w:rsidRPr="00804E0D" w:rsidRDefault="00B1593C" w:rsidP="00C4693E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804E0D">
        <w:rPr>
          <w:kern w:val="2"/>
          <w:sz w:val="28"/>
          <w:szCs w:val="28"/>
        </w:rPr>
        <w:t>«Обеспечение качественными жилищно-коммунальными услугами населения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804E0D">
        <w:rPr>
          <w:kern w:val="2"/>
          <w:sz w:val="28"/>
          <w:szCs w:val="28"/>
        </w:rPr>
        <w:t>»</w:t>
      </w:r>
    </w:p>
    <w:p w:rsidR="00B1593C" w:rsidRPr="00804E0D" w:rsidRDefault="00B1593C" w:rsidP="00C4693E">
      <w:pPr>
        <w:jc w:val="center"/>
        <w:rPr>
          <w:kern w:val="2"/>
          <w:sz w:val="28"/>
          <w:szCs w:val="28"/>
        </w:rPr>
      </w:pPr>
    </w:p>
    <w:p w:rsidR="00B1593C" w:rsidRPr="00804E0D" w:rsidRDefault="00B1593C" w:rsidP="00C4693E">
      <w:pPr>
        <w:jc w:val="center"/>
        <w:rPr>
          <w:kern w:val="2"/>
          <w:sz w:val="28"/>
          <w:szCs w:val="28"/>
        </w:rPr>
      </w:pPr>
    </w:p>
    <w:p w:rsidR="00B1593C" w:rsidRPr="00804E0D" w:rsidRDefault="00B1593C" w:rsidP="00C4693E">
      <w:pPr>
        <w:jc w:val="center"/>
        <w:rPr>
          <w:kern w:val="2"/>
          <w:sz w:val="28"/>
          <w:szCs w:val="28"/>
        </w:rPr>
      </w:pPr>
      <w:r w:rsidRPr="00804E0D">
        <w:rPr>
          <w:kern w:val="2"/>
          <w:sz w:val="28"/>
          <w:szCs w:val="28"/>
        </w:rPr>
        <w:t>ПАСПОРТ</w:t>
      </w:r>
    </w:p>
    <w:p w:rsidR="00B1593C" w:rsidRDefault="00B1593C" w:rsidP="00C4693E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муниципальной</w:t>
      </w:r>
      <w:r w:rsidRPr="00804E0D">
        <w:rPr>
          <w:kern w:val="2"/>
          <w:sz w:val="28"/>
          <w:szCs w:val="28"/>
        </w:rPr>
        <w:t xml:space="preserve"> программы </w:t>
      </w:r>
    </w:p>
    <w:p w:rsidR="00B1593C" w:rsidRPr="00804E0D" w:rsidRDefault="00B1593C" w:rsidP="00C4693E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804E0D">
        <w:rPr>
          <w:kern w:val="2"/>
          <w:sz w:val="28"/>
          <w:szCs w:val="28"/>
        </w:rPr>
        <w:t>«Обеспечение качественными жилищно-коммунальными услугами населения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804E0D">
        <w:rPr>
          <w:kern w:val="2"/>
          <w:sz w:val="28"/>
          <w:szCs w:val="28"/>
        </w:rPr>
        <w:t>»</w:t>
      </w:r>
    </w:p>
    <w:p w:rsidR="00B1593C" w:rsidRPr="00080C48" w:rsidRDefault="00B1593C" w:rsidP="00275FAB">
      <w:pPr>
        <w:ind w:left="284" w:firstLine="425"/>
        <w:jc w:val="both"/>
        <w:rPr>
          <w:kern w:val="2"/>
          <w:sz w:val="28"/>
          <w:szCs w:val="28"/>
          <w:lang w:eastAsia="en-US"/>
        </w:rPr>
      </w:pPr>
    </w:p>
    <w:p w:rsidR="00B1593C" w:rsidRPr="00080C48" w:rsidRDefault="00B1593C" w:rsidP="00275FAB">
      <w:pPr>
        <w:ind w:left="284" w:firstLine="425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CellMar>
          <w:left w:w="57" w:type="dxa"/>
          <w:right w:w="57" w:type="dxa"/>
        </w:tblCellMar>
        <w:tblLook w:val="00A0"/>
      </w:tblPr>
      <w:tblGrid>
        <w:gridCol w:w="2219"/>
        <w:gridCol w:w="267"/>
        <w:gridCol w:w="7891"/>
      </w:tblGrid>
      <w:tr w:rsidR="00B1593C" w:rsidRPr="00080C48" w:rsidTr="00275FAB">
        <w:tc>
          <w:tcPr>
            <w:tcW w:w="2110" w:type="dxa"/>
          </w:tcPr>
          <w:p w:rsidR="00B1593C" w:rsidRPr="00080C48" w:rsidRDefault="00B1593C" w:rsidP="00500273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B1593C" w:rsidRPr="00080C48" w:rsidRDefault="00B1593C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B1593C" w:rsidRPr="00804E0D" w:rsidRDefault="00B1593C" w:rsidP="007D28E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муниципальная </w:t>
            </w:r>
            <w:r w:rsidRPr="00804E0D">
              <w:rPr>
                <w:kern w:val="2"/>
                <w:sz w:val="28"/>
                <w:szCs w:val="28"/>
              </w:rPr>
              <w:t xml:space="preserve">программа </w:t>
            </w:r>
          </w:p>
          <w:p w:rsidR="00B1593C" w:rsidRPr="00804E0D" w:rsidRDefault="00B1593C" w:rsidP="007D28E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04E0D">
              <w:rPr>
                <w:kern w:val="2"/>
                <w:sz w:val="28"/>
                <w:szCs w:val="28"/>
              </w:rPr>
              <w:t xml:space="preserve"> «Обеспечение качественными жилищно-коммунальными услугами населения</w:t>
            </w:r>
            <w:r>
              <w:rPr>
                <w:kern w:val="2"/>
                <w:sz w:val="28"/>
                <w:szCs w:val="28"/>
              </w:rPr>
              <w:t xml:space="preserve"> Алексеевского сельского поселения</w:t>
            </w:r>
            <w:r w:rsidRPr="00804E0D">
              <w:rPr>
                <w:kern w:val="2"/>
                <w:sz w:val="28"/>
                <w:szCs w:val="28"/>
              </w:rPr>
              <w:t xml:space="preserve">» (далее – </w:t>
            </w:r>
            <w:r>
              <w:rPr>
                <w:kern w:val="2"/>
                <w:sz w:val="28"/>
                <w:szCs w:val="28"/>
              </w:rPr>
              <w:t>Муниципальная</w:t>
            </w:r>
            <w:r w:rsidRPr="00804E0D">
              <w:rPr>
                <w:kern w:val="2"/>
                <w:sz w:val="28"/>
                <w:szCs w:val="28"/>
              </w:rPr>
              <w:t xml:space="preserve"> программа)</w:t>
            </w:r>
          </w:p>
        </w:tc>
      </w:tr>
      <w:tr w:rsidR="00B1593C" w:rsidRPr="00080C48" w:rsidTr="00275FAB">
        <w:tc>
          <w:tcPr>
            <w:tcW w:w="2110" w:type="dxa"/>
          </w:tcPr>
          <w:p w:rsidR="00B1593C" w:rsidRPr="00080C48" w:rsidRDefault="00B1593C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Ответственный исполнитель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B1593C" w:rsidRPr="00080C48" w:rsidRDefault="00B1593C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B1593C" w:rsidRPr="00511C19" w:rsidRDefault="00B1593C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511C19">
              <w:rPr>
                <w:kern w:val="2"/>
                <w:sz w:val="28"/>
                <w:szCs w:val="28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</w:tr>
      <w:tr w:rsidR="00B1593C" w:rsidRPr="00080C48" w:rsidTr="00275FAB">
        <w:tc>
          <w:tcPr>
            <w:tcW w:w="2110" w:type="dxa"/>
          </w:tcPr>
          <w:p w:rsidR="00B1593C" w:rsidRPr="00080C48" w:rsidRDefault="00B1593C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Соисполнители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B1593C" w:rsidRPr="00080C48" w:rsidRDefault="00B1593C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B1593C" w:rsidRPr="00080C48" w:rsidRDefault="00B1593C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B1593C" w:rsidRPr="00080C48" w:rsidTr="00275FAB">
        <w:tc>
          <w:tcPr>
            <w:tcW w:w="2110" w:type="dxa"/>
          </w:tcPr>
          <w:p w:rsidR="00B1593C" w:rsidRPr="00080C48" w:rsidRDefault="00B1593C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Участники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54" w:type="dxa"/>
          </w:tcPr>
          <w:p w:rsidR="00B1593C" w:rsidRPr="00080C48" w:rsidRDefault="00B1593C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B1593C" w:rsidRPr="00080C48" w:rsidRDefault="00B1593C" w:rsidP="00464B89">
            <w:pPr>
              <w:jc w:val="both"/>
              <w:rPr>
                <w:kern w:val="2"/>
                <w:szCs w:val="28"/>
              </w:rPr>
            </w:pPr>
            <w:r>
              <w:rPr>
                <w:spacing w:val="-4"/>
                <w:kern w:val="2"/>
                <w:sz w:val="28"/>
                <w:szCs w:val="28"/>
              </w:rPr>
              <w:t>отсутствуют</w:t>
            </w:r>
          </w:p>
        </w:tc>
      </w:tr>
      <w:tr w:rsidR="00B1593C" w:rsidRPr="00080C48" w:rsidTr="00275FAB">
        <w:tc>
          <w:tcPr>
            <w:tcW w:w="2110" w:type="dxa"/>
          </w:tcPr>
          <w:p w:rsidR="00B1593C" w:rsidRPr="00080C48" w:rsidRDefault="00B1593C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B1593C" w:rsidRPr="00080C48" w:rsidRDefault="00B1593C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B1593C" w:rsidRPr="00080C48" w:rsidRDefault="00B1593C" w:rsidP="00275FA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804E0D">
              <w:rPr>
                <w:kern w:val="2"/>
                <w:sz w:val="28"/>
                <w:szCs w:val="28"/>
              </w:rPr>
              <w:t>«Обеспечение качественными жилищно-коммунальными услугами населения</w:t>
            </w:r>
            <w:r>
              <w:rPr>
                <w:kern w:val="2"/>
                <w:sz w:val="28"/>
                <w:szCs w:val="28"/>
              </w:rPr>
              <w:t xml:space="preserve"> Алексеевского сельского поселения»</w:t>
            </w:r>
          </w:p>
        </w:tc>
      </w:tr>
      <w:tr w:rsidR="00B1593C" w:rsidRPr="00080C48" w:rsidTr="00275FAB">
        <w:tc>
          <w:tcPr>
            <w:tcW w:w="2110" w:type="dxa"/>
          </w:tcPr>
          <w:p w:rsidR="00B1593C" w:rsidRPr="00080C48" w:rsidRDefault="00B1593C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B1593C" w:rsidRPr="00080C48" w:rsidRDefault="00B1593C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B1593C" w:rsidRPr="00080C48" w:rsidRDefault="00B1593C" w:rsidP="00275FA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B1593C" w:rsidRPr="00080C48" w:rsidTr="00275FAB">
        <w:tc>
          <w:tcPr>
            <w:tcW w:w="2110" w:type="dxa"/>
          </w:tcPr>
          <w:p w:rsidR="00B1593C" w:rsidRPr="00080C48" w:rsidRDefault="00B1593C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Цель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080C4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254" w:type="dxa"/>
          </w:tcPr>
          <w:p w:rsidR="00B1593C" w:rsidRPr="00080C48" w:rsidRDefault="00B1593C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B1593C" w:rsidRPr="007566EC" w:rsidRDefault="00B1593C" w:rsidP="002B5703">
            <w:pPr>
              <w:pStyle w:val="Standard"/>
              <w:tabs>
                <w:tab w:val="left" w:pos="281"/>
              </w:tabs>
              <w:rPr>
                <w:kern w:val="28"/>
                <w:sz w:val="28"/>
                <w:szCs w:val="28"/>
                <w:lang w:val="ru-RU"/>
              </w:rPr>
            </w:pPr>
            <w:r w:rsidRPr="007566EC">
              <w:rPr>
                <w:kern w:val="28"/>
                <w:sz w:val="28"/>
                <w:szCs w:val="28"/>
                <w:lang w:val="ru-RU"/>
              </w:rPr>
              <w:t>Повышение эксплуатационной надежности и улучшение технического состояния объектов жилищно-коммунального хозяйства в Алексеевском сельском поселении;</w:t>
            </w:r>
          </w:p>
          <w:p w:rsidR="00B1593C" w:rsidRPr="007566EC" w:rsidRDefault="00B1593C" w:rsidP="002B5703">
            <w:pPr>
              <w:jc w:val="both"/>
              <w:rPr>
                <w:sz w:val="28"/>
                <w:szCs w:val="28"/>
              </w:rPr>
            </w:pPr>
            <w:r w:rsidRPr="007566EC">
              <w:rPr>
                <w:sz w:val="28"/>
                <w:szCs w:val="28"/>
              </w:rPr>
              <w:t>Улучшение качества жизни и благосостояния населения Алексеевского сельского поселения  Октябрьского района;</w:t>
            </w:r>
          </w:p>
          <w:p w:rsidR="00B1593C" w:rsidRPr="00080C48" w:rsidRDefault="00B1593C" w:rsidP="002B570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7566EC">
              <w:rPr>
                <w:sz w:val="28"/>
                <w:szCs w:val="28"/>
              </w:rPr>
              <w:t>Повышение качества и надежности предоставления коммунальных услуг населению, улучшение экологической ситуации, создание устойчивых и эффективных механизмов привлечения внебюджетных источников для модернизации объектов коммунальной инфраструктуры</w:t>
            </w:r>
          </w:p>
        </w:tc>
      </w:tr>
      <w:tr w:rsidR="00B1593C" w:rsidRPr="00080C48" w:rsidTr="00275FAB">
        <w:tc>
          <w:tcPr>
            <w:tcW w:w="2110" w:type="dxa"/>
          </w:tcPr>
          <w:p w:rsidR="00B1593C" w:rsidRPr="00080C48" w:rsidRDefault="00B1593C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Задачи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B1593C" w:rsidRPr="00080C48" w:rsidRDefault="00B1593C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B1593C" w:rsidRPr="00080C48" w:rsidRDefault="00B1593C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создание условий для эффективного управления многоквартирными домами;</w:t>
            </w:r>
          </w:p>
          <w:p w:rsidR="00B1593C" w:rsidRPr="00080C48" w:rsidRDefault="00B1593C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создание условий для </w:t>
            </w:r>
            <w:r w:rsidRPr="00080C48">
              <w:rPr>
                <w:spacing w:val="-4"/>
                <w:kern w:val="2"/>
                <w:sz w:val="28"/>
                <w:szCs w:val="28"/>
              </w:rPr>
              <w:t>обеспечения бесперебойности и роста качества жилищно-коммунальных услуг</w:t>
            </w:r>
          </w:p>
        </w:tc>
      </w:tr>
      <w:tr w:rsidR="00B1593C" w:rsidRPr="00080C48" w:rsidTr="00275FAB">
        <w:tc>
          <w:tcPr>
            <w:tcW w:w="2110" w:type="dxa"/>
          </w:tcPr>
          <w:p w:rsidR="00B1593C" w:rsidRPr="00080C48" w:rsidRDefault="00B1593C" w:rsidP="00275FAB">
            <w:pPr>
              <w:tabs>
                <w:tab w:val="left" w:pos="-142"/>
              </w:tabs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Целевые показатели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54" w:type="dxa"/>
          </w:tcPr>
          <w:p w:rsidR="00B1593C" w:rsidRPr="00080C48" w:rsidRDefault="00B1593C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B1593C" w:rsidRPr="00080C48" w:rsidRDefault="00B1593C" w:rsidP="00275FA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к</w:t>
            </w:r>
            <w:r w:rsidRPr="00080C48">
              <w:rPr>
                <w:color w:val="000000"/>
                <w:sz w:val="28"/>
                <w:szCs w:val="28"/>
              </w:rPr>
              <w:t>оличество аварий в сфере ЖКХ (единиц)</w:t>
            </w:r>
            <w:r w:rsidRPr="00080C48">
              <w:rPr>
                <w:kern w:val="2"/>
                <w:sz w:val="28"/>
                <w:szCs w:val="28"/>
              </w:rPr>
              <w:t xml:space="preserve">; </w:t>
            </w:r>
          </w:p>
          <w:p w:rsidR="00B1593C" w:rsidRPr="00080C48" w:rsidRDefault="00B1593C" w:rsidP="0057145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- </w:t>
            </w:r>
            <w:r w:rsidRPr="00080C48">
              <w:rPr>
                <w:kern w:val="2"/>
                <w:sz w:val="28"/>
                <w:szCs w:val="28"/>
              </w:rPr>
              <w:t xml:space="preserve">доля населения, обеспеченного питьевой водой, отвечающей требованиям безопасности, в общей численности населения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</w:p>
        </w:tc>
      </w:tr>
      <w:tr w:rsidR="00B1593C" w:rsidRPr="00080C48" w:rsidTr="00275FAB">
        <w:tc>
          <w:tcPr>
            <w:tcW w:w="2110" w:type="dxa"/>
          </w:tcPr>
          <w:p w:rsidR="00B1593C" w:rsidRPr="00080C48" w:rsidRDefault="00B1593C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B1593C" w:rsidRPr="00080C48" w:rsidRDefault="00B1593C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B1593C" w:rsidRPr="00080C48" w:rsidRDefault="00B1593C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B1593C" w:rsidRPr="00080C48" w:rsidRDefault="00B1593C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не выделяются</w:t>
            </w:r>
          </w:p>
        </w:tc>
      </w:tr>
      <w:tr w:rsidR="00B1593C" w:rsidRPr="00080C48" w:rsidTr="00275FAB">
        <w:tc>
          <w:tcPr>
            <w:tcW w:w="2110" w:type="dxa"/>
          </w:tcPr>
          <w:p w:rsidR="00B1593C" w:rsidRPr="00080C48" w:rsidRDefault="00B1593C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B1593C" w:rsidRPr="00080C48" w:rsidRDefault="00B1593C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B1593C" w:rsidRPr="002B5703" w:rsidRDefault="00B1593C" w:rsidP="00275FA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4,0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B1593C" w:rsidRPr="002B5703" w:rsidRDefault="00B1593C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B1593C" w:rsidRPr="002B5703" w:rsidRDefault="00B1593C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B1593C" w:rsidRPr="002B5703" w:rsidRDefault="00B1593C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4,0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1593C" w:rsidRPr="002B5703" w:rsidRDefault="00B1593C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B1593C" w:rsidRPr="002B5703" w:rsidRDefault="00B1593C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B1593C" w:rsidRPr="002B5703" w:rsidRDefault="00B1593C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B1593C" w:rsidRPr="002B5703" w:rsidRDefault="00B1593C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B1593C" w:rsidRPr="002B5703" w:rsidRDefault="00B1593C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B1593C" w:rsidRPr="002B5703" w:rsidRDefault="00B1593C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B1593C" w:rsidRPr="002B5703" w:rsidRDefault="00B1593C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B1593C" w:rsidRPr="002B5703" w:rsidRDefault="00B1593C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B1593C" w:rsidRPr="002B5703" w:rsidRDefault="00B1593C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B1593C" w:rsidRPr="002B5703" w:rsidRDefault="00B1593C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B1593C" w:rsidRPr="002B5703" w:rsidRDefault="00B1593C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 w:rsidRPr="002B5703">
              <w:rPr>
                <w:kern w:val="2"/>
                <w:sz w:val="28"/>
                <w:szCs w:val="28"/>
              </w:rPr>
              <w:t>0,0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B1593C" w:rsidRPr="002B5703" w:rsidRDefault="00B1593C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B1593C" w:rsidRPr="002B5703" w:rsidRDefault="00B1593C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B1593C" w:rsidRPr="002B5703" w:rsidRDefault="00B1593C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:rsidR="00B1593C" w:rsidRPr="002B5703" w:rsidRDefault="00B1593C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B1593C" w:rsidRPr="002B5703" w:rsidRDefault="00B1593C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B1593C" w:rsidRPr="002B5703" w:rsidRDefault="00B1593C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B1593C" w:rsidRPr="002B5703" w:rsidRDefault="00B1593C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B1593C" w:rsidRPr="002B5703" w:rsidRDefault="00B1593C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B1593C" w:rsidRPr="002B5703" w:rsidRDefault="00B1593C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B1593C" w:rsidRPr="002B5703" w:rsidRDefault="00B1593C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B1593C" w:rsidRPr="002B5703" w:rsidRDefault="00B1593C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B1593C" w:rsidRPr="002B5703" w:rsidRDefault="00B1593C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B1593C" w:rsidRPr="002B5703" w:rsidRDefault="00B1593C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>
              <w:rPr>
                <w:kern w:val="2"/>
                <w:sz w:val="28"/>
                <w:szCs w:val="28"/>
              </w:rPr>
              <w:t>4,0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B1593C" w:rsidRPr="002B5703" w:rsidRDefault="00B1593C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B1593C" w:rsidRPr="002B5703" w:rsidRDefault="00B1593C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B1593C" w:rsidRPr="002B5703" w:rsidRDefault="00B1593C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4,0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1593C" w:rsidRPr="002B5703" w:rsidRDefault="00B1593C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B1593C" w:rsidRPr="002B5703" w:rsidRDefault="00B1593C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B1593C" w:rsidRPr="002B5703" w:rsidRDefault="00B1593C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B1593C" w:rsidRPr="002B5703" w:rsidRDefault="00B1593C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B1593C" w:rsidRPr="002B5703" w:rsidRDefault="00B1593C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B1593C" w:rsidRPr="002B5703" w:rsidRDefault="00B1593C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B1593C" w:rsidRPr="002B5703" w:rsidRDefault="00B1593C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B1593C" w:rsidRPr="002B5703" w:rsidRDefault="00B1593C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B1593C" w:rsidRPr="002B5703" w:rsidRDefault="00B1593C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</w:tc>
      </w:tr>
      <w:tr w:rsidR="00B1593C" w:rsidRPr="00080C48" w:rsidTr="00275FAB">
        <w:tc>
          <w:tcPr>
            <w:tcW w:w="2110" w:type="dxa"/>
          </w:tcPr>
          <w:p w:rsidR="00B1593C" w:rsidRPr="00080C48" w:rsidRDefault="00B1593C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B1593C" w:rsidRPr="00080C48" w:rsidRDefault="00B1593C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502" w:type="dxa"/>
          </w:tcPr>
          <w:p w:rsidR="00B1593C" w:rsidRDefault="00B1593C">
            <w:r w:rsidRPr="00904DAD">
              <w:rPr>
                <w:sz w:val="28"/>
                <w:szCs w:val="28"/>
              </w:rPr>
              <w:t>Объемы финансирования муниципальной программы носят прогнозный характер и подлежат уточнению в установленном порядке</w:t>
            </w:r>
          </w:p>
        </w:tc>
      </w:tr>
      <w:tr w:rsidR="00B1593C" w:rsidRPr="00080C48" w:rsidTr="00275FAB">
        <w:tc>
          <w:tcPr>
            <w:tcW w:w="2110" w:type="dxa"/>
          </w:tcPr>
          <w:p w:rsidR="00B1593C" w:rsidRPr="00080C48" w:rsidRDefault="00B1593C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B1593C" w:rsidRPr="00080C48" w:rsidRDefault="00B1593C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502" w:type="dxa"/>
          </w:tcPr>
          <w:p w:rsidR="00B1593C" w:rsidRDefault="00B1593C"/>
        </w:tc>
      </w:tr>
      <w:tr w:rsidR="00B1593C" w:rsidRPr="00080C48" w:rsidTr="00275FAB">
        <w:tc>
          <w:tcPr>
            <w:tcW w:w="2110" w:type="dxa"/>
          </w:tcPr>
          <w:p w:rsidR="00B1593C" w:rsidRPr="00080C48" w:rsidRDefault="00B1593C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Ожидаемые результаты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B1593C" w:rsidRPr="00080C48" w:rsidRDefault="00B1593C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B1593C" w:rsidRPr="00080C48" w:rsidRDefault="00B1593C" w:rsidP="00A1133D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повышение удовлетворенности населения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080C48">
              <w:rPr>
                <w:kern w:val="2"/>
                <w:sz w:val="28"/>
                <w:szCs w:val="28"/>
              </w:rPr>
              <w:t xml:space="preserve"> уровнем жилищно-коммунального обслуживания; снижение уровня потерь при производстве, транспортировке и распределении коммунальных ресурсов</w:t>
            </w:r>
          </w:p>
        </w:tc>
      </w:tr>
    </w:tbl>
    <w:p w:rsidR="00B1593C" w:rsidRPr="00080C48" w:rsidRDefault="00B1593C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p w:rsidR="00B1593C" w:rsidRDefault="00B1593C" w:rsidP="00F22293">
      <w:pPr>
        <w:pStyle w:val="Standard"/>
        <w:ind w:right="-555"/>
        <w:jc w:val="center"/>
        <w:rPr>
          <w:rStyle w:val="FontStyle11"/>
          <w:sz w:val="28"/>
          <w:szCs w:val="28"/>
          <w:lang w:val="ru-RU"/>
        </w:rPr>
      </w:pPr>
    </w:p>
    <w:p w:rsidR="00B1593C" w:rsidRDefault="00B1593C" w:rsidP="00F22293">
      <w:pPr>
        <w:pStyle w:val="Standard"/>
        <w:ind w:right="-555"/>
        <w:jc w:val="center"/>
        <w:rPr>
          <w:rStyle w:val="FontStyle11"/>
          <w:b/>
          <w:sz w:val="28"/>
          <w:szCs w:val="28"/>
          <w:lang w:val="ru-RU"/>
        </w:rPr>
      </w:pPr>
      <w:r w:rsidRPr="00F22293">
        <w:rPr>
          <w:rStyle w:val="FontStyle11"/>
          <w:b/>
          <w:sz w:val="28"/>
          <w:szCs w:val="28"/>
          <w:lang w:val="ru-RU"/>
        </w:rPr>
        <w:t>Подпрограмма «Обеспечение качественными жилищно – коммунальными</w:t>
      </w:r>
    </w:p>
    <w:p w:rsidR="00B1593C" w:rsidRPr="00F22293" w:rsidRDefault="00B1593C" w:rsidP="00F22293">
      <w:pPr>
        <w:pStyle w:val="Standard"/>
        <w:ind w:right="-555"/>
        <w:jc w:val="center"/>
        <w:rPr>
          <w:rStyle w:val="FontStyle11"/>
          <w:b/>
          <w:sz w:val="28"/>
          <w:szCs w:val="28"/>
          <w:lang w:val="ru-RU"/>
        </w:rPr>
      </w:pPr>
      <w:r w:rsidRPr="00F22293">
        <w:rPr>
          <w:rStyle w:val="FontStyle11"/>
          <w:b/>
          <w:sz w:val="28"/>
          <w:szCs w:val="28"/>
          <w:lang w:val="ru-RU"/>
        </w:rPr>
        <w:t xml:space="preserve"> услугами населения Алексеевского сельского поселения»</w:t>
      </w:r>
    </w:p>
    <w:p w:rsidR="00B1593C" w:rsidRPr="00080C48" w:rsidRDefault="00B1593C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2147"/>
        <w:gridCol w:w="134"/>
        <w:gridCol w:w="8096"/>
      </w:tblGrid>
      <w:tr w:rsidR="00B1593C" w:rsidRPr="00080C48" w:rsidTr="00A002D4">
        <w:tc>
          <w:tcPr>
            <w:tcW w:w="2147" w:type="dxa"/>
          </w:tcPr>
          <w:p w:rsidR="00B1593C" w:rsidRPr="00080C48" w:rsidRDefault="00B1593C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134" w:type="dxa"/>
          </w:tcPr>
          <w:p w:rsidR="00B1593C" w:rsidRPr="00080C48" w:rsidRDefault="00B1593C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8096" w:type="dxa"/>
          </w:tcPr>
          <w:p w:rsidR="00B1593C" w:rsidRPr="00080C48" w:rsidRDefault="00B1593C" w:rsidP="007D28E3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подпрограмма «</w:t>
            </w:r>
            <w:r w:rsidRPr="006A72A0">
              <w:rPr>
                <w:kern w:val="28"/>
                <w:sz w:val="28"/>
                <w:szCs w:val="28"/>
              </w:rPr>
              <w:t>Обеспечение качественными жилищно-коммунальными услугами населения Алексеевского сельского поселения</w:t>
            </w:r>
            <w:r w:rsidRPr="00080C48">
              <w:rPr>
                <w:kern w:val="2"/>
                <w:sz w:val="28"/>
                <w:szCs w:val="28"/>
              </w:rPr>
              <w:t>» (далее – также подпрограмма 1)</w:t>
            </w:r>
          </w:p>
        </w:tc>
      </w:tr>
      <w:tr w:rsidR="00B1593C" w:rsidRPr="00080C48" w:rsidTr="00A002D4">
        <w:tc>
          <w:tcPr>
            <w:tcW w:w="2147" w:type="dxa"/>
          </w:tcPr>
          <w:p w:rsidR="00B1593C" w:rsidRPr="00080C48" w:rsidRDefault="00B1593C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134" w:type="dxa"/>
          </w:tcPr>
          <w:p w:rsidR="00B1593C" w:rsidRPr="00080C48" w:rsidRDefault="00B1593C" w:rsidP="00275FAB">
            <w:pPr>
              <w:rPr>
                <w:kern w:val="2"/>
                <w:szCs w:val="28"/>
              </w:rPr>
            </w:pPr>
          </w:p>
        </w:tc>
        <w:tc>
          <w:tcPr>
            <w:tcW w:w="8096" w:type="dxa"/>
          </w:tcPr>
          <w:p w:rsidR="00B1593C" w:rsidRPr="00080C48" w:rsidRDefault="00B1593C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B1593C" w:rsidRPr="00080C48" w:rsidTr="00A002D4">
        <w:tc>
          <w:tcPr>
            <w:tcW w:w="2147" w:type="dxa"/>
          </w:tcPr>
          <w:p w:rsidR="00B1593C" w:rsidRPr="00080C48" w:rsidRDefault="00B1593C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Исполнитель подпрограммы 1</w:t>
            </w:r>
          </w:p>
        </w:tc>
        <w:tc>
          <w:tcPr>
            <w:tcW w:w="134" w:type="dxa"/>
          </w:tcPr>
          <w:p w:rsidR="00B1593C" w:rsidRPr="00080C48" w:rsidRDefault="00B1593C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8096" w:type="dxa"/>
          </w:tcPr>
          <w:p w:rsidR="00B1593C" w:rsidRPr="00080C48" w:rsidRDefault="00B1593C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511C19">
              <w:rPr>
                <w:kern w:val="2"/>
                <w:sz w:val="28"/>
                <w:szCs w:val="28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</w:tr>
      <w:tr w:rsidR="00B1593C" w:rsidRPr="00080C48" w:rsidTr="00A002D4">
        <w:tc>
          <w:tcPr>
            <w:tcW w:w="2147" w:type="dxa"/>
          </w:tcPr>
          <w:p w:rsidR="00B1593C" w:rsidRPr="00080C48" w:rsidRDefault="00B1593C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134" w:type="dxa"/>
          </w:tcPr>
          <w:p w:rsidR="00B1593C" w:rsidRPr="00080C48" w:rsidRDefault="00B1593C" w:rsidP="00275FAB">
            <w:pPr>
              <w:rPr>
                <w:kern w:val="2"/>
                <w:szCs w:val="28"/>
              </w:rPr>
            </w:pPr>
          </w:p>
        </w:tc>
        <w:tc>
          <w:tcPr>
            <w:tcW w:w="8096" w:type="dxa"/>
          </w:tcPr>
          <w:p w:rsidR="00B1593C" w:rsidRPr="00080C48" w:rsidRDefault="00B1593C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B1593C" w:rsidRPr="00080C48" w:rsidTr="00A002D4">
        <w:tc>
          <w:tcPr>
            <w:tcW w:w="2147" w:type="dxa"/>
          </w:tcPr>
          <w:p w:rsidR="00B1593C" w:rsidRPr="00080C48" w:rsidRDefault="00B1593C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Участники подпрограммы 1</w:t>
            </w:r>
          </w:p>
        </w:tc>
        <w:tc>
          <w:tcPr>
            <w:tcW w:w="134" w:type="dxa"/>
          </w:tcPr>
          <w:p w:rsidR="00B1593C" w:rsidRPr="00080C48" w:rsidRDefault="00B1593C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8096" w:type="dxa"/>
          </w:tcPr>
          <w:p w:rsidR="00B1593C" w:rsidRPr="00080C48" w:rsidRDefault="00B1593C" w:rsidP="00275FA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B1593C" w:rsidRPr="00080C48" w:rsidTr="00A002D4">
        <w:tc>
          <w:tcPr>
            <w:tcW w:w="2147" w:type="dxa"/>
          </w:tcPr>
          <w:p w:rsidR="00B1593C" w:rsidRPr="00080C48" w:rsidRDefault="00B1593C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134" w:type="dxa"/>
          </w:tcPr>
          <w:p w:rsidR="00B1593C" w:rsidRPr="00080C48" w:rsidRDefault="00B1593C" w:rsidP="00275FAB">
            <w:pPr>
              <w:rPr>
                <w:kern w:val="2"/>
                <w:szCs w:val="28"/>
              </w:rPr>
            </w:pPr>
          </w:p>
        </w:tc>
        <w:tc>
          <w:tcPr>
            <w:tcW w:w="8096" w:type="dxa"/>
          </w:tcPr>
          <w:p w:rsidR="00B1593C" w:rsidRPr="00080C48" w:rsidRDefault="00B1593C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B1593C" w:rsidRPr="00080C48" w:rsidTr="00A002D4">
        <w:tc>
          <w:tcPr>
            <w:tcW w:w="2147" w:type="dxa"/>
          </w:tcPr>
          <w:p w:rsidR="00B1593C" w:rsidRPr="00080C48" w:rsidRDefault="00B1593C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Программно-целевые инструменты подпрограммы 1</w:t>
            </w:r>
          </w:p>
        </w:tc>
        <w:tc>
          <w:tcPr>
            <w:tcW w:w="134" w:type="dxa"/>
          </w:tcPr>
          <w:p w:rsidR="00B1593C" w:rsidRPr="00080C48" w:rsidRDefault="00B1593C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8096" w:type="dxa"/>
          </w:tcPr>
          <w:p w:rsidR="00B1593C" w:rsidRPr="00080C48" w:rsidRDefault="00B1593C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B1593C" w:rsidRPr="00080C48" w:rsidTr="00A002D4">
        <w:tc>
          <w:tcPr>
            <w:tcW w:w="2147" w:type="dxa"/>
          </w:tcPr>
          <w:p w:rsidR="00B1593C" w:rsidRPr="00080C48" w:rsidRDefault="00B1593C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134" w:type="dxa"/>
          </w:tcPr>
          <w:p w:rsidR="00B1593C" w:rsidRPr="00080C48" w:rsidRDefault="00B1593C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8096" w:type="dxa"/>
          </w:tcPr>
          <w:p w:rsidR="00B1593C" w:rsidRPr="00080C48" w:rsidRDefault="00B1593C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B1593C" w:rsidRPr="00080C48" w:rsidTr="00A002D4">
        <w:tc>
          <w:tcPr>
            <w:tcW w:w="2147" w:type="dxa"/>
          </w:tcPr>
          <w:p w:rsidR="00B1593C" w:rsidRPr="00080C48" w:rsidRDefault="00B1593C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Цель подпрограммы 1</w:t>
            </w:r>
          </w:p>
        </w:tc>
        <w:tc>
          <w:tcPr>
            <w:tcW w:w="134" w:type="dxa"/>
          </w:tcPr>
          <w:p w:rsidR="00B1593C" w:rsidRPr="00080C48" w:rsidRDefault="00B1593C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8096" w:type="dxa"/>
          </w:tcPr>
          <w:p w:rsidR="00B1593C" w:rsidRPr="007566EC" w:rsidRDefault="00B1593C" w:rsidP="00F22293">
            <w:pPr>
              <w:pStyle w:val="Standard"/>
              <w:tabs>
                <w:tab w:val="left" w:pos="281"/>
              </w:tabs>
              <w:rPr>
                <w:kern w:val="28"/>
                <w:sz w:val="28"/>
                <w:szCs w:val="28"/>
                <w:lang w:val="ru-RU"/>
              </w:rPr>
            </w:pPr>
            <w:r w:rsidRPr="007566EC">
              <w:rPr>
                <w:kern w:val="28"/>
                <w:sz w:val="28"/>
                <w:szCs w:val="28"/>
                <w:lang w:val="ru-RU"/>
              </w:rPr>
              <w:t>Повышение эксплуатационной надежности и улучшение технического состояния объектов жилищно-коммунального хозяйства в Алексеевском сельском поселении;</w:t>
            </w:r>
          </w:p>
          <w:p w:rsidR="00B1593C" w:rsidRPr="007566EC" w:rsidRDefault="00B1593C" w:rsidP="00F22293">
            <w:pPr>
              <w:jc w:val="both"/>
              <w:rPr>
                <w:sz w:val="28"/>
                <w:szCs w:val="28"/>
              </w:rPr>
            </w:pPr>
            <w:r w:rsidRPr="007566EC">
              <w:rPr>
                <w:sz w:val="28"/>
                <w:szCs w:val="28"/>
              </w:rPr>
              <w:t>Улучшение качества жизни и благосостояния населения Алексеевского сельского поселения  Октябрьского района;</w:t>
            </w:r>
          </w:p>
          <w:p w:rsidR="00B1593C" w:rsidRPr="00080C48" w:rsidRDefault="00B1593C" w:rsidP="00F2229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7566EC">
              <w:rPr>
                <w:sz w:val="28"/>
                <w:szCs w:val="28"/>
              </w:rPr>
              <w:t>Повышение качества и надежности предоставления коммунальных услуг населению, улучшение экологической ситуации, создание устойчивых и эффективных механизмов привлечения внебюджетных источников для модернизации объектов коммунальной инфраструктуры</w:t>
            </w:r>
          </w:p>
        </w:tc>
      </w:tr>
      <w:tr w:rsidR="00B1593C" w:rsidRPr="00080C48" w:rsidTr="00A002D4">
        <w:tc>
          <w:tcPr>
            <w:tcW w:w="2147" w:type="dxa"/>
          </w:tcPr>
          <w:p w:rsidR="00B1593C" w:rsidRPr="00080C48" w:rsidRDefault="00B1593C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134" w:type="dxa"/>
          </w:tcPr>
          <w:p w:rsidR="00B1593C" w:rsidRPr="00080C48" w:rsidRDefault="00B1593C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8096" w:type="dxa"/>
          </w:tcPr>
          <w:p w:rsidR="00B1593C" w:rsidRPr="00080C48" w:rsidRDefault="00B1593C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B1593C" w:rsidRPr="00080C48" w:rsidTr="00A002D4">
        <w:tc>
          <w:tcPr>
            <w:tcW w:w="2147" w:type="dxa"/>
          </w:tcPr>
          <w:p w:rsidR="00B1593C" w:rsidRPr="00080C48" w:rsidRDefault="00B1593C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Задачи подпрограммы 1</w:t>
            </w:r>
          </w:p>
        </w:tc>
        <w:tc>
          <w:tcPr>
            <w:tcW w:w="134" w:type="dxa"/>
          </w:tcPr>
          <w:p w:rsidR="00B1593C" w:rsidRPr="00080C48" w:rsidRDefault="00B1593C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8096" w:type="dxa"/>
          </w:tcPr>
          <w:p w:rsidR="00B1593C" w:rsidRPr="00080C48" w:rsidRDefault="00B1593C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создание условий для эффективного управления многоквартирными домами;</w:t>
            </w:r>
          </w:p>
          <w:p w:rsidR="00B1593C" w:rsidRDefault="00B1593C" w:rsidP="00F22293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spacing w:val="-4"/>
                <w:kern w:val="2"/>
                <w:sz w:val="28"/>
                <w:szCs w:val="28"/>
              </w:rPr>
            </w:pPr>
            <w:r w:rsidRPr="003D639D">
              <w:rPr>
                <w:kern w:val="2"/>
                <w:sz w:val="28"/>
                <w:szCs w:val="28"/>
              </w:rPr>
              <w:t xml:space="preserve">создание условий для </w:t>
            </w:r>
            <w:r w:rsidRPr="003D639D">
              <w:rPr>
                <w:spacing w:val="-4"/>
                <w:kern w:val="2"/>
                <w:sz w:val="28"/>
                <w:szCs w:val="28"/>
              </w:rPr>
              <w:t>обеспечения бесперебойности и роста качества жилищно-коммунальных услуг;</w:t>
            </w:r>
          </w:p>
          <w:p w:rsidR="00B1593C" w:rsidRPr="003D639D" w:rsidRDefault="00B1593C" w:rsidP="00F22293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</w:rPr>
            </w:pPr>
            <w:r w:rsidRPr="003D639D">
              <w:rPr>
                <w:kern w:val="2"/>
                <w:sz w:val="28"/>
                <w:szCs w:val="28"/>
              </w:rPr>
              <w:t xml:space="preserve">содержание муниципальных объектов </w:t>
            </w:r>
            <w:r w:rsidRPr="003D639D">
              <w:rPr>
                <w:spacing w:val="-4"/>
                <w:kern w:val="2"/>
                <w:sz w:val="28"/>
                <w:szCs w:val="28"/>
              </w:rPr>
              <w:t>коммунальной инфраструктуры, реализации инвестиционных проектов водопроводно-канализационного хозяйства и объектов теплоэнергетики</w:t>
            </w:r>
            <w:r>
              <w:rPr>
                <w:spacing w:val="-4"/>
                <w:kern w:val="2"/>
                <w:sz w:val="28"/>
                <w:szCs w:val="28"/>
              </w:rPr>
              <w:t>.</w:t>
            </w:r>
          </w:p>
        </w:tc>
      </w:tr>
      <w:tr w:rsidR="00B1593C" w:rsidRPr="00080C48" w:rsidTr="00A002D4">
        <w:tc>
          <w:tcPr>
            <w:tcW w:w="2147" w:type="dxa"/>
          </w:tcPr>
          <w:p w:rsidR="00B1593C" w:rsidRPr="00080C48" w:rsidRDefault="00B1593C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134" w:type="dxa"/>
          </w:tcPr>
          <w:p w:rsidR="00B1593C" w:rsidRPr="00080C48" w:rsidRDefault="00B1593C" w:rsidP="00275FAB">
            <w:pPr>
              <w:rPr>
                <w:kern w:val="2"/>
                <w:szCs w:val="28"/>
              </w:rPr>
            </w:pPr>
          </w:p>
        </w:tc>
        <w:tc>
          <w:tcPr>
            <w:tcW w:w="8096" w:type="dxa"/>
          </w:tcPr>
          <w:p w:rsidR="00B1593C" w:rsidRPr="00080C48" w:rsidRDefault="00B1593C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B1593C" w:rsidRPr="00080C48" w:rsidTr="00A002D4">
        <w:tc>
          <w:tcPr>
            <w:tcW w:w="2147" w:type="dxa"/>
          </w:tcPr>
          <w:p w:rsidR="00B1593C" w:rsidRPr="00080C48" w:rsidRDefault="00B1593C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Целевые показатели подпрограммы 1</w:t>
            </w:r>
          </w:p>
        </w:tc>
        <w:tc>
          <w:tcPr>
            <w:tcW w:w="134" w:type="dxa"/>
          </w:tcPr>
          <w:p w:rsidR="00B1593C" w:rsidRPr="00080C48" w:rsidRDefault="00B1593C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8096" w:type="dxa"/>
          </w:tcPr>
          <w:p w:rsidR="00B1593C" w:rsidRPr="00080C48" w:rsidRDefault="00B1593C" w:rsidP="00F22293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к</w:t>
            </w:r>
            <w:r w:rsidRPr="00080C48">
              <w:rPr>
                <w:color w:val="000000"/>
                <w:sz w:val="28"/>
                <w:szCs w:val="28"/>
              </w:rPr>
              <w:t>оличество аварий в сфере ЖКХ (единиц)</w:t>
            </w:r>
            <w:r w:rsidRPr="00080C48">
              <w:rPr>
                <w:kern w:val="2"/>
                <w:sz w:val="28"/>
                <w:szCs w:val="28"/>
              </w:rPr>
              <w:t xml:space="preserve">; </w:t>
            </w:r>
          </w:p>
          <w:p w:rsidR="00B1593C" w:rsidRPr="00080C48" w:rsidRDefault="00B1593C" w:rsidP="00F22293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- </w:t>
            </w:r>
            <w:r w:rsidRPr="00080C48">
              <w:rPr>
                <w:kern w:val="2"/>
                <w:sz w:val="28"/>
                <w:szCs w:val="28"/>
              </w:rPr>
              <w:t xml:space="preserve">доля населения, обеспеченного питьевой водой, отвечающей требованиям безопасности, в общей численности населения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</w:p>
        </w:tc>
      </w:tr>
      <w:tr w:rsidR="00B1593C" w:rsidRPr="00080C48" w:rsidTr="00A002D4">
        <w:tc>
          <w:tcPr>
            <w:tcW w:w="2147" w:type="dxa"/>
          </w:tcPr>
          <w:p w:rsidR="00B1593C" w:rsidRPr="00080C48" w:rsidRDefault="00B1593C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134" w:type="dxa"/>
          </w:tcPr>
          <w:p w:rsidR="00B1593C" w:rsidRPr="00080C48" w:rsidRDefault="00B1593C" w:rsidP="00275FAB">
            <w:pPr>
              <w:rPr>
                <w:kern w:val="2"/>
                <w:szCs w:val="28"/>
              </w:rPr>
            </w:pPr>
          </w:p>
        </w:tc>
        <w:tc>
          <w:tcPr>
            <w:tcW w:w="8096" w:type="dxa"/>
          </w:tcPr>
          <w:p w:rsidR="00B1593C" w:rsidRPr="00080C48" w:rsidRDefault="00B1593C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B1593C" w:rsidRPr="00080C48" w:rsidTr="00A002D4">
        <w:tc>
          <w:tcPr>
            <w:tcW w:w="2147" w:type="dxa"/>
          </w:tcPr>
          <w:p w:rsidR="00B1593C" w:rsidRPr="00080C48" w:rsidRDefault="00B1593C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и сроки реализации подпрограммы 1</w:t>
            </w:r>
          </w:p>
          <w:p w:rsidR="00B1593C" w:rsidRPr="00080C48" w:rsidRDefault="00B1593C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134" w:type="dxa"/>
          </w:tcPr>
          <w:p w:rsidR="00B1593C" w:rsidRPr="00080C48" w:rsidRDefault="00B1593C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8096" w:type="dxa"/>
          </w:tcPr>
          <w:p w:rsidR="00B1593C" w:rsidRPr="00080C48" w:rsidRDefault="00B1593C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B1593C" w:rsidRPr="00080C48" w:rsidRDefault="00B1593C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подпрограммы 1 не выделяются</w:t>
            </w:r>
          </w:p>
          <w:p w:rsidR="00B1593C" w:rsidRPr="00080C48" w:rsidRDefault="00B1593C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B1593C" w:rsidRPr="00080C48" w:rsidTr="00A002D4">
        <w:tc>
          <w:tcPr>
            <w:tcW w:w="2147" w:type="dxa"/>
          </w:tcPr>
          <w:p w:rsidR="00B1593C" w:rsidRPr="00080C48" w:rsidRDefault="00B1593C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bCs/>
                <w:kern w:val="2"/>
                <w:sz w:val="28"/>
                <w:szCs w:val="28"/>
              </w:rPr>
              <w:t xml:space="preserve">Ресурсное обеспечение </w:t>
            </w:r>
            <w:r w:rsidRPr="00080C48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134" w:type="dxa"/>
          </w:tcPr>
          <w:p w:rsidR="00B1593C" w:rsidRPr="00080C48" w:rsidRDefault="00B1593C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8096" w:type="dxa"/>
          </w:tcPr>
          <w:p w:rsidR="00B1593C" w:rsidRPr="002B5703" w:rsidRDefault="00B1593C" w:rsidP="00F22293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4,0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B1593C" w:rsidRPr="002B5703" w:rsidRDefault="00B1593C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B1593C" w:rsidRPr="002B5703" w:rsidRDefault="00B1593C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B1593C" w:rsidRPr="002B5703" w:rsidRDefault="00B1593C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4,0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1593C" w:rsidRPr="002B5703" w:rsidRDefault="00B1593C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B1593C" w:rsidRPr="002B5703" w:rsidRDefault="00B1593C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B1593C" w:rsidRPr="002B5703" w:rsidRDefault="00B1593C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B1593C" w:rsidRPr="002B5703" w:rsidRDefault="00B1593C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B1593C" w:rsidRPr="002B5703" w:rsidRDefault="00B1593C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B1593C" w:rsidRPr="002B5703" w:rsidRDefault="00B1593C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B1593C" w:rsidRPr="002B5703" w:rsidRDefault="00B1593C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B1593C" w:rsidRPr="002B5703" w:rsidRDefault="00B1593C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B1593C" w:rsidRPr="002B5703" w:rsidRDefault="00B1593C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B1593C" w:rsidRPr="002B5703" w:rsidRDefault="00B1593C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B1593C" w:rsidRPr="002B5703" w:rsidRDefault="00B1593C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 w:rsidRPr="002B5703">
              <w:rPr>
                <w:kern w:val="2"/>
                <w:sz w:val="28"/>
                <w:szCs w:val="28"/>
              </w:rPr>
              <w:t>0,0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B1593C" w:rsidRPr="002B5703" w:rsidRDefault="00B1593C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B1593C" w:rsidRPr="002B5703" w:rsidRDefault="00B1593C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B1593C" w:rsidRPr="002B5703" w:rsidRDefault="00B1593C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:rsidR="00B1593C" w:rsidRPr="002B5703" w:rsidRDefault="00B1593C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B1593C" w:rsidRPr="002B5703" w:rsidRDefault="00B1593C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B1593C" w:rsidRPr="002B5703" w:rsidRDefault="00B1593C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B1593C" w:rsidRPr="002B5703" w:rsidRDefault="00B1593C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B1593C" w:rsidRPr="002B5703" w:rsidRDefault="00B1593C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B1593C" w:rsidRPr="002B5703" w:rsidRDefault="00B1593C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B1593C" w:rsidRPr="002B5703" w:rsidRDefault="00B1593C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B1593C" w:rsidRPr="002B5703" w:rsidRDefault="00B1593C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B1593C" w:rsidRPr="002B5703" w:rsidRDefault="00B1593C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B1593C" w:rsidRPr="002B5703" w:rsidRDefault="00B1593C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>
              <w:rPr>
                <w:kern w:val="2"/>
                <w:sz w:val="28"/>
                <w:szCs w:val="28"/>
              </w:rPr>
              <w:t>4,0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B1593C" w:rsidRPr="002B5703" w:rsidRDefault="00B1593C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B1593C" w:rsidRPr="002B5703" w:rsidRDefault="00B1593C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B1593C" w:rsidRPr="002B5703" w:rsidRDefault="00B1593C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4,0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1593C" w:rsidRPr="002B5703" w:rsidRDefault="00B1593C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B1593C" w:rsidRPr="002B5703" w:rsidRDefault="00B1593C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B1593C" w:rsidRPr="002B5703" w:rsidRDefault="00B1593C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B1593C" w:rsidRPr="002B5703" w:rsidRDefault="00B1593C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B1593C" w:rsidRPr="002B5703" w:rsidRDefault="00B1593C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B1593C" w:rsidRPr="002B5703" w:rsidRDefault="00B1593C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B1593C" w:rsidRPr="002B5703" w:rsidRDefault="00B1593C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B1593C" w:rsidRPr="002B5703" w:rsidRDefault="00B1593C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B1593C" w:rsidRDefault="00B1593C" w:rsidP="00F22293">
            <w:pPr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  <w:p w:rsidR="00B1593C" w:rsidRPr="00080C48" w:rsidRDefault="00B1593C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904DAD">
              <w:rPr>
                <w:sz w:val="28"/>
                <w:szCs w:val="28"/>
              </w:rPr>
              <w:t>Объемы финансирования муниципальной программы носят прогнозный характер и подлежат уточнению в установленном порядке</w:t>
            </w:r>
          </w:p>
        </w:tc>
      </w:tr>
      <w:tr w:rsidR="00B1593C" w:rsidRPr="00080C48" w:rsidTr="00A002D4">
        <w:tc>
          <w:tcPr>
            <w:tcW w:w="2147" w:type="dxa"/>
          </w:tcPr>
          <w:p w:rsidR="00B1593C" w:rsidRPr="00080C48" w:rsidRDefault="00B1593C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Ожидаемые результаты реализации подпрограммы 1</w:t>
            </w:r>
          </w:p>
        </w:tc>
        <w:tc>
          <w:tcPr>
            <w:tcW w:w="134" w:type="dxa"/>
          </w:tcPr>
          <w:p w:rsidR="00B1593C" w:rsidRPr="00080C48" w:rsidRDefault="00B1593C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8096" w:type="dxa"/>
          </w:tcPr>
          <w:p w:rsidR="00B1593C" w:rsidRPr="00080C48" w:rsidRDefault="00B1593C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повышение удовлетворенности населения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080C48">
              <w:rPr>
                <w:kern w:val="2"/>
                <w:sz w:val="28"/>
                <w:szCs w:val="28"/>
              </w:rPr>
              <w:t xml:space="preserve"> уровнем жилищно-коммунального обслуживания; снижение уровня потерь при производстве, транспортировке и распределении коммунальных ресурсов</w:t>
            </w:r>
            <w:r>
              <w:rPr>
                <w:kern w:val="2"/>
                <w:sz w:val="28"/>
                <w:szCs w:val="28"/>
              </w:rPr>
              <w:t xml:space="preserve">. </w:t>
            </w:r>
          </w:p>
        </w:tc>
      </w:tr>
    </w:tbl>
    <w:p w:rsidR="00B1593C" w:rsidRPr="00080C48" w:rsidRDefault="00B1593C" w:rsidP="00275FAB">
      <w:pPr>
        <w:rPr>
          <w:kern w:val="2"/>
        </w:rPr>
      </w:pPr>
    </w:p>
    <w:p w:rsidR="00B1593C" w:rsidRPr="00080C48" w:rsidRDefault="00B1593C" w:rsidP="007D7BE9">
      <w:pPr>
        <w:rPr>
          <w:kern w:val="2"/>
          <w:sz w:val="28"/>
          <w:szCs w:val="28"/>
        </w:rPr>
      </w:pPr>
    </w:p>
    <w:p w:rsidR="00B1593C" w:rsidRPr="00080C48" w:rsidRDefault="00B1593C" w:rsidP="00275FAB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Приоритеты и цели</w:t>
      </w:r>
    </w:p>
    <w:p w:rsidR="00B1593C" w:rsidRPr="00080C48" w:rsidRDefault="00B1593C" w:rsidP="00275FAB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в жилищно-коммунальной сфере </w:t>
      </w:r>
      <w:r>
        <w:rPr>
          <w:kern w:val="2"/>
          <w:sz w:val="28"/>
          <w:szCs w:val="28"/>
        </w:rPr>
        <w:t>Алексеевского сельского поселения</w:t>
      </w:r>
    </w:p>
    <w:p w:rsidR="00B1593C" w:rsidRPr="00080C48" w:rsidRDefault="00B1593C" w:rsidP="00275FAB">
      <w:pPr>
        <w:jc w:val="center"/>
        <w:rPr>
          <w:kern w:val="2"/>
          <w:sz w:val="28"/>
          <w:szCs w:val="28"/>
        </w:rPr>
      </w:pPr>
    </w:p>
    <w:p w:rsidR="00B1593C" w:rsidRPr="00080C48" w:rsidRDefault="00B1593C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Основной целью в жилищно-коммунальной сфере является повышение качества и надежности предоставления жилищно-коммунальных услуг населению. </w:t>
      </w:r>
    </w:p>
    <w:p w:rsidR="00B1593C" w:rsidRPr="00080C48" w:rsidRDefault="00B1593C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Указанные направления реализуются в соответствии с:</w:t>
      </w:r>
    </w:p>
    <w:p w:rsidR="00B1593C" w:rsidRPr="00080C48" w:rsidRDefault="00B1593C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Указом Президента Российской Федерации от 07.05.2012 № 600 «О мерах по обеспечению граждан Российской Федерации доступным и комфортным жильем и повышению качества жилищно-коммунальных услуг»;</w:t>
      </w:r>
    </w:p>
    <w:p w:rsidR="00B1593C" w:rsidRPr="00080C48" w:rsidRDefault="00B1593C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spacing w:val="-4"/>
          <w:kern w:val="2"/>
          <w:sz w:val="28"/>
          <w:szCs w:val="28"/>
        </w:rPr>
        <w:t>Концепцией долгосрочного социально-экономического развития Российской</w:t>
      </w:r>
      <w:r w:rsidRPr="00080C48">
        <w:rPr>
          <w:kern w:val="2"/>
          <w:sz w:val="28"/>
          <w:szCs w:val="28"/>
        </w:rPr>
        <w:t xml:space="preserve"> Федерации на период до 2020 года, утвержденной распоряжением Правительства Российской Федерации от 17.11.2008 № 1662-р; </w:t>
      </w:r>
    </w:p>
    <w:p w:rsidR="00B1593C" w:rsidRPr="00080C48" w:rsidRDefault="00B1593C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Стратегией социально-экономического развития Южного федерального округа до 2020 года, утвержденной распоряжением Правительства Российской Федерации от 05.09.2011 № 1538-р;</w:t>
      </w:r>
    </w:p>
    <w:p w:rsidR="00B1593C" w:rsidRPr="00080C48" w:rsidRDefault="00B1593C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Стратегией социально-экономического развития Ростовской области на период до 2030 года;</w:t>
      </w:r>
    </w:p>
    <w:p w:rsidR="00B1593C" w:rsidRPr="00080C48" w:rsidRDefault="00B1593C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Указом Президента Российской Федерации от 07.05.2018 № 204 «О национальных целях и стратегических задачах развития Российской Федерации на период до 2024 года».</w:t>
      </w:r>
    </w:p>
    <w:p w:rsidR="00B1593C" w:rsidRPr="00080C48" w:rsidRDefault="00B1593C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Сведения о показателях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 xml:space="preserve"> «Обеспечение качественными жилищно-коммунальными услугами населения </w:t>
      </w: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 xml:space="preserve">», подпрограмм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</w:t>
      </w:r>
      <w:r w:rsidRPr="00080C48">
        <w:rPr>
          <w:kern w:val="2"/>
          <w:sz w:val="28"/>
          <w:szCs w:val="28"/>
        </w:rPr>
        <w:t xml:space="preserve">«Обеспечение качественными жилищно-коммунальными услугами населения </w:t>
      </w: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>» и их значениях приведены в приложении № 1 к 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программе.</w:t>
      </w:r>
    </w:p>
    <w:p w:rsidR="00B1593C" w:rsidRDefault="00B1593C" w:rsidP="00A52C3E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Перечень подпрограмм, основных мероприятий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</w:t>
      </w:r>
      <w:r w:rsidRPr="00080C48">
        <w:rPr>
          <w:kern w:val="2"/>
          <w:sz w:val="28"/>
          <w:szCs w:val="28"/>
        </w:rPr>
        <w:t xml:space="preserve">«Обеспечение качественными жилищно-коммунальными услугами населения </w:t>
      </w: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 xml:space="preserve">» приведен в приложении № 2 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программе.</w:t>
      </w:r>
    </w:p>
    <w:p w:rsidR="00B1593C" w:rsidRPr="00080C48" w:rsidRDefault="00B1593C" w:rsidP="00A52C3E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Перечень инвестиционных проектов (объектов капитального строительства, реконструкции и капитального ремонта, находящихся в 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собственности </w:t>
      </w: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>) приведен в приложении № </w:t>
      </w:r>
      <w:r>
        <w:rPr>
          <w:kern w:val="2"/>
          <w:sz w:val="28"/>
          <w:szCs w:val="28"/>
        </w:rPr>
        <w:t>6</w:t>
      </w:r>
      <w:r w:rsidRPr="00080C48">
        <w:rPr>
          <w:kern w:val="2"/>
          <w:sz w:val="28"/>
          <w:szCs w:val="28"/>
        </w:rPr>
        <w:t xml:space="preserve"> 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программе.</w:t>
      </w:r>
    </w:p>
    <w:p w:rsidR="00B1593C" w:rsidRDefault="00B1593C" w:rsidP="006A1BE0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bCs/>
          <w:kern w:val="2"/>
          <w:sz w:val="28"/>
          <w:szCs w:val="28"/>
        </w:rPr>
        <w:t>Сведени</w:t>
      </w:r>
      <w:r>
        <w:rPr>
          <w:bCs/>
          <w:kern w:val="2"/>
          <w:sz w:val="28"/>
          <w:szCs w:val="28"/>
        </w:rPr>
        <w:t>я о показателях по муниципальному образованию «Алексеевское сельское поселение» Октябрьского района</w:t>
      </w:r>
      <w:r w:rsidRPr="00080C48">
        <w:rPr>
          <w:bCs/>
          <w:kern w:val="2"/>
          <w:sz w:val="28"/>
          <w:szCs w:val="28"/>
        </w:rPr>
        <w:t xml:space="preserve"> приведены в приложении № </w:t>
      </w:r>
      <w:r>
        <w:rPr>
          <w:bCs/>
          <w:kern w:val="2"/>
          <w:sz w:val="28"/>
          <w:szCs w:val="28"/>
        </w:rPr>
        <w:t>5</w:t>
      </w:r>
      <w:r w:rsidRPr="00080C48">
        <w:rPr>
          <w:kern w:val="2"/>
          <w:sz w:val="28"/>
          <w:szCs w:val="28"/>
        </w:rPr>
        <w:t xml:space="preserve"> к </w:t>
      </w:r>
      <w:r>
        <w:rPr>
          <w:kern w:val="2"/>
          <w:sz w:val="28"/>
          <w:szCs w:val="28"/>
        </w:rPr>
        <w:t>муниципальной программе</w:t>
      </w:r>
      <w:r w:rsidRPr="00080C48">
        <w:rPr>
          <w:kern w:val="2"/>
          <w:sz w:val="28"/>
          <w:szCs w:val="28"/>
        </w:rPr>
        <w:t>.</w:t>
      </w:r>
    </w:p>
    <w:p w:rsidR="00B1593C" w:rsidRPr="00080C48" w:rsidRDefault="00B1593C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Расходы </w:t>
      </w:r>
      <w:r w:rsidRPr="00B450C0">
        <w:rPr>
          <w:kern w:val="2"/>
          <w:sz w:val="28"/>
          <w:szCs w:val="28"/>
        </w:rPr>
        <w:t>бюджета</w:t>
      </w:r>
      <w:r>
        <w:rPr>
          <w:kern w:val="2"/>
          <w:sz w:val="28"/>
          <w:szCs w:val="28"/>
        </w:rPr>
        <w:t xml:space="preserve"> поселения </w:t>
      </w:r>
      <w:r w:rsidRPr="00080C48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080C48">
        <w:rPr>
          <w:kern w:val="2"/>
          <w:sz w:val="28"/>
          <w:szCs w:val="28"/>
        </w:rPr>
        <w:t xml:space="preserve">«Обеспечение качественными жилищно-коммунальными услугами населения </w:t>
      </w:r>
      <w:r>
        <w:rPr>
          <w:kern w:val="2"/>
          <w:sz w:val="28"/>
          <w:szCs w:val="28"/>
        </w:rPr>
        <w:t xml:space="preserve">Алексеевского сельского поселения» приведены в приложениях и </w:t>
      </w:r>
      <w:r w:rsidRPr="00080C48">
        <w:rPr>
          <w:kern w:val="2"/>
          <w:sz w:val="28"/>
          <w:szCs w:val="28"/>
        </w:rPr>
        <w:t xml:space="preserve"> №</w:t>
      </w:r>
      <w:r>
        <w:rPr>
          <w:kern w:val="2"/>
          <w:sz w:val="28"/>
          <w:szCs w:val="28"/>
        </w:rPr>
        <w:t>3</w:t>
      </w:r>
      <w:r w:rsidRPr="00080C48">
        <w:rPr>
          <w:kern w:val="2"/>
          <w:sz w:val="28"/>
          <w:szCs w:val="28"/>
        </w:rPr>
        <w:t xml:space="preserve"> к 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программе.</w:t>
      </w:r>
    </w:p>
    <w:p w:rsidR="00B1593C" w:rsidRPr="00080C48" w:rsidRDefault="00B1593C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Расходы 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080C48">
        <w:rPr>
          <w:kern w:val="2"/>
          <w:sz w:val="28"/>
          <w:szCs w:val="28"/>
        </w:rPr>
        <w:t xml:space="preserve">«Обеспечение качественными жилищно-коммунальными услугами населения </w:t>
      </w: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>» приведены в приложении №</w:t>
      </w:r>
      <w:r>
        <w:rPr>
          <w:kern w:val="2"/>
          <w:sz w:val="28"/>
          <w:szCs w:val="28"/>
        </w:rPr>
        <w:t>4</w:t>
      </w:r>
      <w:r w:rsidRPr="00080C48">
        <w:rPr>
          <w:kern w:val="2"/>
          <w:sz w:val="28"/>
          <w:szCs w:val="28"/>
        </w:rPr>
        <w:t xml:space="preserve"> 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программе.</w:t>
      </w:r>
    </w:p>
    <w:p w:rsidR="00B1593C" w:rsidRPr="00080C48" w:rsidRDefault="00B1593C">
      <w:pPr>
        <w:rPr>
          <w:sz w:val="28"/>
        </w:rPr>
      </w:pPr>
    </w:p>
    <w:p w:rsidR="00B1593C" w:rsidRDefault="00B1593C" w:rsidP="00275FAB">
      <w:pPr>
        <w:rPr>
          <w:sz w:val="28"/>
        </w:rPr>
      </w:pPr>
    </w:p>
    <w:p w:rsidR="00B1593C" w:rsidRPr="00080C48" w:rsidRDefault="00B1593C" w:rsidP="00275FAB">
      <w:pPr>
        <w:rPr>
          <w:sz w:val="28"/>
        </w:rPr>
      </w:pPr>
    </w:p>
    <w:p w:rsidR="00B1593C" w:rsidRDefault="00B1593C" w:rsidP="006056EF">
      <w:pPr>
        <w:ind w:left="709"/>
        <w:rPr>
          <w:sz w:val="28"/>
        </w:rPr>
      </w:pPr>
      <w:r>
        <w:rPr>
          <w:sz w:val="28"/>
        </w:rPr>
        <w:t>Ведущий специалист по</w:t>
      </w:r>
    </w:p>
    <w:p w:rsidR="00B1593C" w:rsidRPr="00080C48" w:rsidRDefault="00B1593C" w:rsidP="006056EF">
      <w:pPr>
        <w:ind w:left="709"/>
        <w:rPr>
          <w:kern w:val="2"/>
          <w:sz w:val="28"/>
          <w:szCs w:val="28"/>
        </w:rPr>
        <w:sectPr w:rsidR="00B1593C" w:rsidRPr="00080C48" w:rsidSect="007D7BE9">
          <w:footerReference w:type="default" r:id="rId8"/>
          <w:pgSz w:w="11907" w:h="16840"/>
          <w:pgMar w:top="340" w:right="510" w:bottom="340" w:left="1134" w:header="720" w:footer="720" w:gutter="0"/>
          <w:cols w:space="720"/>
        </w:sectPr>
      </w:pPr>
      <w:r>
        <w:rPr>
          <w:sz w:val="28"/>
        </w:rPr>
        <w:t>правовой и кадровой работе                                          Н.А. Ходеева</w:t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</w:p>
    <w:p w:rsidR="00B1593C" w:rsidRPr="00080C48" w:rsidRDefault="00B1593C" w:rsidP="00275FAB">
      <w:pPr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1</w:t>
      </w:r>
    </w:p>
    <w:p w:rsidR="00B1593C" w:rsidRDefault="00B1593C" w:rsidP="00275FAB">
      <w:pPr>
        <w:suppressAutoHyphens/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</w:t>
      </w:r>
    </w:p>
    <w:p w:rsidR="00B1593C" w:rsidRDefault="00B1593C" w:rsidP="00275FAB">
      <w:pPr>
        <w:suppressAutoHyphens/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«Обеспечение качественными</w:t>
      </w:r>
    </w:p>
    <w:p w:rsidR="00B1593C" w:rsidRDefault="00B1593C" w:rsidP="00275FAB">
      <w:pPr>
        <w:suppressAutoHyphens/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 жилищно-коммунальными услугами населения </w:t>
      </w:r>
    </w:p>
    <w:p w:rsidR="00B1593C" w:rsidRPr="00080C48" w:rsidRDefault="00B1593C" w:rsidP="00275FAB">
      <w:pPr>
        <w:suppressAutoHyphens/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>»</w:t>
      </w:r>
    </w:p>
    <w:p w:rsidR="00B1593C" w:rsidRPr="00080C48" w:rsidRDefault="00B1593C" w:rsidP="00275FAB">
      <w:pPr>
        <w:jc w:val="center"/>
        <w:rPr>
          <w:kern w:val="2"/>
          <w:sz w:val="28"/>
          <w:szCs w:val="28"/>
        </w:rPr>
      </w:pPr>
    </w:p>
    <w:p w:rsidR="00B1593C" w:rsidRPr="00080C48" w:rsidRDefault="00B1593C" w:rsidP="00275FAB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СВЕДЕНИЯ</w:t>
      </w:r>
    </w:p>
    <w:p w:rsidR="00B1593C" w:rsidRPr="00080C48" w:rsidRDefault="00B1593C" w:rsidP="000135FD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 показателях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080C48">
        <w:rPr>
          <w:kern w:val="2"/>
          <w:sz w:val="28"/>
          <w:szCs w:val="28"/>
        </w:rPr>
        <w:t xml:space="preserve">«Обеспечение качественными жилищно-коммунальными услугами населения </w:t>
      </w: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>», подпрограмм</w:t>
      </w:r>
      <w:r>
        <w:rPr>
          <w:kern w:val="2"/>
          <w:sz w:val="28"/>
          <w:szCs w:val="28"/>
        </w:rPr>
        <w:t>ы</w:t>
      </w:r>
      <w:r w:rsidRPr="00080C4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 xml:space="preserve"> «Обеспечение качественными жилищно-коммунальными услугами населения </w:t>
      </w: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>» и их значениях</w:t>
      </w:r>
    </w:p>
    <w:p w:rsidR="00B1593C" w:rsidRPr="00080C48" w:rsidRDefault="00B1593C" w:rsidP="00275FAB">
      <w:pPr>
        <w:jc w:val="center"/>
        <w:rPr>
          <w:kern w:val="2"/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63"/>
        <w:gridCol w:w="1729"/>
        <w:gridCol w:w="913"/>
        <w:gridCol w:w="783"/>
        <w:gridCol w:w="783"/>
        <w:gridCol w:w="784"/>
        <w:gridCol w:w="6"/>
        <w:gridCol w:w="798"/>
        <w:gridCol w:w="765"/>
        <w:gridCol w:w="785"/>
        <w:gridCol w:w="762"/>
        <w:gridCol w:w="806"/>
        <w:gridCol w:w="778"/>
        <w:gridCol w:w="790"/>
        <w:gridCol w:w="781"/>
        <w:gridCol w:w="788"/>
        <w:gridCol w:w="785"/>
        <w:gridCol w:w="781"/>
        <w:gridCol w:w="788"/>
      </w:tblGrid>
      <w:tr w:rsidR="00B1593C" w:rsidRPr="00080C48" w:rsidTr="00275FAB">
        <w:trPr>
          <w:tblHeader/>
        </w:trPr>
        <w:tc>
          <w:tcPr>
            <w:tcW w:w="567" w:type="dxa"/>
            <w:vMerge w:val="restart"/>
          </w:tcPr>
          <w:p w:rsidR="00B1593C" w:rsidRPr="00080C48" w:rsidRDefault="00B1593C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№ п/п</w:t>
            </w:r>
          </w:p>
        </w:tc>
        <w:tc>
          <w:tcPr>
            <w:tcW w:w="1741" w:type="dxa"/>
            <w:vMerge w:val="restart"/>
          </w:tcPr>
          <w:p w:rsidR="00B1593C" w:rsidRPr="00080C48" w:rsidRDefault="00B1593C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Номер и наименование показателя</w:t>
            </w:r>
          </w:p>
        </w:tc>
        <w:tc>
          <w:tcPr>
            <w:tcW w:w="919" w:type="dxa"/>
            <w:vMerge w:val="restart"/>
          </w:tcPr>
          <w:p w:rsidR="00B1593C" w:rsidRPr="00080C48" w:rsidRDefault="00B1593C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t xml:space="preserve">Вид </w:t>
            </w:r>
            <w:r w:rsidRPr="00080C48">
              <w:rPr>
                <w:spacing w:val="-6"/>
              </w:rPr>
              <w:t>п</w:t>
            </w:r>
            <w:r w:rsidRPr="00080C48">
              <w:t>оказа</w:t>
            </w:r>
            <w:r w:rsidRPr="00080C48">
              <w:softHyphen/>
              <w:t>теля</w:t>
            </w:r>
          </w:p>
        </w:tc>
        <w:tc>
          <w:tcPr>
            <w:tcW w:w="788" w:type="dxa"/>
            <w:vMerge w:val="restart"/>
          </w:tcPr>
          <w:p w:rsidR="00B1593C" w:rsidRPr="00080C48" w:rsidRDefault="00B1593C" w:rsidP="00275FAB">
            <w:pPr>
              <w:jc w:val="center"/>
              <w:rPr>
                <w:kern w:val="2"/>
              </w:rPr>
            </w:pPr>
            <w:r w:rsidRPr="00080C48">
              <w:rPr>
                <w:spacing w:val="-12"/>
                <w:kern w:val="2"/>
              </w:rPr>
              <w:t>Единица</w:t>
            </w:r>
            <w:r w:rsidRPr="00080C48">
              <w:t>измере</w:t>
            </w:r>
            <w:r w:rsidRPr="00080C48">
              <w:softHyphen/>
              <w:t>ния</w:t>
            </w:r>
          </w:p>
        </w:tc>
        <w:tc>
          <w:tcPr>
            <w:tcW w:w="1576" w:type="dxa"/>
            <w:gridSpan w:val="2"/>
          </w:tcPr>
          <w:p w:rsidR="00B1593C" w:rsidRPr="00080C48" w:rsidRDefault="00B1593C" w:rsidP="00275FAB">
            <w:pPr>
              <w:jc w:val="center"/>
              <w:rPr>
                <w:kern w:val="2"/>
              </w:rPr>
            </w:pPr>
            <w:r w:rsidRPr="00080C48">
              <w:t>Данные для расчета значений</w:t>
            </w:r>
            <w:r w:rsidRPr="00080C48">
              <w:rPr>
                <w:kern w:val="2"/>
              </w:rPr>
              <w:t xml:space="preserve"> показателя</w:t>
            </w:r>
          </w:p>
        </w:tc>
        <w:tc>
          <w:tcPr>
            <w:tcW w:w="9462" w:type="dxa"/>
            <w:gridSpan w:val="13"/>
          </w:tcPr>
          <w:p w:rsidR="00B1593C" w:rsidRPr="00080C48" w:rsidRDefault="00B1593C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Значение показателя</w:t>
            </w:r>
          </w:p>
        </w:tc>
      </w:tr>
      <w:tr w:rsidR="00B1593C" w:rsidRPr="00080C48" w:rsidTr="00275FAB">
        <w:trPr>
          <w:tblHeader/>
        </w:trPr>
        <w:tc>
          <w:tcPr>
            <w:tcW w:w="567" w:type="dxa"/>
            <w:vMerge/>
          </w:tcPr>
          <w:p w:rsidR="00B1593C" w:rsidRPr="00080C48" w:rsidRDefault="00B1593C" w:rsidP="00275FAB">
            <w:pPr>
              <w:rPr>
                <w:kern w:val="2"/>
              </w:rPr>
            </w:pPr>
          </w:p>
        </w:tc>
        <w:tc>
          <w:tcPr>
            <w:tcW w:w="1741" w:type="dxa"/>
            <w:vMerge/>
          </w:tcPr>
          <w:p w:rsidR="00B1593C" w:rsidRPr="00080C48" w:rsidRDefault="00B1593C" w:rsidP="00275FAB">
            <w:pPr>
              <w:rPr>
                <w:kern w:val="2"/>
              </w:rPr>
            </w:pPr>
          </w:p>
        </w:tc>
        <w:tc>
          <w:tcPr>
            <w:tcW w:w="919" w:type="dxa"/>
            <w:vMerge/>
          </w:tcPr>
          <w:p w:rsidR="00B1593C" w:rsidRPr="00080C48" w:rsidRDefault="00B1593C" w:rsidP="00275FAB">
            <w:pPr>
              <w:rPr>
                <w:kern w:val="2"/>
              </w:rPr>
            </w:pPr>
          </w:p>
        </w:tc>
        <w:tc>
          <w:tcPr>
            <w:tcW w:w="788" w:type="dxa"/>
            <w:vMerge/>
          </w:tcPr>
          <w:p w:rsidR="00B1593C" w:rsidRPr="00080C48" w:rsidRDefault="00B1593C" w:rsidP="00275FAB">
            <w:pPr>
              <w:rPr>
                <w:kern w:val="2"/>
              </w:rPr>
            </w:pPr>
          </w:p>
        </w:tc>
        <w:tc>
          <w:tcPr>
            <w:tcW w:w="788" w:type="dxa"/>
          </w:tcPr>
          <w:p w:rsidR="00B1593C" w:rsidRPr="00080C48" w:rsidRDefault="00B1593C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2017</w:t>
            </w:r>
          </w:p>
          <w:p w:rsidR="00B1593C" w:rsidRPr="00080C48" w:rsidRDefault="00B1593C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  <w:gridSpan w:val="2"/>
          </w:tcPr>
          <w:p w:rsidR="00B1593C" w:rsidRPr="00080C48" w:rsidRDefault="00B1593C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2018</w:t>
            </w:r>
          </w:p>
          <w:p w:rsidR="00B1593C" w:rsidRPr="00080C48" w:rsidRDefault="00B1593C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02" w:type="dxa"/>
          </w:tcPr>
          <w:p w:rsidR="00B1593C" w:rsidRPr="00080C48" w:rsidRDefault="00B1593C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2019</w:t>
            </w:r>
          </w:p>
          <w:p w:rsidR="00B1593C" w:rsidRPr="00080C48" w:rsidRDefault="00B1593C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69" w:type="dxa"/>
          </w:tcPr>
          <w:p w:rsidR="00B1593C" w:rsidRPr="00080C48" w:rsidRDefault="00B1593C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2020</w:t>
            </w:r>
          </w:p>
          <w:p w:rsidR="00B1593C" w:rsidRPr="00080C48" w:rsidRDefault="00B1593C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89" w:type="dxa"/>
          </w:tcPr>
          <w:p w:rsidR="00B1593C" w:rsidRPr="00080C48" w:rsidRDefault="00B1593C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2021</w:t>
            </w:r>
          </w:p>
          <w:p w:rsidR="00B1593C" w:rsidRPr="00080C48" w:rsidRDefault="00B1593C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66" w:type="dxa"/>
          </w:tcPr>
          <w:p w:rsidR="00B1593C" w:rsidRPr="00080C48" w:rsidRDefault="00B1593C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2022 </w:t>
            </w:r>
          </w:p>
          <w:p w:rsidR="00B1593C" w:rsidRPr="00080C48" w:rsidRDefault="00B1593C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11" w:type="dxa"/>
          </w:tcPr>
          <w:p w:rsidR="00B1593C" w:rsidRPr="00080C48" w:rsidRDefault="00B1593C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2023</w:t>
            </w:r>
          </w:p>
          <w:p w:rsidR="00B1593C" w:rsidRPr="00080C48" w:rsidRDefault="00B1593C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2" w:type="dxa"/>
          </w:tcPr>
          <w:p w:rsidR="00B1593C" w:rsidRPr="00080C48" w:rsidRDefault="00B1593C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2024 </w:t>
            </w:r>
          </w:p>
          <w:p w:rsidR="00B1593C" w:rsidRPr="00080C48" w:rsidRDefault="00B1593C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</w:tcPr>
          <w:p w:rsidR="00B1593C" w:rsidRPr="00080C48" w:rsidRDefault="00B1593C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2025 </w:t>
            </w:r>
          </w:p>
          <w:p w:rsidR="00B1593C" w:rsidRPr="00080C48" w:rsidRDefault="00B1593C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B1593C" w:rsidRPr="00080C48" w:rsidRDefault="00B1593C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2026 </w:t>
            </w:r>
          </w:p>
          <w:p w:rsidR="00B1593C" w:rsidRPr="00080C48" w:rsidRDefault="00B1593C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B1593C" w:rsidRPr="00080C48" w:rsidRDefault="00B1593C" w:rsidP="00275FAB">
            <w:pPr>
              <w:ind w:right="-113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2027 </w:t>
            </w:r>
          </w:p>
          <w:p w:rsidR="00B1593C" w:rsidRPr="00080C48" w:rsidRDefault="00B1593C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9" w:type="dxa"/>
          </w:tcPr>
          <w:p w:rsidR="00B1593C" w:rsidRPr="00080C48" w:rsidRDefault="00B1593C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2028</w:t>
            </w:r>
          </w:p>
          <w:p w:rsidR="00B1593C" w:rsidRPr="00080C48" w:rsidRDefault="00B1593C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B1593C" w:rsidRPr="00080C48" w:rsidRDefault="00B1593C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2029 </w:t>
            </w:r>
          </w:p>
          <w:p w:rsidR="00B1593C" w:rsidRPr="00080C48" w:rsidRDefault="00B1593C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B1593C" w:rsidRPr="00080C48" w:rsidRDefault="00B1593C" w:rsidP="00275FAB">
            <w:pPr>
              <w:ind w:hanging="135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2030</w:t>
            </w:r>
          </w:p>
          <w:p w:rsidR="00B1593C" w:rsidRPr="00080C48" w:rsidRDefault="00B1593C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</w:tr>
    </w:tbl>
    <w:p w:rsidR="00B1593C" w:rsidRPr="00080C48" w:rsidRDefault="00B1593C" w:rsidP="00275FAB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62"/>
        <w:gridCol w:w="1724"/>
        <w:gridCol w:w="915"/>
        <w:gridCol w:w="783"/>
        <w:gridCol w:w="784"/>
        <w:gridCol w:w="784"/>
        <w:gridCol w:w="785"/>
        <w:gridCol w:w="784"/>
        <w:gridCol w:w="786"/>
        <w:gridCol w:w="784"/>
        <w:gridCol w:w="785"/>
        <w:gridCol w:w="784"/>
        <w:gridCol w:w="784"/>
        <w:gridCol w:w="785"/>
        <w:gridCol w:w="785"/>
        <w:gridCol w:w="784"/>
        <w:gridCol w:w="785"/>
        <w:gridCol w:w="785"/>
      </w:tblGrid>
      <w:tr w:rsidR="00B1593C" w:rsidRPr="00080C48" w:rsidTr="00253E07">
        <w:trPr>
          <w:tblHeader/>
        </w:trPr>
        <w:tc>
          <w:tcPr>
            <w:tcW w:w="562" w:type="dxa"/>
          </w:tcPr>
          <w:p w:rsidR="00B1593C" w:rsidRPr="00080C48" w:rsidRDefault="00B1593C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</w:t>
            </w:r>
          </w:p>
        </w:tc>
        <w:tc>
          <w:tcPr>
            <w:tcW w:w="1724" w:type="dxa"/>
          </w:tcPr>
          <w:p w:rsidR="00B1593C" w:rsidRPr="00080C48" w:rsidRDefault="00B1593C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2</w:t>
            </w:r>
          </w:p>
        </w:tc>
        <w:tc>
          <w:tcPr>
            <w:tcW w:w="915" w:type="dxa"/>
          </w:tcPr>
          <w:p w:rsidR="00B1593C" w:rsidRPr="00080C48" w:rsidRDefault="00B1593C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3</w:t>
            </w:r>
          </w:p>
        </w:tc>
        <w:tc>
          <w:tcPr>
            <w:tcW w:w="783" w:type="dxa"/>
          </w:tcPr>
          <w:p w:rsidR="00B1593C" w:rsidRPr="00080C48" w:rsidRDefault="00B1593C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4</w:t>
            </w:r>
          </w:p>
        </w:tc>
        <w:tc>
          <w:tcPr>
            <w:tcW w:w="784" w:type="dxa"/>
          </w:tcPr>
          <w:p w:rsidR="00B1593C" w:rsidRPr="00080C48" w:rsidRDefault="00B1593C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5</w:t>
            </w:r>
          </w:p>
        </w:tc>
        <w:tc>
          <w:tcPr>
            <w:tcW w:w="784" w:type="dxa"/>
          </w:tcPr>
          <w:p w:rsidR="00B1593C" w:rsidRPr="00080C48" w:rsidRDefault="00B1593C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6</w:t>
            </w:r>
          </w:p>
        </w:tc>
        <w:tc>
          <w:tcPr>
            <w:tcW w:w="785" w:type="dxa"/>
          </w:tcPr>
          <w:p w:rsidR="00B1593C" w:rsidRPr="00080C48" w:rsidRDefault="00B1593C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7</w:t>
            </w:r>
          </w:p>
        </w:tc>
        <w:tc>
          <w:tcPr>
            <w:tcW w:w="784" w:type="dxa"/>
          </w:tcPr>
          <w:p w:rsidR="00B1593C" w:rsidRPr="00080C48" w:rsidRDefault="00B1593C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8</w:t>
            </w:r>
          </w:p>
        </w:tc>
        <w:tc>
          <w:tcPr>
            <w:tcW w:w="786" w:type="dxa"/>
          </w:tcPr>
          <w:p w:rsidR="00B1593C" w:rsidRPr="00080C48" w:rsidRDefault="00B1593C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9</w:t>
            </w:r>
          </w:p>
        </w:tc>
        <w:tc>
          <w:tcPr>
            <w:tcW w:w="784" w:type="dxa"/>
          </w:tcPr>
          <w:p w:rsidR="00B1593C" w:rsidRPr="00080C48" w:rsidRDefault="00B1593C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10</w:t>
            </w:r>
          </w:p>
        </w:tc>
        <w:tc>
          <w:tcPr>
            <w:tcW w:w="785" w:type="dxa"/>
          </w:tcPr>
          <w:p w:rsidR="00B1593C" w:rsidRPr="00080C48" w:rsidRDefault="00B1593C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11</w:t>
            </w:r>
          </w:p>
        </w:tc>
        <w:tc>
          <w:tcPr>
            <w:tcW w:w="784" w:type="dxa"/>
          </w:tcPr>
          <w:p w:rsidR="00B1593C" w:rsidRPr="00080C48" w:rsidRDefault="00B1593C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12</w:t>
            </w:r>
          </w:p>
        </w:tc>
        <w:tc>
          <w:tcPr>
            <w:tcW w:w="784" w:type="dxa"/>
          </w:tcPr>
          <w:p w:rsidR="00B1593C" w:rsidRPr="00080C48" w:rsidRDefault="00B1593C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13</w:t>
            </w:r>
          </w:p>
        </w:tc>
        <w:tc>
          <w:tcPr>
            <w:tcW w:w="785" w:type="dxa"/>
          </w:tcPr>
          <w:p w:rsidR="00B1593C" w:rsidRPr="00080C48" w:rsidRDefault="00B1593C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14</w:t>
            </w:r>
          </w:p>
        </w:tc>
        <w:tc>
          <w:tcPr>
            <w:tcW w:w="785" w:type="dxa"/>
          </w:tcPr>
          <w:p w:rsidR="00B1593C" w:rsidRPr="00080C48" w:rsidRDefault="00B1593C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15</w:t>
            </w:r>
          </w:p>
        </w:tc>
        <w:tc>
          <w:tcPr>
            <w:tcW w:w="784" w:type="dxa"/>
          </w:tcPr>
          <w:p w:rsidR="00B1593C" w:rsidRPr="00080C48" w:rsidRDefault="00B1593C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16</w:t>
            </w:r>
          </w:p>
        </w:tc>
        <w:tc>
          <w:tcPr>
            <w:tcW w:w="785" w:type="dxa"/>
          </w:tcPr>
          <w:p w:rsidR="00B1593C" w:rsidRPr="00080C48" w:rsidRDefault="00B1593C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17</w:t>
            </w:r>
          </w:p>
        </w:tc>
        <w:tc>
          <w:tcPr>
            <w:tcW w:w="785" w:type="dxa"/>
          </w:tcPr>
          <w:p w:rsidR="00B1593C" w:rsidRPr="00080C48" w:rsidRDefault="00B1593C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18</w:t>
            </w:r>
          </w:p>
        </w:tc>
      </w:tr>
      <w:tr w:rsidR="00B1593C" w:rsidRPr="00080C48" w:rsidTr="00253E07">
        <w:tc>
          <w:tcPr>
            <w:tcW w:w="14968" w:type="dxa"/>
            <w:gridSpan w:val="18"/>
          </w:tcPr>
          <w:p w:rsidR="00B1593C" w:rsidRDefault="00B1593C" w:rsidP="009850F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 xml:space="preserve">1. </w:t>
            </w:r>
            <w:r>
              <w:rPr>
                <w:kern w:val="2"/>
              </w:rPr>
              <w:t>Муниципальная</w:t>
            </w:r>
            <w:r w:rsidRPr="00080C48">
              <w:rPr>
                <w:kern w:val="2"/>
              </w:rPr>
              <w:t xml:space="preserve"> программа </w:t>
            </w:r>
            <w:r>
              <w:rPr>
                <w:kern w:val="2"/>
              </w:rPr>
              <w:t>Алексеевского сельского поселения</w:t>
            </w:r>
            <w:r w:rsidRPr="00080C48">
              <w:rPr>
                <w:kern w:val="2"/>
              </w:rPr>
              <w:t xml:space="preserve"> «Обеспечение качественными жилищно-коммунальными услугами населения </w:t>
            </w:r>
            <w:r>
              <w:rPr>
                <w:kern w:val="2"/>
              </w:rPr>
              <w:t>Алексеевского сельского поселения</w:t>
            </w:r>
            <w:r w:rsidRPr="00080C48">
              <w:rPr>
                <w:kern w:val="2"/>
              </w:rPr>
              <w:t>»</w:t>
            </w:r>
          </w:p>
          <w:p w:rsidR="00B1593C" w:rsidRPr="00080C48" w:rsidRDefault="00B1593C" w:rsidP="009850FB">
            <w:pPr>
              <w:jc w:val="center"/>
              <w:rPr>
                <w:kern w:val="2"/>
              </w:rPr>
            </w:pPr>
            <w:r w:rsidRPr="000135FD">
              <w:rPr>
                <w:kern w:val="2"/>
              </w:rPr>
              <w:t>. Подпрограмма</w:t>
            </w:r>
            <w:r>
              <w:rPr>
                <w:kern w:val="2"/>
              </w:rPr>
              <w:t xml:space="preserve"> </w:t>
            </w:r>
            <w:r w:rsidRPr="00080C48">
              <w:rPr>
                <w:kern w:val="2"/>
              </w:rPr>
              <w:t xml:space="preserve">«Обеспечение качественными жилищно-коммунальными услугами населения </w:t>
            </w:r>
            <w:r>
              <w:rPr>
                <w:kern w:val="2"/>
              </w:rPr>
              <w:t>Алексеевского сельского поселения</w:t>
            </w:r>
            <w:r w:rsidRPr="00080C48">
              <w:rPr>
                <w:kern w:val="2"/>
              </w:rPr>
              <w:t>»</w:t>
            </w:r>
          </w:p>
        </w:tc>
      </w:tr>
      <w:tr w:rsidR="00B1593C" w:rsidRPr="00080C48" w:rsidTr="00253E07">
        <w:tc>
          <w:tcPr>
            <w:tcW w:w="562" w:type="dxa"/>
          </w:tcPr>
          <w:p w:rsidR="00B1593C" w:rsidRPr="00080C48" w:rsidRDefault="00B1593C" w:rsidP="00275FAB">
            <w:pPr>
              <w:ind w:left="-142" w:right="-198"/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1.1.</w:t>
            </w:r>
          </w:p>
        </w:tc>
        <w:tc>
          <w:tcPr>
            <w:tcW w:w="1724" w:type="dxa"/>
          </w:tcPr>
          <w:p w:rsidR="00B1593C" w:rsidRPr="000135FD" w:rsidRDefault="00B1593C" w:rsidP="00717152">
            <w:pPr>
              <w:jc w:val="both"/>
              <w:rPr>
                <w:kern w:val="2"/>
              </w:rPr>
            </w:pPr>
            <w:r w:rsidRPr="000135FD">
              <w:rPr>
                <w:kern w:val="2"/>
              </w:rPr>
              <w:t xml:space="preserve">1Доля многоквартирных домов в целом по </w:t>
            </w:r>
            <w:r>
              <w:rPr>
                <w:kern w:val="2"/>
              </w:rPr>
              <w:t>Алексеевскому сельскому</w:t>
            </w:r>
            <w:r w:rsidRPr="000135FD">
              <w:rPr>
                <w:kern w:val="2"/>
              </w:rPr>
              <w:t xml:space="preserve"> поселению, в которых собственники помещений выбрали и реализуют управление многоквартирными домами посредством товариществ собственников жилья либо жилищных </w:t>
            </w:r>
            <w:r w:rsidRPr="000135FD">
              <w:rPr>
                <w:spacing w:val="-8"/>
                <w:kern w:val="2"/>
              </w:rPr>
              <w:t>кооперативов или иного специализированного</w:t>
            </w:r>
            <w:r w:rsidRPr="000135FD">
              <w:rPr>
                <w:kern w:val="2"/>
              </w:rPr>
              <w:t xml:space="preserve"> потребительского кооператива; </w:t>
            </w:r>
          </w:p>
        </w:tc>
        <w:tc>
          <w:tcPr>
            <w:tcW w:w="915" w:type="dxa"/>
          </w:tcPr>
          <w:p w:rsidR="00B1593C" w:rsidRPr="00080C48" w:rsidRDefault="00B1593C" w:rsidP="00275FAB">
            <w:pPr>
              <w:jc w:val="center"/>
              <w:rPr>
                <w:kern w:val="2"/>
              </w:rPr>
            </w:pPr>
            <w:r w:rsidRPr="00080C48">
              <w:t>статис</w:t>
            </w:r>
            <w:r w:rsidRPr="00080C48">
              <w:softHyphen/>
              <w:t>тический</w:t>
            </w:r>
          </w:p>
        </w:tc>
        <w:tc>
          <w:tcPr>
            <w:tcW w:w="783" w:type="dxa"/>
          </w:tcPr>
          <w:p w:rsidR="00B1593C" w:rsidRPr="00080C48" w:rsidRDefault="00B1593C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про</w:t>
            </w:r>
            <w:r w:rsidRPr="00080C48">
              <w:rPr>
                <w:kern w:val="2"/>
              </w:rPr>
              <w:softHyphen/>
              <w:t>центов</w:t>
            </w:r>
          </w:p>
        </w:tc>
        <w:tc>
          <w:tcPr>
            <w:tcW w:w="784" w:type="dxa"/>
          </w:tcPr>
          <w:p w:rsidR="00B1593C" w:rsidRPr="00080C48" w:rsidRDefault="00B1593C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</w:t>
            </w:r>
            <w:r w:rsidRPr="00080C48">
              <w:rPr>
                <w:color w:val="000000"/>
              </w:rPr>
              <w:t>,00</w:t>
            </w:r>
          </w:p>
        </w:tc>
        <w:tc>
          <w:tcPr>
            <w:tcW w:w="784" w:type="dxa"/>
          </w:tcPr>
          <w:p w:rsidR="00B1593C" w:rsidRDefault="00B1593C">
            <w:r w:rsidRPr="00615912">
              <w:rPr>
                <w:color w:val="000000"/>
              </w:rPr>
              <w:t>5,00</w:t>
            </w:r>
          </w:p>
        </w:tc>
        <w:tc>
          <w:tcPr>
            <w:tcW w:w="785" w:type="dxa"/>
          </w:tcPr>
          <w:p w:rsidR="00B1593C" w:rsidRDefault="00B1593C">
            <w:r w:rsidRPr="00615912">
              <w:rPr>
                <w:color w:val="000000"/>
              </w:rPr>
              <w:t>5,00</w:t>
            </w:r>
          </w:p>
        </w:tc>
        <w:tc>
          <w:tcPr>
            <w:tcW w:w="784" w:type="dxa"/>
          </w:tcPr>
          <w:p w:rsidR="00B1593C" w:rsidRDefault="00B1593C">
            <w:r w:rsidRPr="00615912">
              <w:rPr>
                <w:color w:val="000000"/>
              </w:rPr>
              <w:t>5,00</w:t>
            </w:r>
          </w:p>
        </w:tc>
        <w:tc>
          <w:tcPr>
            <w:tcW w:w="786" w:type="dxa"/>
          </w:tcPr>
          <w:p w:rsidR="00B1593C" w:rsidRDefault="00B1593C">
            <w:r w:rsidRPr="00615912">
              <w:rPr>
                <w:color w:val="000000"/>
              </w:rPr>
              <w:t>5,00</w:t>
            </w:r>
          </w:p>
        </w:tc>
        <w:tc>
          <w:tcPr>
            <w:tcW w:w="784" w:type="dxa"/>
          </w:tcPr>
          <w:p w:rsidR="00B1593C" w:rsidRDefault="00B1593C">
            <w:r w:rsidRPr="00615912">
              <w:rPr>
                <w:color w:val="000000"/>
              </w:rPr>
              <w:t>5,00</w:t>
            </w:r>
          </w:p>
        </w:tc>
        <w:tc>
          <w:tcPr>
            <w:tcW w:w="785" w:type="dxa"/>
          </w:tcPr>
          <w:p w:rsidR="00B1593C" w:rsidRDefault="00B1593C">
            <w:r w:rsidRPr="00615912">
              <w:rPr>
                <w:color w:val="000000"/>
              </w:rPr>
              <w:t>5,00</w:t>
            </w:r>
          </w:p>
        </w:tc>
        <w:tc>
          <w:tcPr>
            <w:tcW w:w="784" w:type="dxa"/>
          </w:tcPr>
          <w:p w:rsidR="00B1593C" w:rsidRDefault="00B1593C">
            <w:r w:rsidRPr="00615912">
              <w:rPr>
                <w:color w:val="000000"/>
              </w:rPr>
              <w:t>5,00</w:t>
            </w:r>
          </w:p>
        </w:tc>
        <w:tc>
          <w:tcPr>
            <w:tcW w:w="784" w:type="dxa"/>
          </w:tcPr>
          <w:p w:rsidR="00B1593C" w:rsidRDefault="00B1593C">
            <w:r w:rsidRPr="00615912">
              <w:rPr>
                <w:color w:val="000000"/>
              </w:rPr>
              <w:t>5,00</w:t>
            </w:r>
          </w:p>
        </w:tc>
        <w:tc>
          <w:tcPr>
            <w:tcW w:w="785" w:type="dxa"/>
          </w:tcPr>
          <w:p w:rsidR="00B1593C" w:rsidRDefault="00B1593C">
            <w:r w:rsidRPr="00615912">
              <w:rPr>
                <w:color w:val="000000"/>
              </w:rPr>
              <w:t>5,00</w:t>
            </w:r>
          </w:p>
        </w:tc>
        <w:tc>
          <w:tcPr>
            <w:tcW w:w="785" w:type="dxa"/>
          </w:tcPr>
          <w:p w:rsidR="00B1593C" w:rsidRDefault="00B1593C">
            <w:r w:rsidRPr="00615912">
              <w:rPr>
                <w:color w:val="000000"/>
              </w:rPr>
              <w:t>5,00</w:t>
            </w:r>
          </w:p>
        </w:tc>
        <w:tc>
          <w:tcPr>
            <w:tcW w:w="784" w:type="dxa"/>
          </w:tcPr>
          <w:p w:rsidR="00B1593C" w:rsidRDefault="00B1593C">
            <w:r w:rsidRPr="00615912">
              <w:rPr>
                <w:color w:val="000000"/>
              </w:rPr>
              <w:t>5,00</w:t>
            </w:r>
          </w:p>
        </w:tc>
        <w:tc>
          <w:tcPr>
            <w:tcW w:w="785" w:type="dxa"/>
          </w:tcPr>
          <w:p w:rsidR="00B1593C" w:rsidRDefault="00B1593C">
            <w:r w:rsidRPr="00615912">
              <w:rPr>
                <w:color w:val="000000"/>
              </w:rPr>
              <w:t>5,00</w:t>
            </w:r>
          </w:p>
        </w:tc>
        <w:tc>
          <w:tcPr>
            <w:tcW w:w="785" w:type="dxa"/>
          </w:tcPr>
          <w:p w:rsidR="00B1593C" w:rsidRDefault="00B1593C">
            <w:r w:rsidRPr="00615912">
              <w:rPr>
                <w:color w:val="000000"/>
              </w:rPr>
              <w:t>5,00</w:t>
            </w:r>
          </w:p>
        </w:tc>
      </w:tr>
      <w:tr w:rsidR="00B1593C" w:rsidRPr="00080C48" w:rsidTr="00253E07">
        <w:tc>
          <w:tcPr>
            <w:tcW w:w="562" w:type="dxa"/>
          </w:tcPr>
          <w:p w:rsidR="00B1593C" w:rsidRPr="00080C48" w:rsidRDefault="00B1593C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kern w:val="2"/>
              </w:rPr>
              <w:t>1.</w:t>
            </w:r>
            <w:r w:rsidRPr="00080C48">
              <w:rPr>
                <w:color w:val="000000"/>
              </w:rPr>
              <w:t>2.</w:t>
            </w:r>
          </w:p>
        </w:tc>
        <w:tc>
          <w:tcPr>
            <w:tcW w:w="1724" w:type="dxa"/>
            <w:shd w:val="clear" w:color="auto" w:fill="FFFFFF"/>
          </w:tcPr>
          <w:p w:rsidR="00B1593C" w:rsidRPr="000135FD" w:rsidRDefault="00B1593C" w:rsidP="000135FD">
            <w:pPr>
              <w:rPr>
                <w:color w:val="000000"/>
              </w:rPr>
            </w:pPr>
            <w:r w:rsidRPr="000135FD">
              <w:rPr>
                <w:color w:val="000000"/>
              </w:rPr>
              <w:t xml:space="preserve">2. </w:t>
            </w:r>
            <w:r w:rsidRPr="000135FD">
              <w:rPr>
                <w:kern w:val="2"/>
              </w:rPr>
              <w:t xml:space="preserve">Доля населения, обеспеченного питьевой водой, отвечающей требованиям безопасности, в общей численности населения </w:t>
            </w:r>
            <w:r>
              <w:rPr>
                <w:kern w:val="2"/>
              </w:rPr>
              <w:t>Алексеевского сельского</w:t>
            </w:r>
            <w:r w:rsidRPr="000135FD">
              <w:rPr>
                <w:kern w:val="2"/>
              </w:rPr>
              <w:t xml:space="preserve"> поселения</w:t>
            </w:r>
          </w:p>
        </w:tc>
        <w:tc>
          <w:tcPr>
            <w:tcW w:w="915" w:type="dxa"/>
          </w:tcPr>
          <w:p w:rsidR="00B1593C" w:rsidRPr="00080C48" w:rsidRDefault="00B1593C" w:rsidP="00275FAB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B1593C" w:rsidRPr="00080C48" w:rsidRDefault="00B1593C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про</w:t>
            </w:r>
            <w:r w:rsidRPr="00080C48">
              <w:rPr>
                <w:color w:val="000000"/>
              </w:rPr>
              <w:softHyphen/>
              <w:t>центов</w:t>
            </w:r>
          </w:p>
        </w:tc>
        <w:tc>
          <w:tcPr>
            <w:tcW w:w="784" w:type="dxa"/>
          </w:tcPr>
          <w:p w:rsidR="00B1593C" w:rsidRPr="00080C48" w:rsidRDefault="00B1593C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85,10</w:t>
            </w:r>
          </w:p>
        </w:tc>
        <w:tc>
          <w:tcPr>
            <w:tcW w:w="784" w:type="dxa"/>
          </w:tcPr>
          <w:p w:rsidR="00B1593C" w:rsidRPr="00080C48" w:rsidRDefault="00B1593C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85,10</w:t>
            </w:r>
          </w:p>
        </w:tc>
        <w:tc>
          <w:tcPr>
            <w:tcW w:w="785" w:type="dxa"/>
            <w:shd w:val="clear" w:color="auto" w:fill="FFFFFF"/>
          </w:tcPr>
          <w:p w:rsidR="00B1593C" w:rsidRPr="00080C48" w:rsidRDefault="00B1593C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85,00</w:t>
            </w:r>
          </w:p>
        </w:tc>
        <w:tc>
          <w:tcPr>
            <w:tcW w:w="784" w:type="dxa"/>
            <w:shd w:val="clear" w:color="auto" w:fill="FFFFFF"/>
          </w:tcPr>
          <w:p w:rsidR="00B1593C" w:rsidRPr="00080C48" w:rsidRDefault="00B1593C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85,10</w:t>
            </w:r>
          </w:p>
        </w:tc>
        <w:tc>
          <w:tcPr>
            <w:tcW w:w="786" w:type="dxa"/>
            <w:shd w:val="clear" w:color="auto" w:fill="FFFFFF"/>
          </w:tcPr>
          <w:p w:rsidR="00B1593C" w:rsidRPr="00080C48" w:rsidRDefault="00B1593C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86,20</w:t>
            </w:r>
          </w:p>
        </w:tc>
        <w:tc>
          <w:tcPr>
            <w:tcW w:w="784" w:type="dxa"/>
            <w:shd w:val="clear" w:color="auto" w:fill="FFFFFF"/>
          </w:tcPr>
          <w:p w:rsidR="00B1593C" w:rsidRPr="00080C48" w:rsidRDefault="00B1593C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86,50</w:t>
            </w:r>
          </w:p>
        </w:tc>
        <w:tc>
          <w:tcPr>
            <w:tcW w:w="785" w:type="dxa"/>
            <w:shd w:val="clear" w:color="auto" w:fill="FFFFFF"/>
          </w:tcPr>
          <w:p w:rsidR="00B1593C" w:rsidRPr="00080C48" w:rsidRDefault="00B1593C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87,20</w:t>
            </w:r>
          </w:p>
        </w:tc>
        <w:tc>
          <w:tcPr>
            <w:tcW w:w="784" w:type="dxa"/>
            <w:shd w:val="clear" w:color="auto" w:fill="FFFFFF"/>
          </w:tcPr>
          <w:p w:rsidR="00B1593C" w:rsidRPr="00080C48" w:rsidRDefault="00B1593C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87,50</w:t>
            </w:r>
          </w:p>
        </w:tc>
        <w:tc>
          <w:tcPr>
            <w:tcW w:w="784" w:type="dxa"/>
            <w:shd w:val="clear" w:color="auto" w:fill="FFFFFF"/>
          </w:tcPr>
          <w:p w:rsidR="00B1593C" w:rsidRPr="00080C48" w:rsidRDefault="00B1593C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87,60</w:t>
            </w:r>
          </w:p>
        </w:tc>
        <w:tc>
          <w:tcPr>
            <w:tcW w:w="785" w:type="dxa"/>
            <w:shd w:val="clear" w:color="auto" w:fill="FFFFFF"/>
          </w:tcPr>
          <w:p w:rsidR="00B1593C" w:rsidRPr="00080C48" w:rsidRDefault="00B1593C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87,70</w:t>
            </w:r>
          </w:p>
        </w:tc>
        <w:tc>
          <w:tcPr>
            <w:tcW w:w="785" w:type="dxa"/>
            <w:shd w:val="clear" w:color="auto" w:fill="FFFFFF"/>
          </w:tcPr>
          <w:p w:rsidR="00B1593C" w:rsidRPr="00080C48" w:rsidRDefault="00B1593C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88,50</w:t>
            </w:r>
          </w:p>
        </w:tc>
        <w:tc>
          <w:tcPr>
            <w:tcW w:w="784" w:type="dxa"/>
            <w:shd w:val="clear" w:color="auto" w:fill="FFFFFF"/>
          </w:tcPr>
          <w:p w:rsidR="00B1593C" w:rsidRPr="00080C48" w:rsidRDefault="00B1593C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89,30</w:t>
            </w:r>
          </w:p>
        </w:tc>
        <w:tc>
          <w:tcPr>
            <w:tcW w:w="785" w:type="dxa"/>
            <w:shd w:val="clear" w:color="auto" w:fill="FFFFFF"/>
          </w:tcPr>
          <w:p w:rsidR="00B1593C" w:rsidRPr="00080C48" w:rsidRDefault="00B1593C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89,70</w:t>
            </w:r>
          </w:p>
        </w:tc>
        <w:tc>
          <w:tcPr>
            <w:tcW w:w="785" w:type="dxa"/>
            <w:shd w:val="clear" w:color="auto" w:fill="FFFFFF"/>
          </w:tcPr>
          <w:p w:rsidR="00B1593C" w:rsidRPr="00080C48" w:rsidRDefault="00B1593C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90,00</w:t>
            </w:r>
          </w:p>
        </w:tc>
      </w:tr>
    </w:tbl>
    <w:p w:rsidR="00B1593C" w:rsidRPr="00080C48" w:rsidRDefault="00B1593C" w:rsidP="00C830C4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2</w:t>
      </w:r>
    </w:p>
    <w:p w:rsidR="00B1593C" w:rsidRDefault="00B1593C" w:rsidP="00C830C4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 </w:t>
      </w:r>
    </w:p>
    <w:p w:rsidR="00B1593C" w:rsidRDefault="00B1593C" w:rsidP="00C830C4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«Обеспечение качественными</w:t>
      </w:r>
    </w:p>
    <w:p w:rsidR="00B1593C" w:rsidRDefault="00B1593C" w:rsidP="00C830C4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жилищно-коммунальными услугами</w:t>
      </w:r>
      <w:r>
        <w:rPr>
          <w:kern w:val="2"/>
          <w:sz w:val="28"/>
          <w:szCs w:val="28"/>
        </w:rPr>
        <w:t xml:space="preserve"> </w:t>
      </w:r>
      <w:r w:rsidRPr="00080C48">
        <w:rPr>
          <w:kern w:val="2"/>
          <w:sz w:val="28"/>
          <w:szCs w:val="28"/>
        </w:rPr>
        <w:t>населения</w:t>
      </w:r>
    </w:p>
    <w:p w:rsidR="00B1593C" w:rsidRPr="00080C48" w:rsidRDefault="00B1593C" w:rsidP="00C830C4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>»</w:t>
      </w:r>
    </w:p>
    <w:p w:rsidR="00B1593C" w:rsidRPr="00080C48" w:rsidRDefault="00B1593C" w:rsidP="00275FAB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>ПЕРЕЧЕНЬ</w:t>
      </w:r>
    </w:p>
    <w:p w:rsidR="00B1593C" w:rsidRPr="00080C48" w:rsidRDefault="00B1593C" w:rsidP="000135FD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 xml:space="preserve">подпрограмм, основных мероприятий </w:t>
      </w:r>
      <w:r>
        <w:rPr>
          <w:sz w:val="28"/>
          <w:szCs w:val="28"/>
        </w:rPr>
        <w:t>муниципальной</w:t>
      </w:r>
      <w:r w:rsidRPr="00080C48">
        <w:rPr>
          <w:sz w:val="28"/>
          <w:szCs w:val="28"/>
        </w:rPr>
        <w:t xml:space="preserve"> программы </w:t>
      </w:r>
      <w:r>
        <w:rPr>
          <w:sz w:val="28"/>
          <w:szCs w:val="28"/>
        </w:rPr>
        <w:t xml:space="preserve">Алексеевского сельского поселения Октябрьского района  </w:t>
      </w:r>
      <w:r w:rsidRPr="00080C48">
        <w:rPr>
          <w:sz w:val="28"/>
          <w:szCs w:val="28"/>
        </w:rPr>
        <w:t xml:space="preserve">«Обеспечение качественными жилищно-коммунальными услугами населения </w:t>
      </w:r>
      <w:r>
        <w:rPr>
          <w:sz w:val="28"/>
          <w:szCs w:val="28"/>
        </w:rPr>
        <w:t>Алексеевского сельского поселения</w:t>
      </w:r>
      <w:r w:rsidRPr="00080C48">
        <w:rPr>
          <w:sz w:val="28"/>
          <w:szCs w:val="28"/>
        </w:rPr>
        <w:t>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681"/>
        <w:gridCol w:w="3628"/>
        <w:gridCol w:w="1843"/>
        <w:gridCol w:w="1134"/>
        <w:gridCol w:w="1134"/>
        <w:gridCol w:w="2590"/>
        <w:gridCol w:w="2229"/>
        <w:gridCol w:w="1729"/>
      </w:tblGrid>
      <w:tr w:rsidR="00B1593C" w:rsidRPr="00080C48" w:rsidTr="000047B0">
        <w:tc>
          <w:tcPr>
            <w:tcW w:w="681" w:type="dxa"/>
            <w:vMerge w:val="restart"/>
          </w:tcPr>
          <w:p w:rsidR="00B1593C" w:rsidRPr="00080C48" w:rsidRDefault="00B1593C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№ п/п</w:t>
            </w:r>
          </w:p>
        </w:tc>
        <w:tc>
          <w:tcPr>
            <w:tcW w:w="3628" w:type="dxa"/>
            <w:vMerge w:val="restart"/>
          </w:tcPr>
          <w:p w:rsidR="00B1593C" w:rsidRPr="00080C48" w:rsidRDefault="00B1593C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Номер и наименование основного мероприятия</w:t>
            </w:r>
          </w:p>
        </w:tc>
        <w:tc>
          <w:tcPr>
            <w:tcW w:w="1843" w:type="dxa"/>
            <w:vMerge w:val="restart"/>
          </w:tcPr>
          <w:p w:rsidR="00B1593C" w:rsidRPr="00080C48" w:rsidRDefault="00B1593C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Участник, ответственный за исполнение основного мероприятия</w:t>
            </w:r>
          </w:p>
        </w:tc>
        <w:tc>
          <w:tcPr>
            <w:tcW w:w="2268" w:type="dxa"/>
            <w:gridSpan w:val="2"/>
          </w:tcPr>
          <w:p w:rsidR="00B1593C" w:rsidRPr="00080C48" w:rsidRDefault="00B1593C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Срок (годы)</w:t>
            </w:r>
          </w:p>
        </w:tc>
        <w:tc>
          <w:tcPr>
            <w:tcW w:w="2590" w:type="dxa"/>
            <w:vMerge w:val="restart"/>
          </w:tcPr>
          <w:p w:rsidR="00B1593C" w:rsidRPr="00080C48" w:rsidRDefault="00B1593C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Ожидаемый непосредственный результат (краткое описание)</w:t>
            </w:r>
          </w:p>
        </w:tc>
        <w:tc>
          <w:tcPr>
            <w:tcW w:w="2229" w:type="dxa"/>
            <w:vMerge w:val="restart"/>
          </w:tcPr>
          <w:p w:rsidR="00B1593C" w:rsidRPr="00080C48" w:rsidRDefault="00B1593C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Последствия нереализации основного мероприятия</w:t>
            </w:r>
          </w:p>
        </w:tc>
        <w:tc>
          <w:tcPr>
            <w:tcW w:w="1729" w:type="dxa"/>
            <w:vMerge w:val="restart"/>
          </w:tcPr>
          <w:p w:rsidR="00B1593C" w:rsidRPr="00080C48" w:rsidRDefault="00B1593C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Связь с показателями </w:t>
            </w:r>
            <w:r>
              <w:rPr>
                <w:spacing w:val="-4"/>
                <w:kern w:val="2"/>
                <w:sz w:val="24"/>
                <w:szCs w:val="24"/>
              </w:rPr>
              <w:t>муниципальной</w:t>
            </w:r>
            <w:r w:rsidRPr="00080C48">
              <w:rPr>
                <w:kern w:val="2"/>
                <w:sz w:val="24"/>
                <w:szCs w:val="24"/>
              </w:rPr>
              <w:t xml:space="preserve"> программы </w:t>
            </w:r>
            <w:r w:rsidRPr="00080C48">
              <w:rPr>
                <w:spacing w:val="-4"/>
                <w:kern w:val="2"/>
                <w:sz w:val="24"/>
                <w:szCs w:val="24"/>
              </w:rPr>
              <w:t>(подпрограммы)</w:t>
            </w:r>
          </w:p>
        </w:tc>
      </w:tr>
      <w:tr w:rsidR="00B1593C" w:rsidRPr="00080C48" w:rsidTr="000047B0">
        <w:tc>
          <w:tcPr>
            <w:tcW w:w="681" w:type="dxa"/>
            <w:vMerge/>
            <w:vAlign w:val="center"/>
          </w:tcPr>
          <w:p w:rsidR="00B1593C" w:rsidRPr="00080C48" w:rsidRDefault="00B1593C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3628" w:type="dxa"/>
            <w:vMerge/>
            <w:vAlign w:val="center"/>
          </w:tcPr>
          <w:p w:rsidR="00B1593C" w:rsidRPr="00080C48" w:rsidRDefault="00B1593C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B1593C" w:rsidRPr="00080C48" w:rsidRDefault="00B1593C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593C" w:rsidRPr="00080C48" w:rsidRDefault="00B1593C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начала </w:t>
            </w:r>
            <w:r w:rsidRPr="00080C48">
              <w:rPr>
                <w:spacing w:val="-10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1134" w:type="dxa"/>
          </w:tcPr>
          <w:p w:rsidR="00B1593C" w:rsidRPr="00080C48" w:rsidRDefault="00B1593C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окончания </w:t>
            </w:r>
            <w:r w:rsidRPr="00080C48">
              <w:rPr>
                <w:spacing w:val="-8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2590" w:type="dxa"/>
            <w:vMerge/>
            <w:vAlign w:val="center"/>
          </w:tcPr>
          <w:p w:rsidR="00B1593C" w:rsidRPr="00080C48" w:rsidRDefault="00B1593C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2229" w:type="dxa"/>
            <w:vMerge/>
            <w:vAlign w:val="center"/>
          </w:tcPr>
          <w:p w:rsidR="00B1593C" w:rsidRPr="00080C48" w:rsidRDefault="00B1593C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729" w:type="dxa"/>
            <w:vMerge/>
            <w:vAlign w:val="center"/>
          </w:tcPr>
          <w:p w:rsidR="00B1593C" w:rsidRPr="00080C48" w:rsidRDefault="00B1593C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</w:tr>
    </w:tbl>
    <w:p w:rsidR="00B1593C" w:rsidRPr="00080C48" w:rsidRDefault="00B1593C" w:rsidP="00275FAB">
      <w:pPr>
        <w:widowControl w:val="0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687"/>
        <w:gridCol w:w="3622"/>
        <w:gridCol w:w="1843"/>
        <w:gridCol w:w="1134"/>
        <w:gridCol w:w="1134"/>
        <w:gridCol w:w="2603"/>
        <w:gridCol w:w="2216"/>
        <w:gridCol w:w="1729"/>
      </w:tblGrid>
      <w:tr w:rsidR="00B1593C" w:rsidRPr="00080C48" w:rsidTr="006128C7">
        <w:trPr>
          <w:tblHeader/>
        </w:trPr>
        <w:tc>
          <w:tcPr>
            <w:tcW w:w="687" w:type="dxa"/>
          </w:tcPr>
          <w:p w:rsidR="00B1593C" w:rsidRPr="00080C48" w:rsidRDefault="00B1593C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3622" w:type="dxa"/>
          </w:tcPr>
          <w:p w:rsidR="00B1593C" w:rsidRPr="00080C48" w:rsidRDefault="00B1593C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B1593C" w:rsidRPr="00080C48" w:rsidRDefault="00B1593C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B1593C" w:rsidRPr="00080C48" w:rsidRDefault="00B1593C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B1593C" w:rsidRPr="00080C48" w:rsidRDefault="00B1593C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2603" w:type="dxa"/>
          </w:tcPr>
          <w:p w:rsidR="00B1593C" w:rsidRPr="00080C48" w:rsidRDefault="00B1593C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2216" w:type="dxa"/>
          </w:tcPr>
          <w:p w:rsidR="00B1593C" w:rsidRPr="00080C48" w:rsidRDefault="00B1593C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1729" w:type="dxa"/>
          </w:tcPr>
          <w:p w:rsidR="00B1593C" w:rsidRPr="00080C48" w:rsidRDefault="00B1593C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8</w:t>
            </w:r>
          </w:p>
        </w:tc>
      </w:tr>
      <w:tr w:rsidR="00B1593C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93C" w:rsidRPr="00080C48" w:rsidRDefault="00B1593C" w:rsidP="00595A52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  <w:lang w:val="en-US"/>
              </w:rPr>
              <w:t>I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Подпрограмма </w:t>
            </w:r>
            <w:r w:rsidRPr="005C581F">
              <w:rPr>
                <w:kern w:val="2"/>
                <w:sz w:val="24"/>
                <w:szCs w:val="24"/>
              </w:rPr>
              <w:t>«Обеспечение качественными жилищно-коммунальными услугами населения Алексеевского сельского поселения»</w:t>
            </w:r>
          </w:p>
        </w:tc>
      </w:tr>
      <w:tr w:rsidR="00B1593C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93C" w:rsidRPr="000047B0" w:rsidRDefault="00B1593C" w:rsidP="000047B0">
            <w:pPr>
              <w:pStyle w:val="Standard"/>
              <w:tabs>
                <w:tab w:val="left" w:pos="281"/>
              </w:tabs>
            </w:pPr>
            <w:r w:rsidRPr="00080C48">
              <w:rPr>
                <w:kern w:val="2"/>
              </w:rPr>
              <w:t>1.</w:t>
            </w:r>
            <w:r w:rsidRPr="00080C48">
              <w:rPr>
                <w:lang w:val="en-US"/>
              </w:rPr>
              <w:t> </w:t>
            </w:r>
            <w:r w:rsidRPr="00080C48">
              <w:rPr>
                <w:kern w:val="2"/>
              </w:rPr>
              <w:t>Цель подпрограммы 1 «</w:t>
            </w:r>
            <w:r w:rsidRPr="000047B0">
              <w:rPr>
                <w:kern w:val="28"/>
                <w:lang w:val="ru-RU"/>
              </w:rPr>
              <w:t>Повышение эксплуатационной надежности и улучшение технического состояния объектов жилищно-коммунального хозяйства</w:t>
            </w:r>
            <w:r w:rsidRPr="000047B0">
              <w:rPr>
                <w:kern w:val="2"/>
              </w:rPr>
              <w:t>»</w:t>
            </w:r>
          </w:p>
        </w:tc>
      </w:tr>
      <w:tr w:rsidR="00B1593C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93C" w:rsidRPr="00080C48" w:rsidRDefault="00B1593C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1.1.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>Задача 1 подпрограммы 1 «</w:t>
            </w:r>
            <w:r w:rsidRPr="000047B0">
              <w:rPr>
                <w:kern w:val="2"/>
                <w:sz w:val="24"/>
                <w:szCs w:val="24"/>
              </w:rPr>
              <w:t xml:space="preserve">создание условий для </w:t>
            </w:r>
            <w:r w:rsidRPr="000047B0">
              <w:rPr>
                <w:spacing w:val="-4"/>
                <w:kern w:val="2"/>
                <w:sz w:val="24"/>
                <w:szCs w:val="24"/>
              </w:rPr>
              <w:t>обеспечения бесперебойности и роста качества жилищно-коммунальных услуг</w:t>
            </w:r>
            <w:r w:rsidRPr="000047B0">
              <w:rPr>
                <w:kern w:val="2"/>
                <w:sz w:val="24"/>
                <w:szCs w:val="24"/>
              </w:rPr>
              <w:t>»</w:t>
            </w:r>
          </w:p>
        </w:tc>
      </w:tr>
      <w:tr w:rsidR="00B1593C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93C" w:rsidRPr="00080C48" w:rsidRDefault="00B1593C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1.1.1.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93C" w:rsidRPr="00080C48" w:rsidRDefault="00B1593C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1.1.</w:t>
            </w:r>
          </w:p>
          <w:p w:rsidR="00B1593C" w:rsidRPr="00080C48" w:rsidRDefault="00B1593C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Информирование населения по вопросам управления многоквартирными домами и энергоэффективности в жилищной сфере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93C" w:rsidRPr="00A223D9" w:rsidRDefault="00B1593C" w:rsidP="00A223D9">
            <w:pPr>
              <w:autoSpaceDE w:val="0"/>
              <w:autoSpaceDN w:val="0"/>
              <w:adjustRightInd w:val="0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A223D9">
              <w:rPr>
                <w:kern w:val="2"/>
                <w:sz w:val="22"/>
                <w:szCs w:val="2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B1593C" w:rsidRPr="00A223D9" w:rsidRDefault="00B1593C" w:rsidP="00275FAB">
            <w:pPr>
              <w:widowControl w:val="0"/>
              <w:rPr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93C" w:rsidRPr="00080C48" w:rsidRDefault="00B1593C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93C" w:rsidRPr="00080C48" w:rsidRDefault="00B1593C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93C" w:rsidRPr="00080C48" w:rsidRDefault="00B1593C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повышение уровня </w:t>
            </w:r>
            <w:r w:rsidRPr="00080C48">
              <w:rPr>
                <w:spacing w:val="-4"/>
                <w:kern w:val="2"/>
                <w:sz w:val="24"/>
                <w:szCs w:val="24"/>
              </w:rPr>
              <w:t>информированности населения о правах</w:t>
            </w:r>
            <w:r w:rsidRPr="00080C48">
              <w:rPr>
                <w:kern w:val="2"/>
                <w:sz w:val="24"/>
                <w:szCs w:val="24"/>
              </w:rPr>
              <w:t xml:space="preserve"> и обязанностях в сфере ЖКХ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93C" w:rsidRPr="00080C48" w:rsidRDefault="00B1593C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снижение уровня </w:t>
            </w:r>
            <w:r w:rsidRPr="00080C48">
              <w:rPr>
                <w:spacing w:val="-8"/>
                <w:kern w:val="2"/>
                <w:sz w:val="24"/>
                <w:szCs w:val="24"/>
              </w:rPr>
              <w:t>информированности</w:t>
            </w:r>
            <w:r w:rsidRPr="00080C48">
              <w:rPr>
                <w:kern w:val="2"/>
                <w:sz w:val="24"/>
                <w:szCs w:val="24"/>
              </w:rPr>
              <w:t xml:space="preserve"> населения о правах и обязанностях в сфере ЖКХ 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93C" w:rsidRPr="00080C48" w:rsidRDefault="00B1593C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</w:tr>
      <w:tr w:rsidR="00B1593C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93C" w:rsidRPr="00080C48" w:rsidRDefault="00B1593C" w:rsidP="00275FAB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1.2.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>Задача 2 подпрограммы 1 «Создание условий для развития конкурентной среды в сфере управления многоквартирными домами»</w:t>
            </w:r>
          </w:p>
        </w:tc>
      </w:tr>
      <w:tr w:rsidR="00B1593C" w:rsidRPr="00080C48" w:rsidTr="00A002D4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93C" w:rsidRPr="00080C48" w:rsidRDefault="00B1593C" w:rsidP="005A455C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1.2.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93C" w:rsidRPr="00080C48" w:rsidRDefault="00B1593C" w:rsidP="00353CF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  <w:p w:rsidR="00B1593C" w:rsidRPr="00080C48" w:rsidRDefault="00B1593C" w:rsidP="00353CF4">
            <w:pPr>
              <w:widowControl w:val="0"/>
              <w:spacing w:line="226" w:lineRule="auto"/>
              <w:jc w:val="both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Поощрение победителей по итогам р</w:t>
            </w:r>
            <w:r>
              <w:rPr>
                <w:kern w:val="2"/>
                <w:sz w:val="24"/>
                <w:szCs w:val="24"/>
              </w:rPr>
              <w:t>айонных</w:t>
            </w:r>
            <w:r w:rsidRPr="00080C48">
              <w:rPr>
                <w:kern w:val="2"/>
                <w:sz w:val="24"/>
                <w:szCs w:val="24"/>
              </w:rPr>
              <w:t xml:space="preserve"> конкурсов в сфере управления многоквар</w:t>
            </w:r>
            <w:r w:rsidRPr="00080C48">
              <w:rPr>
                <w:kern w:val="2"/>
                <w:sz w:val="24"/>
                <w:szCs w:val="24"/>
              </w:rPr>
              <w:softHyphen/>
              <w:t>тирными домами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93C" w:rsidRPr="00A223D9" w:rsidRDefault="00B1593C" w:rsidP="00A223D9">
            <w:pPr>
              <w:autoSpaceDE w:val="0"/>
              <w:autoSpaceDN w:val="0"/>
              <w:adjustRightInd w:val="0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A223D9">
              <w:rPr>
                <w:kern w:val="2"/>
                <w:sz w:val="22"/>
                <w:szCs w:val="2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B1593C" w:rsidRPr="00A223D9" w:rsidRDefault="00B1593C" w:rsidP="00353CF4">
            <w:pPr>
              <w:widowControl w:val="0"/>
              <w:spacing w:line="226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93C" w:rsidRPr="00080C48" w:rsidRDefault="00B1593C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93C" w:rsidRPr="00080C48" w:rsidRDefault="00B1593C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93C" w:rsidRPr="00080C48" w:rsidRDefault="00B1593C" w:rsidP="00353CF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улучшение качества обслуживания жилищного фонда 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93C" w:rsidRPr="00080C48" w:rsidRDefault="00B1593C" w:rsidP="00353CF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отсутствие сти</w:t>
            </w:r>
            <w:r w:rsidRPr="00080C48">
              <w:rPr>
                <w:kern w:val="2"/>
                <w:sz w:val="24"/>
                <w:szCs w:val="24"/>
              </w:rPr>
              <w:softHyphen/>
              <w:t>мулов для развития конкуренции в сфере управления домами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93C" w:rsidRPr="00080C48" w:rsidRDefault="00B1593C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</w:t>
            </w:r>
            <w:r w:rsidRPr="00080C48">
              <w:rPr>
                <w:kern w:val="2"/>
                <w:sz w:val="24"/>
                <w:szCs w:val="24"/>
              </w:rPr>
              <w:t>, 1.2</w:t>
            </w:r>
          </w:p>
        </w:tc>
      </w:tr>
      <w:tr w:rsidR="00B1593C" w:rsidRPr="00080C48" w:rsidTr="00A45918">
        <w:trPr>
          <w:trHeight w:val="587"/>
        </w:trPr>
        <w:tc>
          <w:tcPr>
            <w:tcW w:w="14968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93C" w:rsidRPr="00A45918" w:rsidRDefault="00B1593C" w:rsidP="00A45918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</w:t>
            </w:r>
            <w:r>
              <w:rPr>
                <w:kern w:val="2"/>
                <w:sz w:val="24"/>
                <w:szCs w:val="24"/>
              </w:rPr>
              <w:t>3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Задача </w:t>
            </w:r>
            <w:r>
              <w:rPr>
                <w:kern w:val="2"/>
                <w:sz w:val="24"/>
                <w:szCs w:val="24"/>
              </w:rPr>
              <w:t>3</w:t>
            </w:r>
            <w:r w:rsidRPr="00080C48">
              <w:rPr>
                <w:kern w:val="2"/>
                <w:sz w:val="24"/>
                <w:szCs w:val="24"/>
              </w:rPr>
              <w:t xml:space="preserve"> подпрограммы 1 </w:t>
            </w:r>
            <w:r>
              <w:rPr>
                <w:kern w:val="2"/>
                <w:sz w:val="24"/>
                <w:szCs w:val="24"/>
              </w:rPr>
              <w:t>«</w:t>
            </w:r>
            <w:r w:rsidRPr="000C25C0">
              <w:rPr>
                <w:kern w:val="2"/>
                <w:sz w:val="24"/>
                <w:szCs w:val="24"/>
              </w:rPr>
              <w:t>Содержание</w:t>
            </w:r>
            <w:r>
              <w:rPr>
                <w:kern w:val="2"/>
                <w:sz w:val="24"/>
                <w:szCs w:val="24"/>
              </w:rPr>
              <w:t xml:space="preserve"> </w:t>
            </w:r>
            <w:r w:rsidRPr="000C25C0">
              <w:rPr>
                <w:kern w:val="2"/>
                <w:sz w:val="24"/>
                <w:szCs w:val="24"/>
              </w:rPr>
              <w:t xml:space="preserve">муниципальных объектов </w:t>
            </w:r>
            <w:r w:rsidRPr="000C25C0">
              <w:rPr>
                <w:spacing w:val="-4"/>
                <w:kern w:val="2"/>
                <w:sz w:val="24"/>
                <w:szCs w:val="24"/>
              </w:rPr>
              <w:t>коммунальной инфраструктуры, реализации инвестиционных проектов водопроводно-канализационного хозяйства и объектов теплоэнергетики»</w:t>
            </w:r>
          </w:p>
        </w:tc>
      </w:tr>
      <w:tr w:rsidR="00B1593C" w:rsidRPr="00080C48" w:rsidTr="00A002D4">
        <w:trPr>
          <w:trHeight w:val="828"/>
        </w:trPr>
        <w:tc>
          <w:tcPr>
            <w:tcW w:w="6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93C" w:rsidRPr="00080C48" w:rsidRDefault="00B1593C" w:rsidP="005A455C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1.3.1.</w:t>
            </w:r>
          </w:p>
        </w:tc>
        <w:tc>
          <w:tcPr>
            <w:tcW w:w="3622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93C" w:rsidRPr="00080C48" w:rsidRDefault="00B1593C" w:rsidP="00A002D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</w:t>
            </w:r>
            <w:r>
              <w:rPr>
                <w:kern w:val="2"/>
                <w:sz w:val="24"/>
                <w:szCs w:val="24"/>
              </w:rPr>
              <w:t>3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  <w:p w:rsidR="00B1593C" w:rsidRPr="00341ADA" w:rsidRDefault="00B1593C" w:rsidP="00353CF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341ADA">
              <w:rPr>
                <w:sz w:val="24"/>
                <w:szCs w:val="24"/>
              </w:rPr>
              <w:t>Разработка проектно-сметной документации на строительство, реконструкцию и капитальный ремонт объектов водопроводно-канализационного хозяйства</w:t>
            </w:r>
          </w:p>
        </w:tc>
        <w:tc>
          <w:tcPr>
            <w:tcW w:w="1843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93C" w:rsidRPr="00A223D9" w:rsidRDefault="00B1593C" w:rsidP="009F33E8">
            <w:pPr>
              <w:autoSpaceDE w:val="0"/>
              <w:autoSpaceDN w:val="0"/>
              <w:adjustRightInd w:val="0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A223D9">
              <w:rPr>
                <w:kern w:val="2"/>
                <w:sz w:val="22"/>
                <w:szCs w:val="2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B1593C" w:rsidRPr="00A223D9" w:rsidRDefault="00B1593C" w:rsidP="009F33E8">
            <w:pPr>
              <w:widowControl w:val="0"/>
              <w:spacing w:line="226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93C" w:rsidRPr="00080C48" w:rsidRDefault="00B1593C" w:rsidP="009F33E8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93C" w:rsidRPr="00080C48" w:rsidRDefault="00B1593C" w:rsidP="009F33E8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93C" w:rsidRPr="00080C48" w:rsidRDefault="00B1593C" w:rsidP="009F33E8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повышение удовлетво</w:t>
            </w:r>
            <w:r w:rsidRPr="00080C48">
              <w:rPr>
                <w:kern w:val="2"/>
                <w:sz w:val="24"/>
                <w:szCs w:val="24"/>
              </w:rPr>
              <w:softHyphen/>
              <w:t xml:space="preserve">ренности населения </w:t>
            </w:r>
            <w:r>
              <w:rPr>
                <w:kern w:val="2"/>
                <w:sz w:val="24"/>
                <w:szCs w:val="24"/>
              </w:rPr>
              <w:t>Алексеевского сельского поселения</w:t>
            </w:r>
            <w:r w:rsidRPr="00080C48">
              <w:rPr>
                <w:kern w:val="2"/>
                <w:sz w:val="24"/>
                <w:szCs w:val="24"/>
              </w:rPr>
              <w:t xml:space="preserve"> уровнем коммуналь</w:t>
            </w:r>
            <w:r w:rsidRPr="00080C48">
              <w:rPr>
                <w:kern w:val="2"/>
                <w:sz w:val="24"/>
                <w:szCs w:val="24"/>
              </w:rPr>
              <w:softHyphen/>
              <w:t>ного обслуживания; снижение уровня потерь при производ</w:t>
            </w:r>
            <w:r w:rsidRPr="00080C48">
              <w:rPr>
                <w:kern w:val="2"/>
                <w:sz w:val="24"/>
                <w:szCs w:val="24"/>
              </w:rPr>
              <w:softHyphen/>
              <w:t>стве, транспортировке и распределении коммунальных ресурсов</w:t>
            </w:r>
          </w:p>
        </w:tc>
        <w:tc>
          <w:tcPr>
            <w:tcW w:w="2216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93C" w:rsidRPr="00080C48" w:rsidRDefault="00B1593C" w:rsidP="009F33E8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снижение удовлет</w:t>
            </w:r>
            <w:r w:rsidRPr="00080C48">
              <w:rPr>
                <w:kern w:val="2"/>
                <w:sz w:val="24"/>
                <w:szCs w:val="24"/>
              </w:rPr>
              <w:softHyphen/>
              <w:t>воренности населе</w:t>
            </w:r>
            <w:r w:rsidRPr="00080C48">
              <w:rPr>
                <w:kern w:val="2"/>
                <w:sz w:val="24"/>
                <w:szCs w:val="24"/>
              </w:rPr>
              <w:softHyphen/>
              <w:t xml:space="preserve">ния </w:t>
            </w:r>
            <w:r>
              <w:rPr>
                <w:kern w:val="2"/>
                <w:sz w:val="24"/>
                <w:szCs w:val="24"/>
              </w:rPr>
              <w:t>Алексеевского сельского поселения</w:t>
            </w:r>
            <w:r w:rsidRPr="00080C48">
              <w:rPr>
                <w:kern w:val="2"/>
                <w:sz w:val="24"/>
                <w:szCs w:val="24"/>
              </w:rPr>
              <w:t xml:space="preserve"> уровнем коммунального обслуживания; повышение уровня потерь при производстве, транспортировке и распределении коммунальных ресурсов</w:t>
            </w:r>
          </w:p>
        </w:tc>
        <w:tc>
          <w:tcPr>
            <w:tcW w:w="1729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93C" w:rsidRDefault="00B1593C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3, 1.3, 1.4</w:t>
            </w:r>
          </w:p>
        </w:tc>
      </w:tr>
      <w:tr w:rsidR="00B1593C" w:rsidRPr="00080C48" w:rsidTr="00A002D4">
        <w:trPr>
          <w:trHeight w:val="828"/>
        </w:trPr>
        <w:tc>
          <w:tcPr>
            <w:tcW w:w="6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93C" w:rsidRPr="00080C48" w:rsidRDefault="00B1593C" w:rsidP="005A455C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1.3.2.</w:t>
            </w:r>
          </w:p>
        </w:tc>
        <w:tc>
          <w:tcPr>
            <w:tcW w:w="3622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93C" w:rsidRPr="00080C48" w:rsidRDefault="00B1593C" w:rsidP="00A002D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</w:t>
            </w:r>
            <w:r>
              <w:rPr>
                <w:kern w:val="2"/>
                <w:sz w:val="24"/>
                <w:szCs w:val="24"/>
              </w:rPr>
              <w:t>4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  <w:p w:rsidR="00B1593C" w:rsidRPr="000F250F" w:rsidRDefault="00B1593C" w:rsidP="00A002D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F250F">
              <w:rPr>
                <w:sz w:val="24"/>
                <w:szCs w:val="24"/>
              </w:rPr>
              <w:t>Капитальный ремонт объектов водопроводно–канализационного хозяйства</w:t>
            </w:r>
          </w:p>
        </w:tc>
        <w:tc>
          <w:tcPr>
            <w:tcW w:w="1843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93C" w:rsidRPr="00A223D9" w:rsidRDefault="00B1593C" w:rsidP="009F33E8">
            <w:pPr>
              <w:autoSpaceDE w:val="0"/>
              <w:autoSpaceDN w:val="0"/>
              <w:adjustRightInd w:val="0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A223D9">
              <w:rPr>
                <w:kern w:val="2"/>
                <w:sz w:val="22"/>
                <w:szCs w:val="2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B1593C" w:rsidRPr="00A223D9" w:rsidRDefault="00B1593C" w:rsidP="009F33E8">
            <w:pPr>
              <w:widowControl w:val="0"/>
              <w:spacing w:line="226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93C" w:rsidRPr="00080C48" w:rsidRDefault="00B1593C" w:rsidP="009F33E8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93C" w:rsidRPr="00080C48" w:rsidRDefault="00B1593C" w:rsidP="009F33E8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93C" w:rsidRPr="00080C48" w:rsidRDefault="00B1593C" w:rsidP="009F33E8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повышение удовлетво</w:t>
            </w:r>
            <w:r w:rsidRPr="00080C48">
              <w:rPr>
                <w:kern w:val="2"/>
                <w:sz w:val="24"/>
                <w:szCs w:val="24"/>
              </w:rPr>
              <w:softHyphen/>
              <w:t xml:space="preserve">ренности населения </w:t>
            </w:r>
            <w:r>
              <w:rPr>
                <w:kern w:val="2"/>
                <w:sz w:val="24"/>
                <w:szCs w:val="24"/>
              </w:rPr>
              <w:t>Алексеевского сельского поселения</w:t>
            </w:r>
            <w:r w:rsidRPr="00080C48">
              <w:rPr>
                <w:kern w:val="2"/>
                <w:sz w:val="24"/>
                <w:szCs w:val="24"/>
              </w:rPr>
              <w:t xml:space="preserve"> уровнем коммуналь</w:t>
            </w:r>
            <w:r w:rsidRPr="00080C48">
              <w:rPr>
                <w:kern w:val="2"/>
                <w:sz w:val="24"/>
                <w:szCs w:val="24"/>
              </w:rPr>
              <w:softHyphen/>
              <w:t>ного обслуживания; снижение уровня потерь при производ</w:t>
            </w:r>
            <w:r w:rsidRPr="00080C48">
              <w:rPr>
                <w:kern w:val="2"/>
                <w:sz w:val="24"/>
                <w:szCs w:val="24"/>
              </w:rPr>
              <w:softHyphen/>
              <w:t>стве, транспортировке и распределении коммунальных ресурсов</w:t>
            </w:r>
          </w:p>
        </w:tc>
        <w:tc>
          <w:tcPr>
            <w:tcW w:w="2216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93C" w:rsidRPr="00080C48" w:rsidRDefault="00B1593C" w:rsidP="009F33E8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снижение удовлет</w:t>
            </w:r>
            <w:r w:rsidRPr="00080C48">
              <w:rPr>
                <w:kern w:val="2"/>
                <w:sz w:val="24"/>
                <w:szCs w:val="24"/>
              </w:rPr>
              <w:softHyphen/>
              <w:t>воренности населе</w:t>
            </w:r>
            <w:r w:rsidRPr="00080C48">
              <w:rPr>
                <w:kern w:val="2"/>
                <w:sz w:val="24"/>
                <w:szCs w:val="24"/>
              </w:rPr>
              <w:softHyphen/>
              <w:t xml:space="preserve">ния </w:t>
            </w:r>
            <w:r>
              <w:rPr>
                <w:kern w:val="2"/>
                <w:sz w:val="24"/>
                <w:szCs w:val="24"/>
              </w:rPr>
              <w:t>Алексеевского сельского поселения</w:t>
            </w:r>
            <w:r w:rsidRPr="00080C48">
              <w:rPr>
                <w:kern w:val="2"/>
                <w:sz w:val="24"/>
                <w:szCs w:val="24"/>
              </w:rPr>
              <w:t xml:space="preserve"> уровнем коммунального обслуживания; повышение уровня потерь при производстве, транспортировке и распределении коммунальных ресурсов</w:t>
            </w:r>
          </w:p>
        </w:tc>
        <w:tc>
          <w:tcPr>
            <w:tcW w:w="1729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93C" w:rsidRDefault="00B1593C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3, 1.3, 1.4</w:t>
            </w:r>
          </w:p>
        </w:tc>
      </w:tr>
    </w:tbl>
    <w:p w:rsidR="00B1593C" w:rsidRDefault="00B1593C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B1593C" w:rsidRDefault="00B1593C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B1593C" w:rsidRDefault="00B1593C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B1593C" w:rsidRDefault="00B1593C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B1593C" w:rsidRDefault="00B1593C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B1593C" w:rsidRDefault="00B1593C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B1593C" w:rsidRDefault="00B1593C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B1593C" w:rsidRDefault="00B1593C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B1593C" w:rsidRPr="00080C48" w:rsidRDefault="00B1593C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</w:t>
      </w:r>
      <w:r>
        <w:rPr>
          <w:kern w:val="2"/>
          <w:sz w:val="28"/>
          <w:szCs w:val="28"/>
        </w:rPr>
        <w:t>3</w:t>
      </w:r>
    </w:p>
    <w:p w:rsidR="00B1593C" w:rsidRDefault="00B1593C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</w:p>
    <w:p w:rsidR="00B1593C" w:rsidRDefault="00B1593C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080C48">
        <w:rPr>
          <w:kern w:val="2"/>
          <w:sz w:val="28"/>
          <w:szCs w:val="28"/>
        </w:rPr>
        <w:t>«Обеспечение качественными</w:t>
      </w:r>
    </w:p>
    <w:p w:rsidR="00B1593C" w:rsidRDefault="00B1593C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жилищно-коммунальными услугами</w:t>
      </w:r>
      <w:r>
        <w:rPr>
          <w:kern w:val="2"/>
          <w:sz w:val="28"/>
          <w:szCs w:val="28"/>
        </w:rPr>
        <w:t xml:space="preserve"> </w:t>
      </w:r>
      <w:r w:rsidRPr="00080C48">
        <w:rPr>
          <w:kern w:val="2"/>
          <w:sz w:val="28"/>
          <w:szCs w:val="28"/>
        </w:rPr>
        <w:t>населения</w:t>
      </w:r>
    </w:p>
    <w:p w:rsidR="00B1593C" w:rsidRPr="00080C48" w:rsidRDefault="00B1593C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>»</w:t>
      </w:r>
    </w:p>
    <w:p w:rsidR="00B1593C" w:rsidRDefault="00B1593C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B1593C" w:rsidRDefault="00B1593C" w:rsidP="006128C7">
      <w:pPr>
        <w:tabs>
          <w:tab w:val="left" w:pos="6641"/>
          <w:tab w:val="center" w:pos="7427"/>
        </w:tabs>
        <w:rPr>
          <w:kern w:val="2"/>
          <w:sz w:val="28"/>
          <w:szCs w:val="28"/>
        </w:rPr>
      </w:pPr>
    </w:p>
    <w:p w:rsidR="00B1593C" w:rsidRDefault="00B1593C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B1593C" w:rsidRPr="00080C48" w:rsidRDefault="00B1593C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РАСХОДЫ</w:t>
      </w:r>
    </w:p>
    <w:p w:rsidR="00B1593C" w:rsidRPr="00080C48" w:rsidRDefault="00B1593C" w:rsidP="006E2924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бюджета</w:t>
      </w:r>
      <w:r>
        <w:rPr>
          <w:kern w:val="2"/>
          <w:sz w:val="28"/>
          <w:szCs w:val="28"/>
        </w:rPr>
        <w:t xml:space="preserve"> поселения</w:t>
      </w:r>
      <w:r w:rsidRPr="00080C48">
        <w:rPr>
          <w:kern w:val="2"/>
          <w:sz w:val="28"/>
          <w:szCs w:val="28"/>
        </w:rPr>
        <w:t xml:space="preserve"> 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080C48">
        <w:rPr>
          <w:kern w:val="2"/>
          <w:sz w:val="28"/>
          <w:szCs w:val="28"/>
        </w:rPr>
        <w:t xml:space="preserve"> «Обеспечение качественными жилищно-коммунальными услугами населения </w:t>
      </w: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>»</w:t>
      </w:r>
    </w:p>
    <w:p w:rsidR="00B1593C" w:rsidRPr="00080C48" w:rsidRDefault="00B1593C" w:rsidP="006128C7">
      <w:pPr>
        <w:rPr>
          <w:kern w:val="2"/>
          <w:sz w:val="28"/>
          <w:szCs w:val="28"/>
        </w:rPr>
      </w:pPr>
    </w:p>
    <w:tbl>
      <w:tblPr>
        <w:tblW w:w="513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382"/>
        <w:gridCol w:w="1916"/>
        <w:gridCol w:w="2059"/>
        <w:gridCol w:w="500"/>
        <w:gridCol w:w="600"/>
        <w:gridCol w:w="600"/>
        <w:gridCol w:w="600"/>
        <w:gridCol w:w="1100"/>
        <w:gridCol w:w="600"/>
        <w:gridCol w:w="600"/>
        <w:gridCol w:w="900"/>
        <w:gridCol w:w="600"/>
        <w:gridCol w:w="600"/>
        <w:gridCol w:w="600"/>
        <w:gridCol w:w="600"/>
        <w:gridCol w:w="600"/>
        <w:gridCol w:w="600"/>
        <w:gridCol w:w="600"/>
        <w:gridCol w:w="700"/>
        <w:gridCol w:w="600"/>
      </w:tblGrid>
      <w:tr w:rsidR="00B1593C" w:rsidRPr="00080C48" w:rsidTr="003E7696">
        <w:tc>
          <w:tcPr>
            <w:tcW w:w="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180BE3">
            <w:pPr>
              <w:jc w:val="center"/>
            </w:pPr>
            <w:r w:rsidRPr="00080C48">
              <w:t>№</w:t>
            </w:r>
            <w:r w:rsidRPr="00080C48">
              <w:br/>
              <w:t>п/п</w:t>
            </w:r>
          </w:p>
        </w:tc>
        <w:tc>
          <w:tcPr>
            <w:tcW w:w="19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180BE3">
            <w:pPr>
              <w:jc w:val="center"/>
            </w:pPr>
            <w:r w:rsidRPr="00080C48">
              <w:t xml:space="preserve">Наименование </w:t>
            </w:r>
            <w:r>
              <w:t>муниципальной</w:t>
            </w:r>
            <w:r w:rsidRPr="00080C48">
              <w:t xml:space="preserve"> программы, подпрограммы, номер и наименование основного мероприятия</w:t>
            </w:r>
          </w:p>
        </w:tc>
        <w:tc>
          <w:tcPr>
            <w:tcW w:w="2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180BE3">
            <w:pPr>
              <w:ind w:left="-57" w:right="-57"/>
              <w:jc w:val="center"/>
            </w:pPr>
            <w:r w:rsidRPr="00080C48">
              <w:t>Ответственный исполнитель</w:t>
            </w:r>
          </w:p>
        </w:tc>
        <w:tc>
          <w:tcPr>
            <w:tcW w:w="23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180BE3">
            <w:pPr>
              <w:jc w:val="center"/>
            </w:pPr>
            <w:r w:rsidRPr="00080C48">
              <w:t>Код бюджетной классификации расходов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180BE3">
            <w:pPr>
              <w:jc w:val="center"/>
            </w:pPr>
            <w:r w:rsidRPr="00080C48">
              <w:t>Объем расходов,</w:t>
            </w:r>
            <w:r w:rsidRPr="00080C48">
              <w:br/>
              <w:t>всего</w:t>
            </w:r>
          </w:p>
          <w:p w:rsidR="00B1593C" w:rsidRPr="00080C48" w:rsidRDefault="00B1593C" w:rsidP="00180BE3">
            <w:pPr>
              <w:jc w:val="center"/>
              <w:rPr>
                <w:rFonts w:ascii="Times" w:hAnsi="Times"/>
                <w:spacing w:val="-4"/>
              </w:rPr>
            </w:pPr>
            <w:r w:rsidRPr="00080C48">
              <w:rPr>
                <w:rFonts w:ascii="Times" w:hAnsi="Times"/>
                <w:spacing w:val="-4"/>
              </w:rPr>
              <w:t>(</w:t>
            </w:r>
            <w:r w:rsidRPr="00080C48">
              <w:rPr>
                <w:spacing w:val="-4"/>
              </w:rPr>
              <w:t>тыс</w:t>
            </w:r>
            <w:r w:rsidRPr="00080C48">
              <w:rPr>
                <w:rFonts w:ascii="Times" w:hAnsi="Times"/>
                <w:spacing w:val="-4"/>
              </w:rPr>
              <w:t xml:space="preserve">. </w:t>
            </w:r>
            <w:r w:rsidRPr="00080C48">
              <w:rPr>
                <w:spacing w:val="-4"/>
              </w:rPr>
              <w:t>рублей</w:t>
            </w:r>
            <w:r w:rsidRPr="00080C48">
              <w:rPr>
                <w:rFonts w:ascii="Times" w:hAnsi="Times"/>
                <w:spacing w:val="-4"/>
              </w:rPr>
              <w:t xml:space="preserve">) </w:t>
            </w:r>
          </w:p>
        </w:tc>
        <w:tc>
          <w:tcPr>
            <w:tcW w:w="76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180BE3">
            <w:pPr>
              <w:jc w:val="center"/>
            </w:pPr>
            <w:r w:rsidRPr="00080C48">
              <w:t xml:space="preserve">В том числе по годам реализации </w:t>
            </w:r>
            <w:r>
              <w:t>муниципальной</w:t>
            </w:r>
            <w:r w:rsidRPr="00080C48">
              <w:t xml:space="preserve"> программы</w:t>
            </w:r>
          </w:p>
        </w:tc>
      </w:tr>
      <w:tr w:rsidR="00B1593C" w:rsidRPr="00080C48" w:rsidTr="003E7696">
        <w:tc>
          <w:tcPr>
            <w:tcW w:w="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180BE3"/>
        </w:tc>
        <w:tc>
          <w:tcPr>
            <w:tcW w:w="1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180BE3"/>
        </w:tc>
        <w:tc>
          <w:tcPr>
            <w:tcW w:w="2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180BE3"/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180BE3">
            <w:pPr>
              <w:ind w:left="-106" w:right="-108"/>
              <w:jc w:val="center"/>
            </w:pPr>
            <w:r w:rsidRPr="00080C48">
              <w:t>ГРБС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180BE3">
            <w:pPr>
              <w:jc w:val="center"/>
            </w:pPr>
            <w:r w:rsidRPr="00080C48">
              <w:t>Р3Пр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180BE3">
            <w:pPr>
              <w:jc w:val="center"/>
            </w:pPr>
            <w:r w:rsidRPr="00080C48">
              <w:t>ЦСР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180BE3">
            <w:pPr>
              <w:jc w:val="center"/>
            </w:pPr>
            <w:r w:rsidRPr="00080C48">
              <w:t>ВР</w:t>
            </w: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180BE3"/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593C" w:rsidRPr="00080C48" w:rsidRDefault="00B1593C" w:rsidP="00180BE3">
            <w:pPr>
              <w:jc w:val="center"/>
            </w:pPr>
            <w:r w:rsidRPr="00080C48">
              <w:t>2019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593C" w:rsidRPr="00080C48" w:rsidRDefault="00B1593C" w:rsidP="00180BE3">
            <w:pPr>
              <w:jc w:val="center"/>
            </w:pPr>
            <w:r w:rsidRPr="00080C48">
              <w:t>2020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593C" w:rsidRPr="00080C48" w:rsidRDefault="00B1593C" w:rsidP="00180BE3">
            <w:pPr>
              <w:jc w:val="center"/>
            </w:pPr>
            <w:r w:rsidRPr="00080C48">
              <w:t>2021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593C" w:rsidRPr="00080C48" w:rsidRDefault="00B1593C" w:rsidP="00180BE3">
            <w:pPr>
              <w:jc w:val="center"/>
            </w:pPr>
            <w:r w:rsidRPr="00080C48">
              <w:t>2022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593C" w:rsidRPr="00080C48" w:rsidRDefault="00B1593C" w:rsidP="00180BE3">
            <w:pPr>
              <w:jc w:val="center"/>
            </w:pPr>
            <w:r w:rsidRPr="00080C48">
              <w:t>2023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593C" w:rsidRPr="00080C48" w:rsidRDefault="00B1593C" w:rsidP="00180BE3">
            <w:pPr>
              <w:jc w:val="center"/>
            </w:pPr>
            <w:r w:rsidRPr="00080C48">
              <w:t>2024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593C" w:rsidRPr="00080C48" w:rsidRDefault="00B1593C" w:rsidP="00180BE3">
            <w:pPr>
              <w:jc w:val="center"/>
            </w:pPr>
            <w:r w:rsidRPr="00080C48">
              <w:t>2025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593C" w:rsidRPr="00080C48" w:rsidRDefault="00B1593C" w:rsidP="00180BE3">
            <w:pPr>
              <w:jc w:val="center"/>
            </w:pPr>
            <w:r w:rsidRPr="00080C48">
              <w:t>2026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593C" w:rsidRPr="00080C48" w:rsidRDefault="00B1593C" w:rsidP="00180BE3">
            <w:pPr>
              <w:jc w:val="center"/>
            </w:pPr>
            <w:r w:rsidRPr="00080C48">
              <w:t>2027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593C" w:rsidRPr="00080C48" w:rsidRDefault="00B1593C" w:rsidP="00180BE3">
            <w:pPr>
              <w:jc w:val="center"/>
            </w:pPr>
            <w:r w:rsidRPr="00080C48">
              <w:t>2028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593C" w:rsidRPr="00080C48" w:rsidRDefault="00B1593C" w:rsidP="00180BE3">
            <w:pPr>
              <w:jc w:val="center"/>
            </w:pPr>
            <w:r w:rsidRPr="00080C48">
              <w:t>2029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593C" w:rsidRPr="00080C48" w:rsidRDefault="00B1593C" w:rsidP="00180BE3">
            <w:pPr>
              <w:jc w:val="center"/>
            </w:pPr>
            <w:r w:rsidRPr="00080C48">
              <w:t>2030</w:t>
            </w:r>
          </w:p>
        </w:tc>
      </w:tr>
    </w:tbl>
    <w:p w:rsidR="00B1593C" w:rsidRPr="00080C48" w:rsidRDefault="00B1593C" w:rsidP="006128C7">
      <w:pPr>
        <w:rPr>
          <w:sz w:val="2"/>
          <w:szCs w:val="2"/>
        </w:rPr>
      </w:pPr>
    </w:p>
    <w:tbl>
      <w:tblPr>
        <w:tblW w:w="513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382"/>
        <w:gridCol w:w="1875"/>
        <w:gridCol w:w="41"/>
        <w:gridCol w:w="2059"/>
        <w:gridCol w:w="500"/>
        <w:gridCol w:w="600"/>
        <w:gridCol w:w="600"/>
        <w:gridCol w:w="600"/>
        <w:gridCol w:w="1100"/>
        <w:gridCol w:w="600"/>
        <w:gridCol w:w="600"/>
        <w:gridCol w:w="900"/>
        <w:gridCol w:w="600"/>
        <w:gridCol w:w="600"/>
        <w:gridCol w:w="600"/>
        <w:gridCol w:w="600"/>
        <w:gridCol w:w="600"/>
        <w:gridCol w:w="600"/>
        <w:gridCol w:w="600"/>
        <w:gridCol w:w="700"/>
        <w:gridCol w:w="600"/>
      </w:tblGrid>
      <w:tr w:rsidR="00B1593C" w:rsidRPr="00080C48" w:rsidTr="003E7696">
        <w:trPr>
          <w:tblHeader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180BE3">
            <w:pPr>
              <w:jc w:val="center"/>
            </w:pPr>
            <w:r w:rsidRPr="00080C48">
              <w:t>1</w:t>
            </w:r>
          </w:p>
        </w:tc>
        <w:tc>
          <w:tcPr>
            <w:tcW w:w="1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180BE3">
            <w:pPr>
              <w:jc w:val="center"/>
            </w:pPr>
            <w:r w:rsidRPr="00080C48">
              <w:t>2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180BE3">
            <w:pPr>
              <w:jc w:val="center"/>
            </w:pPr>
            <w:r w:rsidRPr="00080C48">
              <w:t>3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180BE3">
            <w:pPr>
              <w:jc w:val="center"/>
            </w:pPr>
            <w:r w:rsidRPr="00080C48">
              <w:t>4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180BE3">
            <w:pPr>
              <w:jc w:val="center"/>
            </w:pPr>
            <w:r w:rsidRPr="00080C48">
              <w:t>5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180BE3">
            <w:pPr>
              <w:jc w:val="center"/>
            </w:pPr>
            <w:r w:rsidRPr="00080C48">
              <w:t>6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180BE3">
            <w:pPr>
              <w:jc w:val="center"/>
            </w:pPr>
            <w:r w:rsidRPr="00080C48">
              <w:t>7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180BE3">
            <w:pPr>
              <w:jc w:val="center"/>
            </w:pPr>
            <w:r w:rsidRPr="00080C48">
              <w:t>8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593C" w:rsidRPr="00080C48" w:rsidRDefault="00B1593C" w:rsidP="00180BE3">
            <w:pPr>
              <w:jc w:val="center"/>
            </w:pPr>
            <w:r w:rsidRPr="00080C48">
              <w:t>9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593C" w:rsidRPr="00080C48" w:rsidRDefault="00B1593C" w:rsidP="00180BE3">
            <w:pPr>
              <w:jc w:val="center"/>
            </w:pPr>
            <w:r w:rsidRPr="00080C48"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593C" w:rsidRPr="00080C48" w:rsidRDefault="00B1593C" w:rsidP="00180BE3">
            <w:pPr>
              <w:jc w:val="center"/>
            </w:pPr>
            <w:r w:rsidRPr="00080C48">
              <w:t>11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593C" w:rsidRPr="00080C48" w:rsidRDefault="00B1593C" w:rsidP="00180BE3">
            <w:pPr>
              <w:jc w:val="center"/>
            </w:pPr>
            <w:r w:rsidRPr="00080C48">
              <w:t>12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593C" w:rsidRPr="00080C48" w:rsidRDefault="00B1593C" w:rsidP="00180BE3">
            <w:pPr>
              <w:jc w:val="center"/>
            </w:pPr>
            <w:r w:rsidRPr="00080C48">
              <w:t>13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593C" w:rsidRPr="00080C48" w:rsidRDefault="00B1593C" w:rsidP="00180BE3">
            <w:pPr>
              <w:jc w:val="center"/>
            </w:pPr>
            <w:r w:rsidRPr="00080C48">
              <w:t>14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593C" w:rsidRPr="00080C48" w:rsidRDefault="00B1593C" w:rsidP="00180BE3">
            <w:pPr>
              <w:jc w:val="center"/>
            </w:pPr>
            <w:r w:rsidRPr="00080C48">
              <w:t>15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593C" w:rsidRPr="00080C48" w:rsidRDefault="00B1593C" w:rsidP="00180BE3">
            <w:pPr>
              <w:jc w:val="center"/>
            </w:pPr>
            <w:r w:rsidRPr="00080C48">
              <w:t>16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593C" w:rsidRPr="00080C48" w:rsidRDefault="00B1593C" w:rsidP="00180BE3">
            <w:pPr>
              <w:jc w:val="center"/>
            </w:pPr>
            <w:r w:rsidRPr="00080C48">
              <w:t>17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593C" w:rsidRPr="00080C48" w:rsidRDefault="00B1593C" w:rsidP="00180BE3">
            <w:pPr>
              <w:jc w:val="center"/>
            </w:pPr>
            <w:r w:rsidRPr="00080C48">
              <w:t>18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593C" w:rsidRPr="00080C48" w:rsidRDefault="00B1593C" w:rsidP="00180BE3">
            <w:pPr>
              <w:jc w:val="center"/>
            </w:pPr>
            <w:r w:rsidRPr="00080C48">
              <w:t>19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593C" w:rsidRPr="00080C48" w:rsidRDefault="00B1593C" w:rsidP="00180BE3">
            <w:pPr>
              <w:jc w:val="center"/>
            </w:pPr>
            <w:r w:rsidRPr="00080C48">
              <w:t>20</w:t>
            </w:r>
          </w:p>
        </w:tc>
      </w:tr>
      <w:tr w:rsidR="00B1593C" w:rsidRPr="00080C48" w:rsidTr="003E7696"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180BE3">
            <w:pPr>
              <w:jc w:val="center"/>
            </w:pPr>
            <w:r w:rsidRPr="00080C48">
              <w:rPr>
                <w:lang w:val="en-US"/>
              </w:rPr>
              <w:t>I</w:t>
            </w:r>
            <w:r w:rsidRPr="00080C48">
              <w:t>.</w:t>
            </w:r>
          </w:p>
        </w:tc>
        <w:tc>
          <w:tcPr>
            <w:tcW w:w="1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180BE3">
            <w:r>
              <w:t>Муниципаль</w:t>
            </w:r>
            <w:r w:rsidRPr="00080C48">
              <w:t xml:space="preserve">ная программа </w:t>
            </w:r>
            <w:r>
              <w:t xml:space="preserve">Алексеевского сельского поселения Октябрьского района </w:t>
            </w:r>
            <w:r w:rsidRPr="00080C48">
              <w:t xml:space="preserve">«Обеспечение качественными жилищно-коммунальными услугами населения </w:t>
            </w:r>
            <w:r>
              <w:t>Алексеевского сельского поселения</w:t>
            </w:r>
            <w:r w:rsidRPr="00080C48">
              <w:t>»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Pr="00A223D9" w:rsidRDefault="00B1593C" w:rsidP="00A223D9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 w:rsidRPr="00A223D9"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B1593C" w:rsidRPr="00A223D9" w:rsidRDefault="00B1593C" w:rsidP="00180BE3"/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180BE3">
            <w:pPr>
              <w:jc w:val="center"/>
            </w:pPr>
            <w:r w:rsidRPr="00080C48">
              <w:t>Х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180BE3">
            <w:pPr>
              <w:jc w:val="center"/>
            </w:pPr>
            <w:r w:rsidRPr="00080C48">
              <w:t>Х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180BE3">
            <w:pPr>
              <w:jc w:val="center"/>
            </w:pPr>
            <w:r w:rsidRPr="00080C48">
              <w:t>Х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180BE3">
            <w:pPr>
              <w:jc w:val="center"/>
            </w:pPr>
            <w:r w:rsidRPr="00080C48">
              <w:t>Х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180BE3">
            <w:pPr>
              <w:jc w:val="center"/>
            </w:pPr>
            <w:r>
              <w:t>4,0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Default="00B1593C">
            <w:r w:rsidRPr="00D20406">
              <w:t>0,0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Default="00B1593C">
            <w:r w:rsidRPr="00D20406">
              <w:t>0,0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Default="00B1593C">
            <w:r>
              <w:t>4,0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Default="00B1593C">
            <w:r w:rsidRPr="00D20406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Default="00B1593C">
            <w:r w:rsidRPr="00D20406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Default="00B1593C">
            <w:r w:rsidRPr="00D20406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Default="00B1593C">
            <w:r w:rsidRPr="00D20406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Default="00B1593C">
            <w:r w:rsidRPr="00D20406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Default="00B1593C">
            <w:r w:rsidRPr="00D20406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Default="00B1593C">
            <w:r w:rsidRPr="00D20406">
              <w:t>0,0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Default="00B1593C">
            <w:r w:rsidRPr="00D20406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Default="00B1593C">
            <w:r w:rsidRPr="00D20406">
              <w:t>0,0</w:t>
            </w:r>
          </w:p>
        </w:tc>
      </w:tr>
      <w:tr w:rsidR="00B1593C" w:rsidRPr="00080C48" w:rsidTr="003E7696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180BE3">
            <w:pPr>
              <w:jc w:val="center"/>
            </w:pPr>
            <w:r w:rsidRPr="00080C48">
              <w:t>1.</w:t>
            </w:r>
          </w:p>
        </w:tc>
        <w:tc>
          <w:tcPr>
            <w:tcW w:w="19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180BE3">
            <w:r w:rsidRPr="00080C48">
              <w:t xml:space="preserve">Подпрограмма «Обеспечение качественными жилищно-коммунальными услугами населения </w:t>
            </w:r>
            <w:r>
              <w:t>Алексеевского сельского поселения</w:t>
            </w:r>
            <w:r w:rsidRPr="00080C48">
              <w:t>»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Pr="003E7696" w:rsidRDefault="00B1593C" w:rsidP="003E7696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 w:rsidRPr="00A223D9"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180BE3">
            <w:pPr>
              <w:jc w:val="center"/>
            </w:pPr>
            <w:r w:rsidRPr="00080C48"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180BE3">
            <w:pPr>
              <w:jc w:val="center"/>
            </w:pPr>
            <w:r w:rsidRPr="00080C48"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180BE3">
            <w:pPr>
              <w:jc w:val="center"/>
            </w:pPr>
            <w:r w:rsidRPr="00080C48"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180BE3">
            <w:pPr>
              <w:jc w:val="center"/>
            </w:pPr>
            <w:r w:rsidRPr="00080C48">
              <w:t>Х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Default="00B1593C">
            <w:r>
              <w:t>4,0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Default="00B1593C">
            <w:r w:rsidRPr="007F26F2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Default="00B1593C">
            <w:r w:rsidRPr="007F26F2">
              <w:t>0,0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Default="00B1593C">
            <w:r>
              <w:t>4,0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Default="00B1593C">
            <w:r w:rsidRPr="007F26F2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Default="00B1593C">
            <w:r w:rsidRPr="007F26F2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Default="00B1593C">
            <w:r w:rsidRPr="007F26F2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Default="00B1593C">
            <w:r w:rsidRPr="007F26F2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Default="00B1593C">
            <w:r w:rsidRPr="007F26F2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Default="00B1593C">
            <w:r w:rsidRPr="007F26F2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Default="00B1593C">
            <w:r w:rsidRPr="007F26F2">
              <w:t>0,0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Default="00B1593C">
            <w:r w:rsidRPr="007F26F2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Default="00B1593C">
            <w:r w:rsidRPr="007F26F2">
              <w:t>0,0</w:t>
            </w:r>
          </w:p>
        </w:tc>
      </w:tr>
      <w:tr w:rsidR="00B1593C" w:rsidRPr="00080C48" w:rsidTr="003E7696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180BE3">
            <w:pPr>
              <w:ind w:left="-142" w:right="-109"/>
              <w:jc w:val="center"/>
              <w:outlineLvl w:val="0"/>
            </w:pPr>
            <w:r w:rsidRPr="00080C48">
              <w:t>1.1.</w:t>
            </w:r>
          </w:p>
        </w:tc>
        <w:tc>
          <w:tcPr>
            <w:tcW w:w="19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93C" w:rsidRPr="00000103" w:rsidRDefault="00B1593C" w:rsidP="00C46AD1">
            <w:pPr>
              <w:jc w:val="both"/>
              <w:outlineLvl w:val="0"/>
            </w:pPr>
            <w:r w:rsidRPr="00000103">
              <w:t xml:space="preserve">Основное мероприятие 1.1. </w:t>
            </w:r>
            <w:r w:rsidRPr="00000103">
              <w:rPr>
                <w:kern w:val="2"/>
              </w:rPr>
              <w:t>Информирование населения по вопросам управления многоквартирными домами и энергоэффективности в жилищной сфере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Pr="00A223D9" w:rsidRDefault="00B1593C" w:rsidP="00F928C3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 w:rsidRPr="00A223D9"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B1593C" w:rsidRPr="00A223D9" w:rsidRDefault="00B1593C" w:rsidP="00F928C3"/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CA68C2">
            <w:pPr>
              <w:jc w:val="center"/>
            </w:pPr>
            <w:r w:rsidRPr="00080C48"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CA68C2">
            <w:pPr>
              <w:jc w:val="center"/>
            </w:pPr>
            <w:r w:rsidRPr="00080C48"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CA68C2">
            <w:pPr>
              <w:jc w:val="center"/>
            </w:pPr>
            <w:r w:rsidRPr="00080C48"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CA68C2">
            <w:pPr>
              <w:jc w:val="center"/>
            </w:pPr>
            <w:r w:rsidRPr="00080C48">
              <w:t>Х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Default="00B1593C">
            <w:r w:rsidRPr="00D33965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593C" w:rsidRDefault="00B1593C">
            <w:r w:rsidRPr="00D33965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593C" w:rsidRDefault="00B1593C">
            <w:r w:rsidRPr="00D33965">
              <w:t>0,0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593C" w:rsidRDefault="00B1593C">
            <w:r w:rsidRPr="00D33965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593C" w:rsidRDefault="00B1593C">
            <w:r w:rsidRPr="00D33965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593C" w:rsidRDefault="00B1593C">
            <w:r w:rsidRPr="00D33965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593C" w:rsidRDefault="00B1593C">
            <w:r w:rsidRPr="00D33965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593C" w:rsidRDefault="00B1593C">
            <w:r w:rsidRPr="00D33965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593C" w:rsidRDefault="00B1593C">
            <w:r w:rsidRPr="00D33965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593C" w:rsidRDefault="00B1593C">
            <w:r w:rsidRPr="00D33965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593C" w:rsidRDefault="00B1593C">
            <w:r w:rsidRPr="00D33965">
              <w:t>0,0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593C" w:rsidRDefault="00B1593C">
            <w:r w:rsidRPr="00D33965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593C" w:rsidRDefault="00B1593C">
            <w:r w:rsidRPr="00D33965">
              <w:t>0,0</w:t>
            </w:r>
          </w:p>
        </w:tc>
      </w:tr>
      <w:tr w:rsidR="00B1593C" w:rsidRPr="00080C48" w:rsidTr="003E7696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180BE3">
            <w:pPr>
              <w:ind w:left="-142" w:right="-109"/>
              <w:jc w:val="center"/>
              <w:outlineLvl w:val="0"/>
            </w:pPr>
            <w:r w:rsidRPr="00080C48">
              <w:t>1.2.</w:t>
            </w:r>
          </w:p>
        </w:tc>
        <w:tc>
          <w:tcPr>
            <w:tcW w:w="19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93C" w:rsidRPr="00000103" w:rsidRDefault="00B1593C" w:rsidP="00C46AD1">
            <w:pPr>
              <w:jc w:val="both"/>
              <w:outlineLvl w:val="0"/>
            </w:pPr>
            <w:r w:rsidRPr="00000103">
              <w:t xml:space="preserve">Основное мероприятие 1.2. </w:t>
            </w:r>
            <w:r w:rsidRPr="00000103">
              <w:rPr>
                <w:kern w:val="2"/>
              </w:rPr>
              <w:t>Поощрение победителей по итогам районных конкурсов в сфере управления многоквар</w:t>
            </w:r>
            <w:r w:rsidRPr="00000103">
              <w:rPr>
                <w:kern w:val="2"/>
              </w:rPr>
              <w:softHyphen/>
              <w:t>тирными домами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Pr="00A223D9" w:rsidRDefault="00B1593C" w:rsidP="00F928C3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 w:rsidRPr="00A223D9"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B1593C" w:rsidRPr="00A223D9" w:rsidRDefault="00B1593C" w:rsidP="00F928C3"/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CA68C2">
            <w:pPr>
              <w:jc w:val="center"/>
            </w:pPr>
            <w:r w:rsidRPr="00080C48"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CA68C2">
            <w:pPr>
              <w:jc w:val="center"/>
            </w:pPr>
            <w:r w:rsidRPr="00080C48"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CA68C2">
            <w:pPr>
              <w:jc w:val="center"/>
            </w:pPr>
            <w:r w:rsidRPr="00080C48"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CA68C2">
            <w:pPr>
              <w:jc w:val="center"/>
            </w:pPr>
            <w:r w:rsidRPr="00080C48">
              <w:t>Х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Default="00B1593C">
            <w:r w:rsidRPr="00DF0A84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Default="00B1593C">
            <w:r w:rsidRPr="00DF0A84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Default="00B1593C">
            <w:r w:rsidRPr="00DF0A84">
              <w:t>0,0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Default="00B1593C">
            <w:r w:rsidRPr="00DF0A84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Default="00B1593C">
            <w:r w:rsidRPr="00DF0A84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Default="00B1593C">
            <w:r w:rsidRPr="00DF0A84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Default="00B1593C">
            <w:r w:rsidRPr="00DF0A84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Default="00B1593C">
            <w:r w:rsidRPr="00DF0A84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Default="00B1593C">
            <w:r w:rsidRPr="00DF0A84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Default="00B1593C">
            <w:r w:rsidRPr="00DF0A84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Default="00B1593C">
            <w:r w:rsidRPr="00DF0A84">
              <w:t>0,0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Default="00B1593C">
            <w:r w:rsidRPr="00DF0A84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Default="00B1593C">
            <w:r w:rsidRPr="00DF0A84">
              <w:t>0,0</w:t>
            </w:r>
          </w:p>
        </w:tc>
      </w:tr>
      <w:tr w:rsidR="00B1593C" w:rsidRPr="00080C48" w:rsidTr="003E7696"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180BE3">
            <w:pPr>
              <w:ind w:left="-142" w:right="-109"/>
              <w:jc w:val="center"/>
              <w:outlineLvl w:val="0"/>
            </w:pPr>
            <w:r>
              <w:t>1.3.</w:t>
            </w:r>
          </w:p>
        </w:tc>
        <w:tc>
          <w:tcPr>
            <w:tcW w:w="1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93C" w:rsidRDefault="00B1593C" w:rsidP="00C46AD1">
            <w:pPr>
              <w:jc w:val="both"/>
              <w:outlineLvl w:val="0"/>
            </w:pPr>
            <w:r w:rsidRPr="00000103">
              <w:t>Основное мероприятие 1.</w:t>
            </w:r>
            <w:r>
              <w:t>3</w:t>
            </w:r>
            <w:r w:rsidRPr="00000103">
              <w:t>.</w:t>
            </w:r>
          </w:p>
          <w:p w:rsidR="00B1593C" w:rsidRPr="00000103" w:rsidRDefault="00B1593C" w:rsidP="00C46AD1">
            <w:pPr>
              <w:jc w:val="both"/>
              <w:outlineLvl w:val="0"/>
            </w:pPr>
            <w:r>
              <w:t>Разработка проектно-сметной документации на строительство, реконструкцию и капитальный ремонт объектов водопроводно-канализационного хозяйства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Pr="009E2A60" w:rsidRDefault="00B1593C" w:rsidP="00F928C3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 w:rsidRPr="00A223D9"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9F33E8">
            <w:pPr>
              <w:jc w:val="center"/>
            </w:pPr>
            <w:r w:rsidRPr="00080C48">
              <w:t>Х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9F33E8">
            <w:pPr>
              <w:jc w:val="center"/>
            </w:pPr>
            <w:r w:rsidRPr="00080C48">
              <w:t>Х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9F33E8">
            <w:pPr>
              <w:jc w:val="center"/>
            </w:pPr>
            <w:r w:rsidRPr="00080C48">
              <w:t>Х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9F33E8">
            <w:pPr>
              <w:jc w:val="center"/>
            </w:pPr>
            <w:r w:rsidRPr="00080C48">
              <w:t>Х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Default="00B1593C" w:rsidP="009F33E8">
            <w:r>
              <w:t>4,0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Default="00B1593C" w:rsidP="009F33E8">
            <w:r w:rsidRPr="00DF0A84">
              <w:t>0,0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Default="00B1593C" w:rsidP="009F33E8">
            <w:r w:rsidRPr="00DF0A84">
              <w:t>0,0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Default="00B1593C" w:rsidP="009F33E8">
            <w:r>
              <w:t>4,0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Default="00B1593C" w:rsidP="009F33E8">
            <w:r w:rsidRPr="00DF0A84">
              <w:t>0,0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Default="00B1593C" w:rsidP="009F33E8">
            <w:r w:rsidRPr="00DF0A84">
              <w:t>0,0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Default="00B1593C" w:rsidP="009F33E8">
            <w:r w:rsidRPr="00DF0A84">
              <w:t>0,0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Default="00B1593C" w:rsidP="009F33E8">
            <w:r w:rsidRPr="00DF0A84">
              <w:t>0,0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Default="00B1593C" w:rsidP="009F33E8">
            <w:r w:rsidRPr="00DF0A84">
              <w:t>0,0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Default="00B1593C" w:rsidP="009F33E8">
            <w:r w:rsidRPr="00DF0A84">
              <w:t>0,0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Default="00B1593C" w:rsidP="009F33E8">
            <w:r w:rsidRPr="00DF0A84">
              <w:t>0,0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Default="00B1593C" w:rsidP="009F33E8">
            <w:r w:rsidRPr="00DF0A84">
              <w:t>0,0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Default="00B1593C" w:rsidP="009F33E8">
            <w:r w:rsidRPr="00DF0A84">
              <w:t>0,0</w:t>
            </w:r>
          </w:p>
        </w:tc>
      </w:tr>
      <w:tr w:rsidR="00B1593C" w:rsidRPr="00080C48" w:rsidTr="009E2A60"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93C" w:rsidRDefault="00B1593C" w:rsidP="00180BE3">
            <w:pPr>
              <w:ind w:left="-142" w:right="-109"/>
              <w:jc w:val="center"/>
              <w:outlineLvl w:val="0"/>
            </w:pPr>
            <w:r>
              <w:t>1.4.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93C" w:rsidRDefault="00B1593C" w:rsidP="00C46AD1">
            <w:pPr>
              <w:jc w:val="both"/>
              <w:outlineLvl w:val="0"/>
            </w:pPr>
            <w:r w:rsidRPr="00000103">
              <w:t>Основное мероприятие 1.</w:t>
            </w:r>
            <w:r>
              <w:t>4</w:t>
            </w:r>
            <w:r w:rsidRPr="00000103">
              <w:t>.</w:t>
            </w:r>
          </w:p>
          <w:p w:rsidR="00B1593C" w:rsidRPr="00000103" w:rsidRDefault="00B1593C" w:rsidP="00C46AD1">
            <w:pPr>
              <w:jc w:val="both"/>
              <w:outlineLvl w:val="0"/>
            </w:pPr>
            <w:r>
              <w:t>Капитальный ремонт объектов водопроводно–канализационного хозяйства</w:t>
            </w:r>
          </w:p>
        </w:tc>
        <w:tc>
          <w:tcPr>
            <w:tcW w:w="2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Pr="009E2A60" w:rsidRDefault="00B1593C" w:rsidP="009F33E8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 w:rsidRPr="00A223D9"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9F33E8">
            <w:pPr>
              <w:jc w:val="center"/>
            </w:pPr>
            <w:r w:rsidRPr="00080C48">
              <w:t>Х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9F33E8">
            <w:pPr>
              <w:jc w:val="center"/>
            </w:pPr>
            <w:r w:rsidRPr="00080C48">
              <w:t>Х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9F33E8">
            <w:pPr>
              <w:jc w:val="center"/>
            </w:pPr>
            <w:r w:rsidRPr="00080C48">
              <w:t>Х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9F33E8">
            <w:pPr>
              <w:jc w:val="center"/>
            </w:pPr>
            <w:r w:rsidRPr="00080C48">
              <w:t>Х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Default="00B1593C" w:rsidP="009F33E8">
            <w:r w:rsidRPr="00DF0A84">
              <w:t>0,0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Default="00B1593C" w:rsidP="009F33E8">
            <w:r w:rsidRPr="00DF0A84">
              <w:t>0,0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Default="00B1593C" w:rsidP="009F33E8">
            <w:r w:rsidRPr="00DF0A84">
              <w:t>0,0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Default="00B1593C" w:rsidP="009F33E8">
            <w:r w:rsidRPr="00DF0A84">
              <w:t>0,0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Default="00B1593C" w:rsidP="009F33E8">
            <w:r w:rsidRPr="00DF0A84">
              <w:t>0,0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Default="00B1593C" w:rsidP="009F33E8">
            <w:r w:rsidRPr="00DF0A84">
              <w:t>0,0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Default="00B1593C" w:rsidP="009F33E8">
            <w:r w:rsidRPr="00DF0A84">
              <w:t>0,0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Default="00B1593C" w:rsidP="009F33E8">
            <w:r w:rsidRPr="00DF0A84">
              <w:t>0,0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Default="00B1593C" w:rsidP="009F33E8">
            <w:r w:rsidRPr="00DF0A84">
              <w:t>0,0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Default="00B1593C" w:rsidP="009F33E8">
            <w:r w:rsidRPr="00DF0A84">
              <w:t>0,0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Default="00B1593C" w:rsidP="009F33E8">
            <w:r w:rsidRPr="00DF0A84">
              <w:t>0,0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Default="00B1593C" w:rsidP="009F33E8">
            <w:r w:rsidRPr="00DF0A84">
              <w:t>0,0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Default="00B1593C" w:rsidP="009F33E8">
            <w:r w:rsidRPr="00DF0A84">
              <w:t>0,0</w:t>
            </w:r>
          </w:p>
        </w:tc>
      </w:tr>
    </w:tbl>
    <w:p w:rsidR="00B1593C" w:rsidRDefault="00B1593C" w:rsidP="006128C7">
      <w:pPr>
        <w:jc w:val="center"/>
        <w:rPr>
          <w:kern w:val="2"/>
          <w:sz w:val="28"/>
          <w:szCs w:val="28"/>
        </w:rPr>
      </w:pPr>
    </w:p>
    <w:p w:rsidR="00B1593C" w:rsidRDefault="00B1593C" w:rsidP="006128C7">
      <w:pPr>
        <w:jc w:val="center"/>
        <w:rPr>
          <w:kern w:val="2"/>
          <w:sz w:val="28"/>
          <w:szCs w:val="28"/>
        </w:rPr>
      </w:pPr>
    </w:p>
    <w:p w:rsidR="00B1593C" w:rsidRDefault="00B1593C" w:rsidP="00A223D9">
      <w:pPr>
        <w:rPr>
          <w:kern w:val="2"/>
          <w:sz w:val="28"/>
          <w:szCs w:val="28"/>
        </w:rPr>
      </w:pPr>
    </w:p>
    <w:p w:rsidR="00B1593C" w:rsidRDefault="00B1593C" w:rsidP="006128C7">
      <w:pPr>
        <w:jc w:val="center"/>
        <w:rPr>
          <w:kern w:val="2"/>
          <w:sz w:val="28"/>
          <w:szCs w:val="28"/>
        </w:rPr>
      </w:pPr>
    </w:p>
    <w:p w:rsidR="00B1593C" w:rsidRPr="00080C48" w:rsidRDefault="00B1593C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</w:t>
      </w:r>
      <w:r w:rsidRPr="00080C48">
        <w:rPr>
          <w:kern w:val="2"/>
          <w:sz w:val="28"/>
          <w:szCs w:val="28"/>
        </w:rPr>
        <w:t xml:space="preserve">риложение № </w:t>
      </w:r>
      <w:r>
        <w:rPr>
          <w:kern w:val="2"/>
          <w:sz w:val="28"/>
          <w:szCs w:val="28"/>
        </w:rPr>
        <w:t>4</w:t>
      </w:r>
    </w:p>
    <w:p w:rsidR="00B1593C" w:rsidRDefault="00B1593C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</w:t>
      </w:r>
    </w:p>
    <w:p w:rsidR="00B1593C" w:rsidRDefault="00B1593C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«Обеспечение качественными</w:t>
      </w:r>
    </w:p>
    <w:p w:rsidR="00B1593C" w:rsidRDefault="00B1593C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жилищно-коммунальными услугами</w:t>
      </w:r>
      <w:r>
        <w:rPr>
          <w:kern w:val="2"/>
          <w:sz w:val="28"/>
          <w:szCs w:val="28"/>
        </w:rPr>
        <w:t xml:space="preserve"> </w:t>
      </w:r>
      <w:r w:rsidRPr="00080C48">
        <w:rPr>
          <w:kern w:val="2"/>
          <w:sz w:val="28"/>
          <w:szCs w:val="28"/>
        </w:rPr>
        <w:t>населения</w:t>
      </w:r>
    </w:p>
    <w:p w:rsidR="00B1593C" w:rsidRPr="00080C48" w:rsidRDefault="00B1593C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>»</w:t>
      </w:r>
    </w:p>
    <w:p w:rsidR="00B1593C" w:rsidRDefault="00B1593C" w:rsidP="006128C7">
      <w:pPr>
        <w:rPr>
          <w:kern w:val="2"/>
          <w:sz w:val="28"/>
          <w:szCs w:val="28"/>
        </w:rPr>
      </w:pPr>
    </w:p>
    <w:p w:rsidR="00B1593C" w:rsidRDefault="00B1593C" w:rsidP="006128C7">
      <w:pPr>
        <w:jc w:val="center"/>
        <w:rPr>
          <w:kern w:val="2"/>
          <w:sz w:val="28"/>
          <w:szCs w:val="28"/>
        </w:rPr>
      </w:pPr>
    </w:p>
    <w:p w:rsidR="00B1593C" w:rsidRPr="00080C48" w:rsidRDefault="00B1593C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РАСХОДЫ </w:t>
      </w:r>
    </w:p>
    <w:p w:rsidR="00B1593C" w:rsidRPr="00080C48" w:rsidRDefault="00B1593C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>Алексеевского сельского поселения Октябрьского района</w:t>
      </w:r>
      <w:r w:rsidRPr="00080C48">
        <w:rPr>
          <w:kern w:val="2"/>
          <w:sz w:val="28"/>
          <w:szCs w:val="28"/>
        </w:rPr>
        <w:t xml:space="preserve"> «Обеспечение </w:t>
      </w:r>
    </w:p>
    <w:p w:rsidR="00B1593C" w:rsidRPr="00080C48" w:rsidRDefault="00B1593C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качественными жилищно-коммунальными услугами </w:t>
      </w:r>
      <w:r w:rsidRPr="00080C48">
        <w:rPr>
          <w:kern w:val="2"/>
          <w:sz w:val="28"/>
          <w:szCs w:val="28"/>
          <w:lang w:eastAsia="en-US"/>
        </w:rPr>
        <w:t>населения</w:t>
      </w:r>
      <w:r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>»</w:t>
      </w:r>
    </w:p>
    <w:p w:rsidR="00B1593C" w:rsidRPr="00080C48" w:rsidRDefault="00B1593C" w:rsidP="006128C7">
      <w:pPr>
        <w:jc w:val="center"/>
        <w:rPr>
          <w:kern w:val="2"/>
          <w:sz w:val="28"/>
          <w:szCs w:val="28"/>
        </w:rPr>
      </w:pPr>
    </w:p>
    <w:p w:rsidR="00B1593C" w:rsidRPr="00080C48" w:rsidRDefault="00B1593C" w:rsidP="006128C7">
      <w:pPr>
        <w:jc w:val="right"/>
        <w:rPr>
          <w:sz w:val="2"/>
          <w:szCs w:val="2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360"/>
        <w:gridCol w:w="1694"/>
        <w:gridCol w:w="1889"/>
        <w:gridCol w:w="881"/>
        <w:gridCol w:w="831"/>
        <w:gridCol w:w="918"/>
        <w:gridCol w:w="830"/>
        <w:gridCol w:w="831"/>
        <w:gridCol w:w="831"/>
        <w:gridCol w:w="830"/>
        <w:gridCol w:w="918"/>
        <w:gridCol w:w="917"/>
        <w:gridCol w:w="831"/>
        <w:gridCol w:w="776"/>
        <w:gridCol w:w="800"/>
        <w:gridCol w:w="831"/>
      </w:tblGrid>
      <w:tr w:rsidR="00B1593C" w:rsidRPr="00080C48" w:rsidTr="00180BE3">
        <w:tc>
          <w:tcPr>
            <w:tcW w:w="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№</w:t>
            </w:r>
            <w:r w:rsidRPr="00080C48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программы, номер и наименование подпрограммы</w:t>
            </w:r>
          </w:p>
        </w:tc>
        <w:tc>
          <w:tcPr>
            <w:tcW w:w="2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180BE3">
            <w:pPr>
              <w:ind w:left="-57" w:right="-45"/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Объем расходов всего (тыс. рублей)</w:t>
            </w:r>
          </w:p>
        </w:tc>
        <w:tc>
          <w:tcPr>
            <w:tcW w:w="1478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</w:t>
            </w:r>
          </w:p>
        </w:tc>
      </w:tr>
      <w:tr w:rsidR="00B1593C" w:rsidRPr="00080C48" w:rsidTr="00180BE3">
        <w:tc>
          <w:tcPr>
            <w:tcW w:w="4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180BE3">
            <w:pPr>
              <w:rPr>
                <w:sz w:val="22"/>
                <w:szCs w:val="22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2029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2030</w:t>
            </w:r>
          </w:p>
        </w:tc>
      </w:tr>
    </w:tbl>
    <w:p w:rsidR="00B1593C" w:rsidRPr="00080C48" w:rsidRDefault="00B1593C" w:rsidP="006128C7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348"/>
        <w:gridCol w:w="1684"/>
        <w:gridCol w:w="1880"/>
        <w:gridCol w:w="902"/>
        <w:gridCol w:w="811"/>
        <w:gridCol w:w="918"/>
        <w:gridCol w:w="830"/>
        <w:gridCol w:w="831"/>
        <w:gridCol w:w="834"/>
        <w:gridCol w:w="830"/>
        <w:gridCol w:w="918"/>
        <w:gridCol w:w="917"/>
        <w:gridCol w:w="831"/>
        <w:gridCol w:w="776"/>
        <w:gridCol w:w="800"/>
        <w:gridCol w:w="858"/>
      </w:tblGrid>
      <w:tr w:rsidR="00B1593C" w:rsidRPr="00080C48" w:rsidTr="008717DC">
        <w:tc>
          <w:tcPr>
            <w:tcW w:w="348" w:type="dxa"/>
          </w:tcPr>
          <w:p w:rsidR="00B1593C" w:rsidRPr="00080C48" w:rsidRDefault="00B1593C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684" w:type="dxa"/>
          </w:tcPr>
          <w:p w:rsidR="00B1593C" w:rsidRPr="00080C48" w:rsidRDefault="00B1593C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80" w:type="dxa"/>
          </w:tcPr>
          <w:p w:rsidR="00B1593C" w:rsidRPr="00080C48" w:rsidRDefault="00B1593C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02" w:type="dxa"/>
          </w:tcPr>
          <w:p w:rsidR="00B1593C" w:rsidRPr="00080C48" w:rsidRDefault="00B1593C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11" w:type="dxa"/>
          </w:tcPr>
          <w:p w:rsidR="00B1593C" w:rsidRPr="00080C48" w:rsidRDefault="00B1593C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18" w:type="dxa"/>
          </w:tcPr>
          <w:p w:rsidR="00B1593C" w:rsidRPr="00080C48" w:rsidRDefault="00B1593C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30" w:type="dxa"/>
          </w:tcPr>
          <w:p w:rsidR="00B1593C" w:rsidRPr="00080C48" w:rsidRDefault="00B1593C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31" w:type="dxa"/>
          </w:tcPr>
          <w:p w:rsidR="00B1593C" w:rsidRPr="00080C48" w:rsidRDefault="00B1593C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34" w:type="dxa"/>
          </w:tcPr>
          <w:p w:rsidR="00B1593C" w:rsidRPr="00080C48" w:rsidRDefault="00B1593C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30" w:type="dxa"/>
          </w:tcPr>
          <w:p w:rsidR="00B1593C" w:rsidRPr="00080C48" w:rsidRDefault="00B1593C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18" w:type="dxa"/>
          </w:tcPr>
          <w:p w:rsidR="00B1593C" w:rsidRPr="00080C48" w:rsidRDefault="00B1593C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17" w:type="dxa"/>
          </w:tcPr>
          <w:p w:rsidR="00B1593C" w:rsidRPr="00080C48" w:rsidRDefault="00B1593C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31" w:type="dxa"/>
          </w:tcPr>
          <w:p w:rsidR="00B1593C" w:rsidRPr="00080C48" w:rsidRDefault="00B1593C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776" w:type="dxa"/>
          </w:tcPr>
          <w:p w:rsidR="00B1593C" w:rsidRPr="00080C48" w:rsidRDefault="00B1593C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00" w:type="dxa"/>
          </w:tcPr>
          <w:p w:rsidR="00B1593C" w:rsidRPr="00080C48" w:rsidRDefault="00B1593C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858" w:type="dxa"/>
          </w:tcPr>
          <w:p w:rsidR="00B1593C" w:rsidRPr="00080C48" w:rsidRDefault="00B1593C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16</w:t>
            </w:r>
          </w:p>
        </w:tc>
      </w:tr>
      <w:tr w:rsidR="00B1593C" w:rsidRPr="00080C48" w:rsidTr="003D639D">
        <w:trPr>
          <w:trHeight w:val="525"/>
        </w:trPr>
        <w:tc>
          <w:tcPr>
            <w:tcW w:w="348" w:type="dxa"/>
            <w:vMerge w:val="restart"/>
          </w:tcPr>
          <w:p w:rsidR="00B1593C" w:rsidRPr="00080C48" w:rsidRDefault="00B1593C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1684" w:type="dxa"/>
            <w:vMerge w:val="restart"/>
          </w:tcPr>
          <w:p w:rsidR="00B1593C" w:rsidRPr="003D639D" w:rsidRDefault="00B1593C" w:rsidP="003D639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Муниципальная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программа «Обеспечение </w:t>
            </w:r>
            <w:r w:rsidRPr="00080C48">
              <w:rPr>
                <w:color w:val="000000"/>
                <w:spacing w:val="-4"/>
                <w:sz w:val="22"/>
                <w:szCs w:val="22"/>
              </w:rPr>
              <w:t>качественными</w:t>
            </w:r>
            <w:r>
              <w:rPr>
                <w:color w:val="000000"/>
                <w:spacing w:val="-4"/>
                <w:sz w:val="22"/>
                <w:szCs w:val="22"/>
              </w:rPr>
              <w:t xml:space="preserve"> </w:t>
            </w:r>
            <w:r w:rsidRPr="00080C48">
              <w:rPr>
                <w:color w:val="000000"/>
                <w:spacing w:val="-4"/>
                <w:sz w:val="22"/>
                <w:szCs w:val="22"/>
              </w:rPr>
              <w:t>жилищно</w:t>
            </w:r>
            <w:r w:rsidRPr="00080C48">
              <w:rPr>
                <w:rFonts w:ascii="Times" w:hAnsi="Times"/>
                <w:color w:val="000000"/>
                <w:spacing w:val="-4"/>
                <w:sz w:val="22"/>
                <w:szCs w:val="22"/>
              </w:rPr>
              <w:t>-</w:t>
            </w:r>
            <w:r w:rsidRPr="00080C48">
              <w:rPr>
                <w:color w:val="000000"/>
                <w:sz w:val="22"/>
                <w:szCs w:val="22"/>
              </w:rPr>
              <w:t xml:space="preserve">коммунальными услугами населения </w:t>
            </w:r>
            <w:r>
              <w:rPr>
                <w:color w:val="000000"/>
                <w:sz w:val="22"/>
                <w:szCs w:val="22"/>
              </w:rPr>
              <w:t>Алексеевского сельского поселения</w:t>
            </w:r>
            <w:r w:rsidRPr="00080C48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880" w:type="dxa"/>
          </w:tcPr>
          <w:p w:rsidR="00B1593C" w:rsidRPr="006D7FE1" w:rsidRDefault="00B1593C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02" w:type="dxa"/>
          </w:tcPr>
          <w:p w:rsidR="00B1593C" w:rsidRPr="00080C48" w:rsidRDefault="00B1593C" w:rsidP="00B31F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4,0</w:t>
            </w:r>
          </w:p>
        </w:tc>
        <w:tc>
          <w:tcPr>
            <w:tcW w:w="811" w:type="dxa"/>
          </w:tcPr>
          <w:p w:rsidR="00B1593C" w:rsidRPr="00080C48" w:rsidRDefault="00B1593C" w:rsidP="00B31F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B1593C" w:rsidRPr="00080C48" w:rsidRDefault="00B1593C" w:rsidP="00B31F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B1593C" w:rsidRPr="00080C48" w:rsidRDefault="00B1593C" w:rsidP="00B31F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4,0</w:t>
            </w:r>
          </w:p>
        </w:tc>
        <w:tc>
          <w:tcPr>
            <w:tcW w:w="831" w:type="dxa"/>
          </w:tcPr>
          <w:p w:rsidR="00B1593C" w:rsidRPr="00080C48" w:rsidRDefault="00B1593C" w:rsidP="00B31F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B1593C" w:rsidRPr="00080C48" w:rsidRDefault="00B1593C" w:rsidP="00B31F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B1593C" w:rsidRPr="00080C48" w:rsidRDefault="00B1593C" w:rsidP="00B31F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B1593C" w:rsidRPr="00080C48" w:rsidRDefault="00B1593C" w:rsidP="00B31F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B1593C" w:rsidRPr="00080C48" w:rsidRDefault="00B1593C" w:rsidP="00B31F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B1593C" w:rsidRPr="00080C48" w:rsidRDefault="00B1593C" w:rsidP="00B31F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B1593C" w:rsidRPr="00080C48" w:rsidRDefault="00B1593C" w:rsidP="00B31FA9">
            <w:pPr>
              <w:jc w:val="center"/>
              <w:rPr>
                <w:rFonts w:ascii="Times" w:hAnsi="Times"/>
                <w:color w:val="000000"/>
                <w:spacing w:val="-4"/>
                <w:sz w:val="22"/>
                <w:szCs w:val="22"/>
              </w:rPr>
            </w:pPr>
            <w:r>
              <w:rPr>
                <w:rFonts w:ascii="Times" w:hAnsi="Times"/>
                <w:color w:val="000000"/>
                <w:spacing w:val="-4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B1593C" w:rsidRPr="00080C48" w:rsidRDefault="00B1593C" w:rsidP="00B31F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B1593C" w:rsidRPr="00080C48" w:rsidRDefault="00B1593C" w:rsidP="00B31F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B1593C" w:rsidRPr="00080C48" w:rsidTr="002F66D1">
        <w:trPr>
          <w:trHeight w:val="405"/>
        </w:trPr>
        <w:tc>
          <w:tcPr>
            <w:tcW w:w="348" w:type="dxa"/>
            <w:vMerge/>
            <w:vAlign w:val="center"/>
          </w:tcPr>
          <w:p w:rsidR="00B1593C" w:rsidRPr="00080C48" w:rsidRDefault="00B1593C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B1593C" w:rsidRPr="00080C48" w:rsidRDefault="00B1593C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B1593C" w:rsidRPr="006D7FE1" w:rsidRDefault="00B1593C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B1593C" w:rsidRPr="00080C48" w:rsidRDefault="00B1593C" w:rsidP="003D639D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dxa"/>
          </w:tcPr>
          <w:p w:rsidR="00B1593C" w:rsidRPr="00080C48" w:rsidRDefault="00B1593C" w:rsidP="003D639D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B1593C" w:rsidRPr="00080C48" w:rsidRDefault="00B1593C" w:rsidP="003D639D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B1593C" w:rsidRPr="00080C48" w:rsidRDefault="00B1593C" w:rsidP="003D639D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B1593C" w:rsidRDefault="00B1593C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B1593C" w:rsidRDefault="00B1593C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B1593C" w:rsidRDefault="00B1593C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B1593C" w:rsidRDefault="00B1593C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B1593C" w:rsidRDefault="00B1593C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B1593C" w:rsidRDefault="00B1593C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B1593C" w:rsidRDefault="00B1593C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B1593C" w:rsidRDefault="00B1593C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B1593C" w:rsidRDefault="00B1593C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</w:tr>
      <w:tr w:rsidR="00B1593C" w:rsidRPr="00080C48" w:rsidTr="002F66D1">
        <w:trPr>
          <w:trHeight w:val="450"/>
        </w:trPr>
        <w:tc>
          <w:tcPr>
            <w:tcW w:w="348" w:type="dxa"/>
            <w:vMerge/>
            <w:vAlign w:val="center"/>
          </w:tcPr>
          <w:p w:rsidR="00B1593C" w:rsidRPr="00080C48" w:rsidRDefault="00B1593C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B1593C" w:rsidRPr="00080C48" w:rsidRDefault="00B1593C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B1593C" w:rsidRPr="006D7FE1" w:rsidRDefault="00B1593C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B1593C" w:rsidRPr="00080C48" w:rsidRDefault="00B1593C" w:rsidP="003D639D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dxa"/>
          </w:tcPr>
          <w:p w:rsidR="00B1593C" w:rsidRPr="00080C48" w:rsidRDefault="00B1593C" w:rsidP="003D639D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B1593C" w:rsidRPr="00080C48" w:rsidRDefault="00B1593C" w:rsidP="003D639D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B1593C" w:rsidRPr="00080C48" w:rsidRDefault="00B1593C" w:rsidP="003D639D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B1593C" w:rsidRDefault="00B1593C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B1593C" w:rsidRDefault="00B1593C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B1593C" w:rsidRDefault="00B1593C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B1593C" w:rsidRDefault="00B1593C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B1593C" w:rsidRDefault="00B1593C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B1593C" w:rsidRDefault="00B1593C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B1593C" w:rsidRDefault="00B1593C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B1593C" w:rsidRDefault="00B1593C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B1593C" w:rsidRDefault="00B1593C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</w:tr>
      <w:tr w:rsidR="00B1593C" w:rsidRPr="00080C48" w:rsidTr="00214FFC">
        <w:trPr>
          <w:trHeight w:val="195"/>
        </w:trPr>
        <w:tc>
          <w:tcPr>
            <w:tcW w:w="348" w:type="dxa"/>
            <w:vMerge/>
            <w:vAlign w:val="center"/>
          </w:tcPr>
          <w:p w:rsidR="00B1593C" w:rsidRPr="00080C48" w:rsidRDefault="00B1593C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B1593C" w:rsidRPr="00080C48" w:rsidRDefault="00B1593C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B1593C" w:rsidRPr="006D7FE1" w:rsidRDefault="00B1593C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B1593C" w:rsidRPr="00080C48" w:rsidRDefault="00B1593C" w:rsidP="003D639D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dxa"/>
          </w:tcPr>
          <w:p w:rsidR="00B1593C" w:rsidRPr="00080C48" w:rsidRDefault="00B1593C" w:rsidP="003D639D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B1593C" w:rsidRPr="00080C48" w:rsidRDefault="00B1593C" w:rsidP="003D639D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B1593C" w:rsidRPr="00080C48" w:rsidRDefault="00B1593C" w:rsidP="003D639D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B1593C" w:rsidRDefault="00B1593C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B1593C" w:rsidRDefault="00B1593C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B1593C" w:rsidRDefault="00B1593C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B1593C" w:rsidRDefault="00B1593C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B1593C" w:rsidRDefault="00B1593C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B1593C" w:rsidRDefault="00B1593C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B1593C" w:rsidRDefault="00B1593C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B1593C" w:rsidRDefault="00B1593C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B1593C" w:rsidRDefault="00B1593C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</w:tr>
      <w:tr w:rsidR="00B1593C" w:rsidRPr="00080C48" w:rsidTr="002F66D1">
        <w:trPr>
          <w:trHeight w:val="495"/>
        </w:trPr>
        <w:tc>
          <w:tcPr>
            <w:tcW w:w="348" w:type="dxa"/>
            <w:vMerge/>
            <w:vAlign w:val="center"/>
          </w:tcPr>
          <w:p w:rsidR="00B1593C" w:rsidRPr="00080C48" w:rsidRDefault="00B1593C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B1593C" w:rsidRPr="00080C48" w:rsidRDefault="00B1593C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B1593C" w:rsidRDefault="00B1593C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902" w:type="dxa"/>
          </w:tcPr>
          <w:p w:rsidR="00B1593C" w:rsidRPr="00080C48" w:rsidRDefault="00B1593C" w:rsidP="003D639D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4,0</w:t>
            </w:r>
          </w:p>
        </w:tc>
        <w:tc>
          <w:tcPr>
            <w:tcW w:w="811" w:type="dxa"/>
          </w:tcPr>
          <w:p w:rsidR="00B1593C" w:rsidRPr="00080C48" w:rsidRDefault="00B1593C" w:rsidP="003D639D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B1593C" w:rsidRPr="00080C48" w:rsidRDefault="00B1593C" w:rsidP="003D639D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B1593C" w:rsidRPr="00080C48" w:rsidRDefault="00B1593C" w:rsidP="003D639D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4,0</w:t>
            </w:r>
          </w:p>
        </w:tc>
        <w:tc>
          <w:tcPr>
            <w:tcW w:w="831" w:type="dxa"/>
          </w:tcPr>
          <w:p w:rsidR="00B1593C" w:rsidRDefault="00B1593C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B1593C" w:rsidRDefault="00B1593C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B1593C" w:rsidRDefault="00B1593C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B1593C" w:rsidRDefault="00B1593C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B1593C" w:rsidRDefault="00B1593C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B1593C" w:rsidRDefault="00B1593C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B1593C" w:rsidRDefault="00B1593C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B1593C" w:rsidRDefault="00B1593C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B1593C" w:rsidRDefault="00B1593C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</w:tr>
      <w:tr w:rsidR="00B1593C" w:rsidRPr="00080C48" w:rsidTr="008717DC">
        <w:trPr>
          <w:trHeight w:val="930"/>
        </w:trPr>
        <w:tc>
          <w:tcPr>
            <w:tcW w:w="348" w:type="dxa"/>
            <w:vMerge/>
            <w:vAlign w:val="center"/>
          </w:tcPr>
          <w:p w:rsidR="00B1593C" w:rsidRPr="00080C48" w:rsidRDefault="00B1593C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B1593C" w:rsidRPr="00080C48" w:rsidRDefault="00B1593C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B1593C" w:rsidRPr="006D7FE1" w:rsidRDefault="00B1593C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B1593C" w:rsidRPr="003D639D" w:rsidRDefault="00B1593C" w:rsidP="003D639D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B1593C" w:rsidRPr="00080C48" w:rsidRDefault="00B1593C" w:rsidP="009F33E8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dxa"/>
          </w:tcPr>
          <w:p w:rsidR="00B1593C" w:rsidRPr="00080C48" w:rsidRDefault="00B1593C" w:rsidP="009F33E8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B1593C" w:rsidRPr="00080C48" w:rsidRDefault="00B1593C" w:rsidP="009F33E8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B1593C" w:rsidRPr="00080C48" w:rsidRDefault="00B1593C" w:rsidP="009F33E8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B1593C" w:rsidRDefault="00B1593C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B1593C" w:rsidRDefault="00B1593C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B1593C" w:rsidRDefault="00B1593C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B1593C" w:rsidRDefault="00B1593C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B1593C" w:rsidRDefault="00B1593C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B1593C" w:rsidRDefault="00B1593C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B1593C" w:rsidRDefault="00B1593C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B1593C" w:rsidRDefault="00B1593C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B1593C" w:rsidRDefault="00B1593C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</w:tr>
      <w:tr w:rsidR="00B1593C" w:rsidRPr="00080C48" w:rsidTr="008717DC">
        <w:tc>
          <w:tcPr>
            <w:tcW w:w="348" w:type="dxa"/>
            <w:vMerge w:val="restart"/>
          </w:tcPr>
          <w:p w:rsidR="00B1593C" w:rsidRPr="00080C48" w:rsidRDefault="00B1593C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1684" w:type="dxa"/>
            <w:vMerge w:val="restart"/>
          </w:tcPr>
          <w:p w:rsidR="00B1593C" w:rsidRPr="00080C48" w:rsidRDefault="00B1593C" w:rsidP="00B31FA9">
            <w:pPr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Подпрограмма ««Обеспечение </w:t>
            </w:r>
            <w:r w:rsidRPr="00080C48">
              <w:rPr>
                <w:color w:val="000000"/>
                <w:spacing w:val="-4"/>
                <w:sz w:val="22"/>
                <w:szCs w:val="22"/>
              </w:rPr>
              <w:t>качественными</w:t>
            </w:r>
            <w:r>
              <w:rPr>
                <w:color w:val="000000"/>
                <w:spacing w:val="-4"/>
                <w:sz w:val="22"/>
                <w:szCs w:val="22"/>
              </w:rPr>
              <w:t xml:space="preserve"> </w:t>
            </w:r>
            <w:r w:rsidRPr="00080C48">
              <w:rPr>
                <w:color w:val="000000"/>
                <w:spacing w:val="-4"/>
                <w:sz w:val="22"/>
                <w:szCs w:val="22"/>
              </w:rPr>
              <w:t>жилищно</w:t>
            </w:r>
            <w:r w:rsidRPr="00080C48">
              <w:rPr>
                <w:rFonts w:ascii="Times" w:hAnsi="Times"/>
                <w:color w:val="000000"/>
                <w:spacing w:val="-4"/>
                <w:sz w:val="22"/>
                <w:szCs w:val="22"/>
              </w:rPr>
              <w:t>-</w:t>
            </w:r>
            <w:r w:rsidRPr="00080C48">
              <w:rPr>
                <w:color w:val="000000"/>
                <w:sz w:val="22"/>
                <w:szCs w:val="22"/>
              </w:rPr>
              <w:t xml:space="preserve">коммунальными услугами населения </w:t>
            </w:r>
            <w:r>
              <w:rPr>
                <w:color w:val="000000"/>
                <w:sz w:val="22"/>
                <w:szCs w:val="22"/>
              </w:rPr>
              <w:t>Алексеевского</w:t>
            </w:r>
            <w:r w:rsidRPr="00080C48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880" w:type="dxa"/>
          </w:tcPr>
          <w:p w:rsidR="00B1593C" w:rsidRPr="006D7FE1" w:rsidRDefault="00B1593C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02" w:type="dxa"/>
          </w:tcPr>
          <w:p w:rsidR="00B1593C" w:rsidRPr="00080C48" w:rsidRDefault="00B1593C" w:rsidP="009F33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4,0</w:t>
            </w:r>
          </w:p>
        </w:tc>
        <w:tc>
          <w:tcPr>
            <w:tcW w:w="811" w:type="dxa"/>
          </w:tcPr>
          <w:p w:rsidR="00B1593C" w:rsidRPr="00080C48" w:rsidRDefault="00B1593C" w:rsidP="009F33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B1593C" w:rsidRPr="00080C48" w:rsidRDefault="00B1593C" w:rsidP="009F33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B1593C" w:rsidRPr="00080C48" w:rsidRDefault="00B1593C" w:rsidP="009F33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4,0</w:t>
            </w:r>
          </w:p>
        </w:tc>
        <w:tc>
          <w:tcPr>
            <w:tcW w:w="831" w:type="dxa"/>
          </w:tcPr>
          <w:p w:rsidR="00B1593C" w:rsidRPr="00080C48" w:rsidRDefault="00B1593C" w:rsidP="009F33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B1593C" w:rsidRPr="00080C48" w:rsidRDefault="00B1593C" w:rsidP="009F33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B1593C" w:rsidRPr="00080C48" w:rsidRDefault="00B1593C" w:rsidP="009F33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B1593C" w:rsidRPr="00080C48" w:rsidRDefault="00B1593C" w:rsidP="009F33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B1593C" w:rsidRPr="00080C48" w:rsidRDefault="00B1593C" w:rsidP="009F33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B1593C" w:rsidRPr="00080C48" w:rsidRDefault="00B1593C" w:rsidP="009F33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B1593C" w:rsidRPr="00080C48" w:rsidRDefault="00B1593C" w:rsidP="009F33E8">
            <w:pPr>
              <w:jc w:val="center"/>
              <w:rPr>
                <w:rFonts w:ascii="Times" w:hAnsi="Times"/>
                <w:color w:val="000000"/>
                <w:spacing w:val="-4"/>
                <w:sz w:val="22"/>
                <w:szCs w:val="22"/>
              </w:rPr>
            </w:pPr>
            <w:r>
              <w:rPr>
                <w:rFonts w:ascii="Times" w:hAnsi="Times"/>
                <w:color w:val="000000"/>
                <w:spacing w:val="-4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B1593C" w:rsidRPr="00080C48" w:rsidRDefault="00B1593C" w:rsidP="009F33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B1593C" w:rsidRPr="00080C48" w:rsidRDefault="00B1593C" w:rsidP="009F33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B1593C" w:rsidRPr="00080C48" w:rsidTr="002F66D1">
        <w:trPr>
          <w:trHeight w:val="525"/>
        </w:trPr>
        <w:tc>
          <w:tcPr>
            <w:tcW w:w="348" w:type="dxa"/>
            <w:vMerge/>
            <w:vAlign w:val="center"/>
          </w:tcPr>
          <w:p w:rsidR="00B1593C" w:rsidRPr="00080C48" w:rsidRDefault="00B1593C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B1593C" w:rsidRPr="00080C48" w:rsidRDefault="00B1593C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B1593C" w:rsidRPr="006D7FE1" w:rsidRDefault="00B1593C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B1593C" w:rsidRPr="00080C48" w:rsidRDefault="00B1593C" w:rsidP="009F33E8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dxa"/>
          </w:tcPr>
          <w:p w:rsidR="00B1593C" w:rsidRPr="00080C48" w:rsidRDefault="00B1593C" w:rsidP="009F33E8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B1593C" w:rsidRPr="00080C48" w:rsidRDefault="00B1593C" w:rsidP="009F33E8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B1593C" w:rsidRPr="00080C48" w:rsidRDefault="00B1593C" w:rsidP="009F33E8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B1593C" w:rsidRDefault="00B1593C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B1593C" w:rsidRDefault="00B1593C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B1593C" w:rsidRDefault="00B1593C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B1593C" w:rsidRDefault="00B1593C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B1593C" w:rsidRDefault="00B1593C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B1593C" w:rsidRDefault="00B1593C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B1593C" w:rsidRDefault="00B1593C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B1593C" w:rsidRDefault="00B1593C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B1593C" w:rsidRDefault="00B1593C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</w:tr>
      <w:tr w:rsidR="00B1593C" w:rsidRPr="00080C48" w:rsidTr="002F66D1">
        <w:trPr>
          <w:trHeight w:val="330"/>
        </w:trPr>
        <w:tc>
          <w:tcPr>
            <w:tcW w:w="348" w:type="dxa"/>
            <w:vMerge/>
            <w:vAlign w:val="center"/>
          </w:tcPr>
          <w:p w:rsidR="00B1593C" w:rsidRPr="00080C48" w:rsidRDefault="00B1593C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B1593C" w:rsidRPr="00080C48" w:rsidRDefault="00B1593C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B1593C" w:rsidRPr="006D7FE1" w:rsidRDefault="00B1593C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B1593C" w:rsidRPr="00080C48" w:rsidRDefault="00B1593C" w:rsidP="009F33E8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dxa"/>
          </w:tcPr>
          <w:p w:rsidR="00B1593C" w:rsidRPr="00080C48" w:rsidRDefault="00B1593C" w:rsidP="009F33E8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B1593C" w:rsidRPr="00080C48" w:rsidRDefault="00B1593C" w:rsidP="009F33E8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B1593C" w:rsidRPr="00080C48" w:rsidRDefault="00B1593C" w:rsidP="009F33E8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B1593C" w:rsidRDefault="00B1593C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B1593C" w:rsidRDefault="00B1593C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B1593C" w:rsidRDefault="00B1593C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B1593C" w:rsidRDefault="00B1593C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B1593C" w:rsidRDefault="00B1593C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B1593C" w:rsidRDefault="00B1593C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B1593C" w:rsidRDefault="00B1593C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B1593C" w:rsidRDefault="00B1593C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B1593C" w:rsidRDefault="00B1593C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</w:tr>
      <w:tr w:rsidR="00B1593C" w:rsidRPr="00080C48" w:rsidTr="002F66D1">
        <w:trPr>
          <w:trHeight w:val="330"/>
        </w:trPr>
        <w:tc>
          <w:tcPr>
            <w:tcW w:w="348" w:type="dxa"/>
            <w:vMerge/>
            <w:vAlign w:val="center"/>
          </w:tcPr>
          <w:p w:rsidR="00B1593C" w:rsidRPr="00080C48" w:rsidRDefault="00B1593C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B1593C" w:rsidRPr="00080C48" w:rsidRDefault="00B1593C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B1593C" w:rsidRPr="006D7FE1" w:rsidRDefault="00B1593C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B1593C" w:rsidRPr="00080C48" w:rsidRDefault="00B1593C" w:rsidP="009F33E8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dxa"/>
          </w:tcPr>
          <w:p w:rsidR="00B1593C" w:rsidRPr="00080C48" w:rsidRDefault="00B1593C" w:rsidP="009F33E8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B1593C" w:rsidRPr="00080C48" w:rsidRDefault="00B1593C" w:rsidP="009F33E8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B1593C" w:rsidRPr="00080C48" w:rsidRDefault="00B1593C" w:rsidP="009F33E8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B1593C" w:rsidRDefault="00B1593C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B1593C" w:rsidRDefault="00B1593C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B1593C" w:rsidRDefault="00B1593C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B1593C" w:rsidRDefault="00B1593C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B1593C" w:rsidRDefault="00B1593C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B1593C" w:rsidRDefault="00B1593C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B1593C" w:rsidRDefault="00B1593C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B1593C" w:rsidRDefault="00B1593C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B1593C" w:rsidRDefault="00B1593C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</w:tr>
      <w:tr w:rsidR="00B1593C" w:rsidRPr="00080C48" w:rsidTr="002F66D1">
        <w:trPr>
          <w:trHeight w:val="225"/>
        </w:trPr>
        <w:tc>
          <w:tcPr>
            <w:tcW w:w="348" w:type="dxa"/>
            <w:vMerge/>
            <w:vAlign w:val="center"/>
          </w:tcPr>
          <w:p w:rsidR="00B1593C" w:rsidRPr="00080C48" w:rsidRDefault="00B1593C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B1593C" w:rsidRPr="00080C48" w:rsidRDefault="00B1593C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B1593C" w:rsidRDefault="00B1593C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  <w:p w:rsidR="00B1593C" w:rsidRPr="006D7FE1" w:rsidRDefault="00B1593C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902" w:type="dxa"/>
          </w:tcPr>
          <w:p w:rsidR="00B1593C" w:rsidRPr="00080C48" w:rsidRDefault="00B1593C" w:rsidP="009F33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4,0</w:t>
            </w:r>
          </w:p>
        </w:tc>
        <w:tc>
          <w:tcPr>
            <w:tcW w:w="811" w:type="dxa"/>
          </w:tcPr>
          <w:p w:rsidR="00B1593C" w:rsidRPr="00080C48" w:rsidRDefault="00B1593C" w:rsidP="009F33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B1593C" w:rsidRPr="00080C48" w:rsidRDefault="00B1593C" w:rsidP="009F33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B1593C" w:rsidRPr="00080C48" w:rsidRDefault="00B1593C" w:rsidP="009F33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4,0</w:t>
            </w:r>
          </w:p>
        </w:tc>
        <w:tc>
          <w:tcPr>
            <w:tcW w:w="831" w:type="dxa"/>
          </w:tcPr>
          <w:p w:rsidR="00B1593C" w:rsidRPr="00080C48" w:rsidRDefault="00B1593C" w:rsidP="009F33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B1593C" w:rsidRPr="00080C48" w:rsidRDefault="00B1593C" w:rsidP="009F33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B1593C" w:rsidRPr="00080C48" w:rsidRDefault="00B1593C" w:rsidP="009F33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B1593C" w:rsidRPr="00080C48" w:rsidRDefault="00B1593C" w:rsidP="009F33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B1593C" w:rsidRPr="00080C48" w:rsidRDefault="00B1593C" w:rsidP="009F33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B1593C" w:rsidRPr="00080C48" w:rsidRDefault="00B1593C" w:rsidP="009F33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B1593C" w:rsidRPr="00080C48" w:rsidRDefault="00B1593C" w:rsidP="009F33E8">
            <w:pPr>
              <w:jc w:val="center"/>
              <w:rPr>
                <w:rFonts w:ascii="Times" w:hAnsi="Times"/>
                <w:color w:val="000000"/>
                <w:spacing w:val="-4"/>
                <w:sz w:val="22"/>
                <w:szCs w:val="22"/>
              </w:rPr>
            </w:pPr>
            <w:r>
              <w:rPr>
                <w:rFonts w:ascii="Times" w:hAnsi="Times"/>
                <w:color w:val="000000"/>
                <w:spacing w:val="-4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B1593C" w:rsidRPr="00080C48" w:rsidRDefault="00B1593C" w:rsidP="009F33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B1593C" w:rsidRPr="00080C48" w:rsidRDefault="00B1593C" w:rsidP="009F33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B1593C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B1593C" w:rsidRPr="00080C48" w:rsidRDefault="00B1593C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B1593C" w:rsidRPr="00080C48" w:rsidRDefault="00B1593C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B1593C" w:rsidRPr="006D7FE1" w:rsidRDefault="00B1593C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B1593C" w:rsidRPr="006D7FE1" w:rsidRDefault="00B1593C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B1593C" w:rsidRPr="00080C48" w:rsidRDefault="00B1593C" w:rsidP="009F33E8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dxa"/>
          </w:tcPr>
          <w:p w:rsidR="00B1593C" w:rsidRPr="00080C48" w:rsidRDefault="00B1593C" w:rsidP="009F33E8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B1593C" w:rsidRPr="00080C48" w:rsidRDefault="00B1593C" w:rsidP="009F33E8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B1593C" w:rsidRPr="00080C48" w:rsidRDefault="00B1593C" w:rsidP="009F33E8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B1593C" w:rsidRDefault="00B1593C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B1593C" w:rsidRDefault="00B1593C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B1593C" w:rsidRDefault="00B1593C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B1593C" w:rsidRDefault="00B1593C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B1593C" w:rsidRDefault="00B1593C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B1593C" w:rsidRDefault="00B1593C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B1593C" w:rsidRDefault="00B1593C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B1593C" w:rsidRDefault="00B1593C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B1593C" w:rsidRDefault="00B1593C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</w:tr>
    </w:tbl>
    <w:p w:rsidR="00B1593C" w:rsidRPr="00080C48" w:rsidRDefault="00B1593C" w:rsidP="007A6912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bookmarkStart w:id="0" w:name="_GoBack"/>
      <w:bookmarkEnd w:id="0"/>
      <w:r w:rsidRPr="00080C48">
        <w:rPr>
          <w:kern w:val="2"/>
          <w:sz w:val="28"/>
          <w:szCs w:val="28"/>
        </w:rPr>
        <w:t>Приложение №</w:t>
      </w:r>
      <w:r>
        <w:rPr>
          <w:kern w:val="2"/>
          <w:sz w:val="28"/>
          <w:szCs w:val="28"/>
        </w:rPr>
        <w:t>5</w:t>
      </w:r>
    </w:p>
    <w:p w:rsidR="00B1593C" w:rsidRDefault="00B1593C" w:rsidP="007A6912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</w:p>
    <w:p w:rsidR="00B1593C" w:rsidRDefault="00B1593C" w:rsidP="007A6912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080C48">
        <w:rPr>
          <w:kern w:val="2"/>
          <w:sz w:val="28"/>
          <w:szCs w:val="28"/>
        </w:rPr>
        <w:t>«Обеспечение качественными</w:t>
      </w:r>
    </w:p>
    <w:p w:rsidR="00B1593C" w:rsidRDefault="00B1593C" w:rsidP="007A6912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жилищно-коммунальными услугами</w:t>
      </w:r>
      <w:r>
        <w:rPr>
          <w:kern w:val="2"/>
          <w:sz w:val="28"/>
          <w:szCs w:val="28"/>
        </w:rPr>
        <w:t xml:space="preserve"> </w:t>
      </w:r>
      <w:r w:rsidRPr="00080C48">
        <w:rPr>
          <w:kern w:val="2"/>
          <w:sz w:val="28"/>
          <w:szCs w:val="28"/>
        </w:rPr>
        <w:t>населения</w:t>
      </w:r>
    </w:p>
    <w:p w:rsidR="00B1593C" w:rsidRDefault="00B1593C" w:rsidP="007A6912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>»</w:t>
      </w:r>
    </w:p>
    <w:p w:rsidR="00B1593C" w:rsidRDefault="00B1593C" w:rsidP="006128C7">
      <w:pPr>
        <w:tabs>
          <w:tab w:val="right" w:pos="15026"/>
        </w:tabs>
        <w:ind w:firstLine="709"/>
        <w:jc w:val="both"/>
        <w:rPr>
          <w:kern w:val="2"/>
          <w:sz w:val="28"/>
          <w:szCs w:val="28"/>
        </w:rPr>
      </w:pPr>
    </w:p>
    <w:p w:rsidR="00B1593C" w:rsidRPr="00080C48" w:rsidRDefault="00B1593C" w:rsidP="007A6912">
      <w:pPr>
        <w:suppressAutoHyphens/>
        <w:jc w:val="center"/>
        <w:rPr>
          <w:kern w:val="2"/>
          <w:sz w:val="28"/>
          <w:szCs w:val="28"/>
          <w:lang w:eastAsia="ar-SA"/>
        </w:rPr>
      </w:pPr>
      <w:r w:rsidRPr="00080C48">
        <w:rPr>
          <w:kern w:val="2"/>
          <w:sz w:val="28"/>
          <w:szCs w:val="28"/>
          <w:lang w:eastAsia="ar-SA"/>
        </w:rPr>
        <w:t>СВЕДЕНИЯ</w:t>
      </w:r>
    </w:p>
    <w:p w:rsidR="00B1593C" w:rsidRPr="00080C48" w:rsidRDefault="00B1593C" w:rsidP="007A6912">
      <w:pPr>
        <w:suppressAutoHyphens/>
        <w:jc w:val="center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>о показателях по муниципальному образованию «Алексеевское сельское поселение» Октябрьского района</w:t>
      </w:r>
    </w:p>
    <w:p w:rsidR="00B1593C" w:rsidRPr="00080C48" w:rsidRDefault="00B1593C" w:rsidP="007A6912">
      <w:pPr>
        <w:rPr>
          <w:sz w:val="2"/>
          <w:szCs w:val="2"/>
        </w:rPr>
      </w:pPr>
    </w:p>
    <w:p w:rsidR="00B1593C" w:rsidRPr="00080C48" w:rsidRDefault="00B1593C" w:rsidP="007A6912">
      <w:pPr>
        <w:rPr>
          <w:sz w:val="2"/>
          <w:szCs w:val="2"/>
        </w:rPr>
      </w:pPr>
    </w:p>
    <w:tbl>
      <w:tblPr>
        <w:tblW w:w="5000" w:type="pct"/>
        <w:tblCellMar>
          <w:left w:w="57" w:type="dxa"/>
          <w:right w:w="57" w:type="dxa"/>
        </w:tblCellMar>
        <w:tblLook w:val="00A0"/>
      </w:tblPr>
      <w:tblGrid>
        <w:gridCol w:w="631"/>
        <w:gridCol w:w="3592"/>
        <w:gridCol w:w="811"/>
        <w:gridCol w:w="779"/>
        <w:gridCol w:w="759"/>
        <w:gridCol w:w="759"/>
        <w:gridCol w:w="777"/>
        <w:gridCol w:w="758"/>
        <w:gridCol w:w="758"/>
        <w:gridCol w:w="758"/>
        <w:gridCol w:w="796"/>
        <w:gridCol w:w="758"/>
        <w:gridCol w:w="758"/>
        <w:gridCol w:w="758"/>
        <w:gridCol w:w="758"/>
        <w:gridCol w:w="758"/>
      </w:tblGrid>
      <w:tr w:rsidR="00B1593C" w:rsidRPr="00080C48" w:rsidTr="00180BE3"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 xml:space="preserve">№ </w:t>
            </w:r>
          </w:p>
          <w:p w:rsidR="00B1593C" w:rsidRPr="00080C48" w:rsidRDefault="00B1593C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7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Номер и наименование показателя, наименование муниципального образования в Ростовской области</w:t>
            </w:r>
          </w:p>
        </w:tc>
        <w:tc>
          <w:tcPr>
            <w:tcW w:w="21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B1593C" w:rsidRPr="00080C48" w:rsidRDefault="00B1593C" w:rsidP="00180BE3">
            <w:pPr>
              <w:ind w:left="-57" w:right="-57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Данные для расчета значений показателя</w:t>
            </w:r>
          </w:p>
        </w:tc>
        <w:tc>
          <w:tcPr>
            <w:tcW w:w="1175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B1593C" w:rsidRPr="00080C48" w:rsidRDefault="00B1593C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Значение показателя</w:t>
            </w:r>
          </w:p>
        </w:tc>
      </w:tr>
      <w:tr w:rsidR="00B1593C" w:rsidRPr="00080C48" w:rsidTr="00180BE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180BE3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180BE3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180BE3">
            <w:pPr>
              <w:jc w:val="center"/>
              <w:rPr>
                <w:sz w:val="28"/>
                <w:szCs w:val="28"/>
              </w:rPr>
            </w:pPr>
            <w:r w:rsidRPr="00080C48">
              <w:rPr>
                <w:sz w:val="28"/>
                <w:szCs w:val="28"/>
              </w:rPr>
              <w:t>2017 год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180BE3">
            <w:pPr>
              <w:jc w:val="center"/>
              <w:rPr>
                <w:sz w:val="28"/>
                <w:szCs w:val="28"/>
              </w:rPr>
            </w:pPr>
            <w:r w:rsidRPr="00080C48">
              <w:rPr>
                <w:sz w:val="28"/>
                <w:szCs w:val="28"/>
              </w:rPr>
              <w:t>2018 год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2019 год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2020 год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2025 год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2026 год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2027 год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2028 год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2029 год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593C" w:rsidRPr="00080C48" w:rsidRDefault="00B1593C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2030 год</w:t>
            </w:r>
          </w:p>
        </w:tc>
      </w:tr>
    </w:tbl>
    <w:p w:rsidR="00B1593C" w:rsidRPr="00080C48" w:rsidRDefault="00B1593C" w:rsidP="007A6912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A0"/>
      </w:tblPr>
      <w:tblGrid>
        <w:gridCol w:w="769"/>
        <w:gridCol w:w="3399"/>
        <w:gridCol w:w="851"/>
        <w:gridCol w:w="708"/>
        <w:gridCol w:w="851"/>
        <w:gridCol w:w="709"/>
        <w:gridCol w:w="850"/>
        <w:gridCol w:w="709"/>
        <w:gridCol w:w="709"/>
        <w:gridCol w:w="850"/>
        <w:gridCol w:w="709"/>
        <w:gridCol w:w="850"/>
        <w:gridCol w:w="709"/>
        <w:gridCol w:w="853"/>
        <w:gridCol w:w="721"/>
        <w:gridCol w:w="721"/>
      </w:tblGrid>
      <w:tr w:rsidR="00B1593C" w:rsidRPr="00080C48" w:rsidTr="00392D7B">
        <w:trPr>
          <w:tblHeader/>
        </w:trPr>
        <w:tc>
          <w:tcPr>
            <w:tcW w:w="769" w:type="dxa"/>
          </w:tcPr>
          <w:p w:rsidR="00B1593C" w:rsidRPr="00080C48" w:rsidRDefault="00B1593C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399" w:type="dxa"/>
          </w:tcPr>
          <w:p w:rsidR="00B1593C" w:rsidRPr="00080C48" w:rsidRDefault="00B1593C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B1593C" w:rsidRPr="00080C48" w:rsidRDefault="00B1593C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708" w:type="dxa"/>
          </w:tcPr>
          <w:p w:rsidR="00B1593C" w:rsidRPr="00080C48" w:rsidRDefault="00B1593C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851" w:type="dxa"/>
          </w:tcPr>
          <w:p w:rsidR="00B1593C" w:rsidRPr="00080C48" w:rsidRDefault="00B1593C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709" w:type="dxa"/>
          </w:tcPr>
          <w:p w:rsidR="00B1593C" w:rsidRPr="00080C48" w:rsidRDefault="00B1593C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850" w:type="dxa"/>
          </w:tcPr>
          <w:p w:rsidR="00B1593C" w:rsidRPr="00080C48" w:rsidRDefault="00B1593C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709" w:type="dxa"/>
          </w:tcPr>
          <w:p w:rsidR="00B1593C" w:rsidRPr="00080C48" w:rsidRDefault="00B1593C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709" w:type="dxa"/>
          </w:tcPr>
          <w:p w:rsidR="00B1593C" w:rsidRPr="00080C48" w:rsidRDefault="00B1593C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850" w:type="dxa"/>
          </w:tcPr>
          <w:p w:rsidR="00B1593C" w:rsidRPr="00080C48" w:rsidRDefault="00B1593C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</w:tcPr>
          <w:p w:rsidR="00B1593C" w:rsidRPr="00080C48" w:rsidRDefault="00B1593C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850" w:type="dxa"/>
          </w:tcPr>
          <w:p w:rsidR="00B1593C" w:rsidRPr="00080C48" w:rsidRDefault="00B1593C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709" w:type="dxa"/>
          </w:tcPr>
          <w:p w:rsidR="00B1593C" w:rsidRPr="00080C48" w:rsidRDefault="00B1593C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853" w:type="dxa"/>
          </w:tcPr>
          <w:p w:rsidR="00B1593C" w:rsidRPr="00080C48" w:rsidRDefault="00B1593C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21" w:type="dxa"/>
          </w:tcPr>
          <w:p w:rsidR="00B1593C" w:rsidRPr="00080C48" w:rsidRDefault="00B1593C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721" w:type="dxa"/>
          </w:tcPr>
          <w:p w:rsidR="00B1593C" w:rsidRPr="00080C48" w:rsidRDefault="00B1593C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16</w:t>
            </w:r>
          </w:p>
        </w:tc>
      </w:tr>
      <w:tr w:rsidR="00B1593C" w:rsidRPr="00080C48" w:rsidTr="00392D7B">
        <w:tc>
          <w:tcPr>
            <w:tcW w:w="14968" w:type="dxa"/>
            <w:gridSpan w:val="16"/>
          </w:tcPr>
          <w:p w:rsidR="00B1593C" w:rsidRPr="00080C48" w:rsidRDefault="00B1593C" w:rsidP="004E0AB7">
            <w:pPr>
              <w:spacing w:line="235" w:lineRule="auto"/>
              <w:ind w:left="720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 xml:space="preserve">1. Показатель 2. Доля населения, обеспеченного питьевой водой, отвечающей требованиям безопасности, в общей численности населения </w:t>
            </w:r>
            <w:r>
              <w:rPr>
                <w:color w:val="000000"/>
                <w:sz w:val="28"/>
                <w:szCs w:val="28"/>
              </w:rPr>
              <w:t>Алексеевского сельского поселения</w:t>
            </w:r>
            <w:r w:rsidRPr="00080C48">
              <w:rPr>
                <w:color w:val="000000"/>
                <w:sz w:val="28"/>
                <w:szCs w:val="28"/>
              </w:rPr>
              <w:t xml:space="preserve"> (процентов)</w:t>
            </w:r>
          </w:p>
        </w:tc>
      </w:tr>
      <w:tr w:rsidR="00B1593C" w:rsidRPr="00080C48" w:rsidTr="00392D7B">
        <w:tc>
          <w:tcPr>
            <w:tcW w:w="769" w:type="dxa"/>
          </w:tcPr>
          <w:p w:rsidR="00B1593C" w:rsidRPr="00080C48" w:rsidRDefault="00B1593C" w:rsidP="00180BE3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1.40.</w:t>
            </w:r>
          </w:p>
        </w:tc>
        <w:tc>
          <w:tcPr>
            <w:tcW w:w="3399" w:type="dxa"/>
          </w:tcPr>
          <w:p w:rsidR="00B1593C" w:rsidRPr="00080C48" w:rsidRDefault="00B1593C" w:rsidP="00180BE3">
            <w:pPr>
              <w:spacing w:line="235" w:lineRule="auto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Алексеевское сельское поселение</w:t>
            </w:r>
          </w:p>
        </w:tc>
        <w:tc>
          <w:tcPr>
            <w:tcW w:w="851" w:type="dxa"/>
          </w:tcPr>
          <w:p w:rsidR="00B1593C" w:rsidRPr="00080C48" w:rsidRDefault="00B1593C" w:rsidP="00180BE3">
            <w:pPr>
              <w:spacing w:line="235" w:lineRule="auto"/>
              <w:jc w:val="center"/>
              <w:outlineLvl w:val="0"/>
              <w:rPr>
                <w:sz w:val="28"/>
                <w:szCs w:val="28"/>
              </w:rPr>
            </w:pPr>
            <w:r w:rsidRPr="00080C48">
              <w:rPr>
                <w:sz w:val="28"/>
                <w:szCs w:val="28"/>
              </w:rPr>
              <w:t>83,0</w:t>
            </w:r>
          </w:p>
        </w:tc>
        <w:tc>
          <w:tcPr>
            <w:tcW w:w="708" w:type="dxa"/>
          </w:tcPr>
          <w:p w:rsidR="00B1593C" w:rsidRPr="00080C48" w:rsidRDefault="00B1593C" w:rsidP="00180BE3">
            <w:pPr>
              <w:spacing w:line="235" w:lineRule="auto"/>
              <w:jc w:val="center"/>
              <w:outlineLvl w:val="0"/>
              <w:rPr>
                <w:sz w:val="28"/>
                <w:szCs w:val="28"/>
              </w:rPr>
            </w:pPr>
            <w:r w:rsidRPr="00080C48">
              <w:rPr>
                <w:sz w:val="28"/>
                <w:szCs w:val="28"/>
              </w:rPr>
              <w:t>83,0</w:t>
            </w:r>
          </w:p>
        </w:tc>
        <w:tc>
          <w:tcPr>
            <w:tcW w:w="851" w:type="dxa"/>
          </w:tcPr>
          <w:p w:rsidR="00B1593C" w:rsidRPr="00080C48" w:rsidRDefault="00B1593C" w:rsidP="00180BE3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85,0</w:t>
            </w:r>
          </w:p>
        </w:tc>
        <w:tc>
          <w:tcPr>
            <w:tcW w:w="709" w:type="dxa"/>
          </w:tcPr>
          <w:p w:rsidR="00B1593C" w:rsidRPr="00080C48" w:rsidRDefault="00B1593C" w:rsidP="0013705A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85,0</w:t>
            </w:r>
          </w:p>
        </w:tc>
        <w:tc>
          <w:tcPr>
            <w:tcW w:w="850" w:type="dxa"/>
          </w:tcPr>
          <w:p w:rsidR="00B1593C" w:rsidRPr="00080C48" w:rsidRDefault="00B1593C" w:rsidP="0013705A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85,0</w:t>
            </w:r>
          </w:p>
        </w:tc>
        <w:tc>
          <w:tcPr>
            <w:tcW w:w="709" w:type="dxa"/>
          </w:tcPr>
          <w:p w:rsidR="00B1593C" w:rsidRPr="00080C48" w:rsidRDefault="00B1593C" w:rsidP="0013705A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85,0</w:t>
            </w:r>
          </w:p>
        </w:tc>
        <w:tc>
          <w:tcPr>
            <w:tcW w:w="709" w:type="dxa"/>
          </w:tcPr>
          <w:p w:rsidR="00B1593C" w:rsidRPr="00080C48" w:rsidRDefault="00B1593C" w:rsidP="0013705A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85,0</w:t>
            </w:r>
          </w:p>
        </w:tc>
        <w:tc>
          <w:tcPr>
            <w:tcW w:w="850" w:type="dxa"/>
          </w:tcPr>
          <w:p w:rsidR="00B1593C" w:rsidRPr="00080C48" w:rsidRDefault="00B1593C" w:rsidP="0013705A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85,0</w:t>
            </w:r>
          </w:p>
        </w:tc>
        <w:tc>
          <w:tcPr>
            <w:tcW w:w="709" w:type="dxa"/>
          </w:tcPr>
          <w:p w:rsidR="00B1593C" w:rsidRPr="00080C48" w:rsidRDefault="00B1593C" w:rsidP="0013705A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85,0</w:t>
            </w:r>
          </w:p>
        </w:tc>
        <w:tc>
          <w:tcPr>
            <w:tcW w:w="850" w:type="dxa"/>
          </w:tcPr>
          <w:p w:rsidR="00B1593C" w:rsidRPr="00080C48" w:rsidRDefault="00B1593C" w:rsidP="00180BE3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95,0</w:t>
            </w:r>
          </w:p>
        </w:tc>
        <w:tc>
          <w:tcPr>
            <w:tcW w:w="709" w:type="dxa"/>
          </w:tcPr>
          <w:p w:rsidR="00B1593C" w:rsidRPr="00080C48" w:rsidRDefault="00B1593C" w:rsidP="0013705A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95,0</w:t>
            </w:r>
          </w:p>
        </w:tc>
        <w:tc>
          <w:tcPr>
            <w:tcW w:w="853" w:type="dxa"/>
          </w:tcPr>
          <w:p w:rsidR="00B1593C" w:rsidRPr="00080C48" w:rsidRDefault="00B1593C" w:rsidP="0013705A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95,0</w:t>
            </w:r>
          </w:p>
        </w:tc>
        <w:tc>
          <w:tcPr>
            <w:tcW w:w="721" w:type="dxa"/>
          </w:tcPr>
          <w:p w:rsidR="00B1593C" w:rsidRPr="00080C48" w:rsidRDefault="00B1593C" w:rsidP="0013705A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95,0</w:t>
            </w:r>
          </w:p>
        </w:tc>
        <w:tc>
          <w:tcPr>
            <w:tcW w:w="721" w:type="dxa"/>
          </w:tcPr>
          <w:p w:rsidR="00B1593C" w:rsidRPr="00080C48" w:rsidRDefault="00B1593C" w:rsidP="0013705A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95,0</w:t>
            </w:r>
          </w:p>
        </w:tc>
      </w:tr>
      <w:tr w:rsidR="00B1593C" w:rsidRPr="00080C48" w:rsidTr="00392D7B">
        <w:tc>
          <w:tcPr>
            <w:tcW w:w="14968" w:type="dxa"/>
            <w:gridSpan w:val="16"/>
          </w:tcPr>
          <w:p w:rsidR="00B1593C" w:rsidRPr="00080C48" w:rsidRDefault="00B1593C" w:rsidP="00180BE3">
            <w:pPr>
              <w:spacing w:line="23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Pr="00080C48">
              <w:rPr>
                <w:color w:val="000000"/>
                <w:sz w:val="28"/>
                <w:szCs w:val="28"/>
              </w:rPr>
              <w:t xml:space="preserve">. </w:t>
            </w:r>
            <w:r>
              <w:rPr>
                <w:color w:val="000000"/>
                <w:sz w:val="28"/>
                <w:szCs w:val="28"/>
              </w:rPr>
              <w:t>1</w:t>
            </w:r>
            <w:r w:rsidRPr="00080C48">
              <w:rPr>
                <w:color w:val="000000"/>
                <w:sz w:val="28"/>
                <w:szCs w:val="28"/>
              </w:rPr>
              <w:t>. Количество аварий в сфере ЖКХ (единиц)</w:t>
            </w:r>
          </w:p>
        </w:tc>
      </w:tr>
      <w:tr w:rsidR="00B1593C" w:rsidRPr="00080C48" w:rsidTr="00392D7B">
        <w:tc>
          <w:tcPr>
            <w:tcW w:w="769" w:type="dxa"/>
          </w:tcPr>
          <w:p w:rsidR="00B1593C" w:rsidRPr="00080C48" w:rsidRDefault="00B1593C" w:rsidP="00180BE3">
            <w:pPr>
              <w:spacing w:line="230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3.40.</w:t>
            </w:r>
          </w:p>
        </w:tc>
        <w:tc>
          <w:tcPr>
            <w:tcW w:w="3399" w:type="dxa"/>
          </w:tcPr>
          <w:p w:rsidR="00B1593C" w:rsidRPr="00080C48" w:rsidRDefault="00B1593C" w:rsidP="00180BE3">
            <w:pPr>
              <w:spacing w:line="230" w:lineRule="auto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Алексеевское сельское поселение</w:t>
            </w:r>
          </w:p>
        </w:tc>
        <w:tc>
          <w:tcPr>
            <w:tcW w:w="851" w:type="dxa"/>
          </w:tcPr>
          <w:p w:rsidR="00B1593C" w:rsidRPr="00080C48" w:rsidRDefault="00B1593C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:rsidR="00B1593C" w:rsidRPr="00080C48" w:rsidRDefault="00B1593C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B1593C" w:rsidRPr="00080C48" w:rsidRDefault="00B1593C" w:rsidP="007E2E7A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B1593C" w:rsidRPr="00080C48" w:rsidRDefault="00B1593C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B1593C" w:rsidRPr="00080C48" w:rsidRDefault="00B1593C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B1593C" w:rsidRPr="00080C48" w:rsidRDefault="00B1593C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B1593C" w:rsidRPr="00080C48" w:rsidRDefault="00B1593C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B1593C" w:rsidRPr="00080C48" w:rsidRDefault="00B1593C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B1593C" w:rsidRPr="00080C48" w:rsidRDefault="00B1593C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B1593C" w:rsidRPr="00080C48" w:rsidRDefault="00B1593C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B1593C" w:rsidRPr="00080C48" w:rsidRDefault="00B1593C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53" w:type="dxa"/>
          </w:tcPr>
          <w:p w:rsidR="00B1593C" w:rsidRPr="00080C48" w:rsidRDefault="00B1593C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21" w:type="dxa"/>
          </w:tcPr>
          <w:p w:rsidR="00B1593C" w:rsidRPr="00080C48" w:rsidRDefault="00B1593C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21" w:type="dxa"/>
          </w:tcPr>
          <w:p w:rsidR="00B1593C" w:rsidRPr="00080C48" w:rsidRDefault="00B1593C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B1593C" w:rsidRPr="00080C48" w:rsidRDefault="00B1593C" w:rsidP="006001E8">
      <w:pPr>
        <w:pageBreakBefore/>
        <w:shd w:val="clear" w:color="auto" w:fill="FFFFFF"/>
        <w:spacing w:line="235" w:lineRule="auto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</w:t>
      </w:r>
      <w:r w:rsidRPr="00080C48">
        <w:rPr>
          <w:kern w:val="2"/>
          <w:sz w:val="28"/>
          <w:szCs w:val="28"/>
        </w:rPr>
        <w:t>Приложение №</w:t>
      </w:r>
      <w:r>
        <w:rPr>
          <w:kern w:val="2"/>
          <w:sz w:val="28"/>
          <w:szCs w:val="28"/>
        </w:rPr>
        <w:t>6</w:t>
      </w:r>
    </w:p>
    <w:p w:rsidR="00B1593C" w:rsidRDefault="00B1593C" w:rsidP="008F36FF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</w:p>
    <w:p w:rsidR="00B1593C" w:rsidRDefault="00B1593C" w:rsidP="008F36FF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080C48">
        <w:rPr>
          <w:kern w:val="2"/>
          <w:sz w:val="28"/>
          <w:szCs w:val="28"/>
        </w:rPr>
        <w:t>«Обеспечение качественными</w:t>
      </w:r>
    </w:p>
    <w:p w:rsidR="00B1593C" w:rsidRDefault="00B1593C" w:rsidP="008F36FF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жилищно-коммунальными услугами</w:t>
      </w:r>
      <w:r>
        <w:rPr>
          <w:kern w:val="2"/>
          <w:sz w:val="28"/>
          <w:szCs w:val="28"/>
        </w:rPr>
        <w:t xml:space="preserve"> </w:t>
      </w:r>
      <w:r w:rsidRPr="00080C48">
        <w:rPr>
          <w:kern w:val="2"/>
          <w:sz w:val="28"/>
          <w:szCs w:val="28"/>
        </w:rPr>
        <w:t>населения</w:t>
      </w:r>
    </w:p>
    <w:p w:rsidR="00B1593C" w:rsidRDefault="00B1593C" w:rsidP="008F36FF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>»</w:t>
      </w:r>
    </w:p>
    <w:p w:rsidR="00B1593C" w:rsidRPr="00080C48" w:rsidRDefault="00B1593C" w:rsidP="008F36FF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ПЕРЕЧЕНЬ </w:t>
      </w:r>
    </w:p>
    <w:p w:rsidR="00B1593C" w:rsidRPr="00080C48" w:rsidRDefault="00B1593C" w:rsidP="008F36FF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инвестиционных проектов (объектов капитального строительства, </w:t>
      </w:r>
    </w:p>
    <w:p w:rsidR="00B1593C" w:rsidRPr="00080C48" w:rsidRDefault="00B1593C" w:rsidP="008F36FF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реконструкции, капитального ремонта, находящихся в муниципальной собственности)</w:t>
      </w:r>
    </w:p>
    <w:p w:rsidR="00B1593C" w:rsidRPr="00080C48" w:rsidRDefault="00B1593C" w:rsidP="008F36FF">
      <w:pPr>
        <w:jc w:val="right"/>
        <w:rPr>
          <w:rFonts w:ascii="Calibri" w:hAnsi="Calibri"/>
          <w:kern w:val="2"/>
        </w:rPr>
      </w:pPr>
      <w:r w:rsidRPr="00080C48">
        <w:rPr>
          <w:rFonts w:ascii="Calibri" w:hAnsi="Calibri"/>
          <w:color w:val="000000"/>
        </w:rPr>
        <w:t>(</w:t>
      </w:r>
      <w:r w:rsidRPr="00080C48">
        <w:rPr>
          <w:color w:val="000000"/>
        </w:rPr>
        <w:t>тыс</w:t>
      </w:r>
      <w:r w:rsidRPr="00080C48">
        <w:rPr>
          <w:rFonts w:ascii="Times" w:hAnsi="Times"/>
          <w:color w:val="000000"/>
        </w:rPr>
        <w:t xml:space="preserve">. </w:t>
      </w:r>
      <w:r w:rsidRPr="00080C48">
        <w:rPr>
          <w:color w:val="000000"/>
        </w:rPr>
        <w:t>рублей</w:t>
      </w:r>
      <w:r w:rsidRPr="00080C48">
        <w:rPr>
          <w:rFonts w:ascii="Calibri" w:hAnsi="Calibri"/>
          <w:color w:val="000000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482"/>
        <w:gridCol w:w="2425"/>
        <w:gridCol w:w="1316"/>
        <w:gridCol w:w="1136"/>
        <w:gridCol w:w="955"/>
        <w:gridCol w:w="774"/>
        <w:gridCol w:w="774"/>
        <w:gridCol w:w="689"/>
        <w:gridCol w:w="685"/>
        <w:gridCol w:w="677"/>
        <w:gridCol w:w="774"/>
        <w:gridCol w:w="774"/>
        <w:gridCol w:w="789"/>
        <w:gridCol w:w="685"/>
        <w:gridCol w:w="685"/>
        <w:gridCol w:w="685"/>
        <w:gridCol w:w="663"/>
      </w:tblGrid>
      <w:tr w:rsidR="00B1593C" w:rsidRPr="00080C48" w:rsidTr="00180BE3">
        <w:tc>
          <w:tcPr>
            <w:tcW w:w="671" w:type="dxa"/>
            <w:vMerge w:val="restart"/>
          </w:tcPr>
          <w:p w:rsidR="00B1593C" w:rsidRPr="00080C48" w:rsidRDefault="00B1593C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685" w:type="dxa"/>
            <w:vMerge w:val="restart"/>
          </w:tcPr>
          <w:p w:rsidR="00B1593C" w:rsidRPr="00080C48" w:rsidRDefault="00B1593C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</w:p>
          <w:p w:rsidR="00B1593C" w:rsidRPr="00080C48" w:rsidRDefault="00B1593C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инвестиционного проекта</w:t>
            </w:r>
          </w:p>
        </w:tc>
        <w:tc>
          <w:tcPr>
            <w:tcW w:w="1966" w:type="dxa"/>
            <w:vMerge w:val="restart"/>
          </w:tcPr>
          <w:p w:rsidR="00B1593C" w:rsidRPr="00080C48" w:rsidRDefault="00B1593C" w:rsidP="00180BE3">
            <w:pPr>
              <w:jc w:val="center"/>
              <w:rPr>
                <w:color w:val="000000"/>
                <w:sz w:val="21"/>
                <w:szCs w:val="21"/>
              </w:rPr>
            </w:pPr>
            <w:r w:rsidRPr="00080C48">
              <w:rPr>
                <w:color w:val="000000"/>
                <w:sz w:val="21"/>
                <w:szCs w:val="21"/>
              </w:rPr>
              <w:t>Номер и дата положительного заключения экспертизы проектной документации, о достоверности определения сметной стоимости строительства</w:t>
            </w:r>
          </w:p>
        </w:tc>
        <w:tc>
          <w:tcPr>
            <w:tcW w:w="1687" w:type="dxa"/>
            <w:vMerge w:val="restart"/>
          </w:tcPr>
          <w:p w:rsidR="00B1593C" w:rsidRPr="00080C48" w:rsidRDefault="00B1593C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1406" w:type="dxa"/>
            <w:vMerge w:val="restart"/>
          </w:tcPr>
          <w:p w:rsidR="00B1593C" w:rsidRPr="00080C48" w:rsidRDefault="00B1593C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Сметная стоимость в ценах соответст</w:t>
            </w:r>
            <w:r w:rsidRPr="00080C48">
              <w:rPr>
                <w:color w:val="000000"/>
                <w:sz w:val="22"/>
                <w:szCs w:val="22"/>
              </w:rPr>
              <w:softHyphen/>
              <w:t>вующих лет на начало производства работ</w:t>
            </w:r>
          </w:p>
        </w:tc>
        <w:tc>
          <w:tcPr>
            <w:tcW w:w="12528" w:type="dxa"/>
            <w:gridSpan w:val="12"/>
          </w:tcPr>
          <w:p w:rsidR="00B1593C" w:rsidRPr="00080C48" w:rsidRDefault="00B1593C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sz w:val="22"/>
                <w:szCs w:val="22"/>
              </w:rPr>
              <w:t>муниципальной</w:t>
            </w:r>
            <w:r w:rsidRPr="00080C48">
              <w:rPr>
                <w:sz w:val="22"/>
                <w:szCs w:val="22"/>
              </w:rPr>
              <w:t xml:space="preserve"> программы</w:t>
            </w:r>
          </w:p>
        </w:tc>
      </w:tr>
      <w:tr w:rsidR="00B1593C" w:rsidRPr="00080C48" w:rsidTr="00180BE3">
        <w:tc>
          <w:tcPr>
            <w:tcW w:w="671" w:type="dxa"/>
            <w:vMerge/>
          </w:tcPr>
          <w:p w:rsidR="00B1593C" w:rsidRPr="00080C48" w:rsidRDefault="00B1593C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5" w:type="dxa"/>
            <w:vMerge/>
          </w:tcPr>
          <w:p w:rsidR="00B1593C" w:rsidRPr="00080C48" w:rsidRDefault="00B1593C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6" w:type="dxa"/>
            <w:vMerge/>
          </w:tcPr>
          <w:p w:rsidR="00B1593C" w:rsidRPr="00080C48" w:rsidRDefault="00B1593C" w:rsidP="00180BE3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687" w:type="dxa"/>
            <w:vMerge/>
          </w:tcPr>
          <w:p w:rsidR="00B1593C" w:rsidRPr="00080C48" w:rsidRDefault="00B1593C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06" w:type="dxa"/>
            <w:vMerge/>
          </w:tcPr>
          <w:p w:rsidR="00B1593C" w:rsidRPr="00080C48" w:rsidRDefault="00B1593C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6" w:type="dxa"/>
          </w:tcPr>
          <w:p w:rsidR="00B1593C" w:rsidRPr="00080C48" w:rsidRDefault="00B1593C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2019 год</w:t>
            </w:r>
          </w:p>
        </w:tc>
        <w:tc>
          <w:tcPr>
            <w:tcW w:w="1126" w:type="dxa"/>
          </w:tcPr>
          <w:p w:rsidR="00B1593C" w:rsidRPr="00080C48" w:rsidRDefault="00B1593C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2020 год</w:t>
            </w:r>
          </w:p>
        </w:tc>
        <w:tc>
          <w:tcPr>
            <w:tcW w:w="994" w:type="dxa"/>
          </w:tcPr>
          <w:p w:rsidR="00B1593C" w:rsidRPr="00080C48" w:rsidRDefault="00B1593C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2021 год</w:t>
            </w:r>
          </w:p>
        </w:tc>
        <w:tc>
          <w:tcPr>
            <w:tcW w:w="988" w:type="dxa"/>
          </w:tcPr>
          <w:p w:rsidR="00B1593C" w:rsidRPr="00080C48" w:rsidRDefault="00B1593C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2022 год</w:t>
            </w:r>
          </w:p>
        </w:tc>
        <w:tc>
          <w:tcPr>
            <w:tcW w:w="975" w:type="dxa"/>
          </w:tcPr>
          <w:p w:rsidR="00B1593C" w:rsidRPr="00080C48" w:rsidRDefault="00B1593C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2023 год</w:t>
            </w:r>
          </w:p>
        </w:tc>
        <w:tc>
          <w:tcPr>
            <w:tcW w:w="1126" w:type="dxa"/>
          </w:tcPr>
          <w:p w:rsidR="00B1593C" w:rsidRPr="00080C48" w:rsidRDefault="00B1593C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2024 год</w:t>
            </w:r>
          </w:p>
        </w:tc>
        <w:tc>
          <w:tcPr>
            <w:tcW w:w="1126" w:type="dxa"/>
          </w:tcPr>
          <w:p w:rsidR="00B1593C" w:rsidRPr="00080C48" w:rsidRDefault="00B1593C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2025 год</w:t>
            </w:r>
          </w:p>
        </w:tc>
        <w:tc>
          <w:tcPr>
            <w:tcW w:w="1149" w:type="dxa"/>
          </w:tcPr>
          <w:p w:rsidR="00B1593C" w:rsidRPr="00080C48" w:rsidRDefault="00B1593C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2026 год</w:t>
            </w:r>
          </w:p>
        </w:tc>
        <w:tc>
          <w:tcPr>
            <w:tcW w:w="988" w:type="dxa"/>
          </w:tcPr>
          <w:p w:rsidR="00B1593C" w:rsidRPr="00080C48" w:rsidRDefault="00B1593C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2027 год</w:t>
            </w:r>
          </w:p>
        </w:tc>
        <w:tc>
          <w:tcPr>
            <w:tcW w:w="988" w:type="dxa"/>
          </w:tcPr>
          <w:p w:rsidR="00B1593C" w:rsidRPr="00080C48" w:rsidRDefault="00B1593C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2028 год</w:t>
            </w:r>
          </w:p>
        </w:tc>
        <w:tc>
          <w:tcPr>
            <w:tcW w:w="988" w:type="dxa"/>
          </w:tcPr>
          <w:p w:rsidR="00B1593C" w:rsidRPr="00080C48" w:rsidRDefault="00B1593C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2029 год</w:t>
            </w:r>
          </w:p>
        </w:tc>
        <w:tc>
          <w:tcPr>
            <w:tcW w:w="954" w:type="dxa"/>
          </w:tcPr>
          <w:p w:rsidR="00B1593C" w:rsidRPr="00080C48" w:rsidRDefault="00B1593C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2030 год</w:t>
            </w:r>
          </w:p>
        </w:tc>
      </w:tr>
    </w:tbl>
    <w:p w:rsidR="00B1593C" w:rsidRPr="00080C48" w:rsidRDefault="00B1593C" w:rsidP="008F36FF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480"/>
        <w:gridCol w:w="2425"/>
        <w:gridCol w:w="1316"/>
        <w:gridCol w:w="1136"/>
        <w:gridCol w:w="955"/>
        <w:gridCol w:w="774"/>
        <w:gridCol w:w="774"/>
        <w:gridCol w:w="689"/>
        <w:gridCol w:w="685"/>
        <w:gridCol w:w="677"/>
        <w:gridCol w:w="774"/>
        <w:gridCol w:w="774"/>
        <w:gridCol w:w="774"/>
        <w:gridCol w:w="17"/>
        <w:gridCol w:w="666"/>
        <w:gridCol w:w="19"/>
        <w:gridCol w:w="664"/>
        <w:gridCol w:w="21"/>
        <w:gridCol w:w="662"/>
        <w:gridCol w:w="23"/>
        <w:gridCol w:w="663"/>
      </w:tblGrid>
      <w:tr w:rsidR="00B1593C" w:rsidRPr="00080C48" w:rsidTr="00B82745">
        <w:tc>
          <w:tcPr>
            <w:tcW w:w="480" w:type="dxa"/>
          </w:tcPr>
          <w:p w:rsidR="00B1593C" w:rsidRPr="00080C48" w:rsidRDefault="00B1593C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25" w:type="dxa"/>
          </w:tcPr>
          <w:p w:rsidR="00B1593C" w:rsidRPr="00080C48" w:rsidRDefault="00B1593C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16" w:type="dxa"/>
          </w:tcPr>
          <w:p w:rsidR="00B1593C" w:rsidRPr="00080C48" w:rsidRDefault="00B1593C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6" w:type="dxa"/>
            <w:noWrap/>
          </w:tcPr>
          <w:p w:rsidR="00B1593C" w:rsidRPr="00080C48" w:rsidRDefault="00B1593C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55" w:type="dxa"/>
            <w:noWrap/>
          </w:tcPr>
          <w:p w:rsidR="00B1593C" w:rsidRPr="00080C48" w:rsidRDefault="00B1593C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774" w:type="dxa"/>
            <w:noWrap/>
          </w:tcPr>
          <w:p w:rsidR="00B1593C" w:rsidRPr="00080C48" w:rsidRDefault="00B1593C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6</w:t>
            </w:r>
          </w:p>
        </w:tc>
        <w:tc>
          <w:tcPr>
            <w:tcW w:w="774" w:type="dxa"/>
            <w:noWrap/>
          </w:tcPr>
          <w:p w:rsidR="00B1593C" w:rsidRPr="00080C48" w:rsidRDefault="00B1593C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7</w:t>
            </w:r>
          </w:p>
        </w:tc>
        <w:tc>
          <w:tcPr>
            <w:tcW w:w="689" w:type="dxa"/>
            <w:noWrap/>
          </w:tcPr>
          <w:p w:rsidR="00B1593C" w:rsidRPr="00080C48" w:rsidRDefault="00B1593C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8</w:t>
            </w:r>
          </w:p>
        </w:tc>
        <w:tc>
          <w:tcPr>
            <w:tcW w:w="685" w:type="dxa"/>
            <w:noWrap/>
          </w:tcPr>
          <w:p w:rsidR="00B1593C" w:rsidRPr="00080C48" w:rsidRDefault="00B1593C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9</w:t>
            </w:r>
          </w:p>
        </w:tc>
        <w:tc>
          <w:tcPr>
            <w:tcW w:w="677" w:type="dxa"/>
            <w:noWrap/>
          </w:tcPr>
          <w:p w:rsidR="00B1593C" w:rsidRPr="00080C48" w:rsidRDefault="00B1593C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10</w:t>
            </w:r>
          </w:p>
        </w:tc>
        <w:tc>
          <w:tcPr>
            <w:tcW w:w="774" w:type="dxa"/>
            <w:noWrap/>
          </w:tcPr>
          <w:p w:rsidR="00B1593C" w:rsidRPr="00080C48" w:rsidRDefault="00B1593C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11</w:t>
            </w:r>
          </w:p>
        </w:tc>
        <w:tc>
          <w:tcPr>
            <w:tcW w:w="774" w:type="dxa"/>
            <w:noWrap/>
          </w:tcPr>
          <w:p w:rsidR="00B1593C" w:rsidRPr="00080C48" w:rsidRDefault="00B1593C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12</w:t>
            </w:r>
          </w:p>
        </w:tc>
        <w:tc>
          <w:tcPr>
            <w:tcW w:w="791" w:type="dxa"/>
            <w:gridSpan w:val="2"/>
            <w:noWrap/>
          </w:tcPr>
          <w:p w:rsidR="00B1593C" w:rsidRPr="00080C48" w:rsidRDefault="00B1593C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13</w:t>
            </w:r>
          </w:p>
        </w:tc>
        <w:tc>
          <w:tcPr>
            <w:tcW w:w="685" w:type="dxa"/>
            <w:gridSpan w:val="2"/>
            <w:noWrap/>
          </w:tcPr>
          <w:p w:rsidR="00B1593C" w:rsidRPr="00080C48" w:rsidRDefault="00B1593C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14</w:t>
            </w:r>
          </w:p>
        </w:tc>
        <w:tc>
          <w:tcPr>
            <w:tcW w:w="685" w:type="dxa"/>
            <w:gridSpan w:val="2"/>
            <w:noWrap/>
          </w:tcPr>
          <w:p w:rsidR="00B1593C" w:rsidRPr="00080C48" w:rsidRDefault="00B1593C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15</w:t>
            </w:r>
          </w:p>
        </w:tc>
        <w:tc>
          <w:tcPr>
            <w:tcW w:w="685" w:type="dxa"/>
            <w:gridSpan w:val="2"/>
            <w:noWrap/>
          </w:tcPr>
          <w:p w:rsidR="00B1593C" w:rsidRPr="00080C48" w:rsidRDefault="00B1593C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16</w:t>
            </w:r>
          </w:p>
        </w:tc>
        <w:tc>
          <w:tcPr>
            <w:tcW w:w="663" w:type="dxa"/>
            <w:noWrap/>
          </w:tcPr>
          <w:p w:rsidR="00B1593C" w:rsidRPr="00080C48" w:rsidRDefault="00B1593C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17</w:t>
            </w:r>
          </w:p>
        </w:tc>
      </w:tr>
      <w:tr w:rsidR="00B1593C" w:rsidRPr="00080C48" w:rsidTr="00B82745">
        <w:tc>
          <w:tcPr>
            <w:tcW w:w="14968" w:type="dxa"/>
            <w:gridSpan w:val="21"/>
            <w:noWrap/>
          </w:tcPr>
          <w:p w:rsidR="00B1593C" w:rsidRPr="00080C48" w:rsidRDefault="00B1593C" w:rsidP="00DA570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Муниципальная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программа </w:t>
            </w:r>
            <w:r>
              <w:rPr>
                <w:color w:val="000000"/>
                <w:sz w:val="22"/>
                <w:szCs w:val="22"/>
              </w:rPr>
              <w:t>Алексеевского сельского поселения Октябрьского района</w:t>
            </w:r>
            <w:r w:rsidRPr="00080C48">
              <w:rPr>
                <w:color w:val="000000"/>
                <w:sz w:val="22"/>
                <w:szCs w:val="22"/>
              </w:rPr>
              <w:t xml:space="preserve"> «Обеспечение качественными жилищно-коммунальными услугами населения </w:t>
            </w:r>
            <w:r>
              <w:rPr>
                <w:color w:val="000000"/>
                <w:sz w:val="22"/>
                <w:szCs w:val="22"/>
              </w:rPr>
              <w:t>Алексеевского сельского поселения</w:t>
            </w:r>
            <w:r w:rsidRPr="00080C48">
              <w:rPr>
                <w:color w:val="000000"/>
                <w:sz w:val="22"/>
                <w:szCs w:val="22"/>
              </w:rPr>
              <w:t>»</w:t>
            </w:r>
          </w:p>
        </w:tc>
      </w:tr>
      <w:tr w:rsidR="00B1593C" w:rsidRPr="00080C48" w:rsidTr="00B82745">
        <w:tc>
          <w:tcPr>
            <w:tcW w:w="480" w:type="dxa"/>
            <w:vMerge w:val="restart"/>
            <w:noWrap/>
          </w:tcPr>
          <w:p w:rsidR="00B1593C" w:rsidRPr="00080C48" w:rsidRDefault="00B1593C" w:rsidP="00180BE3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2425" w:type="dxa"/>
            <w:vMerge w:val="restart"/>
            <w:noWrap/>
          </w:tcPr>
          <w:p w:rsidR="00B1593C" w:rsidRPr="00080C48" w:rsidRDefault="00B1593C" w:rsidP="00180BE3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316" w:type="dxa"/>
            <w:vMerge w:val="restart"/>
          </w:tcPr>
          <w:p w:rsidR="00B1593C" w:rsidRPr="00080C48" w:rsidRDefault="00B1593C" w:rsidP="00180BE3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136" w:type="dxa"/>
          </w:tcPr>
          <w:p w:rsidR="00B1593C" w:rsidRPr="00080C48" w:rsidRDefault="00B1593C" w:rsidP="00180BE3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955" w:type="dxa"/>
          </w:tcPr>
          <w:p w:rsidR="00B1593C" w:rsidRDefault="00B1593C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B1593C" w:rsidRDefault="00B1593C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B1593C" w:rsidRDefault="00B1593C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B1593C" w:rsidRPr="00080C48" w:rsidRDefault="00B1593C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B1593C" w:rsidRPr="00080C48" w:rsidRDefault="00B1593C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B1593C" w:rsidRPr="00080C48" w:rsidRDefault="00B1593C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B1593C" w:rsidRPr="00080C48" w:rsidRDefault="00B1593C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B1593C" w:rsidRPr="00080C48" w:rsidRDefault="00B1593C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B1593C" w:rsidRPr="00080C48" w:rsidRDefault="00B1593C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B1593C" w:rsidRPr="00080C48" w:rsidRDefault="00B1593C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B1593C" w:rsidRPr="00080C48" w:rsidRDefault="00B1593C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B1593C" w:rsidRPr="00080C48" w:rsidRDefault="00B1593C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B1593C" w:rsidRPr="00080C48" w:rsidRDefault="00B1593C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B1593C" w:rsidRPr="00080C48" w:rsidTr="00B82745">
        <w:tc>
          <w:tcPr>
            <w:tcW w:w="480" w:type="dxa"/>
            <w:vMerge/>
            <w:vAlign w:val="center"/>
          </w:tcPr>
          <w:p w:rsidR="00B1593C" w:rsidRPr="00080C48" w:rsidRDefault="00B1593C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B1593C" w:rsidRPr="00080C48" w:rsidRDefault="00B1593C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B1593C" w:rsidRPr="00080C48" w:rsidRDefault="00B1593C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B1593C" w:rsidRPr="00080C48" w:rsidRDefault="00B1593C" w:rsidP="00180BE3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областной </w:t>
            </w:r>
          </w:p>
          <w:p w:rsidR="00B1593C" w:rsidRPr="00080C48" w:rsidRDefault="00B1593C" w:rsidP="00180BE3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бюджет</w:t>
            </w:r>
          </w:p>
        </w:tc>
        <w:tc>
          <w:tcPr>
            <w:tcW w:w="955" w:type="dxa"/>
          </w:tcPr>
          <w:p w:rsidR="00B1593C" w:rsidRDefault="00B1593C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B1593C" w:rsidRDefault="00B1593C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B1593C" w:rsidRDefault="00B1593C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B1593C" w:rsidRPr="00080C48" w:rsidRDefault="00B1593C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B1593C" w:rsidRPr="00080C48" w:rsidRDefault="00B1593C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B1593C" w:rsidRPr="00080C48" w:rsidRDefault="00B1593C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B1593C" w:rsidRPr="00080C48" w:rsidRDefault="00B1593C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B1593C" w:rsidRPr="00080C48" w:rsidRDefault="00B1593C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B1593C" w:rsidRPr="00080C48" w:rsidRDefault="00B1593C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B1593C" w:rsidRPr="00080C48" w:rsidRDefault="00B1593C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B1593C" w:rsidRPr="00080C48" w:rsidRDefault="00B1593C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B1593C" w:rsidRPr="00080C48" w:rsidRDefault="00B1593C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B1593C" w:rsidRPr="00080C48" w:rsidRDefault="00B1593C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B1593C" w:rsidRPr="00080C48" w:rsidTr="00B82745">
        <w:tc>
          <w:tcPr>
            <w:tcW w:w="480" w:type="dxa"/>
            <w:vMerge/>
            <w:vAlign w:val="center"/>
          </w:tcPr>
          <w:p w:rsidR="00B1593C" w:rsidRPr="00080C48" w:rsidRDefault="00B1593C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B1593C" w:rsidRPr="00080C48" w:rsidRDefault="00B1593C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B1593C" w:rsidRPr="00080C48" w:rsidRDefault="00B1593C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B1593C" w:rsidRPr="00080C48" w:rsidRDefault="00B1593C" w:rsidP="00180BE3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</w:tcPr>
          <w:p w:rsidR="00B1593C" w:rsidRDefault="00B1593C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B1593C" w:rsidRDefault="00B1593C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B1593C" w:rsidRDefault="00B1593C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B1593C" w:rsidRPr="00080C48" w:rsidRDefault="00B1593C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B1593C" w:rsidRPr="00080C48" w:rsidRDefault="00B1593C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B1593C" w:rsidRPr="00080C48" w:rsidRDefault="00B1593C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B1593C" w:rsidRPr="00080C48" w:rsidRDefault="00B1593C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B1593C" w:rsidRPr="00080C48" w:rsidRDefault="00B1593C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B1593C" w:rsidRPr="00080C48" w:rsidRDefault="00B1593C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B1593C" w:rsidRPr="00080C48" w:rsidRDefault="00B1593C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B1593C" w:rsidRPr="00080C48" w:rsidRDefault="00B1593C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B1593C" w:rsidRPr="00080C48" w:rsidRDefault="00B1593C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B1593C" w:rsidRPr="00080C48" w:rsidRDefault="00B1593C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B1593C" w:rsidRPr="00080C48" w:rsidTr="00B82745">
        <w:tc>
          <w:tcPr>
            <w:tcW w:w="480" w:type="dxa"/>
            <w:vMerge/>
            <w:vAlign w:val="center"/>
          </w:tcPr>
          <w:p w:rsidR="00B1593C" w:rsidRPr="00080C48" w:rsidRDefault="00B1593C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B1593C" w:rsidRPr="00080C48" w:rsidRDefault="00B1593C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B1593C" w:rsidRPr="00080C48" w:rsidRDefault="00B1593C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B1593C" w:rsidRPr="00080C48" w:rsidRDefault="00B1593C" w:rsidP="00180BE3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</w:tcPr>
          <w:p w:rsidR="00B1593C" w:rsidRDefault="00B1593C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B1593C" w:rsidRDefault="00B1593C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B1593C" w:rsidRDefault="00B1593C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B1593C" w:rsidRPr="00080C48" w:rsidRDefault="00B1593C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B1593C" w:rsidRPr="00080C48" w:rsidRDefault="00B1593C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B1593C" w:rsidRPr="00080C48" w:rsidRDefault="00B1593C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B1593C" w:rsidRPr="00080C48" w:rsidRDefault="00B1593C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B1593C" w:rsidRPr="00080C48" w:rsidRDefault="00B1593C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B1593C" w:rsidRPr="00080C48" w:rsidRDefault="00B1593C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B1593C" w:rsidRPr="00080C48" w:rsidRDefault="00B1593C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B1593C" w:rsidRPr="00080C48" w:rsidRDefault="00B1593C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B1593C" w:rsidRPr="00080C48" w:rsidRDefault="00B1593C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B1593C" w:rsidRPr="00080C48" w:rsidRDefault="00B1593C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B1593C" w:rsidRPr="00080C48" w:rsidTr="00B31FA9">
        <w:tc>
          <w:tcPr>
            <w:tcW w:w="480" w:type="dxa"/>
            <w:vAlign w:val="center"/>
          </w:tcPr>
          <w:p w:rsidR="00B1593C" w:rsidRPr="00080C48" w:rsidRDefault="00B1593C" w:rsidP="00180BE3">
            <w:pPr>
              <w:rPr>
                <w:sz w:val="22"/>
                <w:szCs w:val="22"/>
              </w:rPr>
            </w:pPr>
          </w:p>
        </w:tc>
        <w:tc>
          <w:tcPr>
            <w:tcW w:w="14488" w:type="dxa"/>
            <w:gridSpan w:val="20"/>
            <w:vAlign w:val="center"/>
          </w:tcPr>
          <w:p w:rsidR="00B1593C" w:rsidRPr="00080C48" w:rsidRDefault="00B1593C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  <w:r w:rsidRPr="00080C48">
              <w:t xml:space="preserve">Подпрограмма </w:t>
            </w:r>
            <w:r w:rsidRPr="00C860C4">
              <w:rPr>
                <w:color w:val="000000"/>
              </w:rPr>
              <w:t>«Обеспечение качественными жилищно-коммунальными услугами населения Алексеевского сельского поселения»</w:t>
            </w:r>
          </w:p>
        </w:tc>
      </w:tr>
      <w:tr w:rsidR="00B1593C" w:rsidRPr="00080C48" w:rsidTr="00B31FA9">
        <w:tc>
          <w:tcPr>
            <w:tcW w:w="480" w:type="dxa"/>
          </w:tcPr>
          <w:p w:rsidR="00B1593C" w:rsidRPr="00080C48" w:rsidRDefault="00B1593C" w:rsidP="00B31FA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2425" w:type="dxa"/>
          </w:tcPr>
          <w:p w:rsidR="00B1593C" w:rsidRPr="00080C48" w:rsidRDefault="00B1593C" w:rsidP="00B31FA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316" w:type="dxa"/>
          </w:tcPr>
          <w:p w:rsidR="00B1593C" w:rsidRPr="00080C48" w:rsidRDefault="00B1593C" w:rsidP="00B31FA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136" w:type="dxa"/>
            <w:noWrap/>
          </w:tcPr>
          <w:p w:rsidR="00B1593C" w:rsidRPr="00080C48" w:rsidRDefault="00B1593C" w:rsidP="00B31FA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955" w:type="dxa"/>
            <w:noWrap/>
          </w:tcPr>
          <w:p w:rsidR="00B1593C" w:rsidRPr="00080C48" w:rsidRDefault="00B1593C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B1593C" w:rsidRPr="00080C48" w:rsidRDefault="00B1593C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B1593C" w:rsidRPr="00080C48" w:rsidRDefault="00B1593C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689" w:type="dxa"/>
            <w:noWrap/>
          </w:tcPr>
          <w:p w:rsidR="00B1593C" w:rsidRPr="00080C48" w:rsidRDefault="00B1593C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5" w:type="dxa"/>
            <w:noWrap/>
          </w:tcPr>
          <w:p w:rsidR="00B1593C" w:rsidRPr="00080C48" w:rsidRDefault="00B1593C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77" w:type="dxa"/>
            <w:noWrap/>
          </w:tcPr>
          <w:p w:rsidR="00B1593C" w:rsidRPr="00080C48" w:rsidRDefault="00B1593C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B1593C" w:rsidRPr="00080C48" w:rsidRDefault="00B1593C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B1593C" w:rsidRPr="00080C48" w:rsidRDefault="00B1593C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B1593C" w:rsidRPr="00080C48" w:rsidRDefault="00B1593C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B1593C" w:rsidRPr="00080C48" w:rsidRDefault="00B1593C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B1593C" w:rsidRPr="00080C48" w:rsidRDefault="00B1593C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B1593C" w:rsidRPr="00080C48" w:rsidRDefault="00B1593C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6" w:type="dxa"/>
            <w:gridSpan w:val="2"/>
            <w:noWrap/>
          </w:tcPr>
          <w:p w:rsidR="00B1593C" w:rsidRPr="00080C48" w:rsidRDefault="00B1593C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</w:tr>
      <w:tr w:rsidR="00B1593C" w:rsidRPr="00080C48" w:rsidTr="00B82745">
        <w:tc>
          <w:tcPr>
            <w:tcW w:w="480" w:type="dxa"/>
            <w:vAlign w:val="center"/>
          </w:tcPr>
          <w:p w:rsidR="00B1593C" w:rsidRPr="00080C48" w:rsidRDefault="00B1593C" w:rsidP="00180BE3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B1593C" w:rsidRPr="00080C48" w:rsidRDefault="00B1593C" w:rsidP="00180BE3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B1593C" w:rsidRPr="00080C48" w:rsidRDefault="00B1593C" w:rsidP="00180BE3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B1593C" w:rsidRPr="00080C48" w:rsidRDefault="00B1593C" w:rsidP="00B31FA9">
            <w:pPr>
              <w:ind w:right="-103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955" w:type="dxa"/>
            <w:noWrap/>
          </w:tcPr>
          <w:p w:rsidR="00B1593C" w:rsidRPr="00080C48" w:rsidRDefault="00B1593C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B1593C" w:rsidRPr="00080C48" w:rsidRDefault="00B1593C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B1593C" w:rsidRPr="00080C48" w:rsidRDefault="00B1593C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689" w:type="dxa"/>
            <w:noWrap/>
          </w:tcPr>
          <w:p w:rsidR="00B1593C" w:rsidRPr="00080C48" w:rsidRDefault="00B1593C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5" w:type="dxa"/>
            <w:noWrap/>
          </w:tcPr>
          <w:p w:rsidR="00B1593C" w:rsidRPr="00080C48" w:rsidRDefault="00B1593C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77" w:type="dxa"/>
            <w:noWrap/>
          </w:tcPr>
          <w:p w:rsidR="00B1593C" w:rsidRPr="00080C48" w:rsidRDefault="00B1593C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B1593C" w:rsidRPr="00080C48" w:rsidRDefault="00B1593C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B1593C" w:rsidRPr="00080C48" w:rsidRDefault="00B1593C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B1593C" w:rsidRPr="00080C48" w:rsidRDefault="00B1593C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B1593C" w:rsidRPr="00080C48" w:rsidRDefault="00B1593C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B1593C" w:rsidRPr="00080C48" w:rsidRDefault="00B1593C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B1593C" w:rsidRPr="00080C48" w:rsidRDefault="00B1593C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6" w:type="dxa"/>
            <w:gridSpan w:val="2"/>
            <w:noWrap/>
          </w:tcPr>
          <w:p w:rsidR="00B1593C" w:rsidRPr="00080C48" w:rsidRDefault="00B1593C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</w:tr>
      <w:tr w:rsidR="00B1593C" w:rsidRPr="00080C48" w:rsidTr="00B82745">
        <w:tc>
          <w:tcPr>
            <w:tcW w:w="480" w:type="dxa"/>
            <w:vAlign w:val="center"/>
          </w:tcPr>
          <w:p w:rsidR="00B1593C" w:rsidRPr="00080C48" w:rsidRDefault="00B1593C" w:rsidP="00180BE3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B1593C" w:rsidRPr="00080C48" w:rsidRDefault="00B1593C" w:rsidP="00180BE3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B1593C" w:rsidRPr="00080C48" w:rsidRDefault="00B1593C" w:rsidP="00180BE3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B1593C" w:rsidRPr="00080C48" w:rsidRDefault="00B1593C" w:rsidP="00B31FA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  <w:noWrap/>
          </w:tcPr>
          <w:p w:rsidR="00B1593C" w:rsidRPr="00080C48" w:rsidRDefault="00B1593C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B1593C" w:rsidRPr="00080C48" w:rsidRDefault="00B1593C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B1593C" w:rsidRPr="00080C48" w:rsidRDefault="00B1593C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689" w:type="dxa"/>
            <w:noWrap/>
          </w:tcPr>
          <w:p w:rsidR="00B1593C" w:rsidRPr="00080C48" w:rsidRDefault="00B1593C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5" w:type="dxa"/>
            <w:noWrap/>
          </w:tcPr>
          <w:p w:rsidR="00B1593C" w:rsidRPr="00080C48" w:rsidRDefault="00B1593C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77" w:type="dxa"/>
            <w:noWrap/>
          </w:tcPr>
          <w:p w:rsidR="00B1593C" w:rsidRPr="00080C48" w:rsidRDefault="00B1593C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B1593C" w:rsidRPr="00080C48" w:rsidRDefault="00B1593C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B1593C" w:rsidRPr="00080C48" w:rsidRDefault="00B1593C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B1593C" w:rsidRPr="00080C48" w:rsidRDefault="00B1593C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B1593C" w:rsidRPr="00080C48" w:rsidRDefault="00B1593C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B1593C" w:rsidRPr="00080C48" w:rsidRDefault="00B1593C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B1593C" w:rsidRPr="00080C48" w:rsidRDefault="00B1593C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6" w:type="dxa"/>
            <w:gridSpan w:val="2"/>
            <w:noWrap/>
          </w:tcPr>
          <w:p w:rsidR="00B1593C" w:rsidRPr="00080C48" w:rsidRDefault="00B1593C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</w:tr>
      <w:tr w:rsidR="00B1593C" w:rsidRPr="00080C48" w:rsidTr="00B82745">
        <w:tc>
          <w:tcPr>
            <w:tcW w:w="480" w:type="dxa"/>
            <w:vAlign w:val="center"/>
          </w:tcPr>
          <w:p w:rsidR="00B1593C" w:rsidRPr="00080C48" w:rsidRDefault="00B1593C" w:rsidP="00180BE3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B1593C" w:rsidRPr="00080C48" w:rsidRDefault="00B1593C" w:rsidP="00180BE3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B1593C" w:rsidRPr="00080C48" w:rsidRDefault="00B1593C" w:rsidP="00180BE3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B1593C" w:rsidRPr="00080C48" w:rsidRDefault="00B1593C" w:rsidP="00B31FA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  <w:noWrap/>
          </w:tcPr>
          <w:p w:rsidR="00B1593C" w:rsidRPr="00080C48" w:rsidRDefault="00B1593C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B1593C" w:rsidRPr="00080C48" w:rsidRDefault="00B1593C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B1593C" w:rsidRPr="00080C48" w:rsidRDefault="00B1593C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689" w:type="dxa"/>
            <w:noWrap/>
          </w:tcPr>
          <w:p w:rsidR="00B1593C" w:rsidRPr="00080C48" w:rsidRDefault="00B1593C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5" w:type="dxa"/>
            <w:noWrap/>
          </w:tcPr>
          <w:p w:rsidR="00B1593C" w:rsidRPr="00080C48" w:rsidRDefault="00B1593C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77" w:type="dxa"/>
            <w:noWrap/>
          </w:tcPr>
          <w:p w:rsidR="00B1593C" w:rsidRPr="00080C48" w:rsidRDefault="00B1593C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B1593C" w:rsidRPr="00080C48" w:rsidRDefault="00B1593C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B1593C" w:rsidRPr="00080C48" w:rsidRDefault="00B1593C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B1593C" w:rsidRPr="00080C48" w:rsidRDefault="00B1593C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B1593C" w:rsidRPr="00080C48" w:rsidRDefault="00B1593C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B1593C" w:rsidRPr="00080C48" w:rsidRDefault="00B1593C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B1593C" w:rsidRPr="00080C48" w:rsidRDefault="00B1593C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6" w:type="dxa"/>
            <w:gridSpan w:val="2"/>
            <w:noWrap/>
          </w:tcPr>
          <w:p w:rsidR="00B1593C" w:rsidRPr="00080C48" w:rsidRDefault="00B1593C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</w:tr>
    </w:tbl>
    <w:p w:rsidR="00B1593C" w:rsidRDefault="00B1593C" w:rsidP="00275FAB">
      <w:pPr>
        <w:autoSpaceDE w:val="0"/>
        <w:autoSpaceDN w:val="0"/>
        <w:adjustRightInd w:val="0"/>
        <w:ind w:left="17010"/>
        <w:jc w:val="center"/>
        <w:rPr>
          <w:kern w:val="2"/>
          <w:sz w:val="28"/>
          <w:szCs w:val="28"/>
        </w:rPr>
      </w:pPr>
    </w:p>
    <w:sectPr w:rsidR="00B1593C" w:rsidSect="008F36FF">
      <w:footerReference w:type="even" r:id="rId9"/>
      <w:footerReference w:type="default" r:id="rId10"/>
      <w:pgSz w:w="16839" w:h="11907" w:orient="landscape" w:code="9"/>
      <w:pgMar w:top="1304" w:right="851" w:bottom="851" w:left="1134" w:header="709" w:footer="709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593C" w:rsidRDefault="00B1593C">
      <w:r>
        <w:separator/>
      </w:r>
    </w:p>
  </w:endnote>
  <w:endnote w:type="continuationSeparator" w:id="1">
    <w:p w:rsidR="00B1593C" w:rsidRDefault="00B159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93C" w:rsidRDefault="00B1593C">
    <w:pPr>
      <w:pStyle w:val="Footer"/>
      <w:jc w:val="right"/>
    </w:pPr>
    <w:fldSimple w:instr=" PAGE   \* MERGEFORMAT ">
      <w:r>
        <w:rPr>
          <w:noProof/>
        </w:rPr>
        <w:t>7</w:t>
      </w:r>
    </w:fldSimple>
  </w:p>
  <w:p w:rsidR="00B1593C" w:rsidRDefault="00B1593C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93C" w:rsidRDefault="00B1593C" w:rsidP="00D00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1593C" w:rsidRDefault="00B1593C">
    <w:pPr>
      <w:pStyle w:val="Footer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93C" w:rsidRPr="00B82745" w:rsidRDefault="00B1593C" w:rsidP="00B8274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593C" w:rsidRDefault="00B1593C">
      <w:r>
        <w:separator/>
      </w:r>
    </w:p>
  </w:footnote>
  <w:footnote w:type="continuationSeparator" w:id="1">
    <w:p w:rsidR="00B1593C" w:rsidRDefault="00B1593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F1E2F"/>
    <w:multiLevelType w:val="hybridMultilevel"/>
    <w:tmpl w:val="05748C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B001332"/>
    <w:multiLevelType w:val="hybridMultilevel"/>
    <w:tmpl w:val="6B425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9"/>
  <w:drawingGridHorizontalSpacing w:val="10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75FAB"/>
    <w:rsid w:val="00000103"/>
    <w:rsid w:val="000035E1"/>
    <w:rsid w:val="000047B0"/>
    <w:rsid w:val="00012A07"/>
    <w:rsid w:val="000135FD"/>
    <w:rsid w:val="00022298"/>
    <w:rsid w:val="00022EB7"/>
    <w:rsid w:val="00025C17"/>
    <w:rsid w:val="00026174"/>
    <w:rsid w:val="00032465"/>
    <w:rsid w:val="000379B4"/>
    <w:rsid w:val="000477CD"/>
    <w:rsid w:val="00050C68"/>
    <w:rsid w:val="0005372C"/>
    <w:rsid w:val="00054D8B"/>
    <w:rsid w:val="000559D5"/>
    <w:rsid w:val="00060F3C"/>
    <w:rsid w:val="000808D6"/>
    <w:rsid w:val="00080C48"/>
    <w:rsid w:val="0008159E"/>
    <w:rsid w:val="000867B1"/>
    <w:rsid w:val="00091B45"/>
    <w:rsid w:val="00091BFE"/>
    <w:rsid w:val="00097217"/>
    <w:rsid w:val="000A2B96"/>
    <w:rsid w:val="000A726F"/>
    <w:rsid w:val="000B4002"/>
    <w:rsid w:val="000B4F30"/>
    <w:rsid w:val="000B66C7"/>
    <w:rsid w:val="000C25C0"/>
    <w:rsid w:val="000C3B23"/>
    <w:rsid w:val="000C430D"/>
    <w:rsid w:val="000D23A9"/>
    <w:rsid w:val="000D2C86"/>
    <w:rsid w:val="000D4580"/>
    <w:rsid w:val="000E14D8"/>
    <w:rsid w:val="000F250F"/>
    <w:rsid w:val="000F298E"/>
    <w:rsid w:val="000F2B40"/>
    <w:rsid w:val="000F5B6A"/>
    <w:rsid w:val="001011F6"/>
    <w:rsid w:val="00104E0D"/>
    <w:rsid w:val="0010504A"/>
    <w:rsid w:val="00107B97"/>
    <w:rsid w:val="00116BFA"/>
    <w:rsid w:val="00120F4B"/>
    <w:rsid w:val="00121EA5"/>
    <w:rsid w:val="00125DE3"/>
    <w:rsid w:val="00133E92"/>
    <w:rsid w:val="0013705A"/>
    <w:rsid w:val="00153B21"/>
    <w:rsid w:val="001638CC"/>
    <w:rsid w:val="00175C64"/>
    <w:rsid w:val="00180BE3"/>
    <w:rsid w:val="00181A23"/>
    <w:rsid w:val="00183EF5"/>
    <w:rsid w:val="00185603"/>
    <w:rsid w:val="00193721"/>
    <w:rsid w:val="001961BA"/>
    <w:rsid w:val="001B2D1C"/>
    <w:rsid w:val="001B67F9"/>
    <w:rsid w:val="001C1D98"/>
    <w:rsid w:val="001C33C4"/>
    <w:rsid w:val="001C5211"/>
    <w:rsid w:val="001D2690"/>
    <w:rsid w:val="001E5ABB"/>
    <w:rsid w:val="001F3268"/>
    <w:rsid w:val="001F4BE3"/>
    <w:rsid w:val="001F6D02"/>
    <w:rsid w:val="002030E9"/>
    <w:rsid w:val="00203336"/>
    <w:rsid w:val="00214FFC"/>
    <w:rsid w:val="002376D8"/>
    <w:rsid w:val="0024722B"/>
    <w:rsid w:val="002475C2"/>
    <w:rsid w:val="002504E8"/>
    <w:rsid w:val="0025249B"/>
    <w:rsid w:val="00252D2F"/>
    <w:rsid w:val="00253E07"/>
    <w:rsid w:val="00254382"/>
    <w:rsid w:val="00254C39"/>
    <w:rsid w:val="0025690C"/>
    <w:rsid w:val="00267E0C"/>
    <w:rsid w:val="00267E6C"/>
    <w:rsid w:val="0027031E"/>
    <w:rsid w:val="002711E7"/>
    <w:rsid w:val="00273D62"/>
    <w:rsid w:val="00275FAB"/>
    <w:rsid w:val="0028703B"/>
    <w:rsid w:val="0029176D"/>
    <w:rsid w:val="00297D57"/>
    <w:rsid w:val="002A2062"/>
    <w:rsid w:val="002A31A1"/>
    <w:rsid w:val="002B13EA"/>
    <w:rsid w:val="002B5703"/>
    <w:rsid w:val="002B6527"/>
    <w:rsid w:val="002C135C"/>
    <w:rsid w:val="002C47DB"/>
    <w:rsid w:val="002C5E60"/>
    <w:rsid w:val="002E45DD"/>
    <w:rsid w:val="002E65D5"/>
    <w:rsid w:val="002E6F1C"/>
    <w:rsid w:val="002E7B28"/>
    <w:rsid w:val="002F63E3"/>
    <w:rsid w:val="002F66D1"/>
    <w:rsid w:val="002F74D7"/>
    <w:rsid w:val="0030124B"/>
    <w:rsid w:val="00313D3A"/>
    <w:rsid w:val="00314531"/>
    <w:rsid w:val="00316303"/>
    <w:rsid w:val="00333FD9"/>
    <w:rsid w:val="00341ADA"/>
    <w:rsid w:val="00341FC1"/>
    <w:rsid w:val="00344C01"/>
    <w:rsid w:val="00345981"/>
    <w:rsid w:val="00353CF4"/>
    <w:rsid w:val="00364679"/>
    <w:rsid w:val="0037040B"/>
    <w:rsid w:val="00386074"/>
    <w:rsid w:val="00386A02"/>
    <w:rsid w:val="003921D8"/>
    <w:rsid w:val="00392D7B"/>
    <w:rsid w:val="0039758C"/>
    <w:rsid w:val="003B2193"/>
    <w:rsid w:val="003B3012"/>
    <w:rsid w:val="003B4FA5"/>
    <w:rsid w:val="003C3A5E"/>
    <w:rsid w:val="003C3B7C"/>
    <w:rsid w:val="003D30E8"/>
    <w:rsid w:val="003D34F5"/>
    <w:rsid w:val="003D3BDD"/>
    <w:rsid w:val="003D639D"/>
    <w:rsid w:val="003E4A1C"/>
    <w:rsid w:val="003E7696"/>
    <w:rsid w:val="00407B71"/>
    <w:rsid w:val="004113D1"/>
    <w:rsid w:val="0041557D"/>
    <w:rsid w:val="004170B2"/>
    <w:rsid w:val="00417976"/>
    <w:rsid w:val="00423258"/>
    <w:rsid w:val="00425061"/>
    <w:rsid w:val="0043686A"/>
    <w:rsid w:val="004406B9"/>
    <w:rsid w:val="00441069"/>
    <w:rsid w:val="0044218D"/>
    <w:rsid w:val="00444075"/>
    <w:rsid w:val="00444636"/>
    <w:rsid w:val="00452A8A"/>
    <w:rsid w:val="00453869"/>
    <w:rsid w:val="0046123B"/>
    <w:rsid w:val="00464B89"/>
    <w:rsid w:val="004672FA"/>
    <w:rsid w:val="004711EC"/>
    <w:rsid w:val="004747B8"/>
    <w:rsid w:val="00480BC7"/>
    <w:rsid w:val="004871AA"/>
    <w:rsid w:val="004A77CC"/>
    <w:rsid w:val="004B5749"/>
    <w:rsid w:val="004B6A5C"/>
    <w:rsid w:val="004C12C3"/>
    <w:rsid w:val="004D071F"/>
    <w:rsid w:val="004D0F55"/>
    <w:rsid w:val="004E00A5"/>
    <w:rsid w:val="004E0AB7"/>
    <w:rsid w:val="004E78FD"/>
    <w:rsid w:val="004F7011"/>
    <w:rsid w:val="00500273"/>
    <w:rsid w:val="005049F6"/>
    <w:rsid w:val="00510A8E"/>
    <w:rsid w:val="00511C19"/>
    <w:rsid w:val="00512F2F"/>
    <w:rsid w:val="00515D9C"/>
    <w:rsid w:val="00525428"/>
    <w:rsid w:val="00527ECB"/>
    <w:rsid w:val="00531FBD"/>
    <w:rsid w:val="0053366A"/>
    <w:rsid w:val="00536F91"/>
    <w:rsid w:val="0054266A"/>
    <w:rsid w:val="005530AD"/>
    <w:rsid w:val="00556C68"/>
    <w:rsid w:val="00566FBC"/>
    <w:rsid w:val="005670C0"/>
    <w:rsid w:val="0057145B"/>
    <w:rsid w:val="00587BF6"/>
    <w:rsid w:val="00590D56"/>
    <w:rsid w:val="005925E7"/>
    <w:rsid w:val="00595838"/>
    <w:rsid w:val="00595A52"/>
    <w:rsid w:val="005A1603"/>
    <w:rsid w:val="005A1EB8"/>
    <w:rsid w:val="005A455C"/>
    <w:rsid w:val="005A5F40"/>
    <w:rsid w:val="005B2804"/>
    <w:rsid w:val="005B3C9C"/>
    <w:rsid w:val="005C581F"/>
    <w:rsid w:val="005C5FF3"/>
    <w:rsid w:val="005C7F94"/>
    <w:rsid w:val="005D122A"/>
    <w:rsid w:val="005D15E1"/>
    <w:rsid w:val="005D38DA"/>
    <w:rsid w:val="005D396B"/>
    <w:rsid w:val="005E0FC7"/>
    <w:rsid w:val="005F28BB"/>
    <w:rsid w:val="005F788A"/>
    <w:rsid w:val="006001E8"/>
    <w:rsid w:val="00602FC9"/>
    <w:rsid w:val="0060403F"/>
    <w:rsid w:val="006056EF"/>
    <w:rsid w:val="00605942"/>
    <w:rsid w:val="00611679"/>
    <w:rsid w:val="006128C7"/>
    <w:rsid w:val="00613D7D"/>
    <w:rsid w:val="00615912"/>
    <w:rsid w:val="00627EC8"/>
    <w:rsid w:val="00631E4B"/>
    <w:rsid w:val="00632A9E"/>
    <w:rsid w:val="006564DB"/>
    <w:rsid w:val="00660EE3"/>
    <w:rsid w:val="00662B06"/>
    <w:rsid w:val="00665E56"/>
    <w:rsid w:val="00670268"/>
    <w:rsid w:val="00670BE4"/>
    <w:rsid w:val="00673B00"/>
    <w:rsid w:val="00676B57"/>
    <w:rsid w:val="006856A5"/>
    <w:rsid w:val="00690F53"/>
    <w:rsid w:val="006939D6"/>
    <w:rsid w:val="006A1BE0"/>
    <w:rsid w:val="006A23F0"/>
    <w:rsid w:val="006A4F93"/>
    <w:rsid w:val="006A72A0"/>
    <w:rsid w:val="006C404E"/>
    <w:rsid w:val="006D0CEC"/>
    <w:rsid w:val="006D3ACE"/>
    <w:rsid w:val="006D71E8"/>
    <w:rsid w:val="006D7FE1"/>
    <w:rsid w:val="006E2924"/>
    <w:rsid w:val="006F384D"/>
    <w:rsid w:val="006F4D07"/>
    <w:rsid w:val="00702777"/>
    <w:rsid w:val="00705935"/>
    <w:rsid w:val="007120F8"/>
    <w:rsid w:val="00717152"/>
    <w:rsid w:val="007207F8"/>
    <w:rsid w:val="007219F0"/>
    <w:rsid w:val="00722A14"/>
    <w:rsid w:val="007255EE"/>
    <w:rsid w:val="00730650"/>
    <w:rsid w:val="00731E83"/>
    <w:rsid w:val="00736029"/>
    <w:rsid w:val="007462E9"/>
    <w:rsid w:val="007566EC"/>
    <w:rsid w:val="00771788"/>
    <w:rsid w:val="007730B1"/>
    <w:rsid w:val="00782222"/>
    <w:rsid w:val="007867E7"/>
    <w:rsid w:val="007936ED"/>
    <w:rsid w:val="0079604A"/>
    <w:rsid w:val="007A105F"/>
    <w:rsid w:val="007A1471"/>
    <w:rsid w:val="007A6912"/>
    <w:rsid w:val="007B6388"/>
    <w:rsid w:val="007C0A5F"/>
    <w:rsid w:val="007C64E3"/>
    <w:rsid w:val="007D28E3"/>
    <w:rsid w:val="007D7BE9"/>
    <w:rsid w:val="007E2E7A"/>
    <w:rsid w:val="007E3238"/>
    <w:rsid w:val="007E6838"/>
    <w:rsid w:val="007F24E7"/>
    <w:rsid w:val="007F26F2"/>
    <w:rsid w:val="0080387B"/>
    <w:rsid w:val="00803F3C"/>
    <w:rsid w:val="00804CFE"/>
    <w:rsid w:val="00804E0D"/>
    <w:rsid w:val="0080585B"/>
    <w:rsid w:val="00811C94"/>
    <w:rsid w:val="00811CF1"/>
    <w:rsid w:val="00816A6D"/>
    <w:rsid w:val="00834DB1"/>
    <w:rsid w:val="008438D7"/>
    <w:rsid w:val="008477C1"/>
    <w:rsid w:val="00847B29"/>
    <w:rsid w:val="008551B9"/>
    <w:rsid w:val="00860E5A"/>
    <w:rsid w:val="00867AB6"/>
    <w:rsid w:val="008717DC"/>
    <w:rsid w:val="00871B9C"/>
    <w:rsid w:val="00875F66"/>
    <w:rsid w:val="008779B6"/>
    <w:rsid w:val="00891C80"/>
    <w:rsid w:val="0089480E"/>
    <w:rsid w:val="008A26EE"/>
    <w:rsid w:val="008A4DF3"/>
    <w:rsid w:val="008B113A"/>
    <w:rsid w:val="008B6AD3"/>
    <w:rsid w:val="008B6ECA"/>
    <w:rsid w:val="008C25E3"/>
    <w:rsid w:val="008C5A82"/>
    <w:rsid w:val="008F36FF"/>
    <w:rsid w:val="008F6BC4"/>
    <w:rsid w:val="008F76DC"/>
    <w:rsid w:val="00901D49"/>
    <w:rsid w:val="00904460"/>
    <w:rsid w:val="00904DAD"/>
    <w:rsid w:val="0090559A"/>
    <w:rsid w:val="00905742"/>
    <w:rsid w:val="00907F42"/>
    <w:rsid w:val="00910044"/>
    <w:rsid w:val="009122B1"/>
    <w:rsid w:val="00913129"/>
    <w:rsid w:val="00917C70"/>
    <w:rsid w:val="009228DF"/>
    <w:rsid w:val="00924E84"/>
    <w:rsid w:val="00942986"/>
    <w:rsid w:val="00942D2B"/>
    <w:rsid w:val="00947FCC"/>
    <w:rsid w:val="00951EB9"/>
    <w:rsid w:val="00952870"/>
    <w:rsid w:val="00955A6F"/>
    <w:rsid w:val="00964B1C"/>
    <w:rsid w:val="0096762C"/>
    <w:rsid w:val="00971F8A"/>
    <w:rsid w:val="009850FB"/>
    <w:rsid w:val="00985A10"/>
    <w:rsid w:val="009863C1"/>
    <w:rsid w:val="00995CD2"/>
    <w:rsid w:val="009A1733"/>
    <w:rsid w:val="009A7797"/>
    <w:rsid w:val="009B752B"/>
    <w:rsid w:val="009D1410"/>
    <w:rsid w:val="009E2A60"/>
    <w:rsid w:val="009F0198"/>
    <w:rsid w:val="009F115C"/>
    <w:rsid w:val="009F33E8"/>
    <w:rsid w:val="009F4472"/>
    <w:rsid w:val="00A002D4"/>
    <w:rsid w:val="00A061D7"/>
    <w:rsid w:val="00A1133D"/>
    <w:rsid w:val="00A14A9C"/>
    <w:rsid w:val="00A1693B"/>
    <w:rsid w:val="00A223D9"/>
    <w:rsid w:val="00A23A2D"/>
    <w:rsid w:val="00A30E81"/>
    <w:rsid w:val="00A341D8"/>
    <w:rsid w:val="00A34804"/>
    <w:rsid w:val="00A444EC"/>
    <w:rsid w:val="00A45918"/>
    <w:rsid w:val="00A47E64"/>
    <w:rsid w:val="00A52C3E"/>
    <w:rsid w:val="00A551F8"/>
    <w:rsid w:val="00A57255"/>
    <w:rsid w:val="00A63BBA"/>
    <w:rsid w:val="00A6414F"/>
    <w:rsid w:val="00A67B50"/>
    <w:rsid w:val="00A70926"/>
    <w:rsid w:val="00A76782"/>
    <w:rsid w:val="00A84517"/>
    <w:rsid w:val="00A90E11"/>
    <w:rsid w:val="00A94040"/>
    <w:rsid w:val="00A941CF"/>
    <w:rsid w:val="00A96B98"/>
    <w:rsid w:val="00AA2FD7"/>
    <w:rsid w:val="00AA4161"/>
    <w:rsid w:val="00AB13B6"/>
    <w:rsid w:val="00AB33C4"/>
    <w:rsid w:val="00AB44FD"/>
    <w:rsid w:val="00AD25A4"/>
    <w:rsid w:val="00AE2601"/>
    <w:rsid w:val="00AE4D3E"/>
    <w:rsid w:val="00AF361D"/>
    <w:rsid w:val="00B02D3E"/>
    <w:rsid w:val="00B069F9"/>
    <w:rsid w:val="00B10FC7"/>
    <w:rsid w:val="00B15001"/>
    <w:rsid w:val="00B1593C"/>
    <w:rsid w:val="00B22F6A"/>
    <w:rsid w:val="00B27819"/>
    <w:rsid w:val="00B27F7E"/>
    <w:rsid w:val="00B31114"/>
    <w:rsid w:val="00B313ED"/>
    <w:rsid w:val="00B31FA9"/>
    <w:rsid w:val="00B35935"/>
    <w:rsid w:val="00B37E63"/>
    <w:rsid w:val="00B40973"/>
    <w:rsid w:val="00B444A2"/>
    <w:rsid w:val="00B450C0"/>
    <w:rsid w:val="00B45BA9"/>
    <w:rsid w:val="00B531BE"/>
    <w:rsid w:val="00B62CFB"/>
    <w:rsid w:val="00B66187"/>
    <w:rsid w:val="00B661B0"/>
    <w:rsid w:val="00B72D61"/>
    <w:rsid w:val="00B7583F"/>
    <w:rsid w:val="00B77844"/>
    <w:rsid w:val="00B80700"/>
    <w:rsid w:val="00B8231A"/>
    <w:rsid w:val="00B82745"/>
    <w:rsid w:val="00B97133"/>
    <w:rsid w:val="00BA1B99"/>
    <w:rsid w:val="00BA2DBD"/>
    <w:rsid w:val="00BB0414"/>
    <w:rsid w:val="00BB55C0"/>
    <w:rsid w:val="00BC0920"/>
    <w:rsid w:val="00BC32C8"/>
    <w:rsid w:val="00BC6987"/>
    <w:rsid w:val="00BF39F0"/>
    <w:rsid w:val="00BF4112"/>
    <w:rsid w:val="00C11FDF"/>
    <w:rsid w:val="00C34790"/>
    <w:rsid w:val="00C36A26"/>
    <w:rsid w:val="00C4693E"/>
    <w:rsid w:val="00C46AD1"/>
    <w:rsid w:val="00C55E4E"/>
    <w:rsid w:val="00C572C4"/>
    <w:rsid w:val="00C6146B"/>
    <w:rsid w:val="00C6477E"/>
    <w:rsid w:val="00C703FA"/>
    <w:rsid w:val="00C731BB"/>
    <w:rsid w:val="00C830C4"/>
    <w:rsid w:val="00C860C4"/>
    <w:rsid w:val="00CA151C"/>
    <w:rsid w:val="00CA68C2"/>
    <w:rsid w:val="00CB1900"/>
    <w:rsid w:val="00CB2CC6"/>
    <w:rsid w:val="00CB43C1"/>
    <w:rsid w:val="00CD077D"/>
    <w:rsid w:val="00CD715E"/>
    <w:rsid w:val="00CE135F"/>
    <w:rsid w:val="00CE5183"/>
    <w:rsid w:val="00CE6CCC"/>
    <w:rsid w:val="00CE6D24"/>
    <w:rsid w:val="00CF10DD"/>
    <w:rsid w:val="00D00358"/>
    <w:rsid w:val="00D10114"/>
    <w:rsid w:val="00D13E83"/>
    <w:rsid w:val="00D20406"/>
    <w:rsid w:val="00D22310"/>
    <w:rsid w:val="00D30E78"/>
    <w:rsid w:val="00D33965"/>
    <w:rsid w:val="00D36BA9"/>
    <w:rsid w:val="00D4228E"/>
    <w:rsid w:val="00D453EB"/>
    <w:rsid w:val="00D51A93"/>
    <w:rsid w:val="00D52D46"/>
    <w:rsid w:val="00D66534"/>
    <w:rsid w:val="00D73323"/>
    <w:rsid w:val="00D828FA"/>
    <w:rsid w:val="00D91404"/>
    <w:rsid w:val="00D937F4"/>
    <w:rsid w:val="00DA5701"/>
    <w:rsid w:val="00DB4D6B"/>
    <w:rsid w:val="00DC2302"/>
    <w:rsid w:val="00DE50C1"/>
    <w:rsid w:val="00DE5A44"/>
    <w:rsid w:val="00DF0A84"/>
    <w:rsid w:val="00DF34C6"/>
    <w:rsid w:val="00DF3849"/>
    <w:rsid w:val="00E04378"/>
    <w:rsid w:val="00E138E0"/>
    <w:rsid w:val="00E151E2"/>
    <w:rsid w:val="00E2000D"/>
    <w:rsid w:val="00E3132E"/>
    <w:rsid w:val="00E3424C"/>
    <w:rsid w:val="00E34D88"/>
    <w:rsid w:val="00E36EA0"/>
    <w:rsid w:val="00E448C1"/>
    <w:rsid w:val="00E462C6"/>
    <w:rsid w:val="00E61F30"/>
    <w:rsid w:val="00E657E1"/>
    <w:rsid w:val="00E67DF0"/>
    <w:rsid w:val="00E70634"/>
    <w:rsid w:val="00E7274C"/>
    <w:rsid w:val="00E74E00"/>
    <w:rsid w:val="00E75C57"/>
    <w:rsid w:val="00E76A4E"/>
    <w:rsid w:val="00E83517"/>
    <w:rsid w:val="00E83DDC"/>
    <w:rsid w:val="00E86F85"/>
    <w:rsid w:val="00E90364"/>
    <w:rsid w:val="00E9626F"/>
    <w:rsid w:val="00EA5DB7"/>
    <w:rsid w:val="00EB6404"/>
    <w:rsid w:val="00EB6940"/>
    <w:rsid w:val="00EC2AA7"/>
    <w:rsid w:val="00EC40AD"/>
    <w:rsid w:val="00ED54BA"/>
    <w:rsid w:val="00ED72D3"/>
    <w:rsid w:val="00ED7AE8"/>
    <w:rsid w:val="00EE6041"/>
    <w:rsid w:val="00EF1067"/>
    <w:rsid w:val="00EF29AB"/>
    <w:rsid w:val="00EF3B1F"/>
    <w:rsid w:val="00EF56AF"/>
    <w:rsid w:val="00EF6451"/>
    <w:rsid w:val="00F00CF4"/>
    <w:rsid w:val="00F02C40"/>
    <w:rsid w:val="00F04883"/>
    <w:rsid w:val="00F1515F"/>
    <w:rsid w:val="00F17525"/>
    <w:rsid w:val="00F22293"/>
    <w:rsid w:val="00F23E72"/>
    <w:rsid w:val="00F24917"/>
    <w:rsid w:val="00F30D40"/>
    <w:rsid w:val="00F410DF"/>
    <w:rsid w:val="00F4479E"/>
    <w:rsid w:val="00F4553A"/>
    <w:rsid w:val="00F52598"/>
    <w:rsid w:val="00F56005"/>
    <w:rsid w:val="00F57AF6"/>
    <w:rsid w:val="00F67FBD"/>
    <w:rsid w:val="00F70259"/>
    <w:rsid w:val="00F72823"/>
    <w:rsid w:val="00F74510"/>
    <w:rsid w:val="00F8225E"/>
    <w:rsid w:val="00F86418"/>
    <w:rsid w:val="00F91534"/>
    <w:rsid w:val="00F928C3"/>
    <w:rsid w:val="00F9297B"/>
    <w:rsid w:val="00FA49E1"/>
    <w:rsid w:val="00FA6611"/>
    <w:rsid w:val="00FB5912"/>
    <w:rsid w:val="00FD350A"/>
    <w:rsid w:val="00FD40F8"/>
    <w:rsid w:val="00FE4E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193721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93721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75FAB"/>
    <w:pPr>
      <w:keepNext/>
      <w:ind w:left="709"/>
      <w:outlineLvl w:val="1"/>
    </w:pPr>
    <w:rPr>
      <w:sz w:val="28"/>
    </w:rPr>
  </w:style>
  <w:style w:type="paragraph" w:styleId="Heading3">
    <w:name w:val="heading 3"/>
    <w:aliases w:val="Знак2 Знак"/>
    <w:basedOn w:val="Normal"/>
    <w:next w:val="Normal"/>
    <w:link w:val="Heading3Char"/>
    <w:uiPriority w:val="99"/>
    <w:qFormat/>
    <w:rsid w:val="00275FAB"/>
    <w:pPr>
      <w:keepNext/>
      <w:spacing w:before="240" w:after="60"/>
      <w:outlineLvl w:val="2"/>
    </w:pPr>
    <w:rPr>
      <w:rFonts w:ascii="Arial" w:hAnsi="Arial"/>
      <w:b/>
      <w:sz w:val="26"/>
      <w:lang w:eastAsia="ko-KR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75FA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275FAB"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9"/>
    <w:qFormat/>
    <w:rsid w:val="00275FAB"/>
    <w:pPr>
      <w:tabs>
        <w:tab w:val="num" w:pos="1152"/>
      </w:tabs>
      <w:spacing w:before="240" w:after="60"/>
      <w:ind w:left="1152" w:hanging="432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275FAB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275FAB"/>
    <w:pPr>
      <w:keepNext/>
      <w:keepLines/>
      <w:spacing w:before="200" w:line="276" w:lineRule="auto"/>
      <w:outlineLvl w:val="7"/>
    </w:pPr>
    <w:rPr>
      <w:rFonts w:ascii="Cambria" w:hAnsi="Cambria"/>
      <w:color w:val="40404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275FAB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75FAB"/>
    <w:rPr>
      <w:rFonts w:ascii="AG Souvenir" w:hAnsi="AG Souvenir" w:cs="Times New Roman"/>
      <w:b/>
      <w:spacing w:val="38"/>
      <w:sz w:val="28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275FAB"/>
    <w:rPr>
      <w:rFonts w:cs="Times New Roman"/>
      <w:sz w:val="28"/>
    </w:rPr>
  </w:style>
  <w:style w:type="character" w:customStyle="1" w:styleId="Heading3Char">
    <w:name w:val="Heading 3 Char"/>
    <w:aliases w:val="Знак2 Знак Char"/>
    <w:basedOn w:val="DefaultParagraphFont"/>
    <w:link w:val="Heading3"/>
    <w:uiPriority w:val="99"/>
    <w:semiHidden/>
    <w:locked/>
    <w:rsid w:val="00275FAB"/>
    <w:rPr>
      <w:rFonts w:ascii="Arial" w:hAnsi="Arial" w:cs="Times New Roman"/>
      <w:b/>
      <w:sz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275FAB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275FAB"/>
    <w:rPr>
      <w:rFonts w:ascii="Cambria" w:hAnsi="Cambria" w:cs="Times New Roman"/>
      <w:color w:val="243F60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275FAB"/>
    <w:rPr>
      <w:rFonts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275FAB"/>
    <w:rPr>
      <w:rFonts w:ascii="Cambria" w:hAnsi="Cambria" w:cs="Times New Roman"/>
      <w:color w:val="404040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paragraph" w:styleId="BodyText">
    <w:name w:val="Body Text"/>
    <w:basedOn w:val="Normal"/>
    <w:link w:val="BodyTextChar"/>
    <w:uiPriority w:val="99"/>
    <w:rsid w:val="00193721"/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275FAB"/>
    <w:rPr>
      <w:rFonts w:cs="Times New Roman"/>
      <w:sz w:val="28"/>
    </w:rPr>
  </w:style>
  <w:style w:type="paragraph" w:styleId="BodyTextIndent">
    <w:name w:val="Body Text Indent"/>
    <w:basedOn w:val="Normal"/>
    <w:link w:val="BodyTextIndentChar"/>
    <w:uiPriority w:val="99"/>
    <w:rsid w:val="00193721"/>
    <w:pPr>
      <w:ind w:firstLine="709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275FAB"/>
    <w:rPr>
      <w:rFonts w:cs="Times New Roman"/>
      <w:sz w:val="28"/>
    </w:rPr>
  </w:style>
  <w:style w:type="paragraph" w:customStyle="1" w:styleId="Postan">
    <w:name w:val="Postan"/>
    <w:basedOn w:val="Normal"/>
    <w:uiPriority w:val="99"/>
    <w:rsid w:val="00193721"/>
    <w:pPr>
      <w:jc w:val="center"/>
    </w:pPr>
    <w:rPr>
      <w:sz w:val="28"/>
    </w:rPr>
  </w:style>
  <w:style w:type="paragraph" w:styleId="Footer">
    <w:name w:val="footer"/>
    <w:basedOn w:val="Normal"/>
    <w:link w:val="FooterChar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75FAB"/>
    <w:rPr>
      <w:rFonts w:cs="Times New Roman"/>
    </w:rPr>
  </w:style>
  <w:style w:type="paragraph" w:styleId="Header">
    <w:name w:val="header"/>
    <w:basedOn w:val="Normal"/>
    <w:link w:val="HeaderChar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75FAB"/>
    <w:rPr>
      <w:rFonts w:cs="Times New Roman"/>
    </w:rPr>
  </w:style>
  <w:style w:type="character" w:styleId="PageNumber">
    <w:name w:val="page number"/>
    <w:basedOn w:val="DefaultParagraphFont"/>
    <w:uiPriority w:val="99"/>
    <w:rsid w:val="00193721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1B2D1C"/>
    <w:rPr>
      <w:rFonts w:ascii="Tahoma" w:hAnsi="Tahoma" w:cs="Tahoma"/>
      <w:sz w:val="16"/>
      <w:szCs w:val="16"/>
    </w:rPr>
  </w:style>
  <w:style w:type="character" w:customStyle="1" w:styleId="3">
    <w:name w:val="Заголовок 3 Знак"/>
    <w:aliases w:val="Знак2 Знак Знак1"/>
    <w:basedOn w:val="DefaultParagraphFont"/>
    <w:uiPriority w:val="99"/>
    <w:semiHidden/>
    <w:rsid w:val="00275FAB"/>
    <w:rPr>
      <w:rFonts w:ascii="Cambria" w:hAnsi="Cambria" w:cs="Times New Roman"/>
      <w:b/>
      <w:bCs/>
      <w:color w:val="4F81BD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275FAB"/>
    <w:rPr>
      <w:rFonts w:ascii="Courier New" w:hAnsi="Courier New" w:cs="Times New Roman"/>
    </w:rPr>
  </w:style>
  <w:style w:type="paragraph" w:styleId="HTMLPreformatted">
    <w:name w:val="HTML Preformatted"/>
    <w:basedOn w:val="Normal"/>
    <w:link w:val="HTMLPreformattedChar"/>
    <w:uiPriority w:val="99"/>
    <w:rsid w:val="00275F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PreformattedChar1">
    <w:name w:val="HTML Preformatted Char1"/>
    <w:basedOn w:val="DefaultParagraphFont"/>
    <w:link w:val="HTMLPreformatted"/>
    <w:uiPriority w:val="99"/>
    <w:semiHidden/>
    <w:locked/>
    <w:rsid w:val="00602FC9"/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DefaultParagraphFont"/>
    <w:uiPriority w:val="99"/>
    <w:rsid w:val="00275FAB"/>
    <w:rPr>
      <w:rFonts w:ascii="Consolas" w:hAnsi="Consolas" w:cs="Consolas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 Знак Char,Текст сноски Знак1 Знак Знак Char,Текст сноски Знак Знак Знак Знак Char,single space Char"/>
    <w:link w:val="FootnoteText"/>
    <w:uiPriority w:val="99"/>
    <w:locked/>
    <w:rsid w:val="00275FAB"/>
    <w:rPr>
      <w:sz w:val="24"/>
    </w:rPr>
  </w:style>
  <w:style w:type="paragraph" w:styleId="FootnoteText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Normal"/>
    <w:link w:val="FootnoteTextChar"/>
    <w:uiPriority w:val="99"/>
    <w:rsid w:val="00275FAB"/>
    <w:rPr>
      <w:sz w:val="24"/>
      <w:lang w:eastAsia="ko-KR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basedOn w:val="DefaultParagraphFont"/>
    <w:link w:val="FootnoteText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DefaultParagraphFont"/>
    <w:uiPriority w:val="99"/>
    <w:rsid w:val="00275FAB"/>
    <w:rPr>
      <w:rFonts w:cs="Times New Roman"/>
    </w:rPr>
  </w:style>
  <w:style w:type="character" w:customStyle="1" w:styleId="EndnoteTextChar">
    <w:name w:val="Endnote Text Char"/>
    <w:basedOn w:val="DefaultParagraphFont"/>
    <w:link w:val="EndnoteText"/>
    <w:uiPriority w:val="99"/>
    <w:locked/>
    <w:rsid w:val="00275FAB"/>
    <w:rPr>
      <w:rFonts w:cs="Times New Roman"/>
    </w:rPr>
  </w:style>
  <w:style w:type="paragraph" w:styleId="EndnoteText">
    <w:name w:val="endnote text"/>
    <w:basedOn w:val="Normal"/>
    <w:link w:val="EndnoteTextChar"/>
    <w:uiPriority w:val="99"/>
    <w:rsid w:val="00275FAB"/>
  </w:style>
  <w:style w:type="character" w:customStyle="1" w:styleId="EndnoteTextChar1">
    <w:name w:val="Endnote Text Char1"/>
    <w:basedOn w:val="DefaultParagraphFont"/>
    <w:link w:val="EndnoteText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10">
    <w:name w:val="Текст концевой сноски Знак1"/>
    <w:basedOn w:val="DefaultParagraphFont"/>
    <w:uiPriority w:val="99"/>
    <w:rsid w:val="00275FAB"/>
    <w:rPr>
      <w:rFonts w:cs="Times New Roman"/>
    </w:rPr>
  </w:style>
  <w:style w:type="character" w:customStyle="1" w:styleId="TitleChar">
    <w:name w:val="Title Char"/>
    <w:basedOn w:val="DefaultParagraphFont"/>
    <w:link w:val="Title"/>
    <w:uiPriority w:val="99"/>
    <w:locked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Title">
    <w:name w:val="Title"/>
    <w:basedOn w:val="Normal"/>
    <w:next w:val="Normal"/>
    <w:link w:val="TitleChar"/>
    <w:uiPriority w:val="99"/>
    <w:qFormat/>
    <w:rsid w:val="00275FAB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1">
    <w:name w:val="Title Char1"/>
    <w:basedOn w:val="DefaultParagraphFont"/>
    <w:link w:val="Title"/>
    <w:uiPriority w:val="99"/>
    <w:locked/>
    <w:rsid w:val="00602FC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1">
    <w:name w:val="Название Знак1"/>
    <w:basedOn w:val="DefaultParagraphFont"/>
    <w:uiPriority w:val="99"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qFormat/>
    <w:rsid w:val="00275FAB"/>
    <w:pPr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har1">
    <w:name w:val="Subtitle Char1"/>
    <w:basedOn w:val="DefaultParagraphFont"/>
    <w:link w:val="Subtitle"/>
    <w:uiPriority w:val="99"/>
    <w:locked/>
    <w:rsid w:val="00602FC9"/>
    <w:rPr>
      <w:rFonts w:ascii="Cambria" w:hAnsi="Cambria" w:cs="Times New Roman"/>
      <w:sz w:val="24"/>
      <w:szCs w:val="24"/>
    </w:rPr>
  </w:style>
  <w:style w:type="character" w:customStyle="1" w:styleId="12">
    <w:name w:val="Подзаголовок Знак1"/>
    <w:basedOn w:val="DefaultParagraphFont"/>
    <w:uiPriority w:val="99"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275FAB"/>
    <w:rPr>
      <w:rFonts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275FAB"/>
    <w:pPr>
      <w:spacing w:after="120" w:line="480" w:lineRule="auto"/>
    </w:pPr>
    <w:rPr>
      <w:sz w:val="24"/>
      <w:szCs w:val="24"/>
    </w:rPr>
  </w:style>
  <w:style w:type="character" w:customStyle="1" w:styleId="BodyText2Char1">
    <w:name w:val="Body Text 2 Char1"/>
    <w:basedOn w:val="DefaultParagraphFont"/>
    <w:link w:val="BodyText2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21">
    <w:name w:val="Основной текст 2 Знак1"/>
    <w:basedOn w:val="DefaultParagraphFont"/>
    <w:uiPriority w:val="99"/>
    <w:rsid w:val="00275FAB"/>
    <w:rPr>
      <w:rFonts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275FAB"/>
    <w:rPr>
      <w:rFonts w:cs="Times New Roman"/>
    </w:rPr>
  </w:style>
  <w:style w:type="paragraph" w:styleId="BodyTextIndent2">
    <w:name w:val="Body Text Indent 2"/>
    <w:basedOn w:val="Normal"/>
    <w:link w:val="BodyTextIndent2Char"/>
    <w:uiPriority w:val="99"/>
    <w:rsid w:val="00275FAB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BodyTextIndent2Char1">
    <w:name w:val="Body Text Indent 2 Char1"/>
    <w:basedOn w:val="DefaultParagraphFont"/>
    <w:link w:val="BodyTextIndent2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210">
    <w:name w:val="Основной текст с отступом 2 Знак1"/>
    <w:basedOn w:val="DefaultParagraphFont"/>
    <w:uiPriority w:val="99"/>
    <w:rsid w:val="00275FAB"/>
    <w:rPr>
      <w:rFonts w:cs="Times New Roman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275FAB"/>
    <w:rPr>
      <w:rFonts w:cs="Times New Roman"/>
      <w:sz w:val="16"/>
    </w:rPr>
  </w:style>
  <w:style w:type="paragraph" w:styleId="BodyTextIndent3">
    <w:name w:val="Body Text Indent 3"/>
    <w:basedOn w:val="Normal"/>
    <w:link w:val="BodyTextIndent3Char"/>
    <w:uiPriority w:val="99"/>
    <w:rsid w:val="00275FAB"/>
    <w:pPr>
      <w:spacing w:after="120"/>
      <w:ind w:left="283"/>
      <w:jc w:val="both"/>
    </w:pPr>
    <w:rPr>
      <w:sz w:val="16"/>
    </w:rPr>
  </w:style>
  <w:style w:type="character" w:customStyle="1" w:styleId="BodyTextIndent3Char1">
    <w:name w:val="Body Text Indent 3 Char1"/>
    <w:basedOn w:val="DefaultParagraphFont"/>
    <w:link w:val="BodyTextIndent3"/>
    <w:uiPriority w:val="99"/>
    <w:semiHidden/>
    <w:locked/>
    <w:rsid w:val="00602FC9"/>
    <w:rPr>
      <w:rFonts w:cs="Times New Roman"/>
      <w:sz w:val="16"/>
      <w:szCs w:val="16"/>
    </w:rPr>
  </w:style>
  <w:style w:type="character" w:customStyle="1" w:styleId="31">
    <w:name w:val="Основной текст с отступом 3 Знак1"/>
    <w:basedOn w:val="DefaultParagraphFont"/>
    <w:uiPriority w:val="99"/>
    <w:rsid w:val="00275FAB"/>
    <w:rPr>
      <w:rFonts w:cs="Times New Roman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275FAB"/>
    <w:rPr>
      <w:rFonts w:ascii="Tahoma" w:hAnsi="Tahoma" w:cs="Times New Roman"/>
      <w:shd w:val="clear" w:color="auto" w:fill="000080"/>
    </w:rPr>
  </w:style>
  <w:style w:type="paragraph" w:styleId="DocumentMap">
    <w:name w:val="Document Map"/>
    <w:basedOn w:val="Normal"/>
    <w:link w:val="DocumentMapChar"/>
    <w:uiPriority w:val="99"/>
    <w:rsid w:val="00275FAB"/>
    <w:pPr>
      <w:shd w:val="clear" w:color="auto" w:fill="000080"/>
    </w:pPr>
    <w:rPr>
      <w:rFonts w:ascii="Tahoma" w:hAnsi="Tahoma"/>
    </w:rPr>
  </w:style>
  <w:style w:type="character" w:customStyle="1" w:styleId="DocumentMapChar1">
    <w:name w:val="Document Map Char1"/>
    <w:basedOn w:val="DefaultParagraphFont"/>
    <w:link w:val="DocumentMap"/>
    <w:uiPriority w:val="99"/>
    <w:semiHidden/>
    <w:locked/>
    <w:rsid w:val="00602FC9"/>
    <w:rPr>
      <w:rFonts w:cs="Times New Roman"/>
      <w:sz w:val="2"/>
    </w:rPr>
  </w:style>
  <w:style w:type="character" w:customStyle="1" w:styleId="13">
    <w:name w:val="Схема документа Знак1"/>
    <w:basedOn w:val="DefaultParagraphFont"/>
    <w:uiPriority w:val="99"/>
    <w:rsid w:val="00275FAB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275FAB"/>
    <w:rPr>
      <w:rFonts w:ascii="Courier New" w:hAnsi="Courier New" w:cs="Times New Roman"/>
    </w:rPr>
  </w:style>
  <w:style w:type="paragraph" w:styleId="PlainText">
    <w:name w:val="Plain Text"/>
    <w:basedOn w:val="Normal"/>
    <w:link w:val="PlainTextChar"/>
    <w:uiPriority w:val="99"/>
    <w:rsid w:val="00275FAB"/>
    <w:rPr>
      <w:rFonts w:ascii="Courier New" w:hAnsi="Courier New"/>
    </w:rPr>
  </w:style>
  <w:style w:type="character" w:customStyle="1" w:styleId="PlainTextChar1">
    <w:name w:val="Plain Text Char1"/>
    <w:basedOn w:val="DefaultParagraphFont"/>
    <w:link w:val="PlainText"/>
    <w:uiPriority w:val="99"/>
    <w:semiHidden/>
    <w:locked/>
    <w:rsid w:val="00602FC9"/>
    <w:rPr>
      <w:rFonts w:ascii="Courier New" w:hAnsi="Courier New" w:cs="Courier New"/>
      <w:sz w:val="20"/>
      <w:szCs w:val="20"/>
    </w:rPr>
  </w:style>
  <w:style w:type="character" w:customStyle="1" w:styleId="14">
    <w:name w:val="Текст Знак1"/>
    <w:basedOn w:val="DefaultParagraphFont"/>
    <w:uiPriority w:val="99"/>
    <w:rsid w:val="00275FAB"/>
    <w:rPr>
      <w:rFonts w:ascii="Consolas" w:hAnsi="Consolas" w:cs="Consolas"/>
      <w:sz w:val="21"/>
      <w:szCs w:val="21"/>
    </w:rPr>
  </w:style>
  <w:style w:type="character" w:customStyle="1" w:styleId="NoSpacingChar">
    <w:name w:val="No Spacing Char"/>
    <w:link w:val="NoSpacing"/>
    <w:uiPriority w:val="99"/>
    <w:locked/>
    <w:rsid w:val="00275FAB"/>
    <w:rPr>
      <w:rFonts w:ascii="Calibri" w:hAnsi="Calibri"/>
    </w:rPr>
  </w:style>
  <w:style w:type="paragraph" w:styleId="NoSpacing">
    <w:name w:val="No Spacing"/>
    <w:link w:val="NoSpacingChar"/>
    <w:uiPriority w:val="99"/>
    <w:qFormat/>
    <w:rsid w:val="00275FAB"/>
    <w:rPr>
      <w:rFonts w:ascii="Calibri" w:hAnsi="Calibri"/>
      <w:sz w:val="20"/>
      <w:szCs w:val="20"/>
    </w:rPr>
  </w:style>
  <w:style w:type="character" w:customStyle="1" w:styleId="ListParagraphChar">
    <w:name w:val="List Paragraph Char"/>
    <w:aliases w:val="ПАРАГРАФ Char,Абзац списка для документа Char"/>
    <w:link w:val="ListParagraph"/>
    <w:uiPriority w:val="99"/>
    <w:locked/>
    <w:rsid w:val="00275FAB"/>
    <w:rPr>
      <w:rFonts w:ascii="Calibri" w:hAnsi="Calibri"/>
      <w:sz w:val="22"/>
      <w:lang w:eastAsia="ar-SA" w:bidi="ar-SA"/>
    </w:rPr>
  </w:style>
  <w:style w:type="paragraph" w:styleId="ListParagraph">
    <w:name w:val="List Paragraph"/>
    <w:aliases w:val="ПАРАГРАФ,Абзац списка для документа"/>
    <w:basedOn w:val="Normal"/>
    <w:link w:val="ListParagraphChar"/>
    <w:uiPriority w:val="99"/>
    <w:qFormat/>
    <w:rsid w:val="00275FAB"/>
    <w:pPr>
      <w:suppressAutoHyphens/>
      <w:spacing w:after="200" w:line="276" w:lineRule="auto"/>
      <w:ind w:left="720"/>
    </w:pPr>
    <w:rPr>
      <w:rFonts w:ascii="Calibri" w:hAnsi="Calibri"/>
      <w:sz w:val="22"/>
      <w:lang w:eastAsia="ar-SA"/>
    </w:rPr>
  </w:style>
  <w:style w:type="character" w:customStyle="1" w:styleId="QuoteChar1">
    <w:name w:val="Quote Char1"/>
    <w:basedOn w:val="DefaultParagraphFont"/>
    <w:link w:val="Quote"/>
    <w:uiPriority w:val="99"/>
    <w:locked/>
    <w:rsid w:val="00275FAB"/>
    <w:rPr>
      <w:rFonts w:ascii="Calibri" w:hAnsi="Calibri" w:cs="Times New Roman"/>
      <w:i/>
      <w:iCs/>
      <w:color w:val="000000"/>
    </w:rPr>
  </w:style>
  <w:style w:type="paragraph" w:styleId="Quote">
    <w:name w:val="Quote"/>
    <w:basedOn w:val="Normal"/>
    <w:next w:val="Normal"/>
    <w:link w:val="QuoteChar1"/>
    <w:uiPriority w:val="99"/>
    <w:qFormat/>
    <w:rsid w:val="00275FAB"/>
    <w:pPr>
      <w:spacing w:after="200" w:line="276" w:lineRule="auto"/>
    </w:pPr>
    <w:rPr>
      <w:rFonts w:ascii="Calibri" w:hAnsi="Calibri"/>
      <w:i/>
      <w:iCs/>
      <w:color w:val="000000"/>
    </w:rPr>
  </w:style>
  <w:style w:type="character" w:customStyle="1" w:styleId="QuoteChar">
    <w:name w:val="Quote Char"/>
    <w:basedOn w:val="DefaultParagraphFont"/>
    <w:link w:val="211"/>
    <w:uiPriority w:val="99"/>
    <w:locked/>
    <w:rsid w:val="00275FAB"/>
    <w:rPr>
      <w:rFonts w:cs="Times New Roman"/>
      <w:i/>
      <w:color w:val="000000"/>
    </w:rPr>
  </w:style>
  <w:style w:type="character" w:customStyle="1" w:styleId="212">
    <w:name w:val="Цитата 2 Знак1"/>
    <w:basedOn w:val="DefaultParagraphFont"/>
    <w:uiPriority w:val="99"/>
    <w:rsid w:val="00275FAB"/>
    <w:rPr>
      <w:rFonts w:cs="Times New Roman"/>
      <w:i/>
      <w:iCs/>
      <w:color w:val="000000"/>
    </w:rPr>
  </w:style>
  <w:style w:type="character" w:customStyle="1" w:styleId="IntenseQuoteChar1">
    <w:name w:val="Intense Quote Char1"/>
    <w:basedOn w:val="DefaultParagraphFont"/>
    <w:link w:val="IntenseQuote"/>
    <w:uiPriority w:val="99"/>
    <w:locked/>
    <w:rsid w:val="00275FAB"/>
    <w:rPr>
      <w:rFonts w:ascii="Calibri" w:hAnsi="Calibri" w:cs="Times New Roman"/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1"/>
    <w:uiPriority w:val="99"/>
    <w:qFormat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15"/>
    <w:uiPriority w:val="99"/>
    <w:locked/>
    <w:rsid w:val="00275FAB"/>
    <w:rPr>
      <w:rFonts w:cs="Times New Roman"/>
      <w:b/>
      <w:i/>
      <w:color w:val="4F81BD"/>
    </w:rPr>
  </w:style>
  <w:style w:type="character" w:customStyle="1" w:styleId="16">
    <w:name w:val="Выделенная цитата Знак1"/>
    <w:basedOn w:val="DefaultParagraphFont"/>
    <w:uiPriority w:val="99"/>
    <w:rsid w:val="00275FAB"/>
    <w:rPr>
      <w:rFonts w:cs="Times New Roman"/>
      <w:b/>
      <w:bCs/>
      <w:i/>
      <w:iCs/>
      <w:color w:val="4F81BD"/>
    </w:rPr>
  </w:style>
  <w:style w:type="character" w:customStyle="1" w:styleId="ConsPlusNonformat">
    <w:name w:val="ConsPlusNonformat Знак"/>
    <w:link w:val="ConsPlusNonformat0"/>
    <w:uiPriority w:val="99"/>
    <w:locked/>
    <w:rsid w:val="00275FAB"/>
    <w:rPr>
      <w:rFonts w:ascii="Courier New" w:hAnsi="Courier New"/>
      <w:sz w:val="22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275FA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11">
    <w:name w:val="Цитата 21"/>
    <w:basedOn w:val="Normal"/>
    <w:next w:val="Normal"/>
    <w:link w:val="QuoteChar"/>
    <w:uiPriority w:val="99"/>
    <w:rsid w:val="00275FAB"/>
    <w:pPr>
      <w:spacing w:after="200" w:line="276" w:lineRule="auto"/>
    </w:pPr>
    <w:rPr>
      <w:i/>
      <w:color w:val="000000"/>
      <w:lang w:eastAsia="ko-KR"/>
    </w:rPr>
  </w:style>
  <w:style w:type="paragraph" w:customStyle="1" w:styleId="15">
    <w:name w:val="Выделенная цитата1"/>
    <w:basedOn w:val="Normal"/>
    <w:next w:val="Normal"/>
    <w:link w:val="IntenseQuoteChar"/>
    <w:uiPriority w:val="99"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i/>
      <w:color w:val="4F81BD"/>
      <w:lang w:eastAsia="ko-KR"/>
    </w:rPr>
  </w:style>
  <w:style w:type="character" w:customStyle="1" w:styleId="a">
    <w:name w:val="Основной текст_"/>
    <w:link w:val="17"/>
    <w:uiPriority w:val="99"/>
    <w:locked/>
    <w:rsid w:val="00275FAB"/>
    <w:rPr>
      <w:sz w:val="29"/>
      <w:shd w:val="clear" w:color="auto" w:fill="FFFFFF"/>
    </w:rPr>
  </w:style>
  <w:style w:type="paragraph" w:customStyle="1" w:styleId="17">
    <w:name w:val="Основной текст1"/>
    <w:basedOn w:val="Normal"/>
    <w:link w:val="a"/>
    <w:uiPriority w:val="99"/>
    <w:rsid w:val="00275FAB"/>
    <w:pPr>
      <w:shd w:val="clear" w:color="auto" w:fill="FFFFFF"/>
      <w:spacing w:before="300" w:line="317" w:lineRule="exact"/>
      <w:jc w:val="both"/>
    </w:pPr>
    <w:rPr>
      <w:sz w:val="29"/>
      <w:lang w:eastAsia="ko-KR"/>
    </w:rPr>
  </w:style>
  <w:style w:type="character" w:customStyle="1" w:styleId="a0">
    <w:name w:val="Таб_текст Знак"/>
    <w:link w:val="a1"/>
    <w:uiPriority w:val="99"/>
    <w:locked/>
    <w:rsid w:val="00275FAB"/>
    <w:rPr>
      <w:rFonts w:ascii="Cambria" w:hAnsi="Cambria"/>
      <w:sz w:val="22"/>
    </w:rPr>
  </w:style>
  <w:style w:type="paragraph" w:customStyle="1" w:styleId="a1">
    <w:name w:val="Таб_текст"/>
    <w:basedOn w:val="NoSpacing"/>
    <w:link w:val="a0"/>
    <w:uiPriority w:val="99"/>
    <w:rsid w:val="00275FAB"/>
    <w:rPr>
      <w:rFonts w:ascii="Cambria" w:hAnsi="Cambria"/>
      <w:sz w:val="22"/>
    </w:rPr>
  </w:style>
  <w:style w:type="paragraph" w:customStyle="1" w:styleId="a2">
    <w:name w:val="Без интервала"/>
    <w:uiPriority w:val="99"/>
    <w:rsid w:val="00816A6D"/>
    <w:rPr>
      <w:rFonts w:ascii="Calibri" w:hAnsi="Calibri"/>
      <w:lang w:eastAsia="en-US"/>
    </w:rPr>
  </w:style>
  <w:style w:type="paragraph" w:customStyle="1" w:styleId="Standard">
    <w:name w:val="Standard"/>
    <w:uiPriority w:val="99"/>
    <w:rsid w:val="002B5703"/>
    <w:pPr>
      <w:widowControl w:val="0"/>
      <w:suppressAutoHyphens/>
      <w:textAlignment w:val="baseline"/>
    </w:pPr>
    <w:rPr>
      <w:kern w:val="1"/>
      <w:sz w:val="24"/>
      <w:szCs w:val="24"/>
      <w:lang w:val="de-DE" w:eastAsia="fa-IR" w:bidi="fa-IR"/>
    </w:rPr>
  </w:style>
  <w:style w:type="character" w:customStyle="1" w:styleId="FontStyle11">
    <w:name w:val="Font Style11"/>
    <w:uiPriority w:val="99"/>
    <w:rsid w:val="00F22293"/>
    <w:rPr>
      <w:rFonts w:ascii="Times New Roman" w:hAnsi="Times New Roman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3306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6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6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horova_EV.ADMIN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Правительства-2016.dotx</Template>
  <TotalTime>642</TotalTime>
  <Pages>20</Pages>
  <Words>3618</Words>
  <Characters>20628</Characters>
  <Application>Microsoft Office Outlook</Application>
  <DocSecurity>0</DocSecurity>
  <Lines>0</Lines>
  <Paragraphs>0</Paragraphs>
  <ScaleCrop>false</ScaleCrop>
  <Company>Ростовская область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User1</cp:lastModifiedBy>
  <cp:revision>133</cp:revision>
  <cp:lastPrinted>2021-06-04T13:36:00Z</cp:lastPrinted>
  <dcterms:created xsi:type="dcterms:W3CDTF">2018-11-09T13:07:00Z</dcterms:created>
  <dcterms:modified xsi:type="dcterms:W3CDTF">2021-10-23T06:40:00Z</dcterms:modified>
</cp:coreProperties>
</file>