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4A3591" w:rsidRPr="009F4FD4" w:rsidTr="00146C73">
        <w:trPr>
          <w:trHeight w:val="428"/>
        </w:trPr>
        <w:tc>
          <w:tcPr>
            <w:tcW w:w="5000" w:type="pct"/>
            <w:gridSpan w:val="4"/>
          </w:tcPr>
          <w:p w:rsidR="004A3591" w:rsidRPr="009F4FD4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4C153B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4A3591" w:rsidRPr="009F4FD4" w:rsidTr="00146C73">
        <w:trPr>
          <w:trHeight w:val="428"/>
        </w:trPr>
        <w:tc>
          <w:tcPr>
            <w:tcW w:w="5000" w:type="pct"/>
            <w:gridSpan w:val="4"/>
          </w:tcPr>
          <w:p w:rsidR="004A3591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A3591" w:rsidRPr="009F4FD4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4A3591" w:rsidRPr="009F4FD4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4A3591" w:rsidRPr="009F4FD4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4A3591" w:rsidRPr="009F4FD4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4A3591" w:rsidRPr="009F4FD4" w:rsidRDefault="004A3591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4A3591" w:rsidRPr="009F4FD4" w:rsidRDefault="004A3591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4A3591" w:rsidRPr="009F4FD4" w:rsidRDefault="004A3591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A3591" w:rsidRPr="009F4FD4" w:rsidTr="00146C73">
        <w:trPr>
          <w:trHeight w:val="428"/>
        </w:trPr>
        <w:tc>
          <w:tcPr>
            <w:tcW w:w="1608" w:type="pct"/>
            <w:vAlign w:val="center"/>
          </w:tcPr>
          <w:p w:rsidR="004A3591" w:rsidRPr="009F4FD4" w:rsidRDefault="004A3591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23.06.2026 г.</w:t>
            </w:r>
          </w:p>
        </w:tc>
        <w:tc>
          <w:tcPr>
            <w:tcW w:w="1696" w:type="pct"/>
            <w:gridSpan w:val="2"/>
            <w:vAlign w:val="center"/>
          </w:tcPr>
          <w:p w:rsidR="004A3591" w:rsidRPr="009F4FD4" w:rsidRDefault="004A3591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98</w:t>
            </w:r>
          </w:p>
        </w:tc>
        <w:tc>
          <w:tcPr>
            <w:tcW w:w="1696" w:type="pct"/>
            <w:vAlign w:val="center"/>
          </w:tcPr>
          <w:p w:rsidR="004A3591" w:rsidRDefault="004A3591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  <w:p w:rsidR="004A3591" w:rsidRPr="009F4FD4" w:rsidRDefault="004A3591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A3591" w:rsidRPr="009F4FD4" w:rsidTr="00146C73">
        <w:trPr>
          <w:trHeight w:val="428"/>
        </w:trPr>
        <w:tc>
          <w:tcPr>
            <w:tcW w:w="2500" w:type="pct"/>
            <w:gridSpan w:val="2"/>
          </w:tcPr>
          <w:p w:rsidR="004A3591" w:rsidRDefault="004A3591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A3591" w:rsidRPr="009F4FD4" w:rsidRDefault="004A3591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4A3591" w:rsidRPr="009F4FD4" w:rsidRDefault="004A3591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4A3591" w:rsidRDefault="004A3591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3591" w:rsidRPr="009F4FD4" w:rsidRDefault="004A3591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4A3591" w:rsidRDefault="004A3591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4A3591" w:rsidRPr="008768DD" w:rsidRDefault="004A3591" w:rsidP="009F4FD4">
      <w:pPr>
        <w:pStyle w:val="211"/>
        <w:jc w:val="center"/>
        <w:rPr>
          <w:szCs w:val="28"/>
        </w:rPr>
      </w:pPr>
    </w:p>
    <w:p w:rsidR="004A3591" w:rsidRPr="000B538D" w:rsidRDefault="004A3591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4A3591" w:rsidRPr="000B538D" w:rsidRDefault="004A3591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4A3591" w:rsidRPr="00026930" w:rsidRDefault="004A3591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4A3591" w:rsidRPr="00026930" w:rsidRDefault="004A3591" w:rsidP="00026930">
      <w:pPr>
        <w:jc w:val="both"/>
        <w:rPr>
          <w:rFonts w:ascii="Times New Roman" w:hAnsi="Times New Roman"/>
          <w:sz w:val="28"/>
          <w:szCs w:val="28"/>
        </w:rPr>
      </w:pPr>
    </w:p>
    <w:p w:rsidR="004A3591" w:rsidRPr="00026930" w:rsidRDefault="004A3591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4A3591" w:rsidRDefault="004A3591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4A3591" w:rsidRPr="00026930" w:rsidRDefault="004A3591" w:rsidP="00026930">
      <w:pPr>
        <w:rPr>
          <w:rFonts w:ascii="Times New Roman" w:hAnsi="Times New Roman"/>
          <w:sz w:val="28"/>
          <w:szCs w:val="28"/>
        </w:rPr>
      </w:pPr>
    </w:p>
    <w:p w:rsidR="004A3591" w:rsidRPr="00026930" w:rsidRDefault="004A3591" w:rsidP="00026930">
      <w:pPr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Default="004A3591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4A3591" w:rsidRPr="000B538D" w:rsidRDefault="004A3591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4A3591" w:rsidRPr="000B538D" w:rsidRDefault="004A3591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4A3591" w:rsidRPr="000B538D" w:rsidRDefault="004A3591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23.06.2026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98</w:t>
      </w:r>
    </w:p>
    <w:p w:rsidR="004A3591" w:rsidRPr="000B538D" w:rsidRDefault="004A3591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4A3591" w:rsidRPr="000B538D" w:rsidRDefault="004A3591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4A3591" w:rsidRDefault="004A3591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4A3591" w:rsidRDefault="004A3591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Pr="00171AB7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4A3591" w:rsidRPr="00171AB7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4A3591" w:rsidRPr="00171AB7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4A3591" w:rsidRPr="000B538D" w:rsidRDefault="004A3591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4A3591" w:rsidRDefault="004A3591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4A3591" w:rsidRPr="000B538D" w:rsidRDefault="004A3591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4A3591" w:rsidRDefault="004A3591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4A3591" w:rsidRDefault="004A3591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4A3591" w:rsidRDefault="004A3591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4A3591" w:rsidRPr="000B538D" w:rsidRDefault="004A3591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4A3591" w:rsidRDefault="004A3591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4A3591" w:rsidRPr="000B538D" w:rsidRDefault="004A3591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4A3591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4A3591" w:rsidRPr="00171AB7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4A3591" w:rsidRPr="00171AB7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4A3591" w:rsidRPr="00171AB7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4A3591" w:rsidRPr="00171AB7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4A3591" w:rsidRDefault="004A3591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4A3591" w:rsidRPr="006433BB" w:rsidRDefault="004A3591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</w:p>
    <w:p w:rsidR="004A3591" w:rsidRPr="0048134A" w:rsidRDefault="004A3591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4A3591" w:rsidRPr="000B538D" w:rsidRDefault="004A3591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4A3591" w:rsidRPr="000B538D" w:rsidRDefault="004A3591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4A3591" w:rsidRPr="000B538D" w:rsidRDefault="004A3591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shd w:val="clear" w:color="auto" w:fill="FFFFFF"/>
        <w:sectPr w:rsidR="004A3591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4A3591" w:rsidRPr="000B538D" w:rsidRDefault="004A3591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A3591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4A3591" w:rsidRPr="000B538D">
        <w:tc>
          <w:tcPr>
            <w:tcW w:w="787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4A3591" w:rsidRPr="000B538D" w:rsidRDefault="004A3591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4A3591" w:rsidRPr="00770F10" w:rsidRDefault="004A3591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4A3591" w:rsidRPr="000B538D">
        <w:tc>
          <w:tcPr>
            <w:tcW w:w="787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4A3591" w:rsidRPr="000B538D" w:rsidRDefault="004A3591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4A3591" w:rsidRPr="00770F10" w:rsidRDefault="004A3591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4A3591" w:rsidRPr="000B538D">
        <w:tc>
          <w:tcPr>
            <w:tcW w:w="787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4A3591" w:rsidRPr="000B538D">
        <w:tc>
          <w:tcPr>
            <w:tcW w:w="787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4A3591" w:rsidRPr="000B538D" w:rsidRDefault="004A3591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4A3591" w:rsidRDefault="004A3591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4A3591" w:rsidRPr="000B538D" w:rsidRDefault="004A3591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4A3591" w:rsidRPr="000B538D">
        <w:tc>
          <w:tcPr>
            <w:tcW w:w="787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4A3591" w:rsidRPr="009469EE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72 231,5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4A3591" w:rsidRPr="009469EE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4A3591" w:rsidRPr="009469EE" w:rsidRDefault="004A3591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19 488,0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4A3591" w:rsidRPr="000B538D">
        <w:tc>
          <w:tcPr>
            <w:tcW w:w="787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4A3591" w:rsidRPr="000B538D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4A3591" w:rsidRPr="009469EE" w:rsidRDefault="004A3591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4A3591" w:rsidRPr="000B538D" w:rsidRDefault="004A3591" w:rsidP="000B538D">
      <w:pPr>
        <w:shd w:val="clear" w:color="auto" w:fill="FFFFFF"/>
        <w:sectPr w:rsidR="004A3591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534"/>
        <w:gridCol w:w="175"/>
        <w:gridCol w:w="534"/>
        <w:gridCol w:w="709"/>
        <w:gridCol w:w="567"/>
        <w:gridCol w:w="93"/>
        <w:gridCol w:w="790"/>
        <w:gridCol w:w="932"/>
        <w:gridCol w:w="1440"/>
        <w:gridCol w:w="957"/>
        <w:gridCol w:w="850"/>
      </w:tblGrid>
      <w:tr w:rsidR="004A3591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4A3591" w:rsidRPr="000C1456" w:rsidTr="00027905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>
              <w:rPr>
                <w:rFonts w:ascii="Times New Roman" w:hAnsi="Times New Roman"/>
                <w:spacing w:val="-20"/>
                <w:szCs w:val="22"/>
              </w:rPr>
              <w:t>2028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279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4A3591" w:rsidRPr="000C1456" w:rsidRDefault="004A3591" w:rsidP="0002790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4A3591" w:rsidRPr="000C1456" w:rsidTr="00027905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</w:t>
            </w:r>
          </w:p>
        </w:tc>
      </w:tr>
      <w:tr w:rsidR="004A3591" w:rsidRPr="000C1456" w:rsidTr="001B4DD8">
        <w:tc>
          <w:tcPr>
            <w:tcW w:w="15202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1B4DD8" w:rsidRDefault="004A3591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4A3591" w:rsidRPr="000C1456" w:rsidRDefault="004A3591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4A3591" w:rsidRPr="000C1456" w:rsidTr="00027905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9873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7906DC" w:rsidRDefault="004A3591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4A3591" w:rsidRPr="000C1456" w:rsidTr="00027905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 w:rsidP="009873B4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4A3591" w:rsidRPr="000C1456" w:rsidTr="00027905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 w:rsidP="009873B4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4A3591" w:rsidRPr="000C1456" w:rsidTr="00027905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9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9873B4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Default="004A3591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4A3591" w:rsidRPr="000C1456" w:rsidRDefault="004A3591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</w:tr>
    </w:tbl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Pr="001B4DD8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4A3591" w:rsidRPr="00B32B68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4A3591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4A3591" w:rsidRPr="000E0DC9" w:rsidTr="000E0DC9">
        <w:trPr>
          <w:tblHeader/>
        </w:trPr>
        <w:tc>
          <w:tcPr>
            <w:tcW w:w="694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A3591" w:rsidRPr="000E0DC9" w:rsidTr="001B4DD8">
        <w:trPr>
          <w:trHeight w:val="838"/>
        </w:trPr>
        <w:tc>
          <w:tcPr>
            <w:tcW w:w="15185" w:type="dxa"/>
            <w:gridSpan w:val="5"/>
          </w:tcPr>
          <w:p w:rsidR="004A3591" w:rsidRPr="000E0DC9" w:rsidRDefault="004A3591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4A3591" w:rsidRPr="000E0DC9" w:rsidRDefault="004A3591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4A3591" w:rsidRPr="000E0DC9" w:rsidTr="000E0DC9">
        <w:tc>
          <w:tcPr>
            <w:tcW w:w="694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4A3591" w:rsidRPr="000E0DC9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4A3591" w:rsidRPr="000E0DC9" w:rsidRDefault="004A3591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4A3591" w:rsidRPr="005A6360" w:rsidRDefault="004A3591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4A3591" w:rsidRPr="005A6360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263"/>
        <w:gridCol w:w="1080"/>
        <w:gridCol w:w="1440"/>
        <w:gridCol w:w="1260"/>
        <w:gridCol w:w="2402"/>
      </w:tblGrid>
      <w:tr w:rsidR="004A3591" w:rsidRPr="00A7597F">
        <w:tc>
          <w:tcPr>
            <w:tcW w:w="751" w:type="dxa"/>
            <w:vMerge w:val="restart"/>
          </w:tcPr>
          <w:p w:rsidR="004A3591" w:rsidRPr="00A7597F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4A3591" w:rsidRPr="005A6360" w:rsidRDefault="004A3591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5"/>
          </w:tcPr>
          <w:p w:rsidR="004A3591" w:rsidRPr="005A6360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4A3591" w:rsidRPr="00A7597F" w:rsidTr="00BF1F74">
        <w:tc>
          <w:tcPr>
            <w:tcW w:w="751" w:type="dxa"/>
            <w:vMerge/>
          </w:tcPr>
          <w:p w:rsidR="004A3591" w:rsidRPr="00A7597F" w:rsidRDefault="004A3591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4A3591" w:rsidRPr="005A6360" w:rsidRDefault="004A3591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3" w:type="dxa"/>
          </w:tcPr>
          <w:p w:rsidR="004A3591" w:rsidRPr="005A6360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080" w:type="dxa"/>
          </w:tcPr>
          <w:p w:rsidR="004A3591" w:rsidRPr="005A6360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440" w:type="dxa"/>
          </w:tcPr>
          <w:p w:rsidR="004A3591" w:rsidRPr="005A6360" w:rsidRDefault="004A3591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0B538D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4A3591" w:rsidRPr="00A7597F" w:rsidTr="00DE37BF">
        <w:trPr>
          <w:trHeight w:val="378"/>
        </w:trPr>
        <w:tc>
          <w:tcPr>
            <w:tcW w:w="751" w:type="dxa"/>
          </w:tcPr>
          <w:p w:rsidR="004A3591" w:rsidRPr="00A7597F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63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4A3591" w:rsidRPr="00A7597F" w:rsidTr="00BF1F74">
        <w:tc>
          <w:tcPr>
            <w:tcW w:w="751" w:type="dxa"/>
            <w:vMerge w:val="restart"/>
          </w:tcPr>
          <w:p w:rsidR="004A3591" w:rsidRPr="005A6360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4A3591" w:rsidRPr="005A6360" w:rsidRDefault="004A3591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263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4 767,2</w:t>
            </w:r>
          </w:p>
        </w:tc>
        <w:tc>
          <w:tcPr>
            <w:tcW w:w="1440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15980,4</w:t>
            </w:r>
          </w:p>
        </w:tc>
      </w:tr>
      <w:tr w:rsidR="004A3591" w:rsidRPr="00A7597F" w:rsidTr="00BF1F74">
        <w:tc>
          <w:tcPr>
            <w:tcW w:w="751" w:type="dxa"/>
            <w:vMerge/>
          </w:tcPr>
          <w:p w:rsidR="004A3591" w:rsidRPr="005A6360" w:rsidRDefault="004A3591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4A3591" w:rsidRPr="005A6360" w:rsidRDefault="004A3591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63" w:type="dxa"/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4 767,2</w:t>
            </w:r>
          </w:p>
        </w:tc>
        <w:tc>
          <w:tcPr>
            <w:tcW w:w="1440" w:type="dxa"/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15 980,4</w:t>
            </w:r>
          </w:p>
        </w:tc>
      </w:tr>
      <w:tr w:rsidR="004A3591" w:rsidRPr="00A7597F" w:rsidTr="00BF1F74">
        <w:trPr>
          <w:trHeight w:val="327"/>
        </w:trPr>
        <w:tc>
          <w:tcPr>
            <w:tcW w:w="751" w:type="dxa"/>
          </w:tcPr>
          <w:p w:rsidR="004A3591" w:rsidRPr="005A6360" w:rsidRDefault="004A3591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4A3591" w:rsidRPr="005A6360" w:rsidRDefault="004A3591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63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BF1F74">
        <w:tc>
          <w:tcPr>
            <w:tcW w:w="751" w:type="dxa"/>
          </w:tcPr>
          <w:p w:rsidR="004A3591" w:rsidRPr="005A6360" w:rsidRDefault="004A3591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4A3591" w:rsidRPr="005A6360" w:rsidRDefault="004A3591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63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BF1F74">
        <w:tc>
          <w:tcPr>
            <w:tcW w:w="751" w:type="dxa"/>
          </w:tcPr>
          <w:p w:rsidR="004A3591" w:rsidRPr="005A6360" w:rsidRDefault="004A3591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4A3591" w:rsidRPr="005A6360" w:rsidRDefault="004A3591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263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BF1F74">
        <w:tc>
          <w:tcPr>
            <w:tcW w:w="751" w:type="dxa"/>
          </w:tcPr>
          <w:p w:rsidR="004A3591" w:rsidRPr="005A6360" w:rsidRDefault="004A3591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4A3591" w:rsidRPr="005A6360" w:rsidRDefault="004A3591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3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BF1F74">
        <w:tc>
          <w:tcPr>
            <w:tcW w:w="751" w:type="dxa"/>
            <w:vMerge w:val="restart"/>
          </w:tcPr>
          <w:p w:rsidR="004A3591" w:rsidRPr="005A6360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4A3591" w:rsidRPr="005A6360" w:rsidRDefault="004A3591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4A3591" w:rsidRPr="005A6360" w:rsidRDefault="004A3591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63" w:type="dxa"/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4 767,2</w:t>
            </w:r>
          </w:p>
        </w:tc>
        <w:tc>
          <w:tcPr>
            <w:tcW w:w="1440" w:type="dxa"/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15 980,4</w:t>
            </w:r>
          </w:p>
        </w:tc>
      </w:tr>
      <w:tr w:rsidR="004A3591" w:rsidRPr="00A7597F" w:rsidTr="00BF1F74">
        <w:tc>
          <w:tcPr>
            <w:tcW w:w="751" w:type="dxa"/>
            <w:vMerge/>
          </w:tcPr>
          <w:p w:rsidR="004A3591" w:rsidRPr="005A6360" w:rsidRDefault="004A3591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5A6360" w:rsidRDefault="004A3591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63" w:type="dxa"/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1080" w:type="dxa"/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4 767,2</w:t>
            </w:r>
          </w:p>
        </w:tc>
        <w:tc>
          <w:tcPr>
            <w:tcW w:w="1440" w:type="dxa"/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7D42EC">
            <w:pPr>
              <w:widowControl w:val="0"/>
              <w:shd w:val="clear" w:color="auto" w:fill="FFFFFF"/>
              <w:spacing w:after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15 980,4</w:t>
            </w:r>
          </w:p>
        </w:tc>
      </w:tr>
      <w:tr w:rsidR="004A3591" w:rsidRPr="00A7597F" w:rsidTr="00BF1F74">
        <w:tc>
          <w:tcPr>
            <w:tcW w:w="751" w:type="dxa"/>
          </w:tcPr>
          <w:p w:rsidR="004A3591" w:rsidRPr="005A6360" w:rsidRDefault="004A3591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5A6360" w:rsidRDefault="004A3591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63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1F08F8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DE37BF">
        <w:trPr>
          <w:trHeight w:val="362"/>
        </w:trPr>
        <w:tc>
          <w:tcPr>
            <w:tcW w:w="751" w:type="dxa"/>
          </w:tcPr>
          <w:p w:rsidR="004A3591" w:rsidRPr="005A6360" w:rsidRDefault="004A3591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5A6360" w:rsidRDefault="004A3591" w:rsidP="00DE37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63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BF1F74">
        <w:tc>
          <w:tcPr>
            <w:tcW w:w="751" w:type="dxa"/>
          </w:tcPr>
          <w:p w:rsidR="004A3591" w:rsidRPr="005A6360" w:rsidRDefault="004A3591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5A6360" w:rsidRDefault="004A3591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263" w:type="dxa"/>
          </w:tcPr>
          <w:p w:rsidR="004A3591" w:rsidRPr="005A6360" w:rsidRDefault="004A3591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EC044F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A7597F" w:rsidTr="00BF1F74">
        <w:tc>
          <w:tcPr>
            <w:tcW w:w="751" w:type="dxa"/>
          </w:tcPr>
          <w:p w:rsidR="004A3591" w:rsidRPr="005A6360" w:rsidRDefault="004A3591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5A6360" w:rsidRDefault="004A3591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63" w:type="dxa"/>
          </w:tcPr>
          <w:p w:rsidR="004A3591" w:rsidRPr="005A6360" w:rsidRDefault="004A3591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</w:tcPr>
          <w:p w:rsidR="004A3591" w:rsidRPr="005A6360" w:rsidRDefault="004A3591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A3591" w:rsidRPr="005A6360" w:rsidRDefault="004A3591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BF1F7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2" w:type="dxa"/>
            <w:tcBorders>
              <w:left w:val="single" w:sz="4" w:space="0" w:color="auto"/>
            </w:tcBorders>
          </w:tcPr>
          <w:p w:rsidR="004A3591" w:rsidRPr="005A6360" w:rsidRDefault="004A3591" w:rsidP="00EC044F">
            <w:pPr>
              <w:widowControl w:val="0"/>
              <w:shd w:val="clear" w:color="auto" w:fill="FFFFFF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4A3591" w:rsidRDefault="004A3591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Pr="000B538D" w:rsidRDefault="004A3591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4A3591" w:rsidRPr="000B538D">
        <w:tc>
          <w:tcPr>
            <w:tcW w:w="655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4A3591" w:rsidRPr="000B538D" w:rsidRDefault="004A3591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4A3591" w:rsidRPr="000B538D" w:rsidRDefault="004A3591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4A3591" w:rsidRPr="000B538D">
        <w:tc>
          <w:tcPr>
            <w:tcW w:w="655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4A3591" w:rsidRPr="000B538D" w:rsidRDefault="004A3591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4A3591" w:rsidRPr="000B538D" w:rsidRDefault="004A3591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00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583"/>
        <w:gridCol w:w="1134"/>
        <w:gridCol w:w="1235"/>
        <w:gridCol w:w="1310"/>
        <w:gridCol w:w="1186"/>
        <w:gridCol w:w="708"/>
        <w:gridCol w:w="709"/>
        <w:gridCol w:w="709"/>
        <w:gridCol w:w="709"/>
        <w:gridCol w:w="47"/>
        <w:gridCol w:w="946"/>
        <w:gridCol w:w="1800"/>
        <w:gridCol w:w="1318"/>
      </w:tblGrid>
      <w:tr w:rsidR="004A3591" w:rsidRPr="000B538D" w:rsidTr="00027905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4A3591" w:rsidRPr="000B538D" w:rsidRDefault="004A3591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4A3591" w:rsidRPr="000B538D" w:rsidTr="00027905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2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9873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4A3591" w:rsidRPr="000B538D" w:rsidRDefault="004A3591" w:rsidP="009873B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shd w:val="clear" w:color="auto" w:fill="FFFFFF"/>
            </w:pPr>
          </w:p>
        </w:tc>
      </w:tr>
      <w:tr w:rsidR="004A3591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</w:tr>
      <w:tr w:rsidR="004A3591" w:rsidRPr="000B538D" w:rsidTr="00027905">
        <w:tc>
          <w:tcPr>
            <w:tcW w:w="1500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4A3591" w:rsidRPr="00B44380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4A3591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Default="004A3591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Default="004A3591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Default="004A3591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A3591" w:rsidRDefault="004A3591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Default="004A3591">
            <w: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4A3591" w:rsidRPr="000B538D" w:rsidTr="00027905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0279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4A3591" w:rsidRPr="00E711A4" w:rsidRDefault="004A3591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4A3591" w:rsidRDefault="004A3591" w:rsidP="000B538D">
      <w:pPr>
        <w:shd w:val="clear" w:color="auto" w:fill="FFFFFF"/>
        <w:rPr>
          <w:rFonts w:ascii="Times New Roman" w:hAnsi="Times New Roman"/>
        </w:rPr>
      </w:pPr>
    </w:p>
    <w:p w:rsidR="004A3591" w:rsidRDefault="004A3591" w:rsidP="000B538D">
      <w:pPr>
        <w:shd w:val="clear" w:color="auto" w:fill="FFFFFF"/>
        <w:rPr>
          <w:rFonts w:ascii="Times New Roman" w:hAnsi="Times New Roman"/>
        </w:rPr>
      </w:pPr>
    </w:p>
    <w:p w:rsidR="004A3591" w:rsidRDefault="004A3591" w:rsidP="000B538D">
      <w:pPr>
        <w:shd w:val="clear" w:color="auto" w:fill="FFFFFF"/>
        <w:rPr>
          <w:rFonts w:ascii="Times New Roman" w:hAnsi="Times New Roman"/>
        </w:rPr>
      </w:pPr>
    </w:p>
    <w:p w:rsidR="004A3591" w:rsidRDefault="004A3591" w:rsidP="000B538D">
      <w:pPr>
        <w:shd w:val="clear" w:color="auto" w:fill="FFFFFF"/>
        <w:rPr>
          <w:rFonts w:ascii="Times New Roman" w:hAnsi="Times New Roman"/>
        </w:rPr>
      </w:pPr>
    </w:p>
    <w:p w:rsidR="004A3591" w:rsidRDefault="004A3591" w:rsidP="000B538D">
      <w:pPr>
        <w:shd w:val="clear" w:color="auto" w:fill="FFFFFF"/>
        <w:rPr>
          <w:rFonts w:ascii="Times New Roman" w:hAnsi="Times New Roman"/>
        </w:rPr>
      </w:pPr>
    </w:p>
    <w:p w:rsidR="004A3591" w:rsidRPr="000B538D" w:rsidRDefault="004A3591" w:rsidP="000B538D">
      <w:pPr>
        <w:shd w:val="clear" w:color="auto" w:fill="FFFFFF"/>
        <w:rPr>
          <w:rFonts w:ascii="Times New Roman" w:hAnsi="Times New Roman"/>
        </w:rPr>
      </w:pP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4A3591" w:rsidRPr="000B538D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2891"/>
        <w:gridCol w:w="1815"/>
        <w:gridCol w:w="3261"/>
        <w:gridCol w:w="1161"/>
        <w:gridCol w:w="1276"/>
        <w:gridCol w:w="992"/>
        <w:gridCol w:w="993"/>
        <w:gridCol w:w="708"/>
        <w:gridCol w:w="993"/>
      </w:tblGrid>
      <w:tr w:rsidR="004A3591" w:rsidRPr="000B538D" w:rsidTr="0080640E">
        <w:tc>
          <w:tcPr>
            <w:tcW w:w="619" w:type="dxa"/>
            <w:vMerge w:val="restart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891" w:type="dxa"/>
            <w:vMerge w:val="restart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161" w:type="dxa"/>
            <w:vMerge w:val="restart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:rsidR="004A3591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4A3591" w:rsidRPr="000B538D" w:rsidRDefault="004A3591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686" w:type="dxa"/>
            <w:gridSpan w:val="4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4A3591" w:rsidRPr="000B538D" w:rsidTr="0080640E">
        <w:tc>
          <w:tcPr>
            <w:tcW w:w="619" w:type="dxa"/>
            <w:vMerge/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2891" w:type="dxa"/>
            <w:vMerge/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161" w:type="dxa"/>
            <w:vMerge/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1276" w:type="dxa"/>
            <w:vMerge/>
          </w:tcPr>
          <w:p w:rsidR="004A3591" w:rsidRPr="000B538D" w:rsidRDefault="004A3591" w:rsidP="000B538D">
            <w:pPr>
              <w:shd w:val="clear" w:color="auto" w:fill="FFFFFF"/>
            </w:pPr>
          </w:p>
        </w:tc>
        <w:tc>
          <w:tcPr>
            <w:tcW w:w="992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993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Pr="000B538D" w:rsidRDefault="004A3591" w:rsidP="0080640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4A3591" w:rsidRPr="000B538D" w:rsidTr="0080640E">
        <w:tc>
          <w:tcPr>
            <w:tcW w:w="619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91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1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92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93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Pr="000B538D" w:rsidRDefault="004A3591" w:rsidP="0080640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4A3591" w:rsidRPr="000B538D" w:rsidTr="0080640E">
        <w:tc>
          <w:tcPr>
            <w:tcW w:w="13716" w:type="dxa"/>
            <w:gridSpan w:val="9"/>
            <w:tcBorders>
              <w:right w:val="single" w:sz="4" w:space="0" w:color="auto"/>
            </w:tcBorders>
          </w:tcPr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4A3591" w:rsidRPr="000B538D" w:rsidTr="0080640E">
        <w:tc>
          <w:tcPr>
            <w:tcW w:w="619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891" w:type="dxa"/>
          </w:tcPr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Иныемероприятия</w:t>
            </w:r>
          </w:p>
        </w:tc>
        <w:tc>
          <w:tcPr>
            <w:tcW w:w="3261" w:type="dxa"/>
          </w:tcPr>
          <w:p w:rsidR="004A3591" w:rsidRPr="000B538D" w:rsidRDefault="004A3591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161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76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2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3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Pr="000B538D" w:rsidRDefault="004A3591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4A3591" w:rsidRPr="000B538D" w:rsidTr="0080640E">
        <w:tc>
          <w:tcPr>
            <w:tcW w:w="619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4A3591" w:rsidRPr="000B538D" w:rsidRDefault="004A3591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Иныемероприятия</w:t>
            </w:r>
          </w:p>
        </w:tc>
        <w:tc>
          <w:tcPr>
            <w:tcW w:w="3261" w:type="dxa"/>
          </w:tcPr>
          <w:p w:rsidR="004A3591" w:rsidRDefault="004A3591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161" w:type="dxa"/>
          </w:tcPr>
          <w:p w:rsidR="004A3591" w:rsidRPr="00E711A4" w:rsidRDefault="004A3591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76" w:type="dxa"/>
          </w:tcPr>
          <w:p w:rsidR="004A3591" w:rsidRDefault="004A3591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2" w:type="dxa"/>
          </w:tcPr>
          <w:p w:rsidR="004A3591" w:rsidRDefault="004A3591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3" w:type="dxa"/>
          </w:tcPr>
          <w:p w:rsidR="004A3591" w:rsidRDefault="004A3591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3591" w:rsidRDefault="004A3591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Default="004A3591" w:rsidP="009873B4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4A3591" w:rsidRPr="000B538D" w:rsidTr="0080640E">
        <w:tc>
          <w:tcPr>
            <w:tcW w:w="619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891" w:type="dxa"/>
          </w:tcPr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4A3591" w:rsidRPr="000B538D" w:rsidRDefault="004A3591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161" w:type="dxa"/>
          </w:tcPr>
          <w:p w:rsidR="004A3591" w:rsidRPr="000B538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76" w:type="dxa"/>
          </w:tcPr>
          <w:p w:rsidR="004A3591" w:rsidRPr="00ED553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2" w:type="dxa"/>
          </w:tcPr>
          <w:p w:rsidR="004A3591" w:rsidRPr="00ED553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3" w:type="dxa"/>
          </w:tcPr>
          <w:p w:rsidR="004A3591" w:rsidRPr="00ED553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3591" w:rsidRPr="00ED553D" w:rsidRDefault="004A3591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Pr="00ED553D" w:rsidRDefault="004A3591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4A3591" w:rsidRPr="000B538D" w:rsidTr="0080640E">
        <w:tc>
          <w:tcPr>
            <w:tcW w:w="619" w:type="dxa"/>
          </w:tcPr>
          <w:p w:rsidR="004A3591" w:rsidRPr="000B538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2891" w:type="dxa"/>
          </w:tcPr>
          <w:p w:rsidR="004A3591" w:rsidRDefault="004A3591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4A3591" w:rsidRPr="000B538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4A3591" w:rsidRDefault="004A3591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161" w:type="dxa"/>
          </w:tcPr>
          <w:p w:rsidR="004A3591" w:rsidRPr="00ED553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76" w:type="dxa"/>
          </w:tcPr>
          <w:p w:rsidR="004A3591" w:rsidRPr="00ED553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2" w:type="dxa"/>
          </w:tcPr>
          <w:p w:rsidR="004A3591" w:rsidRPr="00ED553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3" w:type="dxa"/>
          </w:tcPr>
          <w:p w:rsidR="004A3591" w:rsidRPr="00ED553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4A3591" w:rsidRPr="00ED553D" w:rsidRDefault="004A3591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A3591" w:rsidRPr="00ED553D" w:rsidRDefault="004A3591" w:rsidP="009873B4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4A3591" w:rsidRDefault="004A3591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4A3591" w:rsidRDefault="004A3591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4A3591" w:rsidRDefault="004A3591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4A3591" w:rsidRDefault="004A3591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4A3591" w:rsidRPr="00160B2E" w:rsidRDefault="004A3591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4A3591" w:rsidRPr="00160B2E" w:rsidRDefault="004A3591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081"/>
        <w:gridCol w:w="900"/>
        <w:gridCol w:w="1260"/>
        <w:gridCol w:w="1295"/>
        <w:gridCol w:w="1649"/>
      </w:tblGrid>
      <w:tr w:rsidR="004A3591" w:rsidRPr="00160B2E" w:rsidTr="00160B2E">
        <w:tc>
          <w:tcPr>
            <w:tcW w:w="739" w:type="dxa"/>
            <w:vMerge w:val="restart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5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10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9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4A3591" w:rsidRPr="00160B2E" w:rsidTr="00DE37BF">
        <w:trPr>
          <w:tblHeader/>
        </w:trPr>
        <w:tc>
          <w:tcPr>
            <w:tcW w:w="73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81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4A3591" w:rsidRPr="00160B2E" w:rsidTr="00DE37BF">
        <w:tc>
          <w:tcPr>
            <w:tcW w:w="739" w:type="dxa"/>
            <w:vMerge w:val="restart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081" w:type="dxa"/>
          </w:tcPr>
          <w:p w:rsidR="004A3591" w:rsidRPr="005A6360" w:rsidRDefault="004A3591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900" w:type="dxa"/>
          </w:tcPr>
          <w:p w:rsidR="004A3591" w:rsidRPr="005A6360" w:rsidRDefault="004A3591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4 767,2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5A6360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1649" w:type="dxa"/>
          </w:tcPr>
          <w:p w:rsidR="004A3591" w:rsidRPr="005A6360" w:rsidRDefault="004A3591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15980,4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3 692,2</w:t>
            </w:r>
          </w:p>
        </w:tc>
        <w:tc>
          <w:tcPr>
            <w:tcW w:w="900" w:type="dxa"/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4 767,2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3 792,0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3 729,0</w:t>
            </w:r>
          </w:p>
        </w:tc>
        <w:tc>
          <w:tcPr>
            <w:tcW w:w="1649" w:type="dxa"/>
          </w:tcPr>
          <w:p w:rsidR="004A3591" w:rsidRPr="005A6360" w:rsidRDefault="004A3591" w:rsidP="00496547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15980,4</w:t>
            </w:r>
          </w:p>
        </w:tc>
      </w:tr>
      <w:tr w:rsidR="004A3591" w:rsidRPr="00160B2E" w:rsidTr="00DE37BF">
        <w:trPr>
          <w:trHeight w:val="371"/>
        </w:trPr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 w:val="restart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4A3591" w:rsidRPr="009A530C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081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856,3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223,6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121,9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1781,8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4A3591" w:rsidRPr="009A530C" w:rsidRDefault="004A3591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081" w:type="dxa"/>
          </w:tcPr>
          <w:p w:rsidR="004A3591" w:rsidRPr="00160B2E" w:rsidRDefault="004A3591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856,3</w:t>
            </w:r>
          </w:p>
        </w:tc>
        <w:tc>
          <w:tcPr>
            <w:tcW w:w="900" w:type="dxa"/>
          </w:tcPr>
          <w:p w:rsidR="004A3591" w:rsidRPr="00160B2E" w:rsidRDefault="004A3591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223,6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B143F9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121,9</w:t>
            </w:r>
          </w:p>
        </w:tc>
        <w:tc>
          <w:tcPr>
            <w:tcW w:w="1649" w:type="dxa"/>
          </w:tcPr>
          <w:p w:rsidR="004A3591" w:rsidRPr="00160B2E" w:rsidRDefault="004A3591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1781,8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 w:val="restart"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4A3591" w:rsidRPr="00160B2E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2708,0</w:t>
            </w:r>
          </w:p>
        </w:tc>
        <w:tc>
          <w:tcPr>
            <w:tcW w:w="900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3877,2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3568,4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3607,1</w:t>
            </w:r>
          </w:p>
        </w:tc>
        <w:tc>
          <w:tcPr>
            <w:tcW w:w="1649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13760,7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081" w:type="dxa"/>
          </w:tcPr>
          <w:p w:rsidR="004A3591" w:rsidRPr="00160B2E" w:rsidRDefault="004A3591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2708,0</w:t>
            </w:r>
          </w:p>
        </w:tc>
        <w:tc>
          <w:tcPr>
            <w:tcW w:w="900" w:type="dxa"/>
          </w:tcPr>
          <w:p w:rsidR="004A3591" w:rsidRPr="00160B2E" w:rsidRDefault="004A3591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3877,2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3568,4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B143F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3607,1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13760,7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4A3591" w:rsidRPr="009A530C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 w:val="restart"/>
          </w:tcPr>
          <w:p w:rsidR="004A3591" w:rsidRPr="00160B2E" w:rsidRDefault="004A3591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4A3591" w:rsidRPr="00160B2E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4A3591" w:rsidRPr="009A530C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4A3591" w:rsidRPr="009A530C" w:rsidRDefault="004A3591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081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4A3591" w:rsidRPr="009A530C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4A3591" w:rsidRPr="009A530C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4A3591" w:rsidRPr="009A530C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 w:val="restart"/>
          </w:tcPr>
          <w:p w:rsidR="004A3591" w:rsidRPr="00160B2E" w:rsidRDefault="004A3591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4A3591" w:rsidRPr="00160B2E" w:rsidRDefault="004A3591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4A3591" w:rsidRPr="009A530C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81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127,9</w:t>
            </w:r>
          </w:p>
        </w:tc>
        <w:tc>
          <w:tcPr>
            <w:tcW w:w="900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437,9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4A3591" w:rsidRPr="009A530C" w:rsidRDefault="004A3591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081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127,9</w:t>
            </w:r>
          </w:p>
        </w:tc>
        <w:tc>
          <w:tcPr>
            <w:tcW w:w="900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310,0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4A3591" w:rsidRPr="00160B2E" w:rsidRDefault="004A3591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437,9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A3591" w:rsidRPr="00160B2E" w:rsidTr="00DE37BF">
        <w:tc>
          <w:tcPr>
            <w:tcW w:w="739" w:type="dxa"/>
            <w:vMerge/>
          </w:tcPr>
          <w:p w:rsidR="004A3591" w:rsidRPr="00160B2E" w:rsidRDefault="004A3591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1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4A3591" w:rsidRPr="00160B2E" w:rsidRDefault="004A3591" w:rsidP="00DE37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4A3591" w:rsidRPr="00160B2E" w:rsidRDefault="004A3591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4A3591" w:rsidRPr="00160B2E" w:rsidRDefault="004A3591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4A3591" w:rsidRDefault="004A3591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Default="004A3591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4A3591" w:rsidRPr="00E02374" w:rsidRDefault="004A3591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</w:t>
      </w:r>
      <w:r>
        <w:rPr>
          <w:rFonts w:ascii="Times New Roman" w:hAnsi="Times New Roman"/>
          <w:sz w:val="28"/>
        </w:rPr>
        <w:t>8</w:t>
      </w:r>
      <w:r w:rsidRPr="00E02374">
        <w:rPr>
          <w:rFonts w:ascii="Times New Roman" w:hAnsi="Times New Roman"/>
          <w:sz w:val="28"/>
        </w:rPr>
        <w:t xml:space="preserve"> годы</w:t>
      </w:r>
    </w:p>
    <w:p w:rsidR="004A3591" w:rsidRPr="000B538D" w:rsidRDefault="004A3591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4A3591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4A3591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4A3591" w:rsidRPr="000B538D" w:rsidRDefault="004A3591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4A3591" w:rsidRPr="000B538D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4A3591" w:rsidRDefault="004A3591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2028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626FBE" w:rsidRDefault="004A3591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4A3591" w:rsidRPr="000B538D" w:rsidRDefault="004A3591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4A3591" w:rsidRDefault="004A3591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4A3591" w:rsidRPr="000B538D" w:rsidRDefault="004A3591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2028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EB5CD4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4A3591" w:rsidRPr="000B538D" w:rsidRDefault="004A3591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4A3591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4A3591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4A3591" w:rsidRPr="000B538D" w:rsidRDefault="004A3591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2028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EB5CD4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4A3591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4A3591" w:rsidRPr="000B538D" w:rsidRDefault="004A3591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4A3591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4A3591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 г.</w:t>
            </w:r>
          </w:p>
          <w:p w:rsidR="004A3591" w:rsidRPr="000B538D" w:rsidRDefault="004A3591" w:rsidP="0080640E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2028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Default="004A3591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591" w:rsidRPr="000B538D" w:rsidRDefault="004A3591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4A3591" w:rsidRDefault="004A3591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4A3591" w:rsidRPr="00883BBC" w:rsidRDefault="004A3591" w:rsidP="00883BBC">
      <w:pPr>
        <w:rPr>
          <w:rFonts w:ascii="Times New Roman" w:hAnsi="Times New Roman"/>
          <w:sz w:val="28"/>
        </w:rPr>
      </w:pPr>
    </w:p>
    <w:p w:rsidR="004A3591" w:rsidRPr="00883BBC" w:rsidRDefault="004A3591" w:rsidP="00883BBC">
      <w:pPr>
        <w:rPr>
          <w:rFonts w:ascii="Times New Roman" w:hAnsi="Times New Roman"/>
          <w:sz w:val="28"/>
        </w:rPr>
      </w:pPr>
    </w:p>
    <w:p w:rsidR="004A3591" w:rsidRDefault="004A3591" w:rsidP="00883BBC">
      <w:pPr>
        <w:rPr>
          <w:rFonts w:ascii="Times New Roman" w:hAnsi="Times New Roman"/>
          <w:sz w:val="28"/>
        </w:rPr>
      </w:pPr>
    </w:p>
    <w:p w:rsidR="004A3591" w:rsidRPr="00883BBC" w:rsidRDefault="004A3591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4A3591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591" w:rsidRDefault="004A3591">
      <w:pPr>
        <w:spacing w:after="0" w:line="240" w:lineRule="auto"/>
      </w:pPr>
      <w:r>
        <w:separator/>
      </w:r>
    </w:p>
  </w:endnote>
  <w:endnote w:type="continuationSeparator" w:id="1">
    <w:p w:rsidR="004A3591" w:rsidRDefault="004A3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91" w:rsidRPr="00901D49" w:rsidRDefault="004A3591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91" w:rsidRPr="008A1E22" w:rsidRDefault="004A3591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591" w:rsidRDefault="004A3591">
      <w:pPr>
        <w:spacing w:after="0" w:line="240" w:lineRule="auto"/>
      </w:pPr>
      <w:r>
        <w:separator/>
      </w:r>
    </w:p>
  </w:footnote>
  <w:footnote w:type="continuationSeparator" w:id="1">
    <w:p w:rsidR="004A3591" w:rsidRDefault="004A3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91" w:rsidRDefault="004A3591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4A3591" w:rsidRDefault="004A3591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91" w:rsidRDefault="004A3591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4A3591" w:rsidRDefault="004A3591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591" w:rsidRDefault="004A3591">
    <w:pPr>
      <w:framePr w:wrap="around" w:vAnchor="text" w:hAnchor="margin" w:xAlign="center" w:y="1"/>
    </w:pPr>
    <w:fldSimple w:instr="PAGE \* Arabic">
      <w:r>
        <w:rPr>
          <w:noProof/>
        </w:rPr>
        <w:t>16</w:t>
      </w:r>
    </w:fldSimple>
  </w:p>
  <w:p w:rsidR="004A3591" w:rsidRDefault="004A3591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27905"/>
    <w:rsid w:val="000332C2"/>
    <w:rsid w:val="00036AE9"/>
    <w:rsid w:val="00037A91"/>
    <w:rsid w:val="00041CCB"/>
    <w:rsid w:val="0004665E"/>
    <w:rsid w:val="00060A8F"/>
    <w:rsid w:val="00074B06"/>
    <w:rsid w:val="00077475"/>
    <w:rsid w:val="00082448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C70C4"/>
    <w:rsid w:val="001D08DD"/>
    <w:rsid w:val="001D100B"/>
    <w:rsid w:val="001D7AA4"/>
    <w:rsid w:val="001E1B32"/>
    <w:rsid w:val="001E221B"/>
    <w:rsid w:val="001F08F8"/>
    <w:rsid w:val="001F7BFD"/>
    <w:rsid w:val="00200B99"/>
    <w:rsid w:val="0021248C"/>
    <w:rsid w:val="002207A5"/>
    <w:rsid w:val="00222CE6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593A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45F1"/>
    <w:rsid w:val="003B6C86"/>
    <w:rsid w:val="003C21BB"/>
    <w:rsid w:val="003C3D84"/>
    <w:rsid w:val="003C74C9"/>
    <w:rsid w:val="003D0302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6547"/>
    <w:rsid w:val="004975A1"/>
    <w:rsid w:val="004A3591"/>
    <w:rsid w:val="004A5CBF"/>
    <w:rsid w:val="004B1C5B"/>
    <w:rsid w:val="004C153B"/>
    <w:rsid w:val="004C44BA"/>
    <w:rsid w:val="004D035B"/>
    <w:rsid w:val="004D25E0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E5F9A"/>
    <w:rsid w:val="00606BC7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37634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42EC"/>
    <w:rsid w:val="007D6F53"/>
    <w:rsid w:val="007E60DB"/>
    <w:rsid w:val="007F6918"/>
    <w:rsid w:val="0080569F"/>
    <w:rsid w:val="0080640E"/>
    <w:rsid w:val="00817D4F"/>
    <w:rsid w:val="008206AB"/>
    <w:rsid w:val="00824520"/>
    <w:rsid w:val="00846416"/>
    <w:rsid w:val="008626CA"/>
    <w:rsid w:val="008768DD"/>
    <w:rsid w:val="0088094D"/>
    <w:rsid w:val="00883BBC"/>
    <w:rsid w:val="008854B1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873B4"/>
    <w:rsid w:val="00995D5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134C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57501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C423A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801"/>
    <w:rsid w:val="00B0295D"/>
    <w:rsid w:val="00B059A5"/>
    <w:rsid w:val="00B07A66"/>
    <w:rsid w:val="00B112E9"/>
    <w:rsid w:val="00B143F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67F0E"/>
    <w:rsid w:val="00B775CB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1F74"/>
    <w:rsid w:val="00BF4FBB"/>
    <w:rsid w:val="00C14F61"/>
    <w:rsid w:val="00C1677D"/>
    <w:rsid w:val="00C20D77"/>
    <w:rsid w:val="00C20DE4"/>
    <w:rsid w:val="00C224E3"/>
    <w:rsid w:val="00C34B04"/>
    <w:rsid w:val="00C5711E"/>
    <w:rsid w:val="00C741A8"/>
    <w:rsid w:val="00C741ED"/>
    <w:rsid w:val="00C873A4"/>
    <w:rsid w:val="00C90388"/>
    <w:rsid w:val="00C90557"/>
    <w:rsid w:val="00CA1A70"/>
    <w:rsid w:val="00CA2ACF"/>
    <w:rsid w:val="00CC0283"/>
    <w:rsid w:val="00CC125A"/>
    <w:rsid w:val="00CC5EFB"/>
    <w:rsid w:val="00CD21DF"/>
    <w:rsid w:val="00CF0C70"/>
    <w:rsid w:val="00CF5830"/>
    <w:rsid w:val="00D07134"/>
    <w:rsid w:val="00D11B33"/>
    <w:rsid w:val="00D13A95"/>
    <w:rsid w:val="00D14CB8"/>
    <w:rsid w:val="00D31A1B"/>
    <w:rsid w:val="00D32622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E37BF"/>
    <w:rsid w:val="00DF1411"/>
    <w:rsid w:val="00DF7A9E"/>
    <w:rsid w:val="00E0105E"/>
    <w:rsid w:val="00E02304"/>
    <w:rsid w:val="00E02374"/>
    <w:rsid w:val="00E03178"/>
    <w:rsid w:val="00E16581"/>
    <w:rsid w:val="00E17496"/>
    <w:rsid w:val="00E213E5"/>
    <w:rsid w:val="00E258C2"/>
    <w:rsid w:val="00E26DFE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40EC"/>
    <w:rsid w:val="00EB5CD4"/>
    <w:rsid w:val="00EB7967"/>
    <w:rsid w:val="00EC044F"/>
    <w:rsid w:val="00EC377D"/>
    <w:rsid w:val="00EC4071"/>
    <w:rsid w:val="00EC40C8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53EC"/>
    <w:rsid w:val="00F76AC9"/>
    <w:rsid w:val="00F76C19"/>
    <w:rsid w:val="00F8023F"/>
    <w:rsid w:val="00F841E0"/>
    <w:rsid w:val="00F917CC"/>
    <w:rsid w:val="00F965E9"/>
    <w:rsid w:val="00FA4CA1"/>
    <w:rsid w:val="00FA56AA"/>
    <w:rsid w:val="00FA6E42"/>
    <w:rsid w:val="00FB4A5F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3405</TotalTime>
  <Pages>16</Pages>
  <Words>2849</Words>
  <Characters>16244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179</cp:revision>
  <cp:lastPrinted>2026-04-06T07:39:00Z</cp:lastPrinted>
  <dcterms:created xsi:type="dcterms:W3CDTF">2024-06-27T11:42:00Z</dcterms:created>
  <dcterms:modified xsi:type="dcterms:W3CDTF">2026-06-23T12:14:00Z</dcterms:modified>
</cp:coreProperties>
</file>