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9BA" w:rsidRDefault="00F809BA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E362F3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F809BA" w:rsidRDefault="00F809BA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F809BA" w:rsidRDefault="00F809BA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809BA" w:rsidRDefault="00F809BA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809BA" w:rsidRDefault="00F809BA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F809BA" w:rsidRPr="00BF799D" w:rsidRDefault="00F809BA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F809BA" w:rsidRPr="00C15F58" w:rsidRDefault="00F809BA" w:rsidP="00C15F58">
      <w:pPr>
        <w:spacing w:after="200"/>
        <w:contextualSpacing/>
        <w:jc w:val="center"/>
        <w:rPr>
          <w:sz w:val="28"/>
          <w:szCs w:val="28"/>
        </w:rPr>
      </w:pPr>
    </w:p>
    <w:p w:rsidR="00F809BA" w:rsidRPr="00C15F58" w:rsidRDefault="00F809BA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F809BA" w:rsidRPr="00C15F58" w:rsidRDefault="00F809BA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F809BA" w:rsidRPr="00C15F58" w:rsidTr="00213980">
        <w:tc>
          <w:tcPr>
            <w:tcW w:w="3115" w:type="dxa"/>
            <w:vAlign w:val="center"/>
          </w:tcPr>
          <w:p w:rsidR="00F809BA" w:rsidRPr="00213980" w:rsidRDefault="00F809BA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24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11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F809BA" w:rsidRPr="00213980" w:rsidRDefault="00F809BA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92</w:t>
            </w:r>
          </w:p>
        </w:tc>
        <w:tc>
          <w:tcPr>
            <w:tcW w:w="3546" w:type="dxa"/>
            <w:vAlign w:val="center"/>
          </w:tcPr>
          <w:p w:rsidR="00F809BA" w:rsidRPr="00213980" w:rsidRDefault="00F809BA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F809BA" w:rsidRPr="00C15F58" w:rsidRDefault="00F809BA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F809BA" w:rsidRPr="00C15F58" w:rsidTr="00D66044">
        <w:trPr>
          <w:trHeight w:val="1121"/>
        </w:trPr>
        <w:tc>
          <w:tcPr>
            <w:tcW w:w="4707" w:type="dxa"/>
          </w:tcPr>
          <w:p w:rsidR="00F809BA" w:rsidRPr="00C15F58" w:rsidRDefault="00F809BA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F809BA" w:rsidRDefault="00F809BA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F809BA" w:rsidRDefault="00F809BA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F809BA" w:rsidRPr="007462E9" w:rsidRDefault="00F809BA" w:rsidP="00590D56">
      <w:pPr>
        <w:contextualSpacing/>
        <w:jc w:val="both"/>
        <w:rPr>
          <w:sz w:val="28"/>
          <w:szCs w:val="28"/>
        </w:rPr>
      </w:pPr>
    </w:p>
    <w:p w:rsidR="00F809BA" w:rsidRDefault="00F809BA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F809BA" w:rsidRDefault="00F809BA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809BA" w:rsidRDefault="00F809BA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F809BA" w:rsidRPr="004B138B" w:rsidRDefault="00F809BA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F809BA" w:rsidRDefault="00F809BA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F809BA" w:rsidRDefault="00F809BA" w:rsidP="00C15F58">
      <w:pPr>
        <w:spacing w:after="200"/>
        <w:contextualSpacing/>
        <w:jc w:val="both"/>
        <w:rPr>
          <w:sz w:val="28"/>
          <w:szCs w:val="28"/>
        </w:rPr>
      </w:pPr>
    </w:p>
    <w:p w:rsidR="00F809BA" w:rsidRPr="00BF799D" w:rsidRDefault="00F809BA" w:rsidP="00C15F58">
      <w:pPr>
        <w:spacing w:after="200"/>
        <w:contextualSpacing/>
        <w:jc w:val="both"/>
        <w:rPr>
          <w:sz w:val="28"/>
          <w:szCs w:val="28"/>
        </w:rPr>
      </w:pPr>
    </w:p>
    <w:p w:rsidR="00F809BA" w:rsidRDefault="00F809BA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F809BA" w:rsidRDefault="00F809BA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F809BA" w:rsidRPr="00BF3287" w:rsidRDefault="00F809BA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F809BA" w:rsidRPr="00FD40F8" w:rsidRDefault="00F809BA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F809BA" w:rsidRPr="00FD40F8" w:rsidRDefault="00F809BA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F809BA" w:rsidRPr="00CD715E" w:rsidRDefault="00F809BA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F809BA" w:rsidRPr="00FD40F8" w:rsidRDefault="00F809BA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24.11.2020</w:t>
      </w:r>
      <w:r w:rsidRPr="00FD40F8">
        <w:rPr>
          <w:sz w:val="28"/>
        </w:rPr>
        <w:t xml:space="preserve"> № </w:t>
      </w:r>
      <w:r>
        <w:rPr>
          <w:sz w:val="28"/>
        </w:rPr>
        <w:t>92</w:t>
      </w:r>
    </w:p>
    <w:p w:rsidR="00F809BA" w:rsidRDefault="00F809BA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F809BA" w:rsidRPr="00FD40F8" w:rsidRDefault="00F809BA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F809BA" w:rsidRPr="00FD40F8" w:rsidRDefault="00F809BA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F809BA" w:rsidRDefault="00F809BA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F809BA" w:rsidRPr="00FD40F8" w:rsidRDefault="00F809BA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F809BA" w:rsidRPr="00FD40F8" w:rsidRDefault="00F809BA" w:rsidP="00F36DF9">
      <w:pPr>
        <w:jc w:val="center"/>
        <w:rPr>
          <w:kern w:val="2"/>
          <w:sz w:val="28"/>
          <w:szCs w:val="28"/>
        </w:rPr>
      </w:pPr>
    </w:p>
    <w:p w:rsidR="00F809BA" w:rsidRPr="00FD40F8" w:rsidRDefault="00F809BA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F809BA" w:rsidRPr="00FD40F8" w:rsidRDefault="00F809BA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F809BA" w:rsidRPr="00FD40F8" w:rsidRDefault="00F809BA" w:rsidP="00F36DF9">
      <w:pPr>
        <w:jc w:val="center"/>
        <w:rPr>
          <w:bCs/>
          <w:kern w:val="2"/>
          <w:sz w:val="28"/>
          <w:szCs w:val="28"/>
        </w:rPr>
      </w:pPr>
    </w:p>
    <w:p w:rsidR="00F809BA" w:rsidRPr="00FD40F8" w:rsidRDefault="00F809BA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Pr="00FD40F8" w:rsidRDefault="00F809BA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F809BA" w:rsidRPr="00FD40F8" w:rsidRDefault="00F809BA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Default="00F809BA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F809BA" w:rsidRPr="00FD40F8" w:rsidRDefault="00F809BA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Default="00F809BA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F809BA" w:rsidRPr="00FD40F8" w:rsidRDefault="00F809BA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Pr="00E16C87" w:rsidRDefault="00F809BA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F809BA" w:rsidRPr="00FD40F8" w:rsidRDefault="00F809BA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Default="00F809BA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F809BA" w:rsidRDefault="00F809BA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F809BA" w:rsidRPr="00FD40F8" w:rsidRDefault="00F809BA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27 072,7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6 318,1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809BA" w:rsidRPr="00FD40F8" w:rsidRDefault="00F809BA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6 908,5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809BA" w:rsidRPr="00FD40F8" w:rsidRDefault="00F809BA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F809BA" w:rsidRPr="00FD40F8" w:rsidRDefault="00F809BA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20 164,2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809BA" w:rsidRPr="00FD40F8" w:rsidRDefault="00F809BA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3 775,2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809BA" w:rsidRPr="00FD40F8" w:rsidRDefault="00F809BA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809BA" w:rsidRPr="00FD40F8" w:rsidRDefault="00F809BA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F809BA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809BA" w:rsidRPr="00BF3287" w:rsidRDefault="00F809BA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F809BA" w:rsidRPr="00BF3287" w:rsidRDefault="00F809BA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F809BA" w:rsidRPr="00BF3287" w:rsidRDefault="00F809BA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F809BA" w:rsidRPr="00BF3287" w:rsidRDefault="00F809BA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F809BA" w:rsidRPr="00BF3287" w:rsidRDefault="00F809BA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F809BA" w:rsidRPr="00BF3287" w:rsidRDefault="00F809BA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F809BA" w:rsidRPr="00FD40F8" w:rsidRDefault="00F809BA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F809BA" w:rsidRDefault="00F809BA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809BA" w:rsidRPr="00FD40F8" w:rsidRDefault="00F809BA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F809BA" w:rsidRPr="00FD40F8" w:rsidRDefault="00F809BA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809BA" w:rsidRPr="00FD40F8" w:rsidRDefault="00F809BA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F809BA" w:rsidRPr="00FD40F8" w:rsidTr="007A3892">
        <w:tc>
          <w:tcPr>
            <w:tcW w:w="2699" w:type="dxa"/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F809BA" w:rsidRPr="00FD40F8" w:rsidRDefault="00F809BA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809BA" w:rsidRPr="00FD40F8" w:rsidRDefault="00F809BA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F809BA" w:rsidRPr="00FD40F8" w:rsidTr="007A3892">
        <w:tc>
          <w:tcPr>
            <w:tcW w:w="2699" w:type="dxa"/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F809BA" w:rsidRPr="00FD40F8" w:rsidRDefault="00F809BA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809BA" w:rsidRPr="00FD40F8" w:rsidRDefault="00F809BA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809BA" w:rsidRPr="00FD40F8" w:rsidRDefault="00F809BA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F809BA" w:rsidRPr="00FD40F8" w:rsidTr="007A3892">
        <w:tc>
          <w:tcPr>
            <w:tcW w:w="2699" w:type="dxa"/>
          </w:tcPr>
          <w:p w:rsidR="00F809BA" w:rsidRPr="00FD40F8" w:rsidRDefault="00F809BA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F809BA" w:rsidRPr="00FD40F8" w:rsidRDefault="00F809BA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F809BA" w:rsidRPr="00FD40F8" w:rsidRDefault="00F809BA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F809BA" w:rsidRPr="00FD40F8" w:rsidTr="007A3892">
        <w:tc>
          <w:tcPr>
            <w:tcW w:w="2699" w:type="dxa"/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F809BA" w:rsidRPr="00FD40F8" w:rsidRDefault="00F809BA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809BA" w:rsidRPr="00FD40F8" w:rsidRDefault="00F809BA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809BA" w:rsidRPr="00FD40F8" w:rsidRDefault="00F809BA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F809BA" w:rsidRPr="00FD40F8" w:rsidTr="007A3892">
        <w:tc>
          <w:tcPr>
            <w:tcW w:w="2699" w:type="dxa"/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F809BA" w:rsidRPr="00FD40F8" w:rsidRDefault="00F809BA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809BA" w:rsidRPr="00FD40F8" w:rsidRDefault="00F809BA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809BA" w:rsidRPr="00FD40F8" w:rsidRDefault="00F809BA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F809BA" w:rsidRPr="00FD40F8" w:rsidTr="007A3892">
        <w:tc>
          <w:tcPr>
            <w:tcW w:w="2699" w:type="dxa"/>
          </w:tcPr>
          <w:p w:rsidR="00F809BA" w:rsidRDefault="00F809BA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F809BA" w:rsidRPr="00FD40F8" w:rsidRDefault="00F809BA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809BA" w:rsidRPr="00FD40F8" w:rsidRDefault="00F809BA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809BA" w:rsidRPr="00FD40F8" w:rsidRDefault="00F809BA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F809BA" w:rsidRPr="00FD40F8" w:rsidTr="007A3892">
        <w:tc>
          <w:tcPr>
            <w:tcW w:w="2699" w:type="dxa"/>
          </w:tcPr>
          <w:p w:rsidR="00F809BA" w:rsidRPr="00FD40F8" w:rsidRDefault="00F809BA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809BA" w:rsidRPr="00FD40F8" w:rsidRDefault="00F809BA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809BA" w:rsidRDefault="00F809BA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F809BA" w:rsidRDefault="00F809BA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F809BA" w:rsidRDefault="00F809BA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F809BA" w:rsidRPr="00FD40F8" w:rsidRDefault="00F809BA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F809BA" w:rsidRPr="00FD40F8" w:rsidTr="007A3892">
        <w:tc>
          <w:tcPr>
            <w:tcW w:w="2699" w:type="dxa"/>
          </w:tcPr>
          <w:p w:rsidR="00F809BA" w:rsidRPr="00FD40F8" w:rsidRDefault="00F809BA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F809BA" w:rsidRPr="00FD40F8" w:rsidRDefault="00F809BA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809BA" w:rsidRPr="00FD40F8" w:rsidRDefault="00F809BA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809BA" w:rsidRDefault="00F809BA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F809BA" w:rsidRDefault="00F809BA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F809BA" w:rsidRPr="00FD40F8" w:rsidRDefault="00F809BA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F809BA" w:rsidRPr="00FD40F8" w:rsidTr="007A3892">
        <w:tc>
          <w:tcPr>
            <w:tcW w:w="2699" w:type="dxa"/>
          </w:tcPr>
          <w:p w:rsidR="00F809BA" w:rsidRPr="00FD40F8" w:rsidRDefault="00F809BA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F809BA" w:rsidRPr="00FD40F8" w:rsidRDefault="00F809BA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809BA" w:rsidRPr="00FD40F8" w:rsidRDefault="00F809BA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809BA" w:rsidRPr="00FD40F8" w:rsidRDefault="00F809BA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F809BA" w:rsidRPr="00FD40F8" w:rsidRDefault="00F809BA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F809BA" w:rsidRPr="00FD40F8" w:rsidTr="007A3892">
        <w:tc>
          <w:tcPr>
            <w:tcW w:w="2699" w:type="dxa"/>
          </w:tcPr>
          <w:p w:rsidR="00F809BA" w:rsidRPr="00FD40F8" w:rsidRDefault="00F809BA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F809BA" w:rsidRPr="00FD40F8" w:rsidRDefault="00F809BA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809BA" w:rsidRPr="00FD40F8" w:rsidRDefault="00F809BA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809BA" w:rsidRPr="00FD40F8" w:rsidRDefault="00F809BA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26 298,6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5 544,0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809BA" w:rsidRPr="00FD40F8" w:rsidRDefault="00F809BA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6 192,5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809BA" w:rsidRPr="00FD40F8" w:rsidRDefault="00F809BA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F809BA" w:rsidRPr="00FD40F8" w:rsidRDefault="00F809BA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20 106,1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3 717,1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F809BA" w:rsidRPr="00FD40F8" w:rsidTr="007A3892">
        <w:tc>
          <w:tcPr>
            <w:tcW w:w="2699" w:type="dxa"/>
          </w:tcPr>
          <w:p w:rsidR="00F809BA" w:rsidRPr="00FD40F8" w:rsidRDefault="00F809BA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F809BA" w:rsidRPr="00FD40F8" w:rsidRDefault="00F809BA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F809BA" w:rsidRPr="00FD40F8" w:rsidRDefault="00F809BA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809BA" w:rsidRDefault="00F809BA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F809BA" w:rsidRPr="00BF3287" w:rsidRDefault="00F809BA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F809BA" w:rsidRPr="00BF3287" w:rsidRDefault="00F809BA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F809BA" w:rsidRPr="00BF3287" w:rsidRDefault="00F809BA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F809BA" w:rsidRPr="00BF3287" w:rsidRDefault="00F809BA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F809BA" w:rsidRPr="00BF3287" w:rsidRDefault="00F809BA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F809BA" w:rsidRPr="00BF3287" w:rsidRDefault="00F809BA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F809BA" w:rsidRDefault="00F809BA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F809BA" w:rsidRPr="00FD40F8" w:rsidRDefault="00F809BA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F809BA" w:rsidRPr="00FD40F8" w:rsidRDefault="00F809BA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F809BA" w:rsidRDefault="00F809BA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F809BA" w:rsidRPr="00FD40F8" w:rsidRDefault="00F809BA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F809BA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809BA" w:rsidRDefault="00F809BA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F809BA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F809BA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F809BA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F809BA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F809BA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809BA" w:rsidRPr="00015600" w:rsidRDefault="00F809BA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F809BA" w:rsidRPr="00FD40F8" w:rsidRDefault="00F809BA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F809BA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F809BA" w:rsidRPr="00920EDF" w:rsidRDefault="00F809BA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809BA" w:rsidRPr="005A618D" w:rsidRDefault="00F809BA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809BA" w:rsidRPr="00FD40F8" w:rsidRDefault="00F809BA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F809BA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809BA" w:rsidRPr="005A618D" w:rsidRDefault="00F809B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F809BA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F809BA" w:rsidRPr="00920EDF" w:rsidRDefault="00F809BA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F809BA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F809BA" w:rsidRPr="00FD40F8" w:rsidRDefault="00F809BA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Default="00F809BA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F809BA" w:rsidRPr="00FD40F8" w:rsidRDefault="00F809BA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809BA" w:rsidRPr="00FD40F8" w:rsidRDefault="00F809BA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F809BA" w:rsidRPr="00FD40F8" w:rsidRDefault="00F809BA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809BA" w:rsidRPr="00FD40F8" w:rsidRDefault="00F809BA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F809BA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809BA" w:rsidRPr="00FD40F8" w:rsidRDefault="00F809BA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809BA" w:rsidRPr="005A618D" w:rsidRDefault="00F809B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F809BA" w:rsidRDefault="00F809BA" w:rsidP="00720D29">
      <w:pPr>
        <w:spacing w:line="223" w:lineRule="auto"/>
        <w:rPr>
          <w:kern w:val="2"/>
          <w:sz w:val="28"/>
          <w:szCs w:val="28"/>
        </w:rPr>
      </w:pPr>
    </w:p>
    <w:p w:rsidR="00F809BA" w:rsidRPr="00FD40F8" w:rsidRDefault="00F809BA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F809BA" w:rsidRPr="00FD40F8" w:rsidRDefault="00F809BA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F809BA" w:rsidRDefault="00F809BA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F809BA" w:rsidRPr="00FD40F8" w:rsidRDefault="00F809BA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F809BA" w:rsidRPr="00FD40F8" w:rsidRDefault="00F809BA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F809BA" w:rsidRPr="00FD40F8" w:rsidRDefault="00F809BA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F809BA" w:rsidRPr="00FD40F8" w:rsidRDefault="00F809BA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F809BA" w:rsidRPr="00FD40F8" w:rsidRDefault="00F809BA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F809BA" w:rsidRPr="00FD40F8" w:rsidRDefault="00F809BA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F809BA" w:rsidRPr="00002EA5" w:rsidRDefault="00F809BA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F809BA" w:rsidRPr="00002EA5" w:rsidRDefault="00F809BA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F809BA" w:rsidRPr="00002EA5" w:rsidRDefault="00F809BA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F809BA" w:rsidRPr="006F53AF" w:rsidRDefault="00F809BA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F809BA" w:rsidRPr="00FD40F8" w:rsidRDefault="00F809BA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F809BA" w:rsidRPr="00CC06E7" w:rsidRDefault="00F809BA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F809BA" w:rsidRPr="00CC06E7" w:rsidRDefault="00F809BA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F809BA" w:rsidRPr="006F53AF" w:rsidRDefault="00F809BA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F809BA" w:rsidRPr="006F53AF" w:rsidRDefault="00F809BA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809BA" w:rsidRPr="006F53AF" w:rsidRDefault="00F809BA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F809BA" w:rsidRPr="006F53AF" w:rsidRDefault="00F809BA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F809BA" w:rsidRDefault="00F809BA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809BA" w:rsidRDefault="00F809BA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809BA" w:rsidRDefault="00F809BA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809BA" w:rsidRDefault="00F809BA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F809BA" w:rsidRPr="00C200F1" w:rsidRDefault="00F809BA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F809BA" w:rsidRPr="00FD40F8" w:rsidRDefault="00F809BA" w:rsidP="00F36DF9">
      <w:pPr>
        <w:rPr>
          <w:sz w:val="28"/>
        </w:rPr>
      </w:pPr>
    </w:p>
    <w:p w:rsidR="00F809BA" w:rsidRPr="00FD40F8" w:rsidRDefault="00F809BA" w:rsidP="00F36DF9">
      <w:pPr>
        <w:rPr>
          <w:kern w:val="2"/>
          <w:sz w:val="28"/>
          <w:szCs w:val="28"/>
        </w:rPr>
      </w:pPr>
    </w:p>
    <w:p w:rsidR="00F809BA" w:rsidRPr="00FD40F8" w:rsidRDefault="00F809BA" w:rsidP="00F36DF9">
      <w:pPr>
        <w:rPr>
          <w:kern w:val="2"/>
          <w:sz w:val="28"/>
          <w:szCs w:val="28"/>
        </w:rPr>
        <w:sectPr w:rsidR="00F809BA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F809BA" w:rsidRPr="00FD40F8" w:rsidRDefault="00F809BA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F809BA" w:rsidRDefault="00F809BA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809BA" w:rsidRPr="00FD40F8" w:rsidRDefault="00F809BA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809BA" w:rsidRPr="00FD40F8" w:rsidRDefault="00F809BA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809BA" w:rsidRPr="00FD40F8" w:rsidRDefault="00F809BA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F809BA" w:rsidRDefault="00F809BA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F809BA" w:rsidRDefault="00F809BA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F809BA" w:rsidRDefault="00F809BA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F809BA" w:rsidRPr="00FD40F8" w:rsidRDefault="00F809BA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F809BA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F809BA" w:rsidRPr="002076AD" w:rsidRDefault="00F809BA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F809BA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F809BA" w:rsidRPr="002076AD" w:rsidRDefault="00F809BA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F809BA" w:rsidRPr="002076AD" w:rsidRDefault="00F809BA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F809BA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F809BA" w:rsidRPr="002076AD" w:rsidRDefault="00F809BA" w:rsidP="00B91086">
            <w:pPr>
              <w:jc w:val="center"/>
            </w:pPr>
            <w:r w:rsidRPr="002076AD">
              <w:t>18</w:t>
            </w:r>
          </w:p>
        </w:tc>
      </w:tr>
    </w:tbl>
    <w:p w:rsidR="00F809BA" w:rsidRPr="002076AD" w:rsidRDefault="00F809BA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F809BA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F809BA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082955" w:rsidRDefault="00F809BA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E85DFA" w:rsidRDefault="00F809BA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F809BA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F809BA" w:rsidRPr="002076AD" w:rsidRDefault="00F809BA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F809BA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F809BA" w:rsidRPr="002076AD" w:rsidRDefault="00F809BA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r w:rsidRPr="007312ED">
              <w:rPr>
                <w:kern w:val="2"/>
              </w:rPr>
              <w:t>95</w:t>
            </w:r>
          </w:p>
        </w:tc>
      </w:tr>
      <w:tr w:rsidR="00F809BA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F809BA" w:rsidRPr="007E35B9" w:rsidRDefault="00F809BA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7312ED" w:rsidRDefault="00F809BA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F809BA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F809BA" w:rsidRPr="001E4DAB" w:rsidRDefault="00F809BA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F809BA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F809BA" w:rsidRPr="001E4DAB" w:rsidRDefault="00F809BA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Default="00F809BA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F809BA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F809BA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F809BA" w:rsidRPr="005A618D" w:rsidRDefault="00F809BA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809BA" w:rsidRPr="002076AD" w:rsidRDefault="00F809BA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F809BA" w:rsidRPr="00FD40F8" w:rsidRDefault="00F809BA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F809BA" w:rsidRDefault="00F809BA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809BA" w:rsidRPr="00FD40F8" w:rsidRDefault="00F809BA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809BA" w:rsidRPr="00FD40F8" w:rsidRDefault="00F809BA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809BA" w:rsidRDefault="00F809BA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F809BA" w:rsidRPr="00FD40F8" w:rsidRDefault="00F809BA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F809BA" w:rsidRPr="00FD40F8" w:rsidRDefault="00F809BA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F809BA" w:rsidRDefault="00F809BA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F809BA" w:rsidRPr="00FD40F8" w:rsidRDefault="00F809BA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809BA" w:rsidRPr="00FD40F8" w:rsidRDefault="00F809BA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F809BA" w:rsidRPr="002076AD" w:rsidTr="001E410D">
        <w:tc>
          <w:tcPr>
            <w:tcW w:w="623" w:type="dxa"/>
            <w:gridSpan w:val="2"/>
            <w:vMerge w:val="restart"/>
          </w:tcPr>
          <w:p w:rsidR="00F809BA" w:rsidRPr="002076AD" w:rsidRDefault="00F809BA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F809BA" w:rsidRPr="002076AD" w:rsidRDefault="00F809BA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F809BA" w:rsidRPr="002076AD" w:rsidRDefault="00F809BA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F809BA" w:rsidRPr="002076AD" w:rsidRDefault="00F809BA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F809BA" w:rsidRPr="002076AD" w:rsidRDefault="00F809BA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F809BA" w:rsidRPr="002076AD" w:rsidRDefault="00F809BA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F809BA" w:rsidRPr="002076AD" w:rsidRDefault="00F809BA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F809BA" w:rsidRPr="002076AD" w:rsidRDefault="00F809BA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F809BA" w:rsidRPr="002076AD" w:rsidTr="001E410D">
        <w:tc>
          <w:tcPr>
            <w:tcW w:w="623" w:type="dxa"/>
            <w:gridSpan w:val="2"/>
            <w:vMerge/>
            <w:vAlign w:val="center"/>
          </w:tcPr>
          <w:p w:rsidR="00F809BA" w:rsidRPr="002076AD" w:rsidRDefault="00F809BA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F809BA" w:rsidRPr="002076AD" w:rsidRDefault="00F809BA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F809BA" w:rsidRPr="002076AD" w:rsidRDefault="00F809BA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F809BA" w:rsidRPr="002076AD" w:rsidRDefault="00F809BA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F809BA" w:rsidRPr="002076AD" w:rsidRDefault="00F809BA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F809BA" w:rsidRPr="002076AD" w:rsidRDefault="00F809BA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F809BA" w:rsidRPr="002076AD" w:rsidRDefault="00F809BA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F809BA" w:rsidRPr="002076AD" w:rsidRDefault="00F809BA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F809BA" w:rsidRPr="002076AD" w:rsidRDefault="00F809BA" w:rsidP="00AC69E2">
            <w:pPr>
              <w:jc w:val="center"/>
              <w:rPr>
                <w:kern w:val="2"/>
              </w:rPr>
            </w:pPr>
          </w:p>
        </w:tc>
      </w:tr>
      <w:tr w:rsidR="00F809BA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F809BA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F809BA" w:rsidRPr="007578C8" w:rsidRDefault="00F809BA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F809BA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809BA" w:rsidRPr="004C0FEA" w:rsidRDefault="00F809BA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F809BA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809BA" w:rsidRPr="004C0FEA" w:rsidRDefault="00F809BA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F809BA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809BA" w:rsidRPr="002076AD" w:rsidRDefault="00F809BA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F809BA" w:rsidRDefault="00F809BA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F809BA" w:rsidRPr="00760B9C" w:rsidRDefault="00F809BA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F809BA" w:rsidRPr="002076AD" w:rsidRDefault="00F809BA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809BA" w:rsidRPr="002076AD" w:rsidRDefault="00F809BA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809BA" w:rsidRPr="002076AD" w:rsidRDefault="00F809BA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809BA" w:rsidRPr="003671C5" w:rsidRDefault="00F809BA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F809BA" w:rsidRPr="002076AD" w:rsidRDefault="00F809BA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F809BA" w:rsidRPr="002076AD" w:rsidRDefault="00F809BA" w:rsidP="00950E63">
            <w:pPr>
              <w:widowControl w:val="0"/>
              <w:jc w:val="center"/>
            </w:pPr>
            <w:r>
              <w:t>2.1</w:t>
            </w:r>
          </w:p>
        </w:tc>
      </w:tr>
      <w:tr w:rsidR="00F809BA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809BA" w:rsidRPr="002076AD" w:rsidRDefault="00F809BA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F809BA" w:rsidRDefault="00F809BA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F809BA" w:rsidRPr="00760B9C" w:rsidRDefault="00F809BA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F809BA" w:rsidRPr="002076AD" w:rsidRDefault="00F809BA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809BA" w:rsidRPr="002076AD" w:rsidRDefault="00F809BA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809BA" w:rsidRPr="002076AD" w:rsidRDefault="00F809BA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809BA" w:rsidRPr="00761C76" w:rsidRDefault="00F809BA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F809BA" w:rsidRPr="00761C76" w:rsidRDefault="00F809BA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F809BA" w:rsidRDefault="00F809BA" w:rsidP="00950E63">
            <w:pPr>
              <w:widowControl w:val="0"/>
              <w:jc w:val="center"/>
            </w:pPr>
            <w:r>
              <w:t>2.1</w:t>
            </w:r>
          </w:p>
        </w:tc>
      </w:tr>
      <w:tr w:rsidR="00F809BA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809BA" w:rsidRPr="002076AD" w:rsidRDefault="00F809BA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F809BA" w:rsidRDefault="00F809BA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F809BA" w:rsidRPr="00C76CC3" w:rsidRDefault="00F809BA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F809BA" w:rsidRPr="002076AD" w:rsidRDefault="00F809BA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809BA" w:rsidRPr="002076AD" w:rsidRDefault="00F809BA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809BA" w:rsidRPr="002076AD" w:rsidRDefault="00F809BA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809BA" w:rsidRPr="002076AD" w:rsidRDefault="00F809BA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F809BA" w:rsidRPr="002076AD" w:rsidRDefault="00F809BA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F809BA" w:rsidRPr="002076AD" w:rsidRDefault="00F809BA" w:rsidP="00950E63">
            <w:pPr>
              <w:widowControl w:val="0"/>
              <w:jc w:val="center"/>
            </w:pPr>
            <w:r>
              <w:t>2.1</w:t>
            </w:r>
          </w:p>
        </w:tc>
      </w:tr>
      <w:tr w:rsidR="00F809BA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809BA" w:rsidRPr="007578C8" w:rsidRDefault="00F809BA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F809BA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809BA" w:rsidRPr="004C0FEA" w:rsidRDefault="00F809BA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F809BA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809BA" w:rsidRPr="004C0FEA" w:rsidRDefault="00F809BA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F809BA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809BA" w:rsidRDefault="00F809BA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F809BA" w:rsidRDefault="00F809BA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F809BA" w:rsidRPr="002E393E" w:rsidRDefault="00F809BA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F809BA" w:rsidRPr="002076AD" w:rsidRDefault="00F809BA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809BA" w:rsidRPr="002076AD" w:rsidRDefault="00F809BA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809BA" w:rsidRPr="002076AD" w:rsidRDefault="00F809BA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809BA" w:rsidRPr="007578C8" w:rsidRDefault="00F809BA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F809BA" w:rsidRPr="002076AD" w:rsidRDefault="00F809BA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F809BA" w:rsidRPr="007578C8" w:rsidRDefault="00F809BA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F809BA" w:rsidRDefault="00F809BA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Default="00F809BA">
      <w:pPr>
        <w:rPr>
          <w:sz w:val="2"/>
          <w:szCs w:val="2"/>
        </w:rPr>
      </w:pPr>
    </w:p>
    <w:p w:rsidR="00F809BA" w:rsidRPr="00F65582" w:rsidRDefault="00F809BA">
      <w:pPr>
        <w:rPr>
          <w:sz w:val="2"/>
          <w:szCs w:val="2"/>
        </w:rPr>
      </w:pPr>
    </w:p>
    <w:p w:rsidR="00F809BA" w:rsidRPr="0045463F" w:rsidRDefault="00F809BA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F809BA" w:rsidRDefault="00F809BA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F809BA" w:rsidRPr="00FD40F8" w:rsidRDefault="00F809BA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809BA" w:rsidRPr="00FD40F8" w:rsidRDefault="00F809BA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809BA" w:rsidRPr="00FD40F8" w:rsidRDefault="00F809BA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F809BA" w:rsidRDefault="00F809BA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809BA" w:rsidRPr="00EE2DD0" w:rsidTr="001116D2">
        <w:tc>
          <w:tcPr>
            <w:tcW w:w="2728" w:type="dxa"/>
            <w:vMerge w:val="restart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F809BA" w:rsidRPr="002076AD" w:rsidRDefault="00F809BA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F809BA" w:rsidRPr="002076AD" w:rsidRDefault="00F809BA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F809BA" w:rsidRPr="002076AD" w:rsidRDefault="00F809BA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F809BA" w:rsidRPr="00EE2DD0" w:rsidTr="001116D2">
        <w:tc>
          <w:tcPr>
            <w:tcW w:w="2728" w:type="dxa"/>
            <w:vMerge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F809BA" w:rsidRPr="002076AD" w:rsidRDefault="00F809BA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F809BA" w:rsidRPr="002076AD" w:rsidRDefault="00F809BA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F809BA" w:rsidRPr="00EE2DD0" w:rsidTr="00591B48">
        <w:trPr>
          <w:trHeight w:val="327"/>
        </w:trPr>
        <w:tc>
          <w:tcPr>
            <w:tcW w:w="2728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F809BA" w:rsidRPr="00EE2DD0" w:rsidTr="000C4234">
        <w:trPr>
          <w:trHeight w:val="940"/>
        </w:trPr>
        <w:tc>
          <w:tcPr>
            <w:tcW w:w="2728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809BA" w:rsidRPr="002076AD" w:rsidRDefault="00F809BA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27072,7</w:t>
            </w:r>
          </w:p>
        </w:tc>
        <w:tc>
          <w:tcPr>
            <w:tcW w:w="778" w:type="dxa"/>
          </w:tcPr>
          <w:p w:rsidR="00F809BA" w:rsidRPr="002076AD" w:rsidRDefault="00F809BA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F809BA" w:rsidRPr="002205F8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6318,1</w:t>
            </w:r>
          </w:p>
        </w:tc>
        <w:tc>
          <w:tcPr>
            <w:tcW w:w="641" w:type="dxa"/>
          </w:tcPr>
          <w:p w:rsidR="00F809BA" w:rsidRPr="002205F8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809BA" w:rsidRPr="00EE2DD0" w:rsidTr="001116D2">
        <w:tc>
          <w:tcPr>
            <w:tcW w:w="2728" w:type="dxa"/>
            <w:vMerge w:val="restart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26298,6</w:t>
            </w:r>
          </w:p>
        </w:tc>
        <w:tc>
          <w:tcPr>
            <w:tcW w:w="778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5544,0</w:t>
            </w:r>
          </w:p>
        </w:tc>
        <w:tc>
          <w:tcPr>
            <w:tcW w:w="641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809BA" w:rsidRPr="00EE2DD0" w:rsidTr="001116D2">
        <w:tc>
          <w:tcPr>
            <w:tcW w:w="2728" w:type="dxa"/>
            <w:vMerge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F809BA" w:rsidRPr="007578C8" w:rsidRDefault="00F809BA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26298,6</w:t>
            </w:r>
          </w:p>
        </w:tc>
        <w:tc>
          <w:tcPr>
            <w:tcW w:w="778" w:type="dxa"/>
          </w:tcPr>
          <w:p w:rsidR="00F809BA" w:rsidRPr="001116D2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5544,0</w:t>
            </w:r>
          </w:p>
        </w:tc>
        <w:tc>
          <w:tcPr>
            <w:tcW w:w="641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809BA" w:rsidRPr="00EE2DD0" w:rsidTr="001116D2">
        <w:tc>
          <w:tcPr>
            <w:tcW w:w="2728" w:type="dxa"/>
          </w:tcPr>
          <w:p w:rsidR="00F809BA" w:rsidRDefault="00F809BA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F809BA" w:rsidRPr="00760B9C" w:rsidRDefault="00F809BA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F809BA" w:rsidRPr="007578C8" w:rsidRDefault="00F809BA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809BA" w:rsidRPr="006B159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19552,3</w:t>
            </w:r>
          </w:p>
        </w:tc>
        <w:tc>
          <w:tcPr>
            <w:tcW w:w="778" w:type="dxa"/>
          </w:tcPr>
          <w:p w:rsidR="00F809BA" w:rsidRPr="001116D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F809BA" w:rsidRPr="002205F8" w:rsidRDefault="00F809BA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3540,7</w:t>
            </w:r>
          </w:p>
        </w:tc>
        <w:tc>
          <w:tcPr>
            <w:tcW w:w="641" w:type="dxa"/>
          </w:tcPr>
          <w:p w:rsidR="00F809BA" w:rsidRPr="002205F8" w:rsidRDefault="00F809BA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1162,7</w:t>
            </w:r>
          </w:p>
        </w:tc>
        <w:tc>
          <w:tcPr>
            <w:tcW w:w="567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809BA" w:rsidRPr="00EE2DD0" w:rsidTr="001116D2">
        <w:tc>
          <w:tcPr>
            <w:tcW w:w="2728" w:type="dxa"/>
          </w:tcPr>
          <w:p w:rsidR="00F809BA" w:rsidRDefault="00F809BA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F809BA" w:rsidRPr="00760B9C" w:rsidRDefault="00F809BA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F809BA" w:rsidRPr="007578C8" w:rsidRDefault="00F809BA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809BA" w:rsidRPr="006B159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F809BA" w:rsidRPr="006B159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F809BA" w:rsidRPr="001116D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F809BA" w:rsidRPr="001116D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809BA" w:rsidRPr="00EE2DD0" w:rsidTr="001116D2">
        <w:tc>
          <w:tcPr>
            <w:tcW w:w="2728" w:type="dxa"/>
          </w:tcPr>
          <w:p w:rsidR="00F809BA" w:rsidRDefault="00F809BA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F809BA" w:rsidRPr="00C76CC3" w:rsidRDefault="00F809BA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701" w:type="dxa"/>
          </w:tcPr>
          <w:p w:rsidR="00F809BA" w:rsidRPr="007578C8" w:rsidRDefault="00F809BA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809BA" w:rsidRPr="00342E84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F809BA" w:rsidRPr="006B159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F809BA" w:rsidRPr="001116D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78" w:type="dxa"/>
          </w:tcPr>
          <w:p w:rsidR="00F809BA" w:rsidRPr="001116D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809BA" w:rsidRPr="00EE2DD0" w:rsidTr="001116D2">
        <w:tc>
          <w:tcPr>
            <w:tcW w:w="2728" w:type="dxa"/>
          </w:tcPr>
          <w:p w:rsidR="00F809BA" w:rsidRDefault="00F809BA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F809BA" w:rsidRPr="000D19F0" w:rsidRDefault="00F809BA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F809BA" w:rsidRPr="007578C8" w:rsidRDefault="00F809BA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809BA" w:rsidRPr="002076AD" w:rsidRDefault="00F809BA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809BA" w:rsidRPr="002076AD" w:rsidRDefault="00F809BA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809BA" w:rsidRPr="006B1592" w:rsidRDefault="00F809BA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F809BA" w:rsidRPr="002076AD" w:rsidRDefault="00F809BA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F809BA" w:rsidRPr="001116D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F809BA" w:rsidRPr="001116D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809BA" w:rsidRPr="00EE2DD0" w:rsidTr="001116D2">
        <w:tc>
          <w:tcPr>
            <w:tcW w:w="2728" w:type="dxa"/>
          </w:tcPr>
          <w:p w:rsidR="00F809BA" w:rsidRDefault="00F809BA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F809BA" w:rsidRPr="002E393E" w:rsidRDefault="00F809BA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F809BA" w:rsidRPr="007578C8" w:rsidRDefault="00F809BA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809BA" w:rsidRPr="006B1592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F809BA" w:rsidRPr="001116D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3768,9</w:t>
            </w:r>
          </w:p>
        </w:tc>
        <w:tc>
          <w:tcPr>
            <w:tcW w:w="778" w:type="dxa"/>
          </w:tcPr>
          <w:p w:rsidR="00F809BA" w:rsidRPr="001116D2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2003,3</w:t>
            </w:r>
          </w:p>
        </w:tc>
        <w:tc>
          <w:tcPr>
            <w:tcW w:w="641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1765,6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809BA" w:rsidRPr="00EE2DD0" w:rsidTr="001116D2">
        <w:tc>
          <w:tcPr>
            <w:tcW w:w="2728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F809BA" w:rsidRPr="007578C8" w:rsidRDefault="00F809BA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809BA" w:rsidRPr="00EE2DD0" w:rsidTr="001116D2">
        <w:tc>
          <w:tcPr>
            <w:tcW w:w="2728" w:type="dxa"/>
          </w:tcPr>
          <w:p w:rsidR="00F809BA" w:rsidRDefault="00F809BA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F809BA" w:rsidRPr="002E393E" w:rsidRDefault="00F809BA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F809BA" w:rsidRPr="007578C8" w:rsidRDefault="00F809BA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809BA" w:rsidRPr="006B1592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F809BA" w:rsidRPr="006B1592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F809BA" w:rsidRPr="002076AD" w:rsidRDefault="00F809BA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F809BA" w:rsidRPr="002076AD" w:rsidRDefault="00F809BA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F809BA" w:rsidRPr="00580ED9" w:rsidRDefault="00F809BA">
      <w:pPr>
        <w:rPr>
          <w:sz w:val="2"/>
          <w:szCs w:val="2"/>
        </w:rPr>
      </w:pPr>
    </w:p>
    <w:p w:rsidR="00F809BA" w:rsidRPr="00FD40F8" w:rsidRDefault="00F809BA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F809BA" w:rsidRDefault="00F809BA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809BA" w:rsidRPr="00FD40F8" w:rsidRDefault="00F809BA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809BA" w:rsidRPr="00FD40F8" w:rsidRDefault="00F809BA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809BA" w:rsidRPr="000422A8" w:rsidRDefault="00F809BA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F809BA" w:rsidRDefault="00F809BA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F809BA" w:rsidRDefault="00F809BA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76"/>
        <w:gridCol w:w="676"/>
        <w:gridCol w:w="817"/>
        <w:gridCol w:w="624"/>
        <w:gridCol w:w="765"/>
        <w:gridCol w:w="765"/>
        <w:gridCol w:w="765"/>
        <w:gridCol w:w="735"/>
        <w:gridCol w:w="735"/>
      </w:tblGrid>
      <w:tr w:rsidR="00F809BA" w:rsidRPr="000422A8" w:rsidTr="00E74865">
        <w:trPr>
          <w:jc w:val="center"/>
        </w:trPr>
        <w:tc>
          <w:tcPr>
            <w:tcW w:w="427" w:type="dxa"/>
            <w:vMerge w:val="restart"/>
          </w:tcPr>
          <w:p w:rsidR="00F809BA" w:rsidRPr="002076AD" w:rsidRDefault="00F809BA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F809BA" w:rsidRPr="002076AD" w:rsidRDefault="00F809BA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F809BA" w:rsidRPr="002076AD" w:rsidRDefault="00F809BA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F809BA" w:rsidRPr="002076AD" w:rsidRDefault="00F809BA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F809BA" w:rsidRPr="002076AD" w:rsidRDefault="00F809BA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F809BA" w:rsidRPr="002076AD" w:rsidRDefault="00F809BA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 w:val="restart"/>
          </w:tcPr>
          <w:p w:rsidR="00F809BA" w:rsidRPr="002076AD" w:rsidRDefault="00F809BA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F809BA" w:rsidRPr="002076AD" w:rsidRDefault="00F809BA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27072,7</w:t>
            </w:r>
          </w:p>
        </w:tc>
        <w:tc>
          <w:tcPr>
            <w:tcW w:w="812" w:type="dxa"/>
          </w:tcPr>
          <w:p w:rsidR="00F809BA" w:rsidRPr="002076AD" w:rsidRDefault="00F809BA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F809BA" w:rsidRPr="002205F8" w:rsidRDefault="00F809BA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6318,1</w:t>
            </w:r>
          </w:p>
        </w:tc>
        <w:tc>
          <w:tcPr>
            <w:tcW w:w="774" w:type="dxa"/>
          </w:tcPr>
          <w:p w:rsidR="00F809BA" w:rsidRPr="002205F8" w:rsidRDefault="00F809BA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809BA" w:rsidRPr="002205F8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6908,5</w:t>
            </w:r>
          </w:p>
        </w:tc>
        <w:tc>
          <w:tcPr>
            <w:tcW w:w="81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893245" w:rsidRDefault="00F809BA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20164,2</w:t>
            </w:r>
          </w:p>
        </w:tc>
        <w:tc>
          <w:tcPr>
            <w:tcW w:w="812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3775,2</w:t>
            </w:r>
          </w:p>
        </w:tc>
        <w:tc>
          <w:tcPr>
            <w:tcW w:w="774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 w:val="restart"/>
          </w:tcPr>
          <w:p w:rsidR="00F809BA" w:rsidRPr="002076AD" w:rsidRDefault="00F809BA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F809BA" w:rsidRPr="002076AD" w:rsidRDefault="00F809BA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26298,6</w:t>
            </w:r>
          </w:p>
        </w:tc>
        <w:tc>
          <w:tcPr>
            <w:tcW w:w="812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5544,0</w:t>
            </w:r>
          </w:p>
        </w:tc>
        <w:tc>
          <w:tcPr>
            <w:tcW w:w="774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809BA" w:rsidRPr="002205F8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F809BA" w:rsidRPr="002076AD" w:rsidRDefault="00F809BA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809BA" w:rsidRPr="002076AD" w:rsidRDefault="00F809BA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F809BA" w:rsidRPr="002076AD" w:rsidRDefault="00F809BA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6192,5</w:t>
            </w:r>
          </w:p>
        </w:tc>
        <w:tc>
          <w:tcPr>
            <w:tcW w:w="812" w:type="dxa"/>
          </w:tcPr>
          <w:p w:rsidR="00F809BA" w:rsidRPr="002076AD" w:rsidRDefault="00F809BA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893245" w:rsidRDefault="00F809BA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F809BA" w:rsidRPr="002076AD" w:rsidRDefault="00F809BA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809BA" w:rsidRPr="002076AD" w:rsidRDefault="00F809BA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F809BA" w:rsidRPr="002076AD" w:rsidRDefault="00F809BA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20106,1</w:t>
            </w:r>
          </w:p>
        </w:tc>
        <w:tc>
          <w:tcPr>
            <w:tcW w:w="812" w:type="dxa"/>
          </w:tcPr>
          <w:p w:rsidR="00F809BA" w:rsidRPr="002076AD" w:rsidRDefault="00F809BA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F809BA" w:rsidRPr="002205F8" w:rsidRDefault="00F809BA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3717,1</w:t>
            </w:r>
          </w:p>
        </w:tc>
        <w:tc>
          <w:tcPr>
            <w:tcW w:w="774" w:type="dxa"/>
          </w:tcPr>
          <w:p w:rsidR="00F809BA" w:rsidRPr="002205F8" w:rsidRDefault="00F809BA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809BA" w:rsidRPr="002205F8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 w:val="restart"/>
          </w:tcPr>
          <w:p w:rsidR="00F809BA" w:rsidRPr="002076AD" w:rsidRDefault="00F809BA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F809BA" w:rsidRPr="002076AD" w:rsidRDefault="00F809BA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76" w:type="dxa"/>
          </w:tcPr>
          <w:p w:rsidR="00F809BA" w:rsidRPr="002076AD" w:rsidRDefault="00F809BA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893245" w:rsidRDefault="00F809BA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809BA" w:rsidRPr="00CE7071" w:rsidTr="00E74865">
        <w:trPr>
          <w:jc w:val="center"/>
        </w:trPr>
        <w:tc>
          <w:tcPr>
            <w:tcW w:w="427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809BA" w:rsidRPr="002076AD" w:rsidRDefault="00F809BA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809BA" w:rsidRPr="002076AD" w:rsidRDefault="00F809BA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809BA" w:rsidRPr="002076AD" w:rsidRDefault="00F809BA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F809BA" w:rsidRPr="00565D68" w:rsidRDefault="00F809BA">
      <w:pPr>
        <w:rPr>
          <w:sz w:val="2"/>
          <w:szCs w:val="2"/>
        </w:rPr>
      </w:pPr>
    </w:p>
    <w:p w:rsidR="00F809BA" w:rsidRPr="00FD40F8" w:rsidRDefault="00F809BA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F809BA" w:rsidRDefault="00F809BA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809BA" w:rsidRPr="00FD40F8" w:rsidRDefault="00F809BA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809BA" w:rsidRPr="00FD40F8" w:rsidRDefault="00F809BA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809BA" w:rsidRDefault="00F809BA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F809BA" w:rsidRPr="00FD40F8" w:rsidRDefault="00F809BA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F809BA" w:rsidRPr="00FD40F8" w:rsidRDefault="00F809BA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F809BA" w:rsidRPr="00FD40F8" w:rsidRDefault="00F809BA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F809BA" w:rsidRPr="00FD40F8" w:rsidRDefault="00F809BA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F809BA" w:rsidRPr="00FD40F8" w:rsidRDefault="00F809BA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F809BA" w:rsidRPr="002D4F24" w:rsidRDefault="00F809BA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F809BA" w:rsidRPr="00452A84" w:rsidTr="00985C72">
        <w:trPr>
          <w:tblHeader/>
        </w:trPr>
        <w:tc>
          <w:tcPr>
            <w:tcW w:w="655" w:type="dxa"/>
            <w:vMerge w:val="restart"/>
          </w:tcPr>
          <w:p w:rsidR="00F809BA" w:rsidRPr="00452A84" w:rsidRDefault="00F809BA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F809BA" w:rsidRPr="00985C72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F809BA" w:rsidRPr="00452A84" w:rsidTr="00B91086">
        <w:trPr>
          <w:tblHeader/>
        </w:trPr>
        <w:tc>
          <w:tcPr>
            <w:tcW w:w="15265" w:type="dxa"/>
            <w:gridSpan w:val="17"/>
          </w:tcPr>
          <w:p w:rsidR="00F809BA" w:rsidRPr="00452A84" w:rsidRDefault="00F809BA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 w:val="restart"/>
          </w:tcPr>
          <w:p w:rsidR="00F809BA" w:rsidRPr="00452A84" w:rsidRDefault="00F809BA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F809BA" w:rsidRPr="00452A84" w:rsidRDefault="00F809BA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7496,9</w:t>
            </w:r>
          </w:p>
        </w:tc>
        <w:tc>
          <w:tcPr>
            <w:tcW w:w="849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2777,4</w:t>
            </w:r>
          </w:p>
        </w:tc>
        <w:tc>
          <w:tcPr>
            <w:tcW w:w="849" w:type="dxa"/>
          </w:tcPr>
          <w:p w:rsidR="00F809BA" w:rsidRPr="00561F63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6908,5</w:t>
            </w:r>
          </w:p>
        </w:tc>
        <w:tc>
          <w:tcPr>
            <w:tcW w:w="849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F809BA" w:rsidRPr="00561F63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2D4F24" w:rsidRDefault="00F809BA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809BA" w:rsidRPr="00561F63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588,4</w:t>
            </w:r>
          </w:p>
        </w:tc>
        <w:tc>
          <w:tcPr>
            <w:tcW w:w="849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F809BA" w:rsidRPr="00513D5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234,5</w:t>
            </w:r>
          </w:p>
        </w:tc>
        <w:tc>
          <w:tcPr>
            <w:tcW w:w="849" w:type="dxa"/>
          </w:tcPr>
          <w:p w:rsidR="00F809BA" w:rsidRPr="00561F63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F809BA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F809BA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Pr="0069476B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Pr="0069476B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69476B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Pr="0069476B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Pr="0069476B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69476B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69476B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809BA" w:rsidRPr="009A6625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F809BA" w:rsidRPr="009A6625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809BA" w:rsidRPr="009A6625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Pr="009A6625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809BA" w:rsidRPr="009A6625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F809BA" w:rsidRPr="009A6625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Pr="00452A84" w:rsidRDefault="00F809BA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 w:val="restart"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F809BA" w:rsidRDefault="00F809BA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 w:val="restart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F809BA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 село Алексеевка в 30,00 м на север от здания СДК, расположенного по ул.Ленина №2</w:t>
            </w:r>
          </w:p>
          <w:p w:rsidR="00F809BA" w:rsidRPr="00CD1FD6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2003,3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2003,3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176,4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176,4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 w:val="restart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F809BA" w:rsidRPr="00CD1FD6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Default="00F809BA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Pr="0069476B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809BA" w:rsidRPr="00452A84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Default="00F809BA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Pr="00452A84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809BA" w:rsidRPr="00452A84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Default="00F809BA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Pr="00452A84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F809BA" w:rsidRPr="00452A84" w:rsidTr="003E2515">
        <w:trPr>
          <w:tblHeader/>
        </w:trPr>
        <w:tc>
          <w:tcPr>
            <w:tcW w:w="65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809BA" w:rsidRPr="00452A84" w:rsidRDefault="00F809BA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809BA" w:rsidRPr="00452A84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F809BA" w:rsidRDefault="00F809BA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809BA" w:rsidRDefault="00F809BA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809BA" w:rsidRPr="00452A84" w:rsidRDefault="00F809BA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809BA" w:rsidRDefault="00F809BA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F809BA" w:rsidRPr="00985C72" w:rsidRDefault="00F809BA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F809BA" w:rsidRDefault="00F809BA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F809BA" w:rsidRDefault="00F809BA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F809BA" w:rsidRDefault="00F809BA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F809BA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F809BA" w:rsidRDefault="00F809BA" w:rsidP="00920010">
      <w:pPr>
        <w:pageBreakBefore/>
        <w:ind w:left="6237"/>
        <w:jc w:val="center"/>
        <w:rPr>
          <w:kern w:val="2"/>
        </w:rPr>
      </w:pPr>
    </w:p>
    <w:sectPr w:rsidR="00F809BA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9BA" w:rsidRDefault="00F809BA">
      <w:r>
        <w:separator/>
      </w:r>
    </w:p>
  </w:endnote>
  <w:endnote w:type="continuationSeparator" w:id="1">
    <w:p w:rsidR="00F809BA" w:rsidRDefault="00F809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9BA" w:rsidRDefault="00F809BA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17</w:t>
    </w:r>
    <w:r>
      <w:rPr>
        <w:rStyle w:val="PageNumber"/>
      </w:rPr>
      <w:fldChar w:fldCharType="end"/>
    </w:r>
  </w:p>
  <w:p w:rsidR="00F809BA" w:rsidRPr="00596B24" w:rsidRDefault="00F809BA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9BA" w:rsidRDefault="00F809BA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09BA" w:rsidRDefault="00F809BA">
    <w:pPr>
      <w:pStyle w:val="Footer"/>
      <w:ind w:right="360"/>
    </w:pPr>
  </w:p>
  <w:p w:rsidR="00F809BA" w:rsidRDefault="00F809BA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9BA" w:rsidRDefault="00F809BA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F809BA" w:rsidRPr="0046334D" w:rsidRDefault="00F809BA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9BA" w:rsidRDefault="00F809BA">
      <w:r>
        <w:separator/>
      </w:r>
    </w:p>
  </w:footnote>
  <w:footnote w:type="continuationSeparator" w:id="1">
    <w:p w:rsidR="00F809BA" w:rsidRDefault="00F809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 w:numId="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07F"/>
    <w:rsid w:val="00060F3C"/>
    <w:rsid w:val="0006203A"/>
    <w:rsid w:val="00064A42"/>
    <w:rsid w:val="00071BD1"/>
    <w:rsid w:val="000730A6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CB9"/>
    <w:rsid w:val="000E1C3B"/>
    <w:rsid w:val="000E53FA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3A73"/>
    <w:rsid w:val="00133DAF"/>
    <w:rsid w:val="001414B0"/>
    <w:rsid w:val="0015209A"/>
    <w:rsid w:val="00153B21"/>
    <w:rsid w:val="0015413D"/>
    <w:rsid w:val="001541DA"/>
    <w:rsid w:val="00161D67"/>
    <w:rsid w:val="00162F9E"/>
    <w:rsid w:val="001667C5"/>
    <w:rsid w:val="00167E92"/>
    <w:rsid w:val="001807B0"/>
    <w:rsid w:val="00182696"/>
    <w:rsid w:val="0019163C"/>
    <w:rsid w:val="00191C85"/>
    <w:rsid w:val="00197D91"/>
    <w:rsid w:val="001A1650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504E8"/>
    <w:rsid w:val="00250A36"/>
    <w:rsid w:val="002513F1"/>
    <w:rsid w:val="00254382"/>
    <w:rsid w:val="002625DF"/>
    <w:rsid w:val="0027031E"/>
    <w:rsid w:val="00281802"/>
    <w:rsid w:val="0028703B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5C8"/>
    <w:rsid w:val="002E393E"/>
    <w:rsid w:val="002E3AAE"/>
    <w:rsid w:val="002E60B1"/>
    <w:rsid w:val="002E65D5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D1B"/>
    <w:rsid w:val="003921D8"/>
    <w:rsid w:val="003B2193"/>
    <w:rsid w:val="003D0E79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5463F"/>
    <w:rsid w:val="0046334D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00BB"/>
    <w:rsid w:val="0052160E"/>
    <w:rsid w:val="00531FBD"/>
    <w:rsid w:val="0053366A"/>
    <w:rsid w:val="00534160"/>
    <w:rsid w:val="005343B2"/>
    <w:rsid w:val="005344EC"/>
    <w:rsid w:val="00537A38"/>
    <w:rsid w:val="00544346"/>
    <w:rsid w:val="00545679"/>
    <w:rsid w:val="00555B27"/>
    <w:rsid w:val="00561F63"/>
    <w:rsid w:val="00565D68"/>
    <w:rsid w:val="005725E7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618D"/>
    <w:rsid w:val="005B0FD7"/>
    <w:rsid w:val="005B42DF"/>
    <w:rsid w:val="005B536E"/>
    <w:rsid w:val="005C4D29"/>
    <w:rsid w:val="005C5FF3"/>
    <w:rsid w:val="005D5A0B"/>
    <w:rsid w:val="005E7BBD"/>
    <w:rsid w:val="00611679"/>
    <w:rsid w:val="00613D7D"/>
    <w:rsid w:val="00616ED5"/>
    <w:rsid w:val="00626FC9"/>
    <w:rsid w:val="006375B7"/>
    <w:rsid w:val="006402E3"/>
    <w:rsid w:val="00645990"/>
    <w:rsid w:val="0065364F"/>
    <w:rsid w:val="0065541F"/>
    <w:rsid w:val="006564DB"/>
    <w:rsid w:val="0065750C"/>
    <w:rsid w:val="00660EE3"/>
    <w:rsid w:val="006614B8"/>
    <w:rsid w:val="006758C2"/>
    <w:rsid w:val="00676B57"/>
    <w:rsid w:val="006840AA"/>
    <w:rsid w:val="006855AF"/>
    <w:rsid w:val="00690DF8"/>
    <w:rsid w:val="0069476B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52197"/>
    <w:rsid w:val="007575B0"/>
    <w:rsid w:val="007578C8"/>
    <w:rsid w:val="00760B9C"/>
    <w:rsid w:val="00761C76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1DBA"/>
    <w:rsid w:val="00874F06"/>
    <w:rsid w:val="008757AD"/>
    <w:rsid w:val="0088199F"/>
    <w:rsid w:val="00891089"/>
    <w:rsid w:val="008912D4"/>
    <w:rsid w:val="00893245"/>
    <w:rsid w:val="00897616"/>
    <w:rsid w:val="008A26EE"/>
    <w:rsid w:val="008A274D"/>
    <w:rsid w:val="008B5D4A"/>
    <w:rsid w:val="008B6AD3"/>
    <w:rsid w:val="008B7550"/>
    <w:rsid w:val="008C25DB"/>
    <w:rsid w:val="008D7EA3"/>
    <w:rsid w:val="008F2408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3968"/>
    <w:rsid w:val="009569F8"/>
    <w:rsid w:val="00965E5F"/>
    <w:rsid w:val="00967D0F"/>
    <w:rsid w:val="00971821"/>
    <w:rsid w:val="0097381D"/>
    <w:rsid w:val="00974AA8"/>
    <w:rsid w:val="009802C0"/>
    <w:rsid w:val="00985A10"/>
    <w:rsid w:val="00985C72"/>
    <w:rsid w:val="009A5E3F"/>
    <w:rsid w:val="009A6625"/>
    <w:rsid w:val="009B3345"/>
    <w:rsid w:val="009B3AFF"/>
    <w:rsid w:val="009B4C79"/>
    <w:rsid w:val="009B6643"/>
    <w:rsid w:val="009C1B9A"/>
    <w:rsid w:val="009D71C1"/>
    <w:rsid w:val="009E0A2E"/>
    <w:rsid w:val="009E16D8"/>
    <w:rsid w:val="009E45CF"/>
    <w:rsid w:val="009F779A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A1F2E"/>
    <w:rsid w:val="00AA303C"/>
    <w:rsid w:val="00AA7A3B"/>
    <w:rsid w:val="00AA7E33"/>
    <w:rsid w:val="00AB0A72"/>
    <w:rsid w:val="00AB1ACA"/>
    <w:rsid w:val="00AB49A3"/>
    <w:rsid w:val="00AC69E2"/>
    <w:rsid w:val="00AD1A46"/>
    <w:rsid w:val="00AD1A64"/>
    <w:rsid w:val="00AE2601"/>
    <w:rsid w:val="00AE41A6"/>
    <w:rsid w:val="00B02C23"/>
    <w:rsid w:val="00B049B2"/>
    <w:rsid w:val="00B110FC"/>
    <w:rsid w:val="00B157C1"/>
    <w:rsid w:val="00B15E61"/>
    <w:rsid w:val="00B223BA"/>
    <w:rsid w:val="00B22F6A"/>
    <w:rsid w:val="00B23E71"/>
    <w:rsid w:val="00B31114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00F1"/>
    <w:rsid w:val="00C23EDD"/>
    <w:rsid w:val="00C26C1E"/>
    <w:rsid w:val="00C35689"/>
    <w:rsid w:val="00C37A2D"/>
    <w:rsid w:val="00C43D50"/>
    <w:rsid w:val="00C572C4"/>
    <w:rsid w:val="00C62E39"/>
    <w:rsid w:val="00C642A0"/>
    <w:rsid w:val="00C65D98"/>
    <w:rsid w:val="00C731BB"/>
    <w:rsid w:val="00C76465"/>
    <w:rsid w:val="00C76CC3"/>
    <w:rsid w:val="00C832E6"/>
    <w:rsid w:val="00C95DA9"/>
    <w:rsid w:val="00CA151C"/>
    <w:rsid w:val="00CB044A"/>
    <w:rsid w:val="00CB1900"/>
    <w:rsid w:val="00CB2CC6"/>
    <w:rsid w:val="00CB336C"/>
    <w:rsid w:val="00CB43C1"/>
    <w:rsid w:val="00CB6D9B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1940"/>
    <w:rsid w:val="00D13E83"/>
    <w:rsid w:val="00D1764D"/>
    <w:rsid w:val="00D261FD"/>
    <w:rsid w:val="00D3031B"/>
    <w:rsid w:val="00D36BA9"/>
    <w:rsid w:val="00D41039"/>
    <w:rsid w:val="00D504DB"/>
    <w:rsid w:val="00D5051E"/>
    <w:rsid w:val="00D55A18"/>
    <w:rsid w:val="00D60839"/>
    <w:rsid w:val="00D634E8"/>
    <w:rsid w:val="00D66044"/>
    <w:rsid w:val="00D71002"/>
    <w:rsid w:val="00D73323"/>
    <w:rsid w:val="00D76AEE"/>
    <w:rsid w:val="00D77703"/>
    <w:rsid w:val="00D86545"/>
    <w:rsid w:val="00D9125D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2F3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55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750DF"/>
    <w:rsid w:val="00F809BA"/>
    <w:rsid w:val="00F8225E"/>
    <w:rsid w:val="00F86418"/>
    <w:rsid w:val="00F91844"/>
    <w:rsid w:val="00F9297B"/>
    <w:rsid w:val="00F948A2"/>
    <w:rsid w:val="00FA6611"/>
    <w:rsid w:val="00FB4D2E"/>
    <w:rsid w:val="00FC58B4"/>
    <w:rsid w:val="00FD1CFE"/>
    <w:rsid w:val="00FD350A"/>
    <w:rsid w:val="00FD40F8"/>
    <w:rsid w:val="00FD5A12"/>
    <w:rsid w:val="00FE159F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11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1486</TotalTime>
  <Pages>20</Pages>
  <Words>4505</Words>
  <Characters>25683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170</cp:revision>
  <cp:lastPrinted>2021-03-05T13:25:00Z</cp:lastPrinted>
  <dcterms:created xsi:type="dcterms:W3CDTF">2018-11-06T10:30:00Z</dcterms:created>
  <dcterms:modified xsi:type="dcterms:W3CDTF">2021-03-05T13:26:00Z</dcterms:modified>
</cp:coreProperties>
</file>