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C04" w:rsidRDefault="001E4C04" w:rsidP="00B10FC7">
      <w:pPr>
        <w:jc w:val="center"/>
        <w:rPr>
          <w:b/>
          <w:caps/>
          <w:sz w:val="32"/>
          <w:szCs w:val="32"/>
        </w:rPr>
      </w:pPr>
      <w:r w:rsidRPr="00E11575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.75pt;height:53.25pt;visibility:visible">
            <v:imagedata r:id="rId7" o:title=""/>
          </v:shape>
        </w:pict>
      </w:r>
    </w:p>
    <w:p w:rsidR="001E4C04" w:rsidRPr="00AE4D3E" w:rsidRDefault="001E4C0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1E4C04" w:rsidRPr="00AE4D3E" w:rsidRDefault="001E4C0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1E4C04" w:rsidRPr="004E00A5" w:rsidRDefault="001E4C04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E4C04" w:rsidRPr="00AE4D3E" w:rsidRDefault="001E4C04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1E4C04" w:rsidRPr="00AE4D3E" w:rsidRDefault="001E4C04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1E4C04" w:rsidRPr="004E00A5" w:rsidRDefault="001E4C04" w:rsidP="00B10FC7">
      <w:pPr>
        <w:jc w:val="center"/>
      </w:pPr>
    </w:p>
    <w:p w:rsidR="001E4C04" w:rsidRPr="00AE4D3E" w:rsidRDefault="001E4C04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1E4C04" w:rsidRPr="004E00A5" w:rsidRDefault="001E4C04" w:rsidP="00B10FC7">
      <w:pPr>
        <w:jc w:val="both"/>
        <w:rPr>
          <w:sz w:val="18"/>
          <w:szCs w:val="18"/>
        </w:rPr>
      </w:pPr>
    </w:p>
    <w:p w:rsidR="001E4C04" w:rsidRPr="00AE4D3E" w:rsidRDefault="001E4C04" w:rsidP="00BC32C8">
      <w:pPr>
        <w:rPr>
          <w:b/>
          <w:sz w:val="28"/>
        </w:rPr>
      </w:pPr>
      <w:r>
        <w:rPr>
          <w:b/>
          <w:sz w:val="28"/>
        </w:rPr>
        <w:t>31.05.2021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61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1E4C04" w:rsidRPr="00AE4D3E" w:rsidRDefault="001E4C04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408"/>
      </w:tblGrid>
      <w:tr w:rsidR="001E4C04" w:rsidRPr="00AE4D3E" w:rsidTr="001E75D3">
        <w:trPr>
          <w:trHeight w:val="2049"/>
        </w:trPr>
        <w:tc>
          <w:tcPr>
            <w:tcW w:w="5408" w:type="dxa"/>
          </w:tcPr>
          <w:p w:rsidR="001E4C04" w:rsidRPr="002D7AD1" w:rsidRDefault="001E4C04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107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1E4C04" w:rsidRPr="00B80700" w:rsidRDefault="001E4C04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1E4C04" w:rsidRPr="00B80700" w:rsidRDefault="001E4C04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1E4C04" w:rsidRDefault="001E4C04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834DB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834DB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E4C04" w:rsidRDefault="001E4C04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1E4C04" w:rsidRDefault="001E4C04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1E4C04" w:rsidRPr="00B80700" w:rsidRDefault="001E4C04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1E4C04" w:rsidRDefault="001E4C04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Приложение 1 к постановлению Администрации Алексеевского сельского поселения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1E4C04" w:rsidRPr="002E45DD" w:rsidRDefault="001E4C04" w:rsidP="001E75D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E4C04" w:rsidRDefault="001E4C04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1E4C04" w:rsidRDefault="001E4C04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E4C04" w:rsidRDefault="001E4C04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1E4C04" w:rsidRDefault="001E4C0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И.о.г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ы</w:t>
      </w:r>
      <w:r w:rsidRPr="00CE135F">
        <w:rPr>
          <w:sz w:val="28"/>
          <w:lang w:eastAsia="ar-SA"/>
        </w:rPr>
        <w:t xml:space="preserve"> Администрации</w:t>
      </w:r>
    </w:p>
    <w:p w:rsidR="001E4C04" w:rsidRPr="00CE135F" w:rsidRDefault="001E4C0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1E4C04" w:rsidRPr="00080C48" w:rsidRDefault="001E4C04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E4C04" w:rsidRPr="00080C48" w:rsidRDefault="001E4C0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1E4C04" w:rsidRDefault="001E4C0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1E4C04" w:rsidRPr="00080C48" w:rsidRDefault="001E4C0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1E4C04" w:rsidRPr="00080C48" w:rsidRDefault="001E4C0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31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05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61</w:t>
      </w:r>
    </w:p>
    <w:p w:rsidR="001E4C04" w:rsidRPr="00080C48" w:rsidRDefault="001E4C04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E4C04" w:rsidRDefault="001E4C04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1E4C04" w:rsidRPr="00804E0D" w:rsidRDefault="001E4C04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1E4C04" w:rsidRPr="00804E0D" w:rsidRDefault="001E4C04" w:rsidP="00C4693E">
      <w:pPr>
        <w:jc w:val="center"/>
        <w:rPr>
          <w:kern w:val="2"/>
          <w:sz w:val="28"/>
          <w:szCs w:val="28"/>
        </w:rPr>
      </w:pPr>
    </w:p>
    <w:p w:rsidR="001E4C04" w:rsidRPr="00CF7FB5" w:rsidRDefault="001E4C04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1E4C04" w:rsidRPr="00CF7FB5" w:rsidRDefault="001E4C0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1E4C04" w:rsidRPr="009761FF" w:rsidRDefault="001E4C0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1E4C04" w:rsidRPr="00080C48" w:rsidRDefault="001E4C04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1E4C04" w:rsidRPr="00080C48" w:rsidTr="00D6775F">
        <w:tc>
          <w:tcPr>
            <w:tcW w:w="2219" w:type="dxa"/>
          </w:tcPr>
          <w:p w:rsidR="001E4C04" w:rsidRPr="00080C48" w:rsidRDefault="001E4C04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804E0D" w:rsidRDefault="001E4C04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1E4C04" w:rsidRPr="00804E0D" w:rsidRDefault="001E4C0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465AE2" w:rsidRDefault="001E4C04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E4C04" w:rsidRPr="00511C19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080C48" w:rsidRDefault="001E4C04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Default="001E4C04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1E4C04" w:rsidRDefault="001E4C04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1E4C04" w:rsidRPr="00080C48" w:rsidRDefault="001E4C04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080C48" w:rsidRDefault="001E4C0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080C48" w:rsidRDefault="001E4C04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F770D7" w:rsidRDefault="001E4C04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1E4C04" w:rsidRPr="00F770D7" w:rsidRDefault="001E4C04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1E4C04" w:rsidRPr="00080C48" w:rsidRDefault="001E4C04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Default="001E4C0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1E4C04" w:rsidRPr="00080C48" w:rsidRDefault="001E4C0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1E4C04" w:rsidRDefault="001E4C04" w:rsidP="00275FAB">
            <w:pPr>
              <w:rPr>
                <w:kern w:val="2"/>
                <w:sz w:val="28"/>
                <w:szCs w:val="28"/>
              </w:rPr>
            </w:pPr>
          </w:p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Default="001E4C04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1E4C04" w:rsidRPr="00080C48" w:rsidRDefault="001E4C04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891" w:type="dxa"/>
          </w:tcPr>
          <w:p w:rsidR="001E4C04" w:rsidRDefault="001E4C04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1E4C04" w:rsidRPr="00080C48" w:rsidTr="00D6775F">
        <w:tc>
          <w:tcPr>
            <w:tcW w:w="2219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1E4C04" w:rsidRPr="00975056" w:rsidRDefault="001E4C04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1E4C04" w:rsidRPr="00975056" w:rsidRDefault="001E4C04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1E4C04" w:rsidRPr="00080C48" w:rsidRDefault="001E4C04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E4C04" w:rsidRPr="00080C48" w:rsidRDefault="001E4C0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1E4C04" w:rsidRPr="00B17A7A" w:rsidRDefault="001E4C04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1E4C04" w:rsidRDefault="001E4C04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1E4C04" w:rsidRPr="00975056" w:rsidRDefault="001E4C04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1E4C04" w:rsidRPr="00975056" w:rsidRDefault="001E4C04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1E4C04" w:rsidRPr="00080C48" w:rsidRDefault="001E4C04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465AE2" w:rsidRDefault="001E4C04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975056" w:rsidRDefault="001E4C04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1E4C04" w:rsidRPr="00080C48" w:rsidRDefault="001E4C04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975056" w:rsidRDefault="001E4C04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975056" w:rsidRDefault="001E4C04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1E4C04" w:rsidRDefault="001E4C04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1E4C04" w:rsidRPr="00B17A7A" w:rsidRDefault="001E4C04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1E4C04" w:rsidRDefault="001E4C04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1E4C04" w:rsidRPr="00975056" w:rsidRDefault="001E4C04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1E4C04" w:rsidRPr="00975056" w:rsidRDefault="001E4C04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1E4C04" w:rsidRPr="00080C48" w:rsidRDefault="001E4C0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465AE2" w:rsidRDefault="001E4C04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975056" w:rsidRDefault="001E4C04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1E4C04" w:rsidRPr="00080C48" w:rsidRDefault="001E4C04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975056" w:rsidRDefault="001E4C04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1E4C04" w:rsidRPr="00080C48" w:rsidRDefault="001E4C04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1E4C04" w:rsidRPr="00080C48" w:rsidRDefault="001E4C0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E4C04" w:rsidRPr="00080C48" w:rsidRDefault="001E4C0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1E4C04" w:rsidRPr="00080C48" w:rsidRDefault="001E4C0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E4C04" w:rsidRPr="00080C48" w:rsidRDefault="001E4C04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275FAB">
        <w:tc>
          <w:tcPr>
            <w:tcW w:w="2042" w:type="dxa"/>
          </w:tcPr>
          <w:p w:rsidR="001E4C04" w:rsidRPr="00080C48" w:rsidRDefault="001E4C0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1E4C04" w:rsidRPr="00080C48" w:rsidRDefault="001E4C0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975056" w:rsidRDefault="001E4C04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1E4C04" w:rsidRDefault="001E4C04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1E4C04" w:rsidRDefault="001E4C04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1E4C04" w:rsidRDefault="001E4C04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1E4C04" w:rsidRPr="00080C48" w:rsidRDefault="001E4C04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1E4C04" w:rsidRPr="00080C48" w:rsidRDefault="001E4C04" w:rsidP="00275FAB">
      <w:pPr>
        <w:rPr>
          <w:kern w:val="2"/>
        </w:rPr>
      </w:pPr>
    </w:p>
    <w:p w:rsidR="001E4C04" w:rsidRPr="00080C48" w:rsidRDefault="001E4C04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1E4C04" w:rsidRPr="00B17A7A" w:rsidRDefault="001E4C04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1E4C04" w:rsidRDefault="001E4C04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1E4C04" w:rsidRPr="00975056" w:rsidRDefault="001E4C04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1E4C04" w:rsidRPr="00975056" w:rsidRDefault="001E4C04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1E4C04" w:rsidRPr="00080C48" w:rsidRDefault="001E4C04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465AE2" w:rsidRDefault="001E4C04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1E4C04" w:rsidRPr="00080C48" w:rsidRDefault="001E4C04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1E4C04" w:rsidRPr="00080C48" w:rsidRDefault="001E4C04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1E4C04" w:rsidRPr="002B5703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1E4C04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1E4C04" w:rsidRPr="00080C48" w:rsidRDefault="001E4C04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E4C04" w:rsidRPr="00080C48" w:rsidTr="00476389">
        <w:tc>
          <w:tcPr>
            <w:tcW w:w="2042" w:type="dxa"/>
          </w:tcPr>
          <w:p w:rsidR="001E4C04" w:rsidRPr="00080C48" w:rsidRDefault="001E4C04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1E4C04" w:rsidRPr="00080C48" w:rsidRDefault="001E4C04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1E4C04" w:rsidRDefault="001E4C04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1E4C04" w:rsidRDefault="001E4C04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1E4C04" w:rsidRPr="00080C48" w:rsidRDefault="001E4C04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E4C04" w:rsidRPr="00080C48" w:rsidRDefault="001E4C04" w:rsidP="00275FAB">
      <w:pPr>
        <w:jc w:val="center"/>
        <w:rPr>
          <w:kern w:val="2"/>
          <w:sz w:val="28"/>
          <w:szCs w:val="28"/>
        </w:rPr>
      </w:pPr>
    </w:p>
    <w:p w:rsidR="001E4C04" w:rsidRPr="00A87F6A" w:rsidRDefault="001E4C0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1E4C04" w:rsidRPr="00A87F6A" w:rsidRDefault="001E4C0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1E4C04" w:rsidRPr="00A87F6A" w:rsidRDefault="001E4C04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1E4C04" w:rsidRPr="00447936" w:rsidRDefault="001E4C04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1E4C04" w:rsidRPr="00FF1F2B" w:rsidRDefault="001E4C04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1E4C04" w:rsidRPr="00FF1F2B" w:rsidRDefault="001E4C04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1E4C04" w:rsidRPr="00FF1F2B" w:rsidRDefault="001E4C04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1E4C04" w:rsidRPr="00FF1F2B" w:rsidRDefault="001E4C04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1E4C04" w:rsidRPr="00A87F6A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1E4C04" w:rsidRPr="00A87F6A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1E4C04" w:rsidRPr="00A87F6A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1E4C04" w:rsidRPr="00A87F6A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1E4C04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1E4C04" w:rsidRPr="00A87F6A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1E4C04" w:rsidRPr="00A87F6A" w:rsidRDefault="001E4C0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1E4C04" w:rsidRPr="00F0097A" w:rsidRDefault="001E4C04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1E4C04" w:rsidRPr="00F0097A" w:rsidRDefault="001E4C04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1E4C04" w:rsidRPr="00952139" w:rsidRDefault="001E4C04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1E4C04" w:rsidRDefault="001E4C04" w:rsidP="00275FAB">
      <w:pPr>
        <w:rPr>
          <w:sz w:val="28"/>
        </w:rPr>
      </w:pPr>
    </w:p>
    <w:p w:rsidR="001E4C04" w:rsidRPr="00080C48" w:rsidRDefault="001E4C04" w:rsidP="00275FAB">
      <w:pPr>
        <w:rPr>
          <w:sz w:val="28"/>
        </w:rPr>
      </w:pPr>
    </w:p>
    <w:p w:rsidR="001E4C04" w:rsidRDefault="001E4C04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1E4C04" w:rsidRPr="00080C48" w:rsidRDefault="001E4C04" w:rsidP="006056EF">
      <w:pPr>
        <w:ind w:left="709"/>
        <w:rPr>
          <w:kern w:val="2"/>
          <w:sz w:val="28"/>
          <w:szCs w:val="28"/>
        </w:rPr>
        <w:sectPr w:rsidR="001E4C04" w:rsidRPr="00080C48" w:rsidSect="00D6775F">
          <w:footerReference w:type="default" r:id="rId8"/>
          <w:pgSz w:w="11907" w:h="16840"/>
          <w:pgMar w:top="567" w:right="510" w:bottom="454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1E4C04" w:rsidRPr="00080C48" w:rsidRDefault="001E4C04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1E4C04" w:rsidRDefault="001E4C04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E4C04" w:rsidRPr="008F5F26" w:rsidRDefault="001E4C04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E4C04" w:rsidRDefault="001E4C04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E4C04" w:rsidRPr="00080C48" w:rsidRDefault="001E4C04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E4C04" w:rsidRPr="00080C48" w:rsidRDefault="001E4C04" w:rsidP="00E9224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1E4C04" w:rsidRPr="00080C48" w:rsidRDefault="001E4C04" w:rsidP="00E9224B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1E4C04" w:rsidRPr="00080C48" w:rsidRDefault="001E4C04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1E4C04" w:rsidRPr="00080C48" w:rsidTr="00275FAB">
        <w:trPr>
          <w:tblHeader/>
        </w:trPr>
        <w:tc>
          <w:tcPr>
            <w:tcW w:w="567" w:type="dxa"/>
            <w:vMerge w:val="restart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1E4C04" w:rsidRPr="00080C48" w:rsidRDefault="001E4C0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1E4C04" w:rsidRPr="00080C48" w:rsidTr="00275FAB">
        <w:trPr>
          <w:tblHeader/>
        </w:trPr>
        <w:tc>
          <w:tcPr>
            <w:tcW w:w="567" w:type="dxa"/>
            <w:vMerge/>
          </w:tcPr>
          <w:p w:rsidR="001E4C04" w:rsidRPr="00080C48" w:rsidRDefault="001E4C04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1E4C04" w:rsidRPr="00080C48" w:rsidRDefault="001E4C04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1E4C04" w:rsidRPr="00080C48" w:rsidRDefault="001E4C04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1E4C04" w:rsidRPr="00080C48" w:rsidRDefault="001E4C04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E4C04" w:rsidRPr="00080C48" w:rsidRDefault="001E4C04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1E4C04" w:rsidRPr="00080C48" w:rsidRDefault="001E4C04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1E4C04" w:rsidRPr="00080C48" w:rsidRDefault="001E4C0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1E4C04" w:rsidRPr="00080C48" w:rsidRDefault="001E4C04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1E4C04" w:rsidRPr="00080C48" w:rsidTr="00253E07">
        <w:trPr>
          <w:tblHeader/>
        </w:trPr>
        <w:tc>
          <w:tcPr>
            <w:tcW w:w="562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1E4C04" w:rsidRPr="00080C48" w:rsidRDefault="001E4C0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1E4C04" w:rsidRPr="00080C48" w:rsidTr="00253E07">
        <w:tc>
          <w:tcPr>
            <w:tcW w:w="14968" w:type="dxa"/>
            <w:gridSpan w:val="18"/>
          </w:tcPr>
          <w:p w:rsidR="001E4C04" w:rsidRDefault="001E4C04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1E4C04" w:rsidRPr="00080C48" w:rsidRDefault="001E4C04" w:rsidP="009850FB">
            <w:pPr>
              <w:jc w:val="center"/>
              <w:rPr>
                <w:kern w:val="2"/>
              </w:rPr>
            </w:pPr>
          </w:p>
        </w:tc>
      </w:tr>
      <w:tr w:rsidR="001E4C04" w:rsidRPr="00080C48" w:rsidTr="00253E07">
        <w:tc>
          <w:tcPr>
            <w:tcW w:w="562" w:type="dxa"/>
          </w:tcPr>
          <w:p w:rsidR="001E4C04" w:rsidRPr="00080C48" w:rsidRDefault="001E4C04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1E4C04" w:rsidRPr="00D03B11" w:rsidRDefault="001E4C04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1E4C04" w:rsidRPr="00080C48" w:rsidRDefault="001E4C04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1E4C04" w:rsidRPr="00080C48" w:rsidTr="00253E07">
        <w:tc>
          <w:tcPr>
            <w:tcW w:w="562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1E4C04" w:rsidRPr="00D03B11" w:rsidRDefault="001E4C04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1E4C04" w:rsidRPr="00080C48" w:rsidRDefault="001E4C04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1E4C04" w:rsidRPr="00080C48" w:rsidRDefault="001E4C0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080C48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1E4C04" w:rsidRPr="00080C48" w:rsidTr="009C6EA1">
        <w:tc>
          <w:tcPr>
            <w:tcW w:w="14968" w:type="dxa"/>
            <w:gridSpan w:val="18"/>
          </w:tcPr>
          <w:p w:rsidR="001E4C04" w:rsidRPr="007015E4" w:rsidRDefault="001E4C04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1E4C04" w:rsidRPr="00080C48" w:rsidTr="00253E07">
        <w:tc>
          <w:tcPr>
            <w:tcW w:w="562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1E4C04" w:rsidRPr="00D03B11" w:rsidRDefault="001E4C04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1E4C04" w:rsidRPr="00080C48" w:rsidRDefault="001E4C04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E4C04" w:rsidRPr="00D03B11" w:rsidRDefault="001E4C04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1E4C04" w:rsidRDefault="001E4C04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1E4C04" w:rsidRPr="00080C48" w:rsidTr="00253E07">
        <w:tc>
          <w:tcPr>
            <w:tcW w:w="562" w:type="dxa"/>
          </w:tcPr>
          <w:p w:rsidR="001E4C04" w:rsidRPr="00080C48" w:rsidRDefault="001E4C04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1E4C04" w:rsidRPr="00D03B11" w:rsidRDefault="001E4C04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1E4C04" w:rsidRPr="00080C48" w:rsidRDefault="001E4C04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E4C04" w:rsidRPr="00D03B11" w:rsidRDefault="001E4C04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1E4C04" w:rsidRDefault="001E4C04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1E4C04" w:rsidRPr="00080C48" w:rsidTr="007033C7">
        <w:tc>
          <w:tcPr>
            <w:tcW w:w="14968" w:type="dxa"/>
            <w:gridSpan w:val="18"/>
          </w:tcPr>
          <w:p w:rsidR="001E4C04" w:rsidRPr="00B54F65" w:rsidRDefault="001E4C04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 xml:space="preserve"> 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1E4C04" w:rsidRPr="00080C48" w:rsidTr="00253E07">
        <w:tc>
          <w:tcPr>
            <w:tcW w:w="562" w:type="dxa"/>
          </w:tcPr>
          <w:p w:rsidR="001E4C04" w:rsidRDefault="001E4C04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1E4C04" w:rsidRPr="00B54F65" w:rsidRDefault="001E4C04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1E4C04" w:rsidRPr="00080C48" w:rsidRDefault="001E4C04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E4C04" w:rsidRDefault="001E4C04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1E4C04" w:rsidRDefault="001E4C04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E4C04" w:rsidRPr="00080C48" w:rsidTr="0084642E">
        <w:tc>
          <w:tcPr>
            <w:tcW w:w="14968" w:type="dxa"/>
            <w:gridSpan w:val="18"/>
          </w:tcPr>
          <w:p w:rsidR="001E4C04" w:rsidRPr="00693C79" w:rsidRDefault="001E4C04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1E4C04" w:rsidRPr="00080C48" w:rsidTr="00253E07">
        <w:tc>
          <w:tcPr>
            <w:tcW w:w="562" w:type="dxa"/>
          </w:tcPr>
          <w:p w:rsidR="001E4C04" w:rsidRDefault="001E4C04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1E4C04" w:rsidRPr="00693C79" w:rsidRDefault="001E4C04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1E4C04" w:rsidRPr="00080C48" w:rsidRDefault="001E4C04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1E4C04" w:rsidRPr="00080C48" w:rsidRDefault="001E4C04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E4C04" w:rsidRDefault="001E4C04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1E4C04" w:rsidRPr="007015E4" w:rsidRDefault="001E4C04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1E4C04" w:rsidRDefault="001E4C04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1E4C04" w:rsidSect="00E9224B">
          <w:footerReference w:type="even" r:id="rId9"/>
          <w:footerReference w:type="default" r:id="rId10"/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1E4C04" w:rsidRPr="00080C48" w:rsidRDefault="001E4C04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1E4C04" w:rsidRDefault="001E4C04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E4C04" w:rsidRPr="008F5F26" w:rsidRDefault="001E4C04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E4C04" w:rsidRDefault="001E4C04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E4C04" w:rsidRPr="00080C48" w:rsidRDefault="001E4C04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E4C04" w:rsidRPr="00080C48" w:rsidRDefault="001E4C04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1E4C04" w:rsidRPr="00080C48" w:rsidRDefault="001E4C04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1E4C04" w:rsidRPr="00080C48" w:rsidRDefault="001E4C04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1E4C04" w:rsidRPr="00080C48" w:rsidRDefault="001E4C04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1E4C04" w:rsidRPr="00080C48" w:rsidTr="00275FAB">
        <w:tc>
          <w:tcPr>
            <w:tcW w:w="682" w:type="dxa"/>
            <w:vMerge w:val="restart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1E4C04" w:rsidRPr="00080C48" w:rsidTr="00275FAB">
        <w:tc>
          <w:tcPr>
            <w:tcW w:w="682" w:type="dxa"/>
            <w:vMerge/>
            <w:vAlign w:val="center"/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1E4C04" w:rsidRPr="00080C48" w:rsidRDefault="001E4C04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1E4C04" w:rsidRPr="00080C48" w:rsidTr="006128C7">
        <w:trPr>
          <w:tblHeader/>
        </w:trPr>
        <w:tc>
          <w:tcPr>
            <w:tcW w:w="687" w:type="dxa"/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1E4C0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1E4C0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E4C0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E4C0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Default="001E4C04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E4C04" w:rsidRPr="00080C48" w:rsidRDefault="001E4C0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D6BFF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3A45B5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1E4C0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1E4C04" w:rsidRPr="00080C48" w:rsidRDefault="001E4C04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B80C5D" w:rsidRDefault="001E4C04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3A45B5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1E4C04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1E4C04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E4C04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1E4C0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Default="001E4C04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1E4C04" w:rsidRPr="00080C48" w:rsidRDefault="001E4C04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3A45B5" w:rsidRDefault="001E4C04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3A45B5" w:rsidRDefault="001E4C04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1E4C04" w:rsidRPr="00080C48" w:rsidTr="00674EDD">
        <w:trPr>
          <w:trHeight w:val="426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1E4C04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1E4C04" w:rsidRPr="00080C48" w:rsidTr="00674EDD">
        <w:trPr>
          <w:trHeight w:val="602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1E4C0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7A5425" w:rsidRDefault="001E4C04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7A5425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D021CC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1E4C0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7A5425" w:rsidRDefault="001E4C04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9F0855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7A5425" w:rsidRDefault="001E4C04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C04" w:rsidRPr="00080C48" w:rsidRDefault="001E4C04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1E4C04" w:rsidRDefault="001E4C0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E4C04" w:rsidRDefault="001E4C0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E4C04" w:rsidRDefault="001E4C04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1E4C04" w:rsidSect="008F36FF">
          <w:pgSz w:w="16839" w:h="11907" w:orient="landscape" w:code="9"/>
          <w:pgMar w:top="1304" w:right="851" w:bottom="851" w:left="1134" w:header="709" w:footer="709" w:gutter="0"/>
          <w:cols w:space="720"/>
          <w:docGrid w:linePitch="272"/>
        </w:sectPr>
      </w:pPr>
    </w:p>
    <w:p w:rsidR="001E4C04" w:rsidRPr="00080C48" w:rsidRDefault="001E4C04" w:rsidP="00674EDD">
      <w:pPr>
        <w:pageBreakBefore/>
        <w:shd w:val="clear" w:color="auto" w:fill="FFFFFF"/>
        <w:spacing w:line="235" w:lineRule="auto"/>
        <w:ind w:right="56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1E4C04" w:rsidRDefault="001E4C04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E4C04" w:rsidRPr="008F5F26" w:rsidRDefault="001E4C04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E4C04" w:rsidRDefault="001E4C04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E4C04" w:rsidRPr="00080C48" w:rsidRDefault="001E4C04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E4C04" w:rsidRPr="00080C48" w:rsidRDefault="001E4C0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1E4C04" w:rsidRPr="00080C48" w:rsidRDefault="001E4C0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1E4C04" w:rsidRPr="00080C48" w:rsidRDefault="001E4C0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1E4C04" w:rsidRPr="00080C48" w:rsidRDefault="001E4C04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1E4C04" w:rsidRPr="00080C48" w:rsidTr="003F23D9">
        <w:tc>
          <w:tcPr>
            <w:tcW w:w="671" w:type="dxa"/>
            <w:vMerge w:val="restart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1E4C04" w:rsidRPr="00080C48" w:rsidRDefault="001E4C04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1E4C04" w:rsidRPr="00080C48" w:rsidTr="003F23D9">
        <w:tc>
          <w:tcPr>
            <w:tcW w:w="671" w:type="dxa"/>
            <w:vMerge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1E4C04" w:rsidRPr="00080C48" w:rsidRDefault="001E4C04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1E4C04" w:rsidRPr="00080C48" w:rsidRDefault="001E4C04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788"/>
        <w:gridCol w:w="30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1E4C04" w:rsidRPr="00080C48" w:rsidTr="003F23D9">
        <w:tc>
          <w:tcPr>
            <w:tcW w:w="480" w:type="dxa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1E4C04" w:rsidRPr="00080C48" w:rsidRDefault="001E4C0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1E4C04" w:rsidRPr="00080C48" w:rsidTr="003F23D9">
        <w:tc>
          <w:tcPr>
            <w:tcW w:w="14968" w:type="dxa"/>
            <w:gridSpan w:val="22"/>
            <w:noWrap/>
          </w:tcPr>
          <w:p w:rsidR="001E4C04" w:rsidRPr="00080C48" w:rsidRDefault="001E4C04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1E4C04" w:rsidRPr="00080C48" w:rsidTr="003F23D9">
        <w:tc>
          <w:tcPr>
            <w:tcW w:w="480" w:type="dxa"/>
            <w:vMerge w:val="restart"/>
            <w:noWrap/>
          </w:tcPr>
          <w:p w:rsidR="001E4C04" w:rsidRPr="00080C48" w:rsidRDefault="001E4C0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1E4C04" w:rsidRPr="00080C48" w:rsidRDefault="001E4C0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1E4C04" w:rsidRPr="00080C48" w:rsidRDefault="001E4C0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1E4C04" w:rsidRPr="00080C48" w:rsidRDefault="001E4C0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Default="001E4C0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1E4C04" w:rsidRPr="00080C48" w:rsidRDefault="001E4C0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1E4C04" w:rsidRPr="003F23D9" w:rsidRDefault="001E4C04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1E4C04" w:rsidRPr="00080C48" w:rsidTr="003F23D9">
        <w:tc>
          <w:tcPr>
            <w:tcW w:w="480" w:type="dxa"/>
          </w:tcPr>
          <w:p w:rsidR="001E4C04" w:rsidRPr="00080C48" w:rsidRDefault="001E4C0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E4C04" w:rsidRPr="00080C48" w:rsidRDefault="001E4C0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E4C04" w:rsidRPr="00080C48" w:rsidRDefault="001E4C0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29647D">
        <w:tc>
          <w:tcPr>
            <w:tcW w:w="14968" w:type="dxa"/>
            <w:gridSpan w:val="22"/>
            <w:vAlign w:val="center"/>
          </w:tcPr>
          <w:p w:rsidR="001E4C04" w:rsidRPr="00A814C9" w:rsidRDefault="001E4C04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1E4C04" w:rsidRPr="00080C48" w:rsidTr="00C03216">
        <w:tc>
          <w:tcPr>
            <w:tcW w:w="480" w:type="dxa"/>
          </w:tcPr>
          <w:p w:rsidR="001E4C04" w:rsidRPr="00080C48" w:rsidRDefault="001E4C04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E4C04" w:rsidRPr="00080C48" w:rsidRDefault="001E4C04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E4C04" w:rsidRPr="00080C48" w:rsidRDefault="001E4C04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3F23D9">
        <w:tc>
          <w:tcPr>
            <w:tcW w:w="480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9B1D26">
        <w:tc>
          <w:tcPr>
            <w:tcW w:w="14968" w:type="dxa"/>
            <w:gridSpan w:val="22"/>
            <w:vAlign w:val="center"/>
          </w:tcPr>
          <w:p w:rsidR="001E4C04" w:rsidRPr="00A814C9" w:rsidRDefault="001E4C04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1E4C04" w:rsidRPr="00080C48" w:rsidTr="000D7281">
        <w:tc>
          <w:tcPr>
            <w:tcW w:w="480" w:type="dxa"/>
          </w:tcPr>
          <w:p w:rsidR="001E4C04" w:rsidRPr="00080C48" w:rsidRDefault="001E4C04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1E4C04" w:rsidRPr="00080C48" w:rsidRDefault="001E4C04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1E4C04" w:rsidRPr="00080C48" w:rsidRDefault="001E4C04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0D7281">
        <w:tc>
          <w:tcPr>
            <w:tcW w:w="480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0D7281">
        <w:tc>
          <w:tcPr>
            <w:tcW w:w="480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1E4C04" w:rsidRPr="00080C48" w:rsidTr="000D7281">
        <w:tc>
          <w:tcPr>
            <w:tcW w:w="480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1E4C04" w:rsidRPr="00080C48" w:rsidRDefault="001E4C04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1E4C04" w:rsidRPr="00080C48" w:rsidRDefault="001E4C04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1E4C04" w:rsidRDefault="001E4C04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1E4C04" w:rsidRDefault="001E4C0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1E4C04" w:rsidSect="00674EDD"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1E4C04" w:rsidRPr="00080C48" w:rsidRDefault="001E4C0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1E4C04" w:rsidRDefault="001E4C04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E4C04" w:rsidRPr="008F5F26" w:rsidRDefault="001E4C04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E4C04" w:rsidRDefault="001E4C04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E4C04" w:rsidRPr="00080C48" w:rsidRDefault="001E4C04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E4C04" w:rsidRDefault="001E4C0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E4C04" w:rsidRDefault="001E4C04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1E4C04" w:rsidRDefault="001E4C0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1E4C04" w:rsidRPr="00080C48" w:rsidRDefault="001E4C0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1E4C04" w:rsidRPr="00080C48" w:rsidRDefault="001E4C04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1E4C04" w:rsidRPr="00080C48" w:rsidRDefault="001E4C04" w:rsidP="006128C7">
      <w:pPr>
        <w:rPr>
          <w:kern w:val="2"/>
          <w:sz w:val="28"/>
          <w:szCs w:val="28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1E4C04" w:rsidRPr="00080C48" w:rsidTr="00E9224B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1E4C04" w:rsidRPr="00080C48" w:rsidRDefault="001E4C04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1E4C04" w:rsidRPr="00080C48" w:rsidTr="00E9224B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2030</w:t>
            </w:r>
          </w:p>
        </w:tc>
      </w:tr>
    </w:tbl>
    <w:p w:rsidR="001E4C04" w:rsidRPr="00080C48" w:rsidRDefault="001E4C04" w:rsidP="006128C7">
      <w:pPr>
        <w:rPr>
          <w:sz w:val="2"/>
          <w:szCs w:val="2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1E4C04" w:rsidRPr="00080C48" w:rsidTr="00E9224B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Pr="00080C48" w:rsidRDefault="001E4C04" w:rsidP="00180BE3">
            <w:pPr>
              <w:jc w:val="center"/>
            </w:pPr>
            <w:r w:rsidRPr="00080C48">
              <w:t>20</w:t>
            </w:r>
          </w:p>
        </w:tc>
      </w:tr>
      <w:tr w:rsidR="001E4C04" w:rsidRPr="00080C48" w:rsidTr="00E9224B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7E48F6" w:rsidRDefault="001E4C04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1E4C04" w:rsidRPr="00080C48" w:rsidRDefault="001E4C04" w:rsidP="00180BE3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3F23D9">
            <w:r>
              <w:t>10,0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00103" w:rsidRDefault="001E4C04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00103" w:rsidRDefault="001E4C04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водохозяйственного комплекса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1D798B" w:rsidRDefault="001E4C04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0406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0620020060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1D798B" w:rsidRDefault="001E4C04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1D798B" w:rsidRDefault="001E4C04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4C04" w:rsidRPr="00080C48" w:rsidRDefault="001E4C04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4C04" w:rsidRPr="001D798B" w:rsidRDefault="001E4C04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Pr="00674EDD" w:rsidRDefault="001E4C04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Pr="00080C48" w:rsidRDefault="001E4C04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C04" w:rsidRDefault="001E4C04" w:rsidP="00476389">
            <w:r w:rsidRPr="00D20406">
              <w:t>0,0</w:t>
            </w:r>
          </w:p>
        </w:tc>
      </w:tr>
      <w:tr w:rsidR="001E4C04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7E48F6">
            <w:pPr>
              <w:ind w:left="-142" w:right="-109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00103" w:rsidRDefault="001E4C04" w:rsidP="00C46AD1">
            <w:pPr>
              <w:jc w:val="both"/>
              <w:outlineLvl w:val="0"/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AA2FD7" w:rsidRDefault="001E4C04" w:rsidP="00180BE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674EDD"/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674EDD"/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674EDD"/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 w:rsidP="00CA68C2">
            <w:pPr>
              <w:jc w:val="center"/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DF0A84" w:rsidRDefault="001E4C04"/>
        </w:tc>
      </w:tr>
    </w:tbl>
    <w:p w:rsidR="001E4C04" w:rsidRDefault="001E4C04" w:rsidP="006128C7">
      <w:pPr>
        <w:jc w:val="center"/>
        <w:rPr>
          <w:kern w:val="2"/>
          <w:sz w:val="28"/>
          <w:szCs w:val="28"/>
        </w:rPr>
      </w:pPr>
    </w:p>
    <w:p w:rsidR="001E4C04" w:rsidRDefault="001E4C04" w:rsidP="006128C7">
      <w:pPr>
        <w:jc w:val="center"/>
        <w:rPr>
          <w:kern w:val="2"/>
          <w:sz w:val="28"/>
          <w:szCs w:val="28"/>
        </w:rPr>
      </w:pPr>
    </w:p>
    <w:p w:rsidR="001E4C04" w:rsidRDefault="001E4C04" w:rsidP="006128C7">
      <w:pPr>
        <w:jc w:val="center"/>
        <w:rPr>
          <w:kern w:val="2"/>
          <w:sz w:val="28"/>
          <w:szCs w:val="28"/>
        </w:rPr>
      </w:pPr>
    </w:p>
    <w:p w:rsidR="001E4C04" w:rsidRDefault="001E4C04" w:rsidP="006128C7">
      <w:pPr>
        <w:jc w:val="center"/>
        <w:rPr>
          <w:kern w:val="2"/>
          <w:sz w:val="28"/>
          <w:szCs w:val="28"/>
        </w:rPr>
      </w:pPr>
    </w:p>
    <w:p w:rsidR="001E4C04" w:rsidRPr="00080C48" w:rsidRDefault="001E4C0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1E4C04" w:rsidRDefault="001E4C04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1E4C04" w:rsidRPr="008F5F26" w:rsidRDefault="001E4C04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1E4C04" w:rsidRDefault="001E4C04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1E4C04" w:rsidRPr="00080C48" w:rsidRDefault="001E4C04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1E4C04" w:rsidRPr="002D7AD1" w:rsidRDefault="001E4C04" w:rsidP="00F76562">
      <w:pPr>
        <w:suppressAutoHyphens/>
        <w:rPr>
          <w:kern w:val="2"/>
          <w:sz w:val="28"/>
          <w:szCs w:val="28"/>
        </w:rPr>
      </w:pPr>
    </w:p>
    <w:p w:rsidR="001E4C04" w:rsidRDefault="001E4C04" w:rsidP="00E9224B">
      <w:pPr>
        <w:rPr>
          <w:kern w:val="2"/>
          <w:sz w:val="28"/>
          <w:szCs w:val="28"/>
        </w:rPr>
      </w:pPr>
    </w:p>
    <w:p w:rsidR="001E4C04" w:rsidRPr="00080C48" w:rsidRDefault="001E4C04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1E4C04" w:rsidRDefault="001E4C04" w:rsidP="006128C7">
      <w:pPr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1E4C04" w:rsidRPr="00080C48" w:rsidRDefault="001E4C04" w:rsidP="006128C7">
      <w:pPr>
        <w:jc w:val="center"/>
        <w:rPr>
          <w:kern w:val="2"/>
          <w:sz w:val="28"/>
          <w:szCs w:val="28"/>
        </w:rPr>
      </w:pPr>
    </w:p>
    <w:p w:rsidR="001E4C04" w:rsidRPr="00080C48" w:rsidRDefault="001E4C04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1E4C04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1E4C04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4C04" w:rsidRPr="00080C48" w:rsidRDefault="001E4C0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1E4C04" w:rsidRPr="00080C48" w:rsidRDefault="001E4C04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1E4C04" w:rsidRPr="00080C48" w:rsidTr="008717DC">
        <w:tc>
          <w:tcPr>
            <w:tcW w:w="348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E4C04" w:rsidRPr="00080C48" w:rsidTr="008717DC">
        <w:tc>
          <w:tcPr>
            <w:tcW w:w="348" w:type="dxa"/>
            <w:vMerge w:val="restart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1E4C04" w:rsidRPr="00130072" w:rsidRDefault="001E4C04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1E4C04" w:rsidRPr="00080C48" w:rsidRDefault="001E4C04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1E4C04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c>
          <w:tcPr>
            <w:tcW w:w="348" w:type="dxa"/>
            <w:vMerge w:val="restart"/>
          </w:tcPr>
          <w:p w:rsidR="001E4C04" w:rsidRPr="00080C48" w:rsidRDefault="001E4C0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1E4C04" w:rsidRPr="003F23D9" w:rsidRDefault="001E4C04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1E4C04" w:rsidRPr="003F23D9" w:rsidRDefault="001E4C04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«Развитие водохозяйствен</w:t>
            </w:r>
            <w:r w:rsidRPr="00130072">
              <w:rPr>
                <w:sz w:val="24"/>
                <w:szCs w:val="24"/>
              </w:rPr>
              <w:t>ного комплекса Алексеевского сельского поселения»</w:t>
            </w:r>
          </w:p>
        </w:tc>
        <w:tc>
          <w:tcPr>
            <w:tcW w:w="1880" w:type="dxa"/>
          </w:tcPr>
          <w:p w:rsidR="001E4C04" w:rsidRPr="006D7FE1" w:rsidRDefault="001E4C04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Default="001E4C04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1E4C04" w:rsidRPr="003F23D9" w:rsidRDefault="001E4C04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1E4C04" w:rsidRPr="006D7FE1" w:rsidRDefault="001E4C04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Default="001E4C04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080C48" w:rsidRDefault="001E4C0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Default="001E4C04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E4C0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1E4C04" w:rsidRPr="00080C48" w:rsidRDefault="001E4C0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1E4C04" w:rsidRPr="006D7FE1" w:rsidRDefault="001E4C04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1E4C04" w:rsidRPr="006D7FE1" w:rsidRDefault="001E4C0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1E4C04" w:rsidRPr="003F23D9" w:rsidRDefault="001E4C04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1E4C04" w:rsidRDefault="001E4C04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sectPr w:rsidR="001E4C04" w:rsidSect="008F36FF"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C04" w:rsidRDefault="001E4C04">
      <w:r>
        <w:separator/>
      </w:r>
    </w:p>
  </w:endnote>
  <w:endnote w:type="continuationSeparator" w:id="1">
    <w:p w:rsidR="001E4C04" w:rsidRDefault="001E4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4" w:rsidRDefault="001E4C04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1E4C04" w:rsidRDefault="001E4C0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4" w:rsidRDefault="001E4C04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4C04" w:rsidRDefault="001E4C04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4" w:rsidRPr="00B82745" w:rsidRDefault="001E4C04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C04" w:rsidRDefault="001E4C04">
      <w:r>
        <w:separator/>
      </w:r>
    </w:p>
  </w:footnote>
  <w:footnote w:type="continuationSeparator" w:id="1">
    <w:p w:rsidR="001E4C04" w:rsidRDefault="001E4C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2465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D2690"/>
    <w:rsid w:val="001D4511"/>
    <w:rsid w:val="001D798B"/>
    <w:rsid w:val="001E4C04"/>
    <w:rsid w:val="001E5ABB"/>
    <w:rsid w:val="001E75D3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7AC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D6EDF"/>
    <w:rsid w:val="003E4A1C"/>
    <w:rsid w:val="003F071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D27AC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D38DA"/>
    <w:rsid w:val="005D396B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4EDD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64E3"/>
    <w:rsid w:val="007D28E3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F0198"/>
    <w:rsid w:val="009F0855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7B7D"/>
    <w:rsid w:val="00A40180"/>
    <w:rsid w:val="00A444EC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E4E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0748"/>
    <w:rsid w:val="00D66534"/>
    <w:rsid w:val="00D6775F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F0A84"/>
    <w:rsid w:val="00DF34C6"/>
    <w:rsid w:val="00DF3849"/>
    <w:rsid w:val="00DF6D10"/>
    <w:rsid w:val="00E04378"/>
    <w:rsid w:val="00E075BF"/>
    <w:rsid w:val="00E11575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224B"/>
    <w:rsid w:val="00E9626F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39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842</TotalTime>
  <Pages>24</Pages>
  <Words>4813</Words>
  <Characters>27438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147</cp:revision>
  <cp:lastPrinted>2018-11-14T12:31:00Z</cp:lastPrinted>
  <dcterms:created xsi:type="dcterms:W3CDTF">2018-11-09T13:07:00Z</dcterms:created>
  <dcterms:modified xsi:type="dcterms:W3CDTF">2021-06-04T07:02:00Z</dcterms:modified>
</cp:coreProperties>
</file>