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442" w:rsidRDefault="000B2442" w:rsidP="00B10FC7">
      <w:pPr>
        <w:jc w:val="center"/>
        <w:rPr>
          <w:b/>
          <w:caps/>
          <w:sz w:val="32"/>
          <w:szCs w:val="32"/>
        </w:rPr>
      </w:pPr>
      <w:r w:rsidRPr="00C41F8C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0B2442" w:rsidRPr="00AE4D3E" w:rsidRDefault="000B244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0B2442" w:rsidRPr="00AE4D3E" w:rsidRDefault="000B244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0B2442" w:rsidRPr="004E00A5" w:rsidRDefault="000B2442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0B2442" w:rsidRPr="00AE4D3E" w:rsidRDefault="000B2442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0B2442" w:rsidRPr="00AE4D3E" w:rsidRDefault="000B2442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0B2442" w:rsidRPr="004E00A5" w:rsidRDefault="000B2442" w:rsidP="00B10FC7">
      <w:pPr>
        <w:jc w:val="center"/>
      </w:pPr>
    </w:p>
    <w:p w:rsidR="000B2442" w:rsidRPr="00AE4D3E" w:rsidRDefault="000B2442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0B2442" w:rsidRPr="004E00A5" w:rsidRDefault="000B2442" w:rsidP="00B10FC7">
      <w:pPr>
        <w:jc w:val="both"/>
        <w:rPr>
          <w:sz w:val="18"/>
          <w:szCs w:val="18"/>
        </w:rPr>
      </w:pPr>
    </w:p>
    <w:p w:rsidR="000B2442" w:rsidRPr="00AE4D3E" w:rsidRDefault="000B2442" w:rsidP="00BC32C8">
      <w:pPr>
        <w:rPr>
          <w:b/>
          <w:sz w:val="28"/>
        </w:rPr>
      </w:pPr>
      <w:r>
        <w:rPr>
          <w:b/>
          <w:sz w:val="28"/>
        </w:rPr>
        <w:t>07.11.2018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107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0B2442" w:rsidRPr="00AE4D3E" w:rsidRDefault="000B2442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0B2442" w:rsidRPr="00AE4D3E" w:rsidTr="007D28E3">
        <w:trPr>
          <w:trHeight w:val="2049"/>
        </w:trPr>
        <w:tc>
          <w:tcPr>
            <w:tcW w:w="4449" w:type="dxa"/>
          </w:tcPr>
          <w:p w:rsidR="000B2442" w:rsidRPr="002D7AD1" w:rsidRDefault="000B244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0B2442" w:rsidRPr="00B80700" w:rsidRDefault="000B2442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0B2442" w:rsidRPr="00B80700" w:rsidRDefault="000B2442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0B2442" w:rsidRDefault="000B2442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Алексеевского сельского поселения от 10.09.2018 г. № 82 «Об утверждении Порядка разработки, реализации и оценки эффективности муниципальных программ Алексеевского сельского поселения Октябрьского района», постановлением Администрации Алексеевского сельского поселения от 12.09.2018 г. № 83 «Об утверждении Перечня муниципальных программ Алексеевского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0B2442" w:rsidRDefault="000B2442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0B2442" w:rsidRDefault="000B2442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0B2442" w:rsidRPr="00B80700" w:rsidRDefault="000B2442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0B2442" w:rsidRDefault="000B2442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 w:rsidRPr="00722A14">
        <w:rPr>
          <w:kern w:val="2"/>
          <w:sz w:val="28"/>
          <w:szCs w:val="28"/>
          <w:lang w:eastAsia="en-US"/>
        </w:rPr>
        <w:t xml:space="preserve">Утвердить </w:t>
      </w:r>
      <w:r>
        <w:rPr>
          <w:kern w:val="2"/>
          <w:sz w:val="28"/>
          <w:szCs w:val="28"/>
          <w:lang w:eastAsia="en-US"/>
        </w:rPr>
        <w:t xml:space="preserve">муниципальную </w:t>
      </w:r>
      <w:hyperlink w:anchor="Par17" w:history="1">
        <w:r w:rsidRPr="00722A14">
          <w:rPr>
            <w:kern w:val="2"/>
            <w:sz w:val="28"/>
            <w:szCs w:val="28"/>
            <w:lang w:eastAsia="en-US"/>
          </w:rPr>
          <w:t>программу</w:t>
        </w:r>
      </w:hyperlink>
      <w:r>
        <w:t xml:space="preserve"> </w:t>
      </w:r>
      <w:r>
        <w:rPr>
          <w:kern w:val="2"/>
          <w:sz w:val="28"/>
          <w:szCs w:val="28"/>
          <w:lang w:eastAsia="en-US"/>
        </w:rPr>
        <w:t xml:space="preserve">Алексеевского сельского  поселения Октябрьского района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согласно приложению № 1.</w:t>
      </w:r>
    </w:p>
    <w:p w:rsidR="000B2442" w:rsidRPr="00971F8A" w:rsidRDefault="000B2442" w:rsidP="00971F8A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Признать утратившими силу</w:t>
      </w:r>
      <w:r>
        <w:rPr>
          <w:color w:val="000000"/>
          <w:spacing w:val="-2"/>
          <w:sz w:val="28"/>
          <w:szCs w:val="28"/>
        </w:rPr>
        <w:t xml:space="preserve"> с 01.01.2019 г.</w:t>
      </w:r>
      <w:r w:rsidRPr="00971F8A">
        <w:rPr>
          <w:color w:val="000000"/>
          <w:spacing w:val="-2"/>
          <w:sz w:val="28"/>
          <w:szCs w:val="28"/>
        </w:rPr>
        <w:t xml:space="preserve"> нормативные правовые акты</w:t>
      </w:r>
      <w:r>
        <w:rPr>
          <w:color w:val="000000"/>
          <w:spacing w:val="-2"/>
          <w:sz w:val="28"/>
          <w:szCs w:val="28"/>
        </w:rPr>
        <w:t xml:space="preserve"> согласно приложения № 2</w:t>
      </w:r>
    </w:p>
    <w:p w:rsidR="000B2442" w:rsidRPr="002E45DD" w:rsidRDefault="000B2442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>,</w:t>
      </w:r>
      <w:r w:rsidRPr="002E45DD">
        <w:rPr>
          <w:kern w:val="2"/>
          <w:sz w:val="28"/>
          <w:szCs w:val="28"/>
        </w:rPr>
        <w:t xml:space="preserve"> но не ранее </w:t>
      </w:r>
      <w:r w:rsidRPr="002E45DD">
        <w:rPr>
          <w:sz w:val="28"/>
          <w:szCs w:val="28"/>
        </w:rPr>
        <w:t xml:space="preserve">1 января </w:t>
      </w:r>
      <w:smartTag w:uri="urn:schemas-microsoft-com:office:smarttags" w:element="metricconverter">
        <w:smartTagPr>
          <w:attr w:name="ProductID" w:val="2019 г"/>
        </w:smartTagPr>
        <w:r w:rsidRPr="002E45DD">
          <w:rPr>
            <w:sz w:val="28"/>
            <w:szCs w:val="28"/>
          </w:rPr>
          <w:t>2019 г</w:t>
        </w:r>
      </w:smartTag>
      <w:r w:rsidRPr="002E45DD">
        <w:rPr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«Об утверждении бюджета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на 2019 год и на плановый период 2020 и 2021 годов»</w:t>
      </w:r>
      <w:r w:rsidRPr="002E45DD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0B2442" w:rsidRDefault="000B244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0B2442" w:rsidRDefault="000B244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B2442" w:rsidRDefault="000B2442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0B2442" w:rsidRDefault="000B244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0B2442" w:rsidRPr="00CE135F" w:rsidRDefault="000B244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0B2442" w:rsidRPr="00080C48" w:rsidRDefault="000B2442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0B2442" w:rsidRPr="00080C48" w:rsidRDefault="000B244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0B2442" w:rsidRDefault="000B244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0B2442" w:rsidRPr="00080C48" w:rsidRDefault="000B244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0B2442" w:rsidRPr="00080C48" w:rsidRDefault="000B244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07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1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107</w:t>
      </w:r>
    </w:p>
    <w:p w:rsidR="000B2442" w:rsidRPr="00080C48" w:rsidRDefault="000B2442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B2442" w:rsidRDefault="000B244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0B2442" w:rsidRPr="00804E0D" w:rsidRDefault="000B2442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0B2442" w:rsidRPr="00804E0D" w:rsidRDefault="000B2442" w:rsidP="00C4693E">
      <w:pPr>
        <w:jc w:val="center"/>
        <w:rPr>
          <w:kern w:val="2"/>
          <w:sz w:val="28"/>
          <w:szCs w:val="28"/>
        </w:rPr>
      </w:pPr>
    </w:p>
    <w:p w:rsidR="000B2442" w:rsidRPr="00CF7FB5" w:rsidRDefault="000B2442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0B2442" w:rsidRPr="00CF7FB5" w:rsidRDefault="000B244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0B2442" w:rsidRPr="009761FF" w:rsidRDefault="000B244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0B2442" w:rsidRPr="00080C48" w:rsidRDefault="000B244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0B2442" w:rsidRPr="00080C48" w:rsidRDefault="000B244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0B2442" w:rsidRPr="00080C48" w:rsidTr="00275FAB">
        <w:tc>
          <w:tcPr>
            <w:tcW w:w="2110" w:type="dxa"/>
          </w:tcPr>
          <w:p w:rsidR="000B2442" w:rsidRPr="00080C48" w:rsidRDefault="000B2442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804E0D" w:rsidRDefault="000B244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0B2442" w:rsidRPr="00804E0D" w:rsidRDefault="000B244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465AE2" w:rsidRDefault="000B244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511C19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Default="000B2442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0B2442" w:rsidRDefault="000B2442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0B2442" w:rsidRPr="00080C48" w:rsidRDefault="000B2442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F770D7" w:rsidRDefault="000B2442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B2442" w:rsidRPr="00F770D7" w:rsidRDefault="000B2442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0B2442" w:rsidRPr="00080C48" w:rsidRDefault="000B2442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Default="000B244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0B2442" w:rsidRPr="00080C48" w:rsidRDefault="000B244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0B2442" w:rsidRDefault="000B2442" w:rsidP="00275FAB">
            <w:pPr>
              <w:rPr>
                <w:kern w:val="2"/>
                <w:sz w:val="28"/>
                <w:szCs w:val="28"/>
              </w:rPr>
            </w:pPr>
          </w:p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Default="000B2442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0B2442" w:rsidRPr="00080C48" w:rsidRDefault="000B2442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0B2442" w:rsidRDefault="000B2442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0B2442" w:rsidRDefault="000B2442"/>
        </w:tc>
      </w:tr>
      <w:tr w:rsidR="000B2442" w:rsidRPr="00080C48" w:rsidTr="00275FAB">
        <w:tc>
          <w:tcPr>
            <w:tcW w:w="2110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B2442" w:rsidRPr="00975056" w:rsidRDefault="000B244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0B2442" w:rsidRPr="00975056" w:rsidRDefault="000B2442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0B2442" w:rsidRPr="00080C48" w:rsidRDefault="000B2442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B2442" w:rsidRPr="00080C48" w:rsidRDefault="000B244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0B2442" w:rsidRPr="00B17A7A" w:rsidRDefault="000B2442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0B2442" w:rsidRDefault="000B244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B2442" w:rsidRPr="00975056" w:rsidRDefault="000B244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B2442" w:rsidRPr="00975056" w:rsidRDefault="000B2442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0B2442" w:rsidRPr="00080C48" w:rsidRDefault="000B2442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465AE2" w:rsidRDefault="000B244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0B2442" w:rsidRPr="00080C48" w:rsidRDefault="000B2442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0B2442" w:rsidRDefault="000B2442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0B2442" w:rsidRPr="00B17A7A" w:rsidRDefault="000B2442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0B2442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0B2442" w:rsidRPr="00080C48" w:rsidRDefault="000B244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465AE2" w:rsidRDefault="000B244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0B2442" w:rsidRPr="00080C48" w:rsidRDefault="000B2442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0B2442" w:rsidRPr="00080C48" w:rsidRDefault="000B2442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0B2442" w:rsidRPr="00080C48" w:rsidRDefault="000B244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0B2442" w:rsidRPr="00080C48" w:rsidRDefault="000B244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B2442" w:rsidRPr="00080C48" w:rsidRDefault="000B2442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275FAB">
        <w:tc>
          <w:tcPr>
            <w:tcW w:w="2042" w:type="dxa"/>
          </w:tcPr>
          <w:p w:rsidR="000B2442" w:rsidRPr="00080C48" w:rsidRDefault="000B244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B2442" w:rsidRPr="00080C48" w:rsidRDefault="000B244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975056" w:rsidRDefault="000B2442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0B2442" w:rsidRDefault="000B244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0B2442" w:rsidRDefault="000B244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0B2442" w:rsidRDefault="000B2442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0B2442" w:rsidRPr="00080C48" w:rsidRDefault="000B2442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0B2442" w:rsidRPr="00080C48" w:rsidRDefault="000B2442" w:rsidP="00275FAB">
      <w:pPr>
        <w:rPr>
          <w:kern w:val="2"/>
        </w:rPr>
      </w:pPr>
    </w:p>
    <w:p w:rsidR="000B2442" w:rsidRPr="00080C48" w:rsidRDefault="000B2442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0B2442" w:rsidRPr="00B17A7A" w:rsidRDefault="000B2442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0B2442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B2442" w:rsidRPr="00975056" w:rsidRDefault="000B2442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0B2442" w:rsidRPr="00080C48" w:rsidRDefault="000B2442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465AE2" w:rsidRDefault="000B2442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0B2442" w:rsidRPr="00080C48" w:rsidRDefault="000B2442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0B2442" w:rsidRPr="00080C48" w:rsidRDefault="000B2442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B2442" w:rsidRPr="002B5703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B2442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B2442" w:rsidRPr="00080C48" w:rsidRDefault="000B2442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B2442" w:rsidRPr="00080C48" w:rsidTr="00476389">
        <w:tc>
          <w:tcPr>
            <w:tcW w:w="2042" w:type="dxa"/>
          </w:tcPr>
          <w:p w:rsidR="000B2442" w:rsidRPr="00080C48" w:rsidRDefault="000B2442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B2442" w:rsidRPr="00080C48" w:rsidRDefault="000B2442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B2442" w:rsidRDefault="000B2442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0B2442" w:rsidRDefault="000B2442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0B2442" w:rsidRPr="00080C48" w:rsidRDefault="000B2442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B2442" w:rsidRPr="00080C48" w:rsidRDefault="000B2442" w:rsidP="00275FAB">
      <w:pPr>
        <w:jc w:val="center"/>
        <w:rPr>
          <w:kern w:val="2"/>
          <w:sz w:val="28"/>
          <w:szCs w:val="28"/>
        </w:rPr>
      </w:pPr>
    </w:p>
    <w:p w:rsidR="000B2442" w:rsidRPr="00A87F6A" w:rsidRDefault="000B244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0B2442" w:rsidRPr="00A87F6A" w:rsidRDefault="000B244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0B2442" w:rsidRPr="00A87F6A" w:rsidRDefault="000B2442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0B2442" w:rsidRPr="00447936" w:rsidRDefault="000B2442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0B2442" w:rsidRPr="00FF1F2B" w:rsidRDefault="000B2442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0B2442" w:rsidRPr="00FF1F2B" w:rsidRDefault="000B244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0B2442" w:rsidRPr="00FF1F2B" w:rsidRDefault="000B244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0B2442" w:rsidRPr="00FF1F2B" w:rsidRDefault="000B2442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0B2442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0B2442" w:rsidRPr="00A87F6A" w:rsidRDefault="000B244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0B2442" w:rsidRPr="00F0097A" w:rsidRDefault="000B2442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0B2442" w:rsidRPr="00F0097A" w:rsidRDefault="000B2442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0B2442" w:rsidRPr="00952139" w:rsidRDefault="000B2442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0B2442" w:rsidRDefault="000B2442" w:rsidP="00275FAB">
      <w:pPr>
        <w:rPr>
          <w:sz w:val="28"/>
        </w:rPr>
      </w:pPr>
    </w:p>
    <w:p w:rsidR="000B2442" w:rsidRPr="00080C48" w:rsidRDefault="000B2442" w:rsidP="00275FAB">
      <w:pPr>
        <w:rPr>
          <w:sz w:val="28"/>
        </w:rPr>
      </w:pPr>
    </w:p>
    <w:p w:rsidR="000B2442" w:rsidRDefault="000B2442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0B2442" w:rsidRPr="00080C48" w:rsidRDefault="000B2442" w:rsidP="006056EF">
      <w:pPr>
        <w:ind w:left="709"/>
        <w:rPr>
          <w:kern w:val="2"/>
          <w:sz w:val="28"/>
          <w:szCs w:val="28"/>
        </w:rPr>
        <w:sectPr w:rsidR="000B2442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0B2442" w:rsidRPr="00080C48" w:rsidRDefault="000B2442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0B2442" w:rsidRDefault="000B2442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B2442" w:rsidRPr="008F5F26" w:rsidRDefault="000B2442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0B2442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B2442" w:rsidRPr="00080C48" w:rsidRDefault="000B244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0B2442" w:rsidRPr="00080C48" w:rsidRDefault="000B2442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0B2442" w:rsidRPr="00080C48" w:rsidRDefault="000B2442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0B2442" w:rsidRPr="00080C48" w:rsidTr="00275FAB">
        <w:trPr>
          <w:tblHeader/>
        </w:trPr>
        <w:tc>
          <w:tcPr>
            <w:tcW w:w="567" w:type="dxa"/>
            <w:vMerge w:val="restart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0B2442" w:rsidRPr="00080C48" w:rsidRDefault="000B244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0B2442" w:rsidRPr="00080C48" w:rsidTr="00275FAB">
        <w:trPr>
          <w:tblHeader/>
        </w:trPr>
        <w:tc>
          <w:tcPr>
            <w:tcW w:w="567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0B2442" w:rsidRPr="00080C48" w:rsidRDefault="000B2442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B2442" w:rsidRPr="00080C48" w:rsidRDefault="000B2442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B2442" w:rsidRPr="00080C48" w:rsidRDefault="000B2442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0B2442" w:rsidRPr="00080C48" w:rsidRDefault="000B244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0B2442" w:rsidRPr="00080C48" w:rsidRDefault="000B2442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0B2442" w:rsidRPr="00080C48" w:rsidTr="00253E07">
        <w:trPr>
          <w:tblHeader/>
        </w:trPr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0B2442" w:rsidRPr="00080C48" w:rsidRDefault="000B244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0B2442" w:rsidRPr="00080C48" w:rsidTr="00253E07">
        <w:tc>
          <w:tcPr>
            <w:tcW w:w="14968" w:type="dxa"/>
            <w:gridSpan w:val="18"/>
          </w:tcPr>
          <w:p w:rsidR="000B2442" w:rsidRDefault="000B2442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0B2442" w:rsidRPr="00080C48" w:rsidRDefault="000B2442" w:rsidP="009850FB">
            <w:pPr>
              <w:jc w:val="center"/>
              <w:rPr>
                <w:kern w:val="2"/>
              </w:rPr>
            </w:pP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0B2442" w:rsidRPr="00D03B11" w:rsidRDefault="000B2442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0B2442" w:rsidRPr="00080C48" w:rsidRDefault="000B2442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0B2442" w:rsidRPr="00D03B11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0B2442" w:rsidRPr="00080C48" w:rsidRDefault="000B2442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0B2442" w:rsidRPr="00080C48" w:rsidRDefault="000B244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080C48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0B2442" w:rsidRPr="00080C48" w:rsidTr="009C6EA1">
        <w:tc>
          <w:tcPr>
            <w:tcW w:w="14968" w:type="dxa"/>
            <w:gridSpan w:val="18"/>
          </w:tcPr>
          <w:p w:rsidR="000B2442" w:rsidRPr="007015E4" w:rsidRDefault="000B2442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0B2442" w:rsidRPr="00D03B11" w:rsidRDefault="000B2442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D03B11" w:rsidRDefault="000B244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Pr="00080C48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0B2442" w:rsidRPr="00D03B11" w:rsidRDefault="000B2442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D03B11" w:rsidRDefault="000B244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0B2442" w:rsidRPr="00080C48" w:rsidTr="007033C7">
        <w:tc>
          <w:tcPr>
            <w:tcW w:w="14968" w:type="dxa"/>
            <w:gridSpan w:val="18"/>
          </w:tcPr>
          <w:p w:rsidR="000B2442" w:rsidRPr="00B54F65" w:rsidRDefault="000B2442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>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0B2442" w:rsidRPr="00B54F65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B2442" w:rsidRPr="00080C48" w:rsidTr="0084642E">
        <w:tc>
          <w:tcPr>
            <w:tcW w:w="14968" w:type="dxa"/>
            <w:gridSpan w:val="18"/>
          </w:tcPr>
          <w:p w:rsidR="000B2442" w:rsidRPr="00693C79" w:rsidRDefault="000B2442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0B2442" w:rsidRPr="00080C48" w:rsidTr="00253E07">
        <w:tc>
          <w:tcPr>
            <w:tcW w:w="562" w:type="dxa"/>
          </w:tcPr>
          <w:p w:rsidR="000B2442" w:rsidRDefault="000B2442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0B2442" w:rsidRPr="00693C79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0B2442" w:rsidRPr="00080C48" w:rsidRDefault="000B2442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B2442" w:rsidRPr="00080C48" w:rsidRDefault="000B2442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B2442" w:rsidRDefault="000B2442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B2442" w:rsidRPr="007015E4" w:rsidRDefault="000B2442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0B2442" w:rsidRPr="00080C48" w:rsidRDefault="000B244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0B2442" w:rsidRDefault="000B2442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B2442" w:rsidRPr="008F5F26" w:rsidRDefault="000B2442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0B2442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B2442" w:rsidRPr="00080C48" w:rsidRDefault="000B2442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0B2442" w:rsidRPr="00080C48" w:rsidRDefault="000B2442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0B2442" w:rsidRPr="00080C48" w:rsidRDefault="000B2442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0B2442" w:rsidRPr="00080C48" w:rsidRDefault="000B2442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0B2442" w:rsidRPr="00080C48" w:rsidTr="00275FAB">
        <w:tc>
          <w:tcPr>
            <w:tcW w:w="682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0B2442" w:rsidRPr="00080C48" w:rsidTr="00275FAB">
        <w:tc>
          <w:tcPr>
            <w:tcW w:w="682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0B2442" w:rsidRPr="00080C48" w:rsidRDefault="000B2442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0B2442" w:rsidRPr="00080C48" w:rsidTr="006128C7">
        <w:trPr>
          <w:tblHeader/>
        </w:trPr>
        <w:tc>
          <w:tcPr>
            <w:tcW w:w="687" w:type="dxa"/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0B244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0B244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D6BFF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B80C5D" w:rsidRDefault="000B2442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0B2442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0B2442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3A45B5" w:rsidRDefault="000B2442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0B2442" w:rsidRPr="00080C48" w:rsidTr="00D60748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0B2442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315CBB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D021CC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0B244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9F085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7A5425" w:rsidRDefault="000B2442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442" w:rsidRPr="00080C48" w:rsidRDefault="000B2442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Pr="00080C48" w:rsidRDefault="000B2442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0B2442" w:rsidRDefault="000B2442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B2442" w:rsidRPr="008F5F26" w:rsidRDefault="000B2442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0B2442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B2442" w:rsidRPr="00080C48" w:rsidRDefault="000B244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0B2442" w:rsidRPr="00080C48" w:rsidRDefault="000B244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B2442" w:rsidRPr="00080C48" w:rsidRDefault="000B244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0B2442" w:rsidRPr="00080C48" w:rsidRDefault="000B2442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0B2442" w:rsidRPr="00080C48" w:rsidTr="003F23D9">
        <w:tc>
          <w:tcPr>
            <w:tcW w:w="671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0B2442" w:rsidRPr="00080C48" w:rsidTr="003F23D9">
        <w:tc>
          <w:tcPr>
            <w:tcW w:w="671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0B2442" w:rsidRPr="00080C48" w:rsidRDefault="000B2442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0B2442" w:rsidRPr="00080C48" w:rsidRDefault="000B2442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46"/>
        <w:gridCol w:w="28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0B2442" w:rsidRPr="00080C48" w:rsidTr="003F23D9">
        <w:tc>
          <w:tcPr>
            <w:tcW w:w="480" w:type="dxa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0B2442" w:rsidRPr="00080C48" w:rsidRDefault="000B244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0B2442" w:rsidRPr="00080C48" w:rsidTr="003F23D9">
        <w:tc>
          <w:tcPr>
            <w:tcW w:w="14968" w:type="dxa"/>
            <w:gridSpan w:val="22"/>
            <w:noWrap/>
          </w:tcPr>
          <w:p w:rsidR="000B2442" w:rsidRPr="00080C48" w:rsidRDefault="000B2442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0B2442" w:rsidRPr="00080C48" w:rsidTr="003F23D9">
        <w:tc>
          <w:tcPr>
            <w:tcW w:w="480" w:type="dxa"/>
            <w:vMerge w:val="restart"/>
            <w:noWrap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B2442" w:rsidRPr="00080C48" w:rsidRDefault="000B244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Default="000B244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B2442" w:rsidRPr="00080C48" w:rsidRDefault="000B244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0B2442" w:rsidRPr="003F23D9" w:rsidRDefault="000B2442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0B2442" w:rsidRPr="00080C48" w:rsidTr="003F23D9">
        <w:tc>
          <w:tcPr>
            <w:tcW w:w="480" w:type="dxa"/>
          </w:tcPr>
          <w:p w:rsidR="000B2442" w:rsidRPr="00080C48" w:rsidRDefault="000B244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B2442" w:rsidRPr="00080C48" w:rsidRDefault="000B244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B2442" w:rsidRPr="00080C48" w:rsidRDefault="000B244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29647D">
        <w:tc>
          <w:tcPr>
            <w:tcW w:w="14968" w:type="dxa"/>
            <w:gridSpan w:val="22"/>
            <w:vAlign w:val="center"/>
          </w:tcPr>
          <w:p w:rsidR="000B2442" w:rsidRPr="00A814C9" w:rsidRDefault="000B2442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0B2442" w:rsidRPr="00080C48" w:rsidTr="00C03216">
        <w:tc>
          <w:tcPr>
            <w:tcW w:w="480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3F23D9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9B1D26">
        <w:tc>
          <w:tcPr>
            <w:tcW w:w="14968" w:type="dxa"/>
            <w:gridSpan w:val="22"/>
            <w:vAlign w:val="center"/>
          </w:tcPr>
          <w:p w:rsidR="000B2442" w:rsidRPr="00A814C9" w:rsidRDefault="000B2442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0B2442" w:rsidRPr="00080C48" w:rsidTr="000D7281">
        <w:tc>
          <w:tcPr>
            <w:tcW w:w="480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B2442" w:rsidRPr="00080C48" w:rsidRDefault="000B2442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0D7281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0D7281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B2442" w:rsidRPr="00080C48" w:rsidTr="000D7281">
        <w:tc>
          <w:tcPr>
            <w:tcW w:w="480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B2442" w:rsidRPr="00080C48" w:rsidRDefault="000B2442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B2442" w:rsidRPr="00080C48" w:rsidRDefault="000B2442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B2442" w:rsidRDefault="000B2442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0B2442" w:rsidRPr="00080C48" w:rsidRDefault="000B244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0B2442" w:rsidRDefault="000B2442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B2442" w:rsidRPr="008F5F26" w:rsidRDefault="000B2442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0B2442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0B2442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B2442" w:rsidRPr="00080C48" w:rsidRDefault="000B244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0B2442" w:rsidRPr="00080C48" w:rsidRDefault="000B2442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0B2442" w:rsidRPr="00080C48" w:rsidRDefault="000B2442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0B2442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0B2442" w:rsidRPr="00080C48" w:rsidRDefault="000B2442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0B2442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2030</w:t>
            </w:r>
          </w:p>
        </w:tc>
      </w:tr>
    </w:tbl>
    <w:p w:rsidR="000B2442" w:rsidRPr="00080C48" w:rsidRDefault="000B2442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0B2442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Pr="00080C48" w:rsidRDefault="000B2442" w:rsidP="00180BE3">
            <w:pPr>
              <w:jc w:val="center"/>
            </w:pPr>
            <w:r w:rsidRPr="00080C48">
              <w:t>20</w:t>
            </w:r>
          </w:p>
        </w:tc>
      </w:tr>
      <w:tr w:rsidR="000B2442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7E48F6" w:rsidRDefault="000B2442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0B2442" w:rsidRPr="00080C48" w:rsidRDefault="000B2442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Pr="00080C48" w:rsidRDefault="000B2442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3F23D9"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00103" w:rsidRDefault="000B2442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00103" w:rsidRDefault="000B2442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водохозяйствен-ного комплекса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1D798B" w:rsidRDefault="000B2442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1D798B" w:rsidRDefault="000B2442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1D798B" w:rsidRDefault="000B2442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7E48F6"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442" w:rsidRPr="00080C48" w:rsidRDefault="000B2442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442" w:rsidRPr="001D798B" w:rsidRDefault="000B2442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B2442" w:rsidRDefault="000B2442"/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Pr="00080C48" w:rsidRDefault="000B2442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2442" w:rsidRDefault="000B2442" w:rsidP="00476389">
            <w:r w:rsidRPr="00D20406">
              <w:t>0,0</w:t>
            </w:r>
          </w:p>
        </w:tc>
      </w:tr>
      <w:tr w:rsidR="000B244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7E48F6">
            <w:pPr>
              <w:ind w:left="-142" w:right="-109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00103" w:rsidRDefault="000B2442" w:rsidP="00C46AD1">
            <w:pPr>
              <w:jc w:val="both"/>
              <w:outlineLvl w:val="0"/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AA2FD7" w:rsidRDefault="000B2442" w:rsidP="00180BE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CA68C2">
            <w:pPr>
              <w:jc w:val="center"/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CA68C2">
            <w:pPr>
              <w:jc w:val="center"/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0E54D1">
            <w:pPr>
              <w:jc w:val="center"/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 w:rsidP="00CA68C2">
            <w:pPr>
              <w:jc w:val="center"/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DF0A84" w:rsidRDefault="000B2442"/>
        </w:tc>
      </w:tr>
    </w:tbl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Pr="00080C48" w:rsidRDefault="000B244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0B2442" w:rsidRDefault="000B2442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B2442" w:rsidRPr="008F5F26" w:rsidRDefault="000B2442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B2442" w:rsidRDefault="000B2442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B2442" w:rsidRPr="00080C48" w:rsidRDefault="000B2442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B2442" w:rsidRPr="002D7AD1" w:rsidRDefault="000B2442" w:rsidP="00F76562">
      <w:pPr>
        <w:suppressAutoHyphens/>
        <w:rPr>
          <w:kern w:val="2"/>
          <w:sz w:val="28"/>
          <w:szCs w:val="28"/>
        </w:rPr>
      </w:pPr>
    </w:p>
    <w:p w:rsidR="000B2442" w:rsidRDefault="000B2442" w:rsidP="006128C7">
      <w:pPr>
        <w:rPr>
          <w:kern w:val="2"/>
          <w:sz w:val="28"/>
          <w:szCs w:val="28"/>
        </w:rPr>
      </w:pPr>
    </w:p>
    <w:p w:rsidR="000B2442" w:rsidRDefault="000B2442" w:rsidP="006128C7">
      <w:pPr>
        <w:jc w:val="center"/>
        <w:rPr>
          <w:kern w:val="2"/>
          <w:sz w:val="28"/>
          <w:szCs w:val="28"/>
        </w:rPr>
      </w:pPr>
    </w:p>
    <w:p w:rsidR="000B2442" w:rsidRPr="00080C48" w:rsidRDefault="000B244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0B2442" w:rsidRPr="00080C48" w:rsidRDefault="000B244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0B2442" w:rsidRPr="00080C48" w:rsidRDefault="000B2442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0B2442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0B2442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442" w:rsidRPr="00080C48" w:rsidRDefault="000B244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0B2442" w:rsidRPr="00080C48" w:rsidRDefault="000B2442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0B2442" w:rsidRPr="00080C48" w:rsidTr="008717DC">
        <w:tc>
          <w:tcPr>
            <w:tcW w:w="34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B2442" w:rsidRPr="00080C48" w:rsidTr="008717DC">
        <w:tc>
          <w:tcPr>
            <w:tcW w:w="348" w:type="dxa"/>
            <w:vMerge w:val="restart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0B2442" w:rsidRPr="00130072" w:rsidRDefault="000B2442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c>
          <w:tcPr>
            <w:tcW w:w="348" w:type="dxa"/>
            <w:vMerge w:val="restart"/>
          </w:tcPr>
          <w:p w:rsidR="000B2442" w:rsidRPr="00080C48" w:rsidRDefault="000B244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0B2442" w:rsidRPr="003F23D9" w:rsidRDefault="000B2442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3F23D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0B2442" w:rsidRPr="003F23D9" w:rsidRDefault="000B2442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«Развитие водохозяйствен-ного комплекса Алексеевского сельского поселения»</w:t>
            </w: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0B2442" w:rsidRPr="003F23D9" w:rsidRDefault="000B2442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3F23D9" w:rsidRDefault="000B2442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Default="000B2442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B244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B2442" w:rsidRPr="00080C48" w:rsidRDefault="000B244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B2442" w:rsidRPr="006D7FE1" w:rsidRDefault="000B2442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B2442" w:rsidRPr="006D7FE1" w:rsidRDefault="000B244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0B2442" w:rsidRPr="00080C48" w:rsidRDefault="000B244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:rsidR="000B2442" w:rsidRDefault="000B2442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p w:rsidR="000B2442" w:rsidRDefault="000B2442" w:rsidP="00816A6D">
      <w:pPr>
        <w:pageBreakBefore/>
        <w:ind w:left="6237"/>
        <w:jc w:val="right"/>
        <w:rPr>
          <w:kern w:val="2"/>
          <w:sz w:val="28"/>
          <w:szCs w:val="28"/>
        </w:rPr>
        <w:sectPr w:rsidR="000B2442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0B2442" w:rsidRPr="00FD40F8" w:rsidRDefault="000B2442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0B2442" w:rsidRPr="00FD40F8" w:rsidRDefault="000B2442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0B2442" w:rsidRPr="00CD715E" w:rsidRDefault="000B2442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0B2442" w:rsidRPr="00FD40F8" w:rsidRDefault="000B2442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107</w:t>
      </w:r>
    </w:p>
    <w:p w:rsidR="000B2442" w:rsidRPr="00A6414F" w:rsidRDefault="000B2442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0B2442" w:rsidRDefault="000B2442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Алексеевского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0B2442" w:rsidRDefault="000B2442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0B2442" w:rsidRDefault="000B2442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B2442" w:rsidRDefault="000B2442" w:rsidP="007207F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Алексеевского сельского </w:t>
      </w:r>
      <w:r>
        <w:rPr>
          <w:rFonts w:ascii="Times New Roman" w:hAnsi="Times New Roman"/>
          <w:kern w:val="2"/>
          <w:sz w:val="28"/>
          <w:szCs w:val="28"/>
        </w:rPr>
        <w:t>поселения от 30.09.2013 г. № 156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A40180">
        <w:rPr>
          <w:rFonts w:ascii="Times New Roman" w:hAnsi="Times New Roman"/>
          <w:sz w:val="28"/>
          <w:szCs w:val="28"/>
        </w:rPr>
        <w:t>«</w:t>
      </w:r>
      <w:r w:rsidRPr="00E075BF">
        <w:rPr>
          <w:rFonts w:ascii="Times New Roman" w:hAnsi="Times New Roman"/>
          <w:sz w:val="28"/>
          <w:szCs w:val="28"/>
          <w:lang w:eastAsia="ru-RU"/>
        </w:rPr>
        <w:t>Охрана окружающей среды и рациональное природопользование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Алексеевского сельского поселения</w:t>
      </w:r>
      <w:r w:rsidRPr="00A40180">
        <w:rPr>
          <w:rFonts w:ascii="Times New Roman" w:hAnsi="Times New Roman"/>
          <w:sz w:val="28"/>
          <w:szCs w:val="28"/>
        </w:rPr>
        <w:t>»</w:t>
      </w:r>
    </w:p>
    <w:p w:rsidR="000B2442" w:rsidRDefault="000B2442" w:rsidP="007207F8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0B2442" w:rsidRDefault="000B2442" w:rsidP="007207F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г. № </w:t>
      </w:r>
      <w:r>
        <w:rPr>
          <w:rFonts w:ascii="Times New Roman" w:hAnsi="Times New Roman"/>
          <w:kern w:val="2"/>
          <w:sz w:val="28"/>
          <w:szCs w:val="28"/>
        </w:rPr>
        <w:t>227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156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0B2442" w:rsidRDefault="000B2442" w:rsidP="0066086C">
      <w:pPr>
        <w:pStyle w:val="a3"/>
        <w:rPr>
          <w:rFonts w:ascii="Times New Roman" w:hAnsi="Times New Roman"/>
          <w:sz w:val="28"/>
          <w:szCs w:val="28"/>
        </w:rPr>
      </w:pPr>
    </w:p>
    <w:p w:rsidR="000B2442" w:rsidRDefault="000B2442" w:rsidP="006608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185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156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0B2442" w:rsidRDefault="000B2442" w:rsidP="006608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25.09.2015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181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156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0B2442" w:rsidRDefault="000B2442" w:rsidP="006608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25.12.2015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252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156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0B2442" w:rsidRDefault="000B2442" w:rsidP="0066086C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29.12.2016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156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</w:p>
    <w:p w:rsidR="000B2442" w:rsidRDefault="000B2442" w:rsidP="007207F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27.12.2017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186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156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Развитие транспортной системы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0B2442" w:rsidRDefault="000B2442" w:rsidP="00816A6D">
      <w:pPr>
        <w:autoSpaceDE w:val="0"/>
        <w:autoSpaceDN w:val="0"/>
        <w:adjustRightInd w:val="0"/>
        <w:ind w:left="17010"/>
        <w:rPr>
          <w:kern w:val="2"/>
          <w:sz w:val="28"/>
          <w:szCs w:val="28"/>
        </w:rPr>
        <w:sectPr w:rsidR="000B2442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  <w:r>
        <w:rPr>
          <w:sz w:val="28"/>
          <w:szCs w:val="28"/>
        </w:rPr>
        <w:t xml:space="preserve"> </w:t>
      </w:r>
    </w:p>
    <w:p w:rsidR="000B2442" w:rsidRDefault="000B2442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0B244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442" w:rsidRDefault="000B2442">
      <w:r>
        <w:separator/>
      </w:r>
    </w:p>
  </w:endnote>
  <w:endnote w:type="continuationSeparator" w:id="1">
    <w:p w:rsidR="000B2442" w:rsidRDefault="000B2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42" w:rsidRDefault="000B2442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0B2442" w:rsidRDefault="000B24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42" w:rsidRDefault="000B244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2442" w:rsidRDefault="000B2442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42" w:rsidRPr="00B82745" w:rsidRDefault="000B2442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442" w:rsidRDefault="000B2442">
      <w:r>
        <w:separator/>
      </w:r>
    </w:p>
  </w:footnote>
  <w:footnote w:type="continuationSeparator" w:id="1">
    <w:p w:rsidR="000B2442" w:rsidRDefault="000B24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2465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D2690"/>
    <w:rsid w:val="001D4511"/>
    <w:rsid w:val="001D798B"/>
    <w:rsid w:val="001E5ABB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D6EDF"/>
    <w:rsid w:val="003E4A1C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D38DA"/>
    <w:rsid w:val="005D396B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64E3"/>
    <w:rsid w:val="007D28E3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F0198"/>
    <w:rsid w:val="009F0855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7B7D"/>
    <w:rsid w:val="00A40180"/>
    <w:rsid w:val="00A444EC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E4E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0748"/>
    <w:rsid w:val="00D66534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F0A84"/>
    <w:rsid w:val="00DF34C6"/>
    <w:rsid w:val="00DF3849"/>
    <w:rsid w:val="00DF6D10"/>
    <w:rsid w:val="00E04378"/>
    <w:rsid w:val="00E075BF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clear" w:pos="454"/>
        <w:tab w:val="num" w:pos="360"/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77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808</TotalTime>
  <Pages>30</Pages>
  <Words>5243</Words>
  <Characters>29887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145</cp:revision>
  <cp:lastPrinted>2018-11-14T12:31:00Z</cp:lastPrinted>
  <dcterms:created xsi:type="dcterms:W3CDTF">2018-11-09T13:07:00Z</dcterms:created>
  <dcterms:modified xsi:type="dcterms:W3CDTF">2018-11-30T10:55:00Z</dcterms:modified>
</cp:coreProperties>
</file>