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24F" w:rsidRDefault="00F6124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1E3FD8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F6124F" w:rsidRDefault="00F6124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F6124F" w:rsidRDefault="00F6124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6124F" w:rsidRDefault="00F6124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6124F" w:rsidRDefault="00F6124F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F6124F" w:rsidRPr="00BF799D" w:rsidRDefault="00F6124F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F6124F" w:rsidRPr="00C15F58" w:rsidRDefault="00F6124F" w:rsidP="00C15F58">
      <w:pPr>
        <w:spacing w:after="200"/>
        <w:contextualSpacing/>
        <w:jc w:val="center"/>
        <w:rPr>
          <w:sz w:val="28"/>
          <w:szCs w:val="28"/>
        </w:rPr>
      </w:pPr>
    </w:p>
    <w:p w:rsidR="00F6124F" w:rsidRPr="00C15F58" w:rsidRDefault="00F6124F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F6124F" w:rsidRPr="00C15F58" w:rsidRDefault="00F6124F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F6124F" w:rsidRPr="00C15F58" w:rsidTr="00213980">
        <w:tc>
          <w:tcPr>
            <w:tcW w:w="3115" w:type="dxa"/>
            <w:vAlign w:val="center"/>
          </w:tcPr>
          <w:p w:rsidR="00F6124F" w:rsidRPr="00213980" w:rsidRDefault="00F6124F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12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02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.201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3115" w:type="dxa"/>
            <w:vAlign w:val="center"/>
          </w:tcPr>
          <w:p w:rsidR="00F6124F" w:rsidRPr="00213980" w:rsidRDefault="00F6124F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16</w:t>
            </w:r>
          </w:p>
        </w:tc>
        <w:tc>
          <w:tcPr>
            <w:tcW w:w="3546" w:type="dxa"/>
            <w:vAlign w:val="center"/>
          </w:tcPr>
          <w:p w:rsidR="00F6124F" w:rsidRPr="00213980" w:rsidRDefault="00F6124F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F6124F" w:rsidRPr="00C15F58" w:rsidRDefault="00F6124F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F6124F" w:rsidRPr="00C15F58" w:rsidTr="00D66044">
        <w:trPr>
          <w:trHeight w:val="1121"/>
        </w:trPr>
        <w:tc>
          <w:tcPr>
            <w:tcW w:w="4707" w:type="dxa"/>
          </w:tcPr>
          <w:p w:rsidR="00F6124F" w:rsidRPr="00C15F58" w:rsidRDefault="00F6124F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F6124F" w:rsidRDefault="00F6124F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F6124F" w:rsidRDefault="00F6124F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F6124F" w:rsidRPr="007462E9" w:rsidRDefault="00F6124F" w:rsidP="00590D56">
      <w:pPr>
        <w:contextualSpacing/>
        <w:jc w:val="both"/>
        <w:rPr>
          <w:sz w:val="28"/>
          <w:szCs w:val="28"/>
        </w:rPr>
      </w:pPr>
    </w:p>
    <w:p w:rsidR="00F6124F" w:rsidRDefault="00F6124F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F6124F" w:rsidRDefault="00F6124F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F6124F" w:rsidRDefault="00F6124F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F6124F" w:rsidRPr="004B138B" w:rsidRDefault="00F6124F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F6124F" w:rsidRDefault="00F6124F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F6124F" w:rsidRDefault="00F6124F" w:rsidP="00C15F58">
      <w:pPr>
        <w:spacing w:after="200"/>
        <w:contextualSpacing/>
        <w:jc w:val="both"/>
        <w:rPr>
          <w:sz w:val="28"/>
          <w:szCs w:val="28"/>
        </w:rPr>
      </w:pPr>
    </w:p>
    <w:p w:rsidR="00F6124F" w:rsidRPr="00BF799D" w:rsidRDefault="00F6124F" w:rsidP="00C15F58">
      <w:pPr>
        <w:spacing w:after="200"/>
        <w:contextualSpacing/>
        <w:jc w:val="both"/>
        <w:rPr>
          <w:sz w:val="28"/>
          <w:szCs w:val="28"/>
        </w:rPr>
      </w:pPr>
    </w:p>
    <w:p w:rsidR="00F6124F" w:rsidRDefault="00F6124F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F6124F" w:rsidRDefault="00F6124F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F6124F" w:rsidRPr="00BF3287" w:rsidRDefault="00F6124F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Н.И. Лофиченко</w:t>
      </w:r>
    </w:p>
    <w:p w:rsidR="00F6124F" w:rsidRPr="00FD40F8" w:rsidRDefault="00F6124F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F6124F" w:rsidRPr="00FD40F8" w:rsidRDefault="00F6124F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F6124F" w:rsidRPr="00CD715E" w:rsidRDefault="00F6124F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F6124F" w:rsidRPr="00FD40F8" w:rsidRDefault="00F6124F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12.02.2019</w:t>
      </w:r>
      <w:r w:rsidRPr="00FD40F8">
        <w:rPr>
          <w:sz w:val="28"/>
        </w:rPr>
        <w:t xml:space="preserve"> № </w:t>
      </w:r>
      <w:r>
        <w:rPr>
          <w:sz w:val="28"/>
        </w:rPr>
        <w:t>16</w:t>
      </w:r>
    </w:p>
    <w:p w:rsidR="00F6124F" w:rsidRDefault="00F6124F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F6124F" w:rsidRPr="00FD40F8" w:rsidRDefault="00F6124F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F6124F" w:rsidRPr="00FD40F8" w:rsidRDefault="00F6124F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F6124F" w:rsidRDefault="00F6124F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F6124F" w:rsidRPr="00FD40F8" w:rsidRDefault="00F6124F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F6124F" w:rsidRPr="00FD40F8" w:rsidRDefault="00F6124F" w:rsidP="00F36DF9">
      <w:pPr>
        <w:jc w:val="center"/>
        <w:rPr>
          <w:kern w:val="2"/>
          <w:sz w:val="28"/>
          <w:szCs w:val="28"/>
        </w:rPr>
      </w:pPr>
    </w:p>
    <w:p w:rsidR="00F6124F" w:rsidRPr="00FD40F8" w:rsidRDefault="00F6124F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F6124F" w:rsidRPr="00FD40F8" w:rsidRDefault="00F6124F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F6124F" w:rsidRPr="00FD40F8" w:rsidRDefault="00F6124F" w:rsidP="00F36DF9">
      <w:pPr>
        <w:jc w:val="center"/>
        <w:rPr>
          <w:bCs/>
          <w:kern w:val="2"/>
          <w:sz w:val="28"/>
          <w:szCs w:val="28"/>
        </w:rPr>
      </w:pPr>
    </w:p>
    <w:p w:rsidR="00F6124F" w:rsidRPr="00FD40F8" w:rsidRDefault="00F6124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F6124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6124F" w:rsidRPr="00FD40F8" w:rsidRDefault="00F6124F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F6124F" w:rsidRPr="00FD40F8" w:rsidRDefault="00F6124F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F6124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F6124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F6124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F6124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6124F" w:rsidRDefault="00F6124F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F6124F" w:rsidRPr="00FD40F8" w:rsidRDefault="00F6124F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F6124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F6124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6124F" w:rsidRDefault="00F6124F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F6124F" w:rsidRPr="00FD40F8" w:rsidRDefault="00F6124F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F6124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6124F" w:rsidRPr="00E16C87" w:rsidRDefault="00F6124F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F6124F" w:rsidRPr="00FD40F8" w:rsidRDefault="00F6124F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F6124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6124F" w:rsidRPr="00FD40F8" w:rsidRDefault="00F6124F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6124F" w:rsidRDefault="00F6124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F6124F" w:rsidRDefault="00F6124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F6124F" w:rsidRPr="00FD40F8" w:rsidRDefault="00F6124F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F6124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F6124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21 880,5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4 088,1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6124F" w:rsidRPr="00FD40F8" w:rsidRDefault="00F6124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4000,7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6124F" w:rsidRPr="00FD40F8" w:rsidRDefault="00F6124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4000,7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6124F" w:rsidRPr="00FD40F8" w:rsidRDefault="00F6124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F6124F" w:rsidRPr="00FD40F8" w:rsidRDefault="00F6124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17 879,8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6124F" w:rsidRPr="00FD40F8" w:rsidRDefault="00F6124F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4 088,1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6124F" w:rsidRPr="00FD40F8" w:rsidRDefault="00F6124F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6124F" w:rsidRPr="00FD40F8" w:rsidRDefault="00F6124F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F6124F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6124F" w:rsidRPr="00BF3287" w:rsidRDefault="00F6124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F6124F" w:rsidRPr="00BF3287" w:rsidRDefault="00F6124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F6124F" w:rsidRPr="00BF3287" w:rsidRDefault="00F6124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F6124F" w:rsidRPr="00BF3287" w:rsidRDefault="00F6124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F6124F" w:rsidRPr="00BF3287" w:rsidRDefault="00F6124F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F6124F" w:rsidRPr="00BF3287" w:rsidRDefault="00F6124F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F6124F" w:rsidRPr="00FD40F8" w:rsidRDefault="00F6124F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F6124F" w:rsidRDefault="00F6124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F6124F" w:rsidRPr="00FD40F8" w:rsidRDefault="00F6124F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F6124F" w:rsidRPr="00FD40F8" w:rsidRDefault="00F6124F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6124F" w:rsidRPr="00FD40F8" w:rsidRDefault="00F6124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F6124F" w:rsidRPr="00FD40F8" w:rsidTr="007A3892">
        <w:tc>
          <w:tcPr>
            <w:tcW w:w="2699" w:type="dxa"/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F6124F" w:rsidRPr="00FD40F8" w:rsidRDefault="00F6124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6124F" w:rsidRPr="00FD40F8" w:rsidRDefault="00F6124F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F6124F" w:rsidRPr="00FD40F8" w:rsidTr="007A3892">
        <w:tc>
          <w:tcPr>
            <w:tcW w:w="2699" w:type="dxa"/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F6124F" w:rsidRPr="00FD40F8" w:rsidRDefault="00F6124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6124F" w:rsidRPr="00FD40F8" w:rsidRDefault="00F6124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6124F" w:rsidRPr="00FD40F8" w:rsidRDefault="00F6124F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F6124F" w:rsidRPr="00FD40F8" w:rsidTr="007A3892">
        <w:tc>
          <w:tcPr>
            <w:tcW w:w="2699" w:type="dxa"/>
          </w:tcPr>
          <w:p w:rsidR="00F6124F" w:rsidRPr="00FD40F8" w:rsidRDefault="00F6124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F6124F" w:rsidRPr="00FD40F8" w:rsidRDefault="00F6124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F6124F" w:rsidRPr="00FD40F8" w:rsidRDefault="00F6124F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F6124F" w:rsidRPr="00FD40F8" w:rsidTr="007A3892">
        <w:tc>
          <w:tcPr>
            <w:tcW w:w="2699" w:type="dxa"/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F6124F" w:rsidRPr="00FD40F8" w:rsidRDefault="00F6124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6124F" w:rsidRPr="00FD40F8" w:rsidRDefault="00F6124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6124F" w:rsidRPr="00FD40F8" w:rsidRDefault="00F6124F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F6124F" w:rsidRPr="00FD40F8" w:rsidTr="007A3892">
        <w:tc>
          <w:tcPr>
            <w:tcW w:w="2699" w:type="dxa"/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F6124F" w:rsidRPr="00FD40F8" w:rsidRDefault="00F6124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6124F" w:rsidRPr="00FD40F8" w:rsidRDefault="00F6124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6124F" w:rsidRPr="00FD40F8" w:rsidRDefault="00F6124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F6124F" w:rsidRPr="00FD40F8" w:rsidTr="007A3892">
        <w:tc>
          <w:tcPr>
            <w:tcW w:w="2699" w:type="dxa"/>
          </w:tcPr>
          <w:p w:rsidR="00F6124F" w:rsidRDefault="00F6124F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F6124F" w:rsidRPr="00FD40F8" w:rsidRDefault="00F6124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6124F" w:rsidRPr="00FD40F8" w:rsidRDefault="00F6124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6124F" w:rsidRPr="00FD40F8" w:rsidRDefault="00F6124F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F6124F" w:rsidRPr="00FD40F8" w:rsidTr="007A3892">
        <w:tc>
          <w:tcPr>
            <w:tcW w:w="2699" w:type="dxa"/>
          </w:tcPr>
          <w:p w:rsidR="00F6124F" w:rsidRPr="00FD40F8" w:rsidRDefault="00F6124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6124F" w:rsidRPr="00FD40F8" w:rsidRDefault="00F6124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6124F" w:rsidRDefault="00F6124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F6124F" w:rsidRDefault="00F6124F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F6124F" w:rsidRDefault="00F6124F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F6124F" w:rsidRPr="00FD40F8" w:rsidRDefault="00F6124F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F6124F" w:rsidRPr="00FD40F8" w:rsidTr="007A3892">
        <w:tc>
          <w:tcPr>
            <w:tcW w:w="2699" w:type="dxa"/>
          </w:tcPr>
          <w:p w:rsidR="00F6124F" w:rsidRPr="00FD40F8" w:rsidRDefault="00F6124F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F6124F" w:rsidRPr="00FD40F8" w:rsidRDefault="00F6124F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6124F" w:rsidRPr="00FD40F8" w:rsidRDefault="00F6124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6124F" w:rsidRDefault="00F6124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F6124F" w:rsidRDefault="00F6124F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F6124F" w:rsidRPr="00FD40F8" w:rsidRDefault="00F6124F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F6124F" w:rsidRPr="00FD40F8" w:rsidTr="007A3892">
        <w:tc>
          <w:tcPr>
            <w:tcW w:w="2699" w:type="dxa"/>
          </w:tcPr>
          <w:p w:rsidR="00F6124F" w:rsidRPr="00FD40F8" w:rsidRDefault="00F6124F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F6124F" w:rsidRPr="00FD40F8" w:rsidRDefault="00F6124F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6124F" w:rsidRPr="00FD40F8" w:rsidRDefault="00F6124F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6124F" w:rsidRPr="00FD40F8" w:rsidRDefault="00F6124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F6124F" w:rsidRPr="00FD40F8" w:rsidRDefault="00F6124F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F6124F" w:rsidRPr="00FD40F8" w:rsidTr="007A3892">
        <w:tc>
          <w:tcPr>
            <w:tcW w:w="2699" w:type="dxa"/>
          </w:tcPr>
          <w:p w:rsidR="00F6124F" w:rsidRPr="00FD40F8" w:rsidRDefault="00F6124F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F6124F" w:rsidRPr="00FD40F8" w:rsidRDefault="00F6124F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6124F" w:rsidRPr="00FD40F8" w:rsidRDefault="00F6124F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6124F" w:rsidRPr="00FD40F8" w:rsidRDefault="00F6124F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21 880,5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4 088,1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6124F" w:rsidRPr="00FD40F8" w:rsidRDefault="00F6124F" w:rsidP="008166F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4000,7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6124F" w:rsidRPr="00FD40F8" w:rsidRDefault="00F6124F" w:rsidP="008166F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4000,7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F6124F" w:rsidRPr="00FD40F8" w:rsidRDefault="00F6124F" w:rsidP="008166F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17 879,8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4 088,1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1 660,7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1 198,7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6124F" w:rsidRPr="00FD40F8" w:rsidRDefault="00F6124F" w:rsidP="008166F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6124F" w:rsidRPr="00FD40F8" w:rsidRDefault="00F6124F" w:rsidP="00545679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F6124F" w:rsidRPr="00FD40F8" w:rsidTr="007A3892">
        <w:tc>
          <w:tcPr>
            <w:tcW w:w="2699" w:type="dxa"/>
          </w:tcPr>
          <w:p w:rsidR="00F6124F" w:rsidRPr="00FD40F8" w:rsidRDefault="00F6124F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F6124F" w:rsidRPr="00FD40F8" w:rsidRDefault="00F6124F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F6124F" w:rsidRPr="00FD40F8" w:rsidRDefault="00F6124F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6124F" w:rsidRDefault="00F6124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F6124F" w:rsidRPr="00BF3287" w:rsidRDefault="00F6124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F6124F" w:rsidRPr="00BF3287" w:rsidRDefault="00F6124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F6124F" w:rsidRPr="00BF3287" w:rsidRDefault="00F6124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F6124F" w:rsidRPr="00BF3287" w:rsidRDefault="00F6124F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F6124F" w:rsidRPr="00BF3287" w:rsidRDefault="00F6124F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F6124F" w:rsidRPr="00BF3287" w:rsidRDefault="00F6124F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F6124F" w:rsidRDefault="00F6124F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F6124F" w:rsidRPr="00FD40F8" w:rsidRDefault="00F6124F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F6124F" w:rsidRPr="00FD40F8" w:rsidRDefault="00F6124F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F6124F" w:rsidRDefault="00F6124F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F6124F" w:rsidRPr="00FD40F8" w:rsidRDefault="00F6124F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F6124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6124F" w:rsidRDefault="00F6124F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F6124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F6124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F6124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F6124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F6124F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6124F" w:rsidRPr="00015600" w:rsidRDefault="00F6124F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F6124F" w:rsidRPr="00FD40F8" w:rsidRDefault="00F6124F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F6124F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F6124F" w:rsidRPr="00920EDF" w:rsidRDefault="00F6124F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6124F" w:rsidRPr="005A618D" w:rsidRDefault="00F6124F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6124F" w:rsidRPr="00FD40F8" w:rsidRDefault="00F6124F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F6124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6124F" w:rsidRPr="005A618D" w:rsidRDefault="00F6124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F6124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F6124F" w:rsidRPr="00920EDF" w:rsidRDefault="00F6124F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F6124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6124F" w:rsidRPr="00FD40F8" w:rsidRDefault="00F6124F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6124F" w:rsidRPr="00FD40F8" w:rsidRDefault="00F6124F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F6124F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6124F" w:rsidRPr="00FD40F8" w:rsidRDefault="00F6124F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6124F" w:rsidRPr="005A618D" w:rsidRDefault="00F6124F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F6124F" w:rsidRDefault="00F6124F" w:rsidP="00EB6D23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F6124F" w:rsidRDefault="00F6124F" w:rsidP="00545679">
      <w:pPr>
        <w:spacing w:line="223" w:lineRule="auto"/>
        <w:jc w:val="center"/>
        <w:rPr>
          <w:kern w:val="2"/>
          <w:sz w:val="28"/>
          <w:szCs w:val="28"/>
        </w:rPr>
      </w:pPr>
    </w:p>
    <w:p w:rsidR="00F6124F" w:rsidRPr="00FD40F8" w:rsidRDefault="00F6124F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F6124F" w:rsidRPr="00FD40F8" w:rsidRDefault="00F6124F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F6124F" w:rsidRDefault="00F6124F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F6124F" w:rsidRPr="00FD40F8" w:rsidRDefault="00F6124F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F6124F" w:rsidRPr="00FD40F8" w:rsidRDefault="00F6124F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F6124F" w:rsidRPr="00FD40F8" w:rsidRDefault="00F6124F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F6124F" w:rsidRPr="00FD40F8" w:rsidRDefault="00F6124F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F6124F" w:rsidRPr="00FD40F8" w:rsidRDefault="00F6124F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F6124F" w:rsidRPr="00FD40F8" w:rsidRDefault="00F6124F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F6124F" w:rsidRPr="00002EA5" w:rsidRDefault="00F6124F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F6124F" w:rsidRPr="00002EA5" w:rsidRDefault="00F6124F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F6124F" w:rsidRPr="00002EA5" w:rsidRDefault="00F6124F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F6124F" w:rsidRPr="006F53AF" w:rsidRDefault="00F6124F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F6124F" w:rsidRPr="00FD40F8" w:rsidRDefault="00F6124F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F6124F" w:rsidRPr="00CC06E7" w:rsidRDefault="00F6124F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F6124F" w:rsidRPr="00CC06E7" w:rsidRDefault="00F6124F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F6124F" w:rsidRPr="006F53AF" w:rsidRDefault="00F6124F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F6124F" w:rsidRPr="006F53AF" w:rsidRDefault="00F6124F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F6124F" w:rsidRPr="006F53AF" w:rsidRDefault="00F6124F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F6124F" w:rsidRPr="006F53AF" w:rsidRDefault="00F6124F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F6124F" w:rsidRDefault="00F6124F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F6124F" w:rsidRDefault="00F6124F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F6124F" w:rsidRDefault="00F6124F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F6124F" w:rsidRPr="00BF799D" w:rsidRDefault="00F6124F" w:rsidP="000D2245">
      <w:pPr>
        <w:ind w:firstLine="709"/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F6124F" w:rsidRPr="00BF799D" w:rsidRDefault="00F6124F" w:rsidP="000D2245">
      <w:pPr>
        <w:pStyle w:val="Heading3"/>
        <w:ind w:left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Н.А. Ходеева</w:t>
      </w:r>
    </w:p>
    <w:p w:rsidR="00F6124F" w:rsidRPr="00FD40F8" w:rsidRDefault="00F6124F" w:rsidP="00F36DF9">
      <w:pPr>
        <w:rPr>
          <w:sz w:val="28"/>
        </w:rPr>
      </w:pPr>
    </w:p>
    <w:p w:rsidR="00F6124F" w:rsidRPr="00FD40F8" w:rsidRDefault="00F6124F" w:rsidP="00F36DF9">
      <w:pPr>
        <w:rPr>
          <w:kern w:val="2"/>
          <w:sz w:val="28"/>
          <w:szCs w:val="28"/>
        </w:rPr>
      </w:pPr>
    </w:p>
    <w:p w:rsidR="00F6124F" w:rsidRPr="00FD40F8" w:rsidRDefault="00F6124F" w:rsidP="00F36DF9">
      <w:pPr>
        <w:rPr>
          <w:kern w:val="2"/>
          <w:sz w:val="28"/>
          <w:szCs w:val="28"/>
        </w:rPr>
        <w:sectPr w:rsidR="00F6124F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F6124F" w:rsidRPr="00FD40F8" w:rsidRDefault="00F6124F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F6124F" w:rsidRDefault="00F6124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F6124F" w:rsidRPr="00FD40F8" w:rsidRDefault="00F6124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6124F" w:rsidRPr="00FD40F8" w:rsidRDefault="00F6124F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6124F" w:rsidRPr="00FD40F8" w:rsidRDefault="00F6124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F6124F" w:rsidRDefault="00F6124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F6124F" w:rsidRDefault="00F6124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F6124F" w:rsidRDefault="00F6124F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F6124F" w:rsidRPr="00FD40F8" w:rsidRDefault="00F6124F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F6124F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F6124F" w:rsidRPr="002076AD" w:rsidRDefault="00F6124F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F6124F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F6124F" w:rsidRPr="002076AD" w:rsidRDefault="00F6124F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F6124F" w:rsidRPr="002076AD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F6124F" w:rsidRPr="002076AD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F6124F" w:rsidRPr="002076AD" w:rsidRDefault="00F6124F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F6124F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F6124F" w:rsidRPr="002076AD" w:rsidRDefault="00F6124F" w:rsidP="00B91086">
            <w:pPr>
              <w:jc w:val="center"/>
            </w:pPr>
            <w:r w:rsidRPr="002076AD">
              <w:t>18</w:t>
            </w:r>
          </w:p>
        </w:tc>
      </w:tr>
    </w:tbl>
    <w:p w:rsidR="00F6124F" w:rsidRPr="002076AD" w:rsidRDefault="00F6124F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F6124F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F6124F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082955" w:rsidRDefault="00F6124F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E85DFA" w:rsidRDefault="00F6124F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F6124F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F6124F" w:rsidRPr="002076AD" w:rsidRDefault="00F6124F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F6124F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F6124F" w:rsidRPr="002076AD" w:rsidRDefault="00F6124F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r w:rsidRPr="007312ED">
              <w:rPr>
                <w:kern w:val="2"/>
              </w:rPr>
              <w:t>95</w:t>
            </w:r>
          </w:p>
        </w:tc>
      </w:tr>
      <w:tr w:rsidR="00F6124F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F6124F" w:rsidRPr="007E35B9" w:rsidRDefault="00F6124F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7312ED" w:rsidRDefault="00F6124F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F6124F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F6124F" w:rsidRPr="001E4DAB" w:rsidRDefault="00F6124F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F6124F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F6124F" w:rsidRPr="001E4DAB" w:rsidRDefault="00F6124F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Default="00F6124F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F6124F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F6124F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F6124F" w:rsidRPr="005A618D" w:rsidRDefault="00F6124F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6124F" w:rsidRPr="002076AD" w:rsidRDefault="00F6124F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F6124F" w:rsidRPr="00FD40F8" w:rsidRDefault="00F6124F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F6124F" w:rsidRDefault="00F6124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F6124F" w:rsidRPr="00FD40F8" w:rsidRDefault="00F6124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6124F" w:rsidRPr="00FD40F8" w:rsidRDefault="00F6124F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6124F" w:rsidRDefault="00F6124F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F6124F" w:rsidRPr="00FD40F8" w:rsidRDefault="00F6124F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F6124F" w:rsidRPr="00FD40F8" w:rsidRDefault="00F6124F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F6124F" w:rsidRDefault="00F6124F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F6124F" w:rsidRPr="00FD40F8" w:rsidRDefault="00F6124F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6124F" w:rsidRPr="00FD40F8" w:rsidRDefault="00F6124F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F6124F" w:rsidRPr="002076AD" w:rsidTr="001E410D">
        <w:tc>
          <w:tcPr>
            <w:tcW w:w="623" w:type="dxa"/>
            <w:gridSpan w:val="2"/>
            <w:vMerge w:val="restart"/>
          </w:tcPr>
          <w:p w:rsidR="00F6124F" w:rsidRPr="002076AD" w:rsidRDefault="00F6124F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F6124F" w:rsidRPr="002076AD" w:rsidRDefault="00F6124F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F6124F" w:rsidRPr="002076AD" w:rsidRDefault="00F6124F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F6124F" w:rsidRPr="002076AD" w:rsidRDefault="00F6124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F6124F" w:rsidRPr="002076AD" w:rsidRDefault="00F6124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F6124F" w:rsidRPr="002076AD" w:rsidRDefault="00F6124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F6124F" w:rsidRPr="002076AD" w:rsidRDefault="00F6124F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F6124F" w:rsidRPr="002076AD" w:rsidRDefault="00F6124F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F6124F" w:rsidRPr="002076AD" w:rsidTr="001E410D">
        <w:tc>
          <w:tcPr>
            <w:tcW w:w="623" w:type="dxa"/>
            <w:gridSpan w:val="2"/>
            <w:vMerge/>
            <w:vAlign w:val="center"/>
          </w:tcPr>
          <w:p w:rsidR="00F6124F" w:rsidRPr="002076AD" w:rsidRDefault="00F6124F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F6124F" w:rsidRPr="002076AD" w:rsidRDefault="00F6124F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F6124F" w:rsidRPr="002076AD" w:rsidRDefault="00F6124F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F6124F" w:rsidRPr="002076AD" w:rsidRDefault="00F6124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F6124F" w:rsidRPr="002076AD" w:rsidRDefault="00F6124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F6124F" w:rsidRPr="002076AD" w:rsidRDefault="00F6124F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F6124F" w:rsidRPr="002076AD" w:rsidRDefault="00F6124F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F6124F" w:rsidRPr="002076AD" w:rsidRDefault="00F6124F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F6124F" w:rsidRPr="002076AD" w:rsidRDefault="00F6124F" w:rsidP="00AC69E2">
            <w:pPr>
              <w:jc w:val="center"/>
              <w:rPr>
                <w:kern w:val="2"/>
              </w:rPr>
            </w:pPr>
          </w:p>
        </w:tc>
      </w:tr>
      <w:tr w:rsidR="00F6124F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F6124F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F6124F" w:rsidRPr="007578C8" w:rsidRDefault="00F6124F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F6124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6124F" w:rsidRPr="004C0FEA" w:rsidRDefault="00F6124F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F6124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6124F" w:rsidRPr="004C0FEA" w:rsidRDefault="00F6124F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F6124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F6124F" w:rsidRPr="002076AD" w:rsidRDefault="00F6124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F6124F" w:rsidRDefault="00F6124F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F6124F" w:rsidRPr="00760B9C" w:rsidRDefault="00F6124F" w:rsidP="00950E63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F6124F" w:rsidRPr="002076AD" w:rsidRDefault="00F6124F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F6124F" w:rsidRPr="002076AD" w:rsidRDefault="00F6124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F6124F" w:rsidRPr="002076AD" w:rsidRDefault="00F6124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F6124F" w:rsidRPr="003671C5" w:rsidRDefault="00F6124F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F6124F" w:rsidRPr="002076AD" w:rsidRDefault="00F6124F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F6124F" w:rsidRPr="002076AD" w:rsidRDefault="00F6124F" w:rsidP="00950E63">
            <w:pPr>
              <w:widowControl w:val="0"/>
              <w:jc w:val="center"/>
            </w:pPr>
            <w:r>
              <w:t>2.1</w:t>
            </w:r>
          </w:p>
        </w:tc>
      </w:tr>
      <w:tr w:rsidR="00F6124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F6124F" w:rsidRPr="002076AD" w:rsidRDefault="00F6124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F6124F" w:rsidRDefault="00F6124F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F6124F" w:rsidRPr="00760B9C" w:rsidRDefault="00F6124F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F6124F" w:rsidRPr="002076AD" w:rsidRDefault="00F6124F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F6124F" w:rsidRPr="002076AD" w:rsidRDefault="00F6124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F6124F" w:rsidRPr="002076AD" w:rsidRDefault="00F6124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F6124F" w:rsidRPr="00761C76" w:rsidRDefault="00F6124F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F6124F" w:rsidRPr="00761C76" w:rsidRDefault="00F6124F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F6124F" w:rsidRDefault="00F6124F" w:rsidP="00950E63">
            <w:pPr>
              <w:widowControl w:val="0"/>
              <w:jc w:val="center"/>
            </w:pPr>
            <w:r>
              <w:t>2.1</w:t>
            </w:r>
          </w:p>
        </w:tc>
      </w:tr>
      <w:tr w:rsidR="00F6124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F6124F" w:rsidRPr="002076AD" w:rsidRDefault="00F6124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F6124F" w:rsidRDefault="00F6124F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F6124F" w:rsidRPr="00C76CC3" w:rsidRDefault="00F6124F" w:rsidP="00950E63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2976" w:type="dxa"/>
          </w:tcPr>
          <w:p w:rsidR="00F6124F" w:rsidRPr="002076AD" w:rsidRDefault="00F6124F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F6124F" w:rsidRPr="002076AD" w:rsidRDefault="00F6124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F6124F" w:rsidRPr="002076AD" w:rsidRDefault="00F6124F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F6124F" w:rsidRPr="002076AD" w:rsidRDefault="00F6124F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F6124F" w:rsidRPr="002076AD" w:rsidRDefault="00F6124F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F6124F" w:rsidRPr="002076AD" w:rsidRDefault="00F6124F" w:rsidP="00950E63">
            <w:pPr>
              <w:widowControl w:val="0"/>
              <w:jc w:val="center"/>
            </w:pPr>
            <w:r>
              <w:t>2.1</w:t>
            </w:r>
          </w:p>
        </w:tc>
      </w:tr>
      <w:tr w:rsidR="00F6124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6124F" w:rsidRPr="007578C8" w:rsidRDefault="00F6124F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F6124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6124F" w:rsidRPr="004C0FEA" w:rsidRDefault="00F6124F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F6124F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6124F" w:rsidRPr="004C0FEA" w:rsidRDefault="00F6124F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F6124F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F6124F" w:rsidRDefault="00F6124F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F6124F" w:rsidRDefault="00F6124F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F6124F" w:rsidRPr="002E393E" w:rsidRDefault="00F6124F" w:rsidP="00760B9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F6124F" w:rsidRPr="002076AD" w:rsidRDefault="00F6124F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F6124F" w:rsidRPr="002076AD" w:rsidRDefault="00F6124F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F6124F" w:rsidRPr="002076AD" w:rsidRDefault="00F6124F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F6124F" w:rsidRPr="007578C8" w:rsidRDefault="00F6124F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F6124F" w:rsidRPr="002076AD" w:rsidRDefault="00F6124F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F6124F" w:rsidRPr="007578C8" w:rsidRDefault="00F6124F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F6124F" w:rsidRDefault="00F6124F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Default="00F6124F">
      <w:pPr>
        <w:rPr>
          <w:sz w:val="2"/>
          <w:szCs w:val="2"/>
        </w:rPr>
      </w:pPr>
    </w:p>
    <w:p w:rsidR="00F6124F" w:rsidRPr="00F65582" w:rsidRDefault="00F6124F">
      <w:pPr>
        <w:rPr>
          <w:sz w:val="2"/>
          <w:szCs w:val="2"/>
        </w:rPr>
      </w:pPr>
    </w:p>
    <w:p w:rsidR="00F6124F" w:rsidRPr="00FD40F8" w:rsidRDefault="00F6124F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F6124F" w:rsidRDefault="00F6124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F6124F" w:rsidRPr="00FD40F8" w:rsidRDefault="00F6124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6124F" w:rsidRPr="00FD40F8" w:rsidRDefault="00F6124F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6124F" w:rsidRPr="00FD40F8" w:rsidRDefault="00F6124F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F6124F" w:rsidRDefault="00F6124F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F6124F" w:rsidRDefault="00F6124F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491"/>
        <w:gridCol w:w="851"/>
        <w:gridCol w:w="850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6124F" w:rsidRPr="00EE2DD0" w:rsidTr="00D1764D">
        <w:tc>
          <w:tcPr>
            <w:tcW w:w="2728" w:type="dxa"/>
            <w:vMerge w:val="restart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F6124F" w:rsidRPr="002076AD" w:rsidRDefault="00F6124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F6124F" w:rsidRPr="002076AD" w:rsidRDefault="00F6124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F6124F" w:rsidRPr="002076AD" w:rsidRDefault="00F6124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F6124F" w:rsidRPr="00EE2DD0" w:rsidTr="002205F8">
        <w:tc>
          <w:tcPr>
            <w:tcW w:w="2728" w:type="dxa"/>
            <w:vMerge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850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F6124F" w:rsidRPr="002076AD" w:rsidRDefault="00F6124F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F6124F" w:rsidRPr="002076AD" w:rsidRDefault="00F6124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F6124F" w:rsidRPr="002076AD" w:rsidRDefault="00F6124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F6124F" w:rsidRPr="002076AD" w:rsidRDefault="00F6124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F6124F" w:rsidRPr="002076AD" w:rsidRDefault="00F6124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F6124F" w:rsidRPr="002076AD" w:rsidRDefault="00F6124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F6124F" w:rsidRPr="002076AD" w:rsidRDefault="00F6124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F6124F" w:rsidRPr="002076AD" w:rsidRDefault="00F6124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F6124F" w:rsidRPr="002076AD" w:rsidRDefault="00F6124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F6124F" w:rsidRPr="002076AD" w:rsidRDefault="00F6124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F6124F" w:rsidRPr="002076AD" w:rsidRDefault="00F6124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F6124F" w:rsidRPr="002076AD" w:rsidRDefault="00F6124F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F6124F" w:rsidRPr="00EE2DD0" w:rsidTr="002205F8">
        <w:tc>
          <w:tcPr>
            <w:tcW w:w="2728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85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50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F6124F" w:rsidRPr="00EE2DD0" w:rsidTr="002205F8">
        <w:tc>
          <w:tcPr>
            <w:tcW w:w="2728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85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F6124F" w:rsidRPr="002076AD" w:rsidRDefault="00F6124F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21880,5</w:t>
            </w:r>
          </w:p>
        </w:tc>
        <w:tc>
          <w:tcPr>
            <w:tcW w:w="778" w:type="dxa"/>
          </w:tcPr>
          <w:p w:rsidR="00F6124F" w:rsidRPr="002076AD" w:rsidRDefault="00F6124F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8088,8</w:t>
            </w:r>
          </w:p>
        </w:tc>
        <w:tc>
          <w:tcPr>
            <w:tcW w:w="708" w:type="dxa"/>
          </w:tcPr>
          <w:p w:rsidR="00F6124F" w:rsidRPr="002205F8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F6124F" w:rsidRPr="002205F8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6124F" w:rsidRPr="00EE2DD0" w:rsidTr="002205F8">
        <w:tc>
          <w:tcPr>
            <w:tcW w:w="2728" w:type="dxa"/>
            <w:vMerge w:val="restart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49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5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F6124F" w:rsidRPr="002076AD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21880,5</w:t>
            </w:r>
          </w:p>
        </w:tc>
        <w:tc>
          <w:tcPr>
            <w:tcW w:w="778" w:type="dxa"/>
          </w:tcPr>
          <w:p w:rsidR="00F6124F" w:rsidRPr="002076AD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8088,8</w:t>
            </w:r>
          </w:p>
        </w:tc>
        <w:tc>
          <w:tcPr>
            <w:tcW w:w="708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6124F" w:rsidRPr="00EE2DD0" w:rsidTr="002205F8">
        <w:tc>
          <w:tcPr>
            <w:tcW w:w="2728" w:type="dxa"/>
            <w:vMerge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F6124F" w:rsidRPr="007578C8" w:rsidRDefault="00F6124F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F6124F" w:rsidRPr="002076AD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21880,5</w:t>
            </w:r>
          </w:p>
        </w:tc>
        <w:tc>
          <w:tcPr>
            <w:tcW w:w="778" w:type="dxa"/>
          </w:tcPr>
          <w:p w:rsidR="00F6124F" w:rsidRPr="002076AD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8088,8</w:t>
            </w:r>
          </w:p>
        </w:tc>
        <w:tc>
          <w:tcPr>
            <w:tcW w:w="708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6124F" w:rsidRPr="00EE2DD0" w:rsidTr="002205F8">
        <w:tc>
          <w:tcPr>
            <w:tcW w:w="2728" w:type="dxa"/>
          </w:tcPr>
          <w:p w:rsidR="00F6124F" w:rsidRDefault="00F6124F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F6124F" w:rsidRPr="00760B9C" w:rsidRDefault="00F6124F" w:rsidP="008C25DB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</w:tcPr>
          <w:p w:rsidR="00F6124F" w:rsidRPr="007578C8" w:rsidRDefault="00F6124F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6124F" w:rsidRPr="006B1592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17235,4</w:t>
            </w:r>
          </w:p>
        </w:tc>
        <w:tc>
          <w:tcPr>
            <w:tcW w:w="778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3743,7</w:t>
            </w:r>
          </w:p>
        </w:tc>
        <w:tc>
          <w:tcPr>
            <w:tcW w:w="708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641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6124F" w:rsidRPr="00EE2DD0" w:rsidTr="002205F8">
        <w:tc>
          <w:tcPr>
            <w:tcW w:w="2728" w:type="dxa"/>
          </w:tcPr>
          <w:p w:rsidR="00F6124F" w:rsidRDefault="00F6124F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F6124F" w:rsidRPr="00760B9C" w:rsidRDefault="00F6124F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491" w:type="dxa"/>
          </w:tcPr>
          <w:p w:rsidR="00F6124F" w:rsidRPr="007578C8" w:rsidRDefault="00F6124F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6124F" w:rsidRPr="006B1592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F6124F" w:rsidRPr="006B1592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F6124F" w:rsidRPr="00EE2DD0" w:rsidTr="002205F8">
        <w:tc>
          <w:tcPr>
            <w:tcW w:w="2728" w:type="dxa"/>
          </w:tcPr>
          <w:p w:rsidR="00F6124F" w:rsidRDefault="00F6124F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F6124F" w:rsidRPr="00C76CC3" w:rsidRDefault="00F6124F" w:rsidP="008C25DB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1491" w:type="dxa"/>
          </w:tcPr>
          <w:p w:rsidR="00F6124F" w:rsidRPr="007578C8" w:rsidRDefault="00F6124F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6124F" w:rsidRPr="00342E84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F6124F" w:rsidRPr="006B1592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4325,1</w:t>
            </w:r>
          </w:p>
        </w:tc>
        <w:tc>
          <w:tcPr>
            <w:tcW w:w="778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4325,1</w:t>
            </w:r>
          </w:p>
        </w:tc>
        <w:tc>
          <w:tcPr>
            <w:tcW w:w="708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F6124F" w:rsidRPr="00EE2DD0" w:rsidTr="002205F8">
        <w:tc>
          <w:tcPr>
            <w:tcW w:w="2728" w:type="dxa"/>
          </w:tcPr>
          <w:p w:rsidR="00F6124F" w:rsidRDefault="00F6124F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F6124F" w:rsidRPr="000D19F0" w:rsidRDefault="00F6124F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491" w:type="dxa"/>
          </w:tcPr>
          <w:p w:rsidR="00F6124F" w:rsidRPr="007578C8" w:rsidRDefault="00F6124F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F6124F" w:rsidRPr="002076AD" w:rsidRDefault="00F6124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F6124F" w:rsidRPr="002076AD" w:rsidRDefault="00F6124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6124F" w:rsidRPr="006B1592" w:rsidRDefault="00F6124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F6124F" w:rsidRPr="002076AD" w:rsidRDefault="00F6124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F6124F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20,0</w:t>
            </w:r>
          </w:p>
        </w:tc>
        <w:tc>
          <w:tcPr>
            <w:tcW w:w="778" w:type="dxa"/>
          </w:tcPr>
          <w:p w:rsidR="00F6124F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20,0</w:t>
            </w:r>
          </w:p>
        </w:tc>
        <w:tc>
          <w:tcPr>
            <w:tcW w:w="708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1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F6124F" w:rsidRPr="00EE2DD0" w:rsidTr="002205F8">
        <w:tc>
          <w:tcPr>
            <w:tcW w:w="2728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F6124F" w:rsidRPr="007578C8" w:rsidRDefault="00F6124F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F6124F" w:rsidRPr="00EE2DD0" w:rsidTr="002205F8">
        <w:tc>
          <w:tcPr>
            <w:tcW w:w="2728" w:type="dxa"/>
          </w:tcPr>
          <w:p w:rsidR="00F6124F" w:rsidRDefault="00F6124F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F6124F" w:rsidRPr="002E393E" w:rsidRDefault="00F6124F" w:rsidP="00E824D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F6124F" w:rsidRPr="007578C8" w:rsidRDefault="00F6124F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851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6124F" w:rsidRPr="006B1592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F6124F" w:rsidRPr="006B1592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F6124F" w:rsidRPr="002076AD" w:rsidRDefault="00F6124F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F6124F" w:rsidRPr="002076AD" w:rsidRDefault="00F6124F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F6124F" w:rsidRPr="00580ED9" w:rsidRDefault="00F6124F">
      <w:pPr>
        <w:rPr>
          <w:sz w:val="2"/>
          <w:szCs w:val="2"/>
        </w:rPr>
      </w:pPr>
    </w:p>
    <w:p w:rsidR="00F6124F" w:rsidRPr="00FD40F8" w:rsidRDefault="00F6124F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F6124F" w:rsidRDefault="00F6124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F6124F" w:rsidRPr="00FD40F8" w:rsidRDefault="00F6124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6124F" w:rsidRPr="00FD40F8" w:rsidRDefault="00F6124F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6124F" w:rsidRPr="000422A8" w:rsidRDefault="00F6124F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F6124F" w:rsidRDefault="00F6124F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F6124F" w:rsidRDefault="00F6124F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977"/>
        <w:gridCol w:w="2844"/>
        <w:gridCol w:w="1134"/>
        <w:gridCol w:w="992"/>
        <w:gridCol w:w="567"/>
        <w:gridCol w:w="5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6124F" w:rsidRPr="000422A8" w:rsidTr="002C7AAA">
        <w:trPr>
          <w:jc w:val="center"/>
        </w:trPr>
        <w:tc>
          <w:tcPr>
            <w:tcW w:w="427" w:type="dxa"/>
            <w:vMerge w:val="restart"/>
          </w:tcPr>
          <w:p w:rsidR="00F6124F" w:rsidRPr="002076AD" w:rsidRDefault="00F6124F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F6124F" w:rsidRPr="002076AD" w:rsidRDefault="00F6124F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977" w:type="dxa"/>
            <w:vMerge w:val="restart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844" w:type="dxa"/>
            <w:vMerge w:val="restart"/>
          </w:tcPr>
          <w:p w:rsidR="00F6124F" w:rsidRPr="002076AD" w:rsidRDefault="00F6124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F6124F" w:rsidRPr="002076AD" w:rsidRDefault="00F6124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F6124F" w:rsidRPr="002076AD" w:rsidRDefault="00F6124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F6124F" w:rsidRPr="002076AD" w:rsidRDefault="00F6124F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7176" w:type="dxa"/>
            <w:gridSpan w:val="12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1134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992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514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844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34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514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 w:val="restart"/>
          </w:tcPr>
          <w:p w:rsidR="00F6124F" w:rsidRPr="002076AD" w:rsidRDefault="00F6124F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  <w:vMerge w:val="restart"/>
          </w:tcPr>
          <w:p w:rsidR="00F6124F" w:rsidRPr="002076AD" w:rsidRDefault="00F6124F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21880,5</w:t>
            </w:r>
          </w:p>
        </w:tc>
        <w:tc>
          <w:tcPr>
            <w:tcW w:w="992" w:type="dxa"/>
          </w:tcPr>
          <w:p w:rsidR="00F6124F" w:rsidRPr="002076AD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8088,8</w:t>
            </w:r>
          </w:p>
        </w:tc>
        <w:tc>
          <w:tcPr>
            <w:tcW w:w="567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4000,7</w:t>
            </w:r>
          </w:p>
        </w:tc>
        <w:tc>
          <w:tcPr>
            <w:tcW w:w="992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4000,7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893245" w:rsidRDefault="00F6124F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F6124F" w:rsidRPr="002076AD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17879,8</w:t>
            </w:r>
          </w:p>
        </w:tc>
        <w:tc>
          <w:tcPr>
            <w:tcW w:w="992" w:type="dxa"/>
          </w:tcPr>
          <w:p w:rsidR="00F6124F" w:rsidRPr="002076AD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4088,1</w:t>
            </w:r>
          </w:p>
        </w:tc>
        <w:tc>
          <w:tcPr>
            <w:tcW w:w="567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 w:val="restart"/>
          </w:tcPr>
          <w:p w:rsidR="00F6124F" w:rsidRPr="002076AD" w:rsidRDefault="00F6124F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7" w:type="dxa"/>
            <w:vMerge w:val="restart"/>
          </w:tcPr>
          <w:p w:rsidR="00F6124F" w:rsidRPr="002076AD" w:rsidRDefault="00F6124F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F6124F" w:rsidRPr="002076AD" w:rsidRDefault="00F6124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21880,5</w:t>
            </w:r>
          </w:p>
        </w:tc>
        <w:tc>
          <w:tcPr>
            <w:tcW w:w="992" w:type="dxa"/>
          </w:tcPr>
          <w:p w:rsidR="00F6124F" w:rsidRPr="002076AD" w:rsidRDefault="00F6124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8088,8</w:t>
            </w:r>
          </w:p>
        </w:tc>
        <w:tc>
          <w:tcPr>
            <w:tcW w:w="567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F6124F" w:rsidRPr="002076AD" w:rsidRDefault="00F6124F" w:rsidP="00213E51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F6124F" w:rsidRPr="002076AD" w:rsidRDefault="00F6124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F6124F" w:rsidRPr="002076AD" w:rsidRDefault="00F6124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4000,7</w:t>
            </w:r>
          </w:p>
        </w:tc>
        <w:tc>
          <w:tcPr>
            <w:tcW w:w="992" w:type="dxa"/>
          </w:tcPr>
          <w:p w:rsidR="00F6124F" w:rsidRPr="002076AD" w:rsidRDefault="00F6124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4000,7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893245" w:rsidRDefault="00F6124F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F6124F" w:rsidRPr="002076AD" w:rsidRDefault="00F6124F" w:rsidP="00213E51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F6124F" w:rsidRPr="002076AD" w:rsidRDefault="00F6124F" w:rsidP="00213E51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F6124F" w:rsidRPr="002076AD" w:rsidRDefault="00F6124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17879,8</w:t>
            </w:r>
          </w:p>
        </w:tc>
        <w:tc>
          <w:tcPr>
            <w:tcW w:w="992" w:type="dxa"/>
          </w:tcPr>
          <w:p w:rsidR="00F6124F" w:rsidRPr="002076AD" w:rsidRDefault="00F6124F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4088,1</w:t>
            </w:r>
          </w:p>
        </w:tc>
        <w:tc>
          <w:tcPr>
            <w:tcW w:w="567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1660,7</w:t>
            </w:r>
          </w:p>
        </w:tc>
        <w:tc>
          <w:tcPr>
            <w:tcW w:w="514" w:type="dxa"/>
          </w:tcPr>
          <w:p w:rsidR="00F6124F" w:rsidRPr="002205F8" w:rsidRDefault="00F6124F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1198,7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6124F" w:rsidRPr="002205F8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 w:val="restart"/>
          </w:tcPr>
          <w:p w:rsidR="00F6124F" w:rsidRPr="002076AD" w:rsidRDefault="00F6124F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977" w:type="dxa"/>
            <w:vMerge w:val="restart"/>
          </w:tcPr>
          <w:p w:rsidR="00F6124F" w:rsidRPr="002076AD" w:rsidRDefault="00F6124F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67" w:type="dxa"/>
          </w:tcPr>
          <w:p w:rsidR="00F6124F" w:rsidRPr="002076AD" w:rsidRDefault="00F6124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893245" w:rsidRDefault="00F6124F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6124F" w:rsidRPr="00CE7071" w:rsidTr="002C7AAA">
        <w:trPr>
          <w:jc w:val="center"/>
        </w:trPr>
        <w:tc>
          <w:tcPr>
            <w:tcW w:w="42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F6124F" w:rsidRPr="002076AD" w:rsidRDefault="00F6124F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F6124F" w:rsidRPr="002076AD" w:rsidRDefault="00F6124F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992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14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567" w:type="dxa"/>
          </w:tcPr>
          <w:p w:rsidR="00F6124F" w:rsidRPr="002076AD" w:rsidRDefault="00F6124F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F6124F" w:rsidRPr="00565D68" w:rsidRDefault="00F6124F">
      <w:pPr>
        <w:rPr>
          <w:sz w:val="2"/>
          <w:szCs w:val="2"/>
        </w:rPr>
      </w:pPr>
    </w:p>
    <w:p w:rsidR="00F6124F" w:rsidRPr="00FD40F8" w:rsidRDefault="00F6124F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F6124F" w:rsidRDefault="00F6124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F6124F" w:rsidRPr="00FD40F8" w:rsidRDefault="00F6124F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6124F" w:rsidRPr="00FD40F8" w:rsidRDefault="00F6124F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6124F" w:rsidRPr="00FD40F8" w:rsidRDefault="00F6124F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F6124F" w:rsidRPr="00FD40F8" w:rsidRDefault="00F6124F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F6124F" w:rsidRPr="00FD40F8" w:rsidRDefault="00F6124F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F6124F" w:rsidRPr="00FD40F8" w:rsidRDefault="00F6124F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F6124F" w:rsidRPr="00FD40F8" w:rsidRDefault="00F6124F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F6124F" w:rsidRPr="002D4F24" w:rsidRDefault="00F6124F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F6124F" w:rsidRPr="00452A84" w:rsidTr="00985C72">
        <w:trPr>
          <w:tblHeader/>
        </w:trPr>
        <w:tc>
          <w:tcPr>
            <w:tcW w:w="655" w:type="dxa"/>
            <w:vMerge w:val="restart"/>
          </w:tcPr>
          <w:p w:rsidR="00F6124F" w:rsidRPr="00452A84" w:rsidRDefault="00F6124F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инвестиционногопроекта</w:t>
            </w:r>
          </w:p>
        </w:tc>
        <w:tc>
          <w:tcPr>
            <w:tcW w:w="1599" w:type="dxa"/>
            <w:vMerge w:val="restart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F6124F" w:rsidRPr="00985C72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F6124F" w:rsidRPr="00452A84" w:rsidTr="003E2515">
        <w:trPr>
          <w:tblHeader/>
        </w:trPr>
        <w:tc>
          <w:tcPr>
            <w:tcW w:w="655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F6124F" w:rsidRPr="00452A84" w:rsidTr="00B91086">
        <w:trPr>
          <w:tblHeader/>
        </w:trPr>
        <w:tc>
          <w:tcPr>
            <w:tcW w:w="15265" w:type="dxa"/>
            <w:gridSpan w:val="17"/>
          </w:tcPr>
          <w:p w:rsidR="00F6124F" w:rsidRPr="00452A84" w:rsidRDefault="00F6124F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 w:val="restart"/>
          </w:tcPr>
          <w:p w:rsidR="00F6124F" w:rsidRPr="00452A84" w:rsidRDefault="00F6124F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F6124F" w:rsidRPr="00452A84" w:rsidRDefault="00F6124F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6124F" w:rsidRPr="00513D5B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5639,7</w:t>
            </w:r>
          </w:p>
        </w:tc>
        <w:tc>
          <w:tcPr>
            <w:tcW w:w="849" w:type="dxa"/>
          </w:tcPr>
          <w:p w:rsidR="00F6124F" w:rsidRPr="00513D5B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4325,1</w:t>
            </w:r>
          </w:p>
        </w:tc>
        <w:tc>
          <w:tcPr>
            <w:tcW w:w="706" w:type="dxa"/>
          </w:tcPr>
          <w:p w:rsidR="00F6124F" w:rsidRPr="00513D5B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1314,6</w:t>
            </w: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6124F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6124F" w:rsidRPr="00513D5B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5216,7</w:t>
            </w:r>
          </w:p>
        </w:tc>
        <w:tc>
          <w:tcPr>
            <w:tcW w:w="849" w:type="dxa"/>
          </w:tcPr>
          <w:p w:rsidR="00F6124F" w:rsidRPr="00513D5B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4000,7</w:t>
            </w:r>
          </w:p>
        </w:tc>
        <w:tc>
          <w:tcPr>
            <w:tcW w:w="706" w:type="dxa"/>
          </w:tcPr>
          <w:p w:rsidR="00F6124F" w:rsidRPr="00513D5B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1216,0</w:t>
            </w: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6124F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2D4F24" w:rsidRDefault="00F6124F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6124F" w:rsidRPr="00513D5B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6124F" w:rsidRPr="00513D5B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6124F" w:rsidRPr="00513D5B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6124F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6124F" w:rsidRPr="00513D5B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423,0</w:t>
            </w:r>
          </w:p>
        </w:tc>
        <w:tc>
          <w:tcPr>
            <w:tcW w:w="849" w:type="dxa"/>
          </w:tcPr>
          <w:p w:rsidR="00F6124F" w:rsidRPr="00513D5B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324,4</w:t>
            </w:r>
          </w:p>
        </w:tc>
        <w:tc>
          <w:tcPr>
            <w:tcW w:w="706" w:type="dxa"/>
          </w:tcPr>
          <w:p w:rsidR="00F6124F" w:rsidRPr="00513D5B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98,6</w:t>
            </w: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 w:val="restart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F6124F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F6124F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4325,1</w:t>
            </w:r>
          </w:p>
        </w:tc>
        <w:tc>
          <w:tcPr>
            <w:tcW w:w="849" w:type="dxa"/>
          </w:tcPr>
          <w:p w:rsidR="00F6124F" w:rsidRPr="00452A84" w:rsidRDefault="00F6124F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4325,1</w:t>
            </w:r>
          </w:p>
        </w:tc>
        <w:tc>
          <w:tcPr>
            <w:tcW w:w="706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4000,7</w:t>
            </w:r>
          </w:p>
        </w:tc>
        <w:tc>
          <w:tcPr>
            <w:tcW w:w="849" w:type="dxa"/>
          </w:tcPr>
          <w:p w:rsidR="00F6124F" w:rsidRPr="00452A84" w:rsidRDefault="00F6124F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4000,7</w:t>
            </w:r>
          </w:p>
        </w:tc>
        <w:tc>
          <w:tcPr>
            <w:tcW w:w="706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6124F" w:rsidRPr="00452A84" w:rsidRDefault="00F6124F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324,4</w:t>
            </w:r>
          </w:p>
        </w:tc>
        <w:tc>
          <w:tcPr>
            <w:tcW w:w="849" w:type="dxa"/>
          </w:tcPr>
          <w:p w:rsidR="00F6124F" w:rsidRPr="00452A84" w:rsidRDefault="00F6124F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324,4</w:t>
            </w:r>
          </w:p>
        </w:tc>
        <w:tc>
          <w:tcPr>
            <w:tcW w:w="706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 w:val="restart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 w:val="restart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577,8</w:t>
            </w:r>
          </w:p>
        </w:tc>
        <w:tc>
          <w:tcPr>
            <w:tcW w:w="849" w:type="dxa"/>
          </w:tcPr>
          <w:p w:rsidR="00F6124F" w:rsidRPr="00452A84" w:rsidRDefault="00F6124F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F6124F" w:rsidRPr="00452A84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577,8</w:t>
            </w: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534,5</w:t>
            </w:r>
          </w:p>
        </w:tc>
        <w:tc>
          <w:tcPr>
            <w:tcW w:w="849" w:type="dxa"/>
          </w:tcPr>
          <w:p w:rsidR="00F6124F" w:rsidRPr="00452A84" w:rsidRDefault="00F6124F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F6124F" w:rsidRPr="00452A84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534,5</w:t>
            </w: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6124F" w:rsidRPr="00452A84" w:rsidRDefault="00F6124F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F6124F" w:rsidRPr="00452A84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43,3</w:t>
            </w:r>
          </w:p>
        </w:tc>
        <w:tc>
          <w:tcPr>
            <w:tcW w:w="849" w:type="dxa"/>
          </w:tcPr>
          <w:p w:rsidR="00F6124F" w:rsidRPr="00452A84" w:rsidRDefault="00F6124F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F6124F" w:rsidRPr="00452A84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43,3</w:t>
            </w: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 w:val="restart"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736,8</w:t>
            </w:r>
          </w:p>
        </w:tc>
        <w:tc>
          <w:tcPr>
            <w:tcW w:w="849" w:type="dxa"/>
          </w:tcPr>
          <w:p w:rsidR="00F6124F" w:rsidRPr="00452A84" w:rsidRDefault="00F6124F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F6124F" w:rsidRPr="00452A84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736,8</w:t>
            </w: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681,5</w:t>
            </w:r>
          </w:p>
        </w:tc>
        <w:tc>
          <w:tcPr>
            <w:tcW w:w="849" w:type="dxa"/>
          </w:tcPr>
          <w:p w:rsidR="00F6124F" w:rsidRPr="00452A84" w:rsidRDefault="00F6124F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F6124F" w:rsidRPr="00452A84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681,5</w:t>
            </w: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6124F" w:rsidRPr="00452A84" w:rsidRDefault="00F6124F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F6124F" w:rsidRPr="00452A84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F6124F" w:rsidRPr="00452A84" w:rsidTr="003E2515">
        <w:trPr>
          <w:tblHeader/>
        </w:trPr>
        <w:tc>
          <w:tcPr>
            <w:tcW w:w="65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6124F" w:rsidRPr="00452A84" w:rsidRDefault="00F6124F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6124F" w:rsidRPr="00452A84" w:rsidRDefault="00F6124F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6124F" w:rsidRPr="00452A84" w:rsidRDefault="00F6124F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55,3</w:t>
            </w:r>
          </w:p>
        </w:tc>
        <w:tc>
          <w:tcPr>
            <w:tcW w:w="849" w:type="dxa"/>
          </w:tcPr>
          <w:p w:rsidR="00F6124F" w:rsidRPr="00452A84" w:rsidRDefault="00F6124F" w:rsidP="00590317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F6124F" w:rsidRPr="00452A84" w:rsidRDefault="00F6124F" w:rsidP="006855AF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55,3</w:t>
            </w:r>
          </w:p>
        </w:tc>
        <w:tc>
          <w:tcPr>
            <w:tcW w:w="849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F6124F" w:rsidRPr="00452A84" w:rsidRDefault="00F6124F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</w:tbl>
    <w:p w:rsidR="00F6124F" w:rsidRPr="00985C72" w:rsidRDefault="00F6124F" w:rsidP="00E21426">
      <w:pPr>
        <w:spacing w:line="223" w:lineRule="auto"/>
        <w:rPr>
          <w:sz w:val="2"/>
          <w:szCs w:val="2"/>
        </w:rPr>
      </w:pPr>
    </w:p>
    <w:p w:rsidR="00F6124F" w:rsidRDefault="00F6124F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F6124F" w:rsidRDefault="00F6124F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F6124F" w:rsidRDefault="00F6124F" w:rsidP="00A4086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</w:t>
      </w:r>
    </w:p>
    <w:p w:rsidR="00F6124F" w:rsidRDefault="00F6124F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F6124F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по правовой и кадровой работе                                                                      Н.А. Ходеева</w:t>
      </w:r>
    </w:p>
    <w:p w:rsidR="00F6124F" w:rsidRDefault="00F6124F" w:rsidP="00920010">
      <w:pPr>
        <w:pageBreakBefore/>
        <w:ind w:left="6237"/>
        <w:jc w:val="center"/>
        <w:rPr>
          <w:kern w:val="2"/>
        </w:rPr>
      </w:pPr>
    </w:p>
    <w:sectPr w:rsidR="00F6124F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24F" w:rsidRDefault="00F6124F">
      <w:r>
        <w:separator/>
      </w:r>
    </w:p>
  </w:endnote>
  <w:endnote w:type="continuationSeparator" w:id="1">
    <w:p w:rsidR="00F6124F" w:rsidRDefault="00F612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4F" w:rsidRDefault="00F6124F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F6124F" w:rsidRPr="00596B24" w:rsidRDefault="00F6124F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4F" w:rsidRDefault="00F6124F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6124F" w:rsidRDefault="00F6124F">
    <w:pPr>
      <w:pStyle w:val="Footer"/>
      <w:ind w:right="360"/>
    </w:pPr>
  </w:p>
  <w:p w:rsidR="00F6124F" w:rsidRDefault="00F6124F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4F" w:rsidRDefault="00F6124F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19</w:t>
    </w:r>
    <w:r>
      <w:rPr>
        <w:rStyle w:val="PageNumber"/>
      </w:rPr>
      <w:fldChar w:fldCharType="end"/>
    </w:r>
  </w:p>
  <w:p w:rsidR="00F6124F" w:rsidRPr="0046334D" w:rsidRDefault="00F6124F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24F" w:rsidRDefault="00F6124F">
      <w:r>
        <w:separator/>
      </w:r>
    </w:p>
  </w:footnote>
  <w:footnote w:type="continuationSeparator" w:id="1">
    <w:p w:rsidR="00F6124F" w:rsidRDefault="00F612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5600"/>
    <w:rsid w:val="00036F61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808D6"/>
    <w:rsid w:val="00082955"/>
    <w:rsid w:val="00092336"/>
    <w:rsid w:val="00097180"/>
    <w:rsid w:val="00097B00"/>
    <w:rsid w:val="000A726F"/>
    <w:rsid w:val="000B23B9"/>
    <w:rsid w:val="000B4002"/>
    <w:rsid w:val="000B452A"/>
    <w:rsid w:val="000B66C7"/>
    <w:rsid w:val="000C3253"/>
    <w:rsid w:val="000C430D"/>
    <w:rsid w:val="000D19F0"/>
    <w:rsid w:val="000D2245"/>
    <w:rsid w:val="000E0044"/>
    <w:rsid w:val="000E1C3B"/>
    <w:rsid w:val="000E53FA"/>
    <w:rsid w:val="000F01D1"/>
    <w:rsid w:val="000F2B40"/>
    <w:rsid w:val="000F3768"/>
    <w:rsid w:val="000F5B6A"/>
    <w:rsid w:val="000F6AAC"/>
    <w:rsid w:val="000F769C"/>
    <w:rsid w:val="001006EB"/>
    <w:rsid w:val="00104E0D"/>
    <w:rsid w:val="0010504A"/>
    <w:rsid w:val="00116BFA"/>
    <w:rsid w:val="00117C9B"/>
    <w:rsid w:val="001217CC"/>
    <w:rsid w:val="00122E50"/>
    <w:rsid w:val="00125DC1"/>
    <w:rsid w:val="00125DE3"/>
    <w:rsid w:val="001278D2"/>
    <w:rsid w:val="00132543"/>
    <w:rsid w:val="00133DAF"/>
    <w:rsid w:val="001414B0"/>
    <w:rsid w:val="00153B21"/>
    <w:rsid w:val="001541DA"/>
    <w:rsid w:val="00161D67"/>
    <w:rsid w:val="00162F9E"/>
    <w:rsid w:val="001667C5"/>
    <w:rsid w:val="00167E92"/>
    <w:rsid w:val="00182696"/>
    <w:rsid w:val="0019163C"/>
    <w:rsid w:val="001B2D1C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51FE"/>
    <w:rsid w:val="0035597E"/>
    <w:rsid w:val="003575BA"/>
    <w:rsid w:val="003671C5"/>
    <w:rsid w:val="0037040B"/>
    <w:rsid w:val="00390D1B"/>
    <w:rsid w:val="003921D8"/>
    <w:rsid w:val="003B2193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961CB"/>
    <w:rsid w:val="00497960"/>
    <w:rsid w:val="004B138B"/>
    <w:rsid w:val="004B211F"/>
    <w:rsid w:val="004B6A5C"/>
    <w:rsid w:val="004C0FEA"/>
    <w:rsid w:val="004C3197"/>
    <w:rsid w:val="004D31A9"/>
    <w:rsid w:val="004E698B"/>
    <w:rsid w:val="004E6D46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3D5B"/>
    <w:rsid w:val="00515D9C"/>
    <w:rsid w:val="00531FBD"/>
    <w:rsid w:val="0053366A"/>
    <w:rsid w:val="00534160"/>
    <w:rsid w:val="00537A38"/>
    <w:rsid w:val="00544346"/>
    <w:rsid w:val="00545679"/>
    <w:rsid w:val="00555B27"/>
    <w:rsid w:val="00565D68"/>
    <w:rsid w:val="00580ED9"/>
    <w:rsid w:val="005855B4"/>
    <w:rsid w:val="00587BF6"/>
    <w:rsid w:val="00590317"/>
    <w:rsid w:val="00590D56"/>
    <w:rsid w:val="0059256C"/>
    <w:rsid w:val="00595C0A"/>
    <w:rsid w:val="00596B24"/>
    <w:rsid w:val="005A618D"/>
    <w:rsid w:val="005B0FD7"/>
    <w:rsid w:val="005B42DF"/>
    <w:rsid w:val="005C5FF3"/>
    <w:rsid w:val="005D5A0B"/>
    <w:rsid w:val="005E7BBD"/>
    <w:rsid w:val="00611679"/>
    <w:rsid w:val="00613D7D"/>
    <w:rsid w:val="00616ED5"/>
    <w:rsid w:val="006402E3"/>
    <w:rsid w:val="00645990"/>
    <w:rsid w:val="0065364F"/>
    <w:rsid w:val="006564DB"/>
    <w:rsid w:val="0065750C"/>
    <w:rsid w:val="00660EE3"/>
    <w:rsid w:val="006614B8"/>
    <w:rsid w:val="00676B57"/>
    <w:rsid w:val="006840AA"/>
    <w:rsid w:val="006855AF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120F8"/>
    <w:rsid w:val="007154E4"/>
    <w:rsid w:val="0071685A"/>
    <w:rsid w:val="00717C13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235F"/>
    <w:rsid w:val="008438D7"/>
    <w:rsid w:val="00851A41"/>
    <w:rsid w:val="00856A1F"/>
    <w:rsid w:val="00860E5A"/>
    <w:rsid w:val="00864F3B"/>
    <w:rsid w:val="00867AB6"/>
    <w:rsid w:val="00867B4B"/>
    <w:rsid w:val="00874F06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F2408"/>
    <w:rsid w:val="009055C6"/>
    <w:rsid w:val="00910044"/>
    <w:rsid w:val="00911C89"/>
    <w:rsid w:val="009122B1"/>
    <w:rsid w:val="009127DC"/>
    <w:rsid w:val="00913129"/>
    <w:rsid w:val="00917C70"/>
    <w:rsid w:val="00920010"/>
    <w:rsid w:val="00920A59"/>
    <w:rsid w:val="00920EDF"/>
    <w:rsid w:val="009228DF"/>
    <w:rsid w:val="00924E84"/>
    <w:rsid w:val="00931944"/>
    <w:rsid w:val="00947FCC"/>
    <w:rsid w:val="00950E63"/>
    <w:rsid w:val="00953968"/>
    <w:rsid w:val="00965E5F"/>
    <w:rsid w:val="00971821"/>
    <w:rsid w:val="00974AA8"/>
    <w:rsid w:val="009802C0"/>
    <w:rsid w:val="00985A10"/>
    <w:rsid w:val="00985C72"/>
    <w:rsid w:val="009A5E3F"/>
    <w:rsid w:val="009B3345"/>
    <w:rsid w:val="009B3AFF"/>
    <w:rsid w:val="009B6643"/>
    <w:rsid w:val="009C1B9A"/>
    <w:rsid w:val="009D71C1"/>
    <w:rsid w:val="009E0A2E"/>
    <w:rsid w:val="009E16D8"/>
    <w:rsid w:val="009E45CF"/>
    <w:rsid w:val="009F779A"/>
    <w:rsid w:val="00A05B6C"/>
    <w:rsid w:val="00A061D7"/>
    <w:rsid w:val="00A30E81"/>
    <w:rsid w:val="00A34804"/>
    <w:rsid w:val="00A4086D"/>
    <w:rsid w:val="00A47D6B"/>
    <w:rsid w:val="00A5261F"/>
    <w:rsid w:val="00A6414F"/>
    <w:rsid w:val="00A6427F"/>
    <w:rsid w:val="00A67B50"/>
    <w:rsid w:val="00A81B44"/>
    <w:rsid w:val="00A941CF"/>
    <w:rsid w:val="00AA1F2E"/>
    <w:rsid w:val="00AA7A3B"/>
    <w:rsid w:val="00AB0A72"/>
    <w:rsid w:val="00AB1ACA"/>
    <w:rsid w:val="00AC69E2"/>
    <w:rsid w:val="00AD1A64"/>
    <w:rsid w:val="00AE2601"/>
    <w:rsid w:val="00AE41A6"/>
    <w:rsid w:val="00B02C23"/>
    <w:rsid w:val="00B049B2"/>
    <w:rsid w:val="00B110FC"/>
    <w:rsid w:val="00B22F6A"/>
    <w:rsid w:val="00B23E71"/>
    <w:rsid w:val="00B31114"/>
    <w:rsid w:val="00B35935"/>
    <w:rsid w:val="00B37E63"/>
    <w:rsid w:val="00B444A2"/>
    <w:rsid w:val="00B62CFB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799D"/>
    <w:rsid w:val="00C03E0E"/>
    <w:rsid w:val="00C11E44"/>
    <w:rsid w:val="00C11FDF"/>
    <w:rsid w:val="00C15F58"/>
    <w:rsid w:val="00C23EDD"/>
    <w:rsid w:val="00C26C1E"/>
    <w:rsid w:val="00C37A2D"/>
    <w:rsid w:val="00C572C4"/>
    <w:rsid w:val="00C62E39"/>
    <w:rsid w:val="00C65D98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60839"/>
    <w:rsid w:val="00D66044"/>
    <w:rsid w:val="00D71002"/>
    <w:rsid w:val="00D73323"/>
    <w:rsid w:val="00D76AEE"/>
    <w:rsid w:val="00D77703"/>
    <w:rsid w:val="00DA0526"/>
    <w:rsid w:val="00DA072D"/>
    <w:rsid w:val="00DA1E06"/>
    <w:rsid w:val="00DA3A7B"/>
    <w:rsid w:val="00DA7C1C"/>
    <w:rsid w:val="00DB4D6B"/>
    <w:rsid w:val="00DB5D08"/>
    <w:rsid w:val="00DB6680"/>
    <w:rsid w:val="00DC2302"/>
    <w:rsid w:val="00DC3064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6D23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321B"/>
    <w:rsid w:val="00F14190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24F"/>
    <w:rsid w:val="00F61F98"/>
    <w:rsid w:val="00F65582"/>
    <w:rsid w:val="00F750DF"/>
    <w:rsid w:val="00F8225E"/>
    <w:rsid w:val="00F86418"/>
    <w:rsid w:val="00F91844"/>
    <w:rsid w:val="00F9297B"/>
    <w:rsid w:val="00FA6611"/>
    <w:rsid w:val="00FB4D2E"/>
    <w:rsid w:val="00FC58B4"/>
    <w:rsid w:val="00FD1CFE"/>
    <w:rsid w:val="00FD350A"/>
    <w:rsid w:val="00FD40F8"/>
    <w:rsid w:val="00FD5A12"/>
    <w:rsid w:val="00FE1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544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758</TotalTime>
  <Pages>19</Pages>
  <Words>4173</Words>
  <Characters>23790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123</cp:revision>
  <cp:lastPrinted>2019-02-14T11:27:00Z</cp:lastPrinted>
  <dcterms:created xsi:type="dcterms:W3CDTF">2018-11-06T10:30:00Z</dcterms:created>
  <dcterms:modified xsi:type="dcterms:W3CDTF">2019-02-14T11:34:00Z</dcterms:modified>
</cp:coreProperties>
</file>