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4B" w:rsidRDefault="0008214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596AA9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08214B" w:rsidRDefault="0008214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8214B" w:rsidRDefault="0008214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8214B" w:rsidRDefault="0008214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8214B" w:rsidRDefault="0008214B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08214B" w:rsidRPr="00BF799D" w:rsidRDefault="0008214B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08214B" w:rsidRPr="00C15F58" w:rsidRDefault="0008214B" w:rsidP="00C15F58">
      <w:pPr>
        <w:spacing w:after="200"/>
        <w:contextualSpacing/>
        <w:jc w:val="center"/>
        <w:rPr>
          <w:sz w:val="28"/>
          <w:szCs w:val="28"/>
        </w:rPr>
      </w:pPr>
    </w:p>
    <w:p w:rsidR="0008214B" w:rsidRPr="00C15F58" w:rsidRDefault="0008214B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08214B" w:rsidRPr="00C15F58" w:rsidRDefault="0008214B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08214B" w:rsidRPr="00C15F58" w:rsidTr="00213980">
        <w:tc>
          <w:tcPr>
            <w:tcW w:w="3115" w:type="dxa"/>
            <w:vAlign w:val="center"/>
          </w:tcPr>
          <w:p w:rsidR="0008214B" w:rsidRPr="00213980" w:rsidRDefault="0008214B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08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</w:p>
        </w:tc>
        <w:tc>
          <w:tcPr>
            <w:tcW w:w="3115" w:type="dxa"/>
            <w:vAlign w:val="center"/>
          </w:tcPr>
          <w:p w:rsidR="0008214B" w:rsidRPr="00213980" w:rsidRDefault="0008214B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91</w:t>
            </w:r>
          </w:p>
        </w:tc>
        <w:tc>
          <w:tcPr>
            <w:tcW w:w="3546" w:type="dxa"/>
            <w:vAlign w:val="center"/>
          </w:tcPr>
          <w:p w:rsidR="0008214B" w:rsidRPr="00213980" w:rsidRDefault="0008214B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08214B" w:rsidRPr="00C15F58" w:rsidRDefault="0008214B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08214B" w:rsidRPr="00C15F58" w:rsidTr="00D66044">
        <w:trPr>
          <w:trHeight w:val="1121"/>
        </w:trPr>
        <w:tc>
          <w:tcPr>
            <w:tcW w:w="4707" w:type="dxa"/>
          </w:tcPr>
          <w:p w:rsidR="0008214B" w:rsidRPr="00C15F58" w:rsidRDefault="0008214B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08214B" w:rsidRDefault="0008214B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08214B" w:rsidRDefault="0008214B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08214B" w:rsidRPr="007462E9" w:rsidRDefault="0008214B" w:rsidP="00590D56">
      <w:pPr>
        <w:contextualSpacing/>
        <w:jc w:val="both"/>
        <w:rPr>
          <w:sz w:val="28"/>
          <w:szCs w:val="28"/>
        </w:rPr>
      </w:pPr>
    </w:p>
    <w:p w:rsidR="0008214B" w:rsidRDefault="0008214B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08214B" w:rsidRDefault="0008214B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08214B" w:rsidRDefault="0008214B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08214B" w:rsidRPr="004B138B" w:rsidRDefault="0008214B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08214B" w:rsidRDefault="0008214B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08214B" w:rsidRDefault="0008214B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08214B" w:rsidRDefault="0008214B" w:rsidP="00590D56">
      <w:pPr>
        <w:rPr>
          <w:kern w:val="2"/>
          <w:sz w:val="28"/>
          <w:szCs w:val="28"/>
        </w:rPr>
      </w:pPr>
    </w:p>
    <w:p w:rsidR="0008214B" w:rsidRDefault="0008214B" w:rsidP="00590D56">
      <w:pPr>
        <w:rPr>
          <w:kern w:val="2"/>
          <w:sz w:val="28"/>
          <w:szCs w:val="28"/>
        </w:rPr>
      </w:pPr>
    </w:p>
    <w:p w:rsidR="0008214B" w:rsidRDefault="0008214B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И.о. главы Администрации </w:t>
      </w:r>
    </w:p>
    <w:p w:rsidR="0008214B" w:rsidRDefault="0008214B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О.А.Задорожний</w:t>
      </w:r>
    </w:p>
    <w:p w:rsidR="0008214B" w:rsidRPr="00FD40F8" w:rsidRDefault="0008214B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08214B" w:rsidRPr="00FD40F8" w:rsidRDefault="0008214B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08214B" w:rsidRPr="00CD715E" w:rsidRDefault="0008214B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08214B" w:rsidRPr="00FD40F8" w:rsidRDefault="0008214B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14.08.2024 </w:t>
      </w:r>
      <w:r w:rsidRPr="00FD40F8">
        <w:rPr>
          <w:sz w:val="28"/>
        </w:rPr>
        <w:t xml:space="preserve">№ </w:t>
      </w:r>
      <w:r>
        <w:rPr>
          <w:sz w:val="28"/>
        </w:rPr>
        <w:t>91</w:t>
      </w:r>
    </w:p>
    <w:p w:rsidR="0008214B" w:rsidRDefault="0008214B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8214B" w:rsidRPr="00FD40F8" w:rsidRDefault="0008214B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8214B" w:rsidRPr="00FD40F8" w:rsidRDefault="0008214B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08214B" w:rsidRDefault="0008214B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08214B" w:rsidRPr="00FD40F8" w:rsidRDefault="0008214B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08214B" w:rsidRPr="00FD40F8" w:rsidRDefault="0008214B" w:rsidP="00F36DF9">
      <w:pPr>
        <w:jc w:val="center"/>
        <w:rPr>
          <w:kern w:val="2"/>
          <w:sz w:val="28"/>
          <w:szCs w:val="28"/>
        </w:rPr>
      </w:pPr>
    </w:p>
    <w:p w:rsidR="0008214B" w:rsidRPr="00FD40F8" w:rsidRDefault="0008214B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8214B" w:rsidRPr="00FD40F8" w:rsidRDefault="0008214B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08214B" w:rsidRPr="00FD40F8" w:rsidRDefault="0008214B" w:rsidP="00F36DF9">
      <w:pPr>
        <w:jc w:val="center"/>
        <w:rPr>
          <w:bCs/>
          <w:kern w:val="2"/>
          <w:sz w:val="28"/>
          <w:szCs w:val="28"/>
        </w:rPr>
      </w:pPr>
    </w:p>
    <w:p w:rsidR="0008214B" w:rsidRPr="00FD40F8" w:rsidRDefault="0008214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08214B" w:rsidRPr="00FD40F8" w:rsidRDefault="0008214B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Default="0008214B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08214B" w:rsidRPr="00FD40F8" w:rsidRDefault="0008214B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Default="0008214B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08214B" w:rsidRPr="00FD40F8" w:rsidRDefault="0008214B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E16C87" w:rsidRDefault="0008214B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08214B" w:rsidRPr="00FD40F8" w:rsidRDefault="0008214B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Default="0008214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08214B" w:rsidRDefault="0008214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08214B" w:rsidRPr="00FD40F8" w:rsidRDefault="0008214B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55 068,0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3 383,2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6 819,5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8214B" w:rsidRPr="00FD40F8" w:rsidRDefault="0008214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24 730,5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8214B" w:rsidRPr="00FD40F8" w:rsidRDefault="0008214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3 131,2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8214B" w:rsidRPr="00FD40F8" w:rsidRDefault="0008214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30 337,5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8214B" w:rsidRPr="00FD40F8" w:rsidRDefault="0008214B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3 688,3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8214B" w:rsidRPr="00FD40F8" w:rsidRDefault="0008214B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08214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08214B" w:rsidRPr="00BF3287" w:rsidRDefault="0008214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08214B" w:rsidRPr="00BF3287" w:rsidRDefault="0008214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8214B" w:rsidRPr="00FD40F8" w:rsidRDefault="0008214B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08214B" w:rsidRDefault="0008214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8214B" w:rsidRPr="00FD40F8" w:rsidRDefault="0008214B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8214B" w:rsidRPr="00FD40F8" w:rsidRDefault="0008214B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Pr="00FD40F8" w:rsidRDefault="0008214B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08214B" w:rsidRPr="00FD40F8" w:rsidTr="007A3892">
        <w:tc>
          <w:tcPr>
            <w:tcW w:w="2699" w:type="dxa"/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08214B" w:rsidRPr="00FD40F8" w:rsidRDefault="0008214B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Default="0008214B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Default="0008214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08214B" w:rsidRDefault="0008214B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08214B" w:rsidRDefault="0008214B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08214B" w:rsidRPr="00FD40F8" w:rsidRDefault="0008214B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08214B" w:rsidRPr="00FD40F8" w:rsidRDefault="0008214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Default="0008214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08214B" w:rsidRDefault="0008214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08214B" w:rsidRPr="00FD40F8" w:rsidRDefault="0008214B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08214B" w:rsidRPr="00FD40F8" w:rsidRDefault="0008214B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08214B" w:rsidRPr="00FD40F8" w:rsidRDefault="0008214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08214B" w:rsidRPr="00FD40F8" w:rsidRDefault="0008214B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8214B" w:rsidRPr="00FD40F8" w:rsidRDefault="0008214B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Pr="00FD40F8" w:rsidRDefault="0008214B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53 187,3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3 383,2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128DA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5 712,9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2 922,2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8214B" w:rsidRPr="00FD40F8" w:rsidRDefault="0008214B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22 994,6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8214B" w:rsidRPr="00FD40F8" w:rsidRDefault="0008214B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2 111,3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8214B" w:rsidRPr="00FD40F8" w:rsidRDefault="0008214B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30 192,7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3 601,6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8214B" w:rsidRPr="00FD40F8" w:rsidTr="007A3892">
        <w:tc>
          <w:tcPr>
            <w:tcW w:w="2699" w:type="dxa"/>
          </w:tcPr>
          <w:p w:rsidR="0008214B" w:rsidRPr="00FD40F8" w:rsidRDefault="0008214B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08214B" w:rsidRPr="00FD40F8" w:rsidRDefault="0008214B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08214B" w:rsidRPr="00FD40F8" w:rsidRDefault="0008214B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8214B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8214B" w:rsidRPr="00BF3287" w:rsidRDefault="0008214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08214B" w:rsidRPr="00BF3287" w:rsidRDefault="0008214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08214B" w:rsidRPr="00BF3287" w:rsidRDefault="0008214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8214B" w:rsidRDefault="0008214B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08214B" w:rsidRPr="00FD40F8" w:rsidRDefault="0008214B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08214B" w:rsidRPr="00FD40F8" w:rsidRDefault="0008214B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8214B" w:rsidRDefault="0008214B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08214B" w:rsidRPr="00FD40F8" w:rsidRDefault="0008214B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Default="0008214B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08214B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8214B" w:rsidRPr="00015600" w:rsidRDefault="0008214B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08214B" w:rsidRPr="00FD40F8" w:rsidRDefault="0008214B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8214B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08214B" w:rsidRPr="00920EDF" w:rsidRDefault="0008214B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5A618D" w:rsidRDefault="0008214B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8214B" w:rsidRPr="00FD40F8" w:rsidRDefault="0008214B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5A618D" w:rsidRDefault="0008214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08214B" w:rsidRPr="00920EDF" w:rsidRDefault="0008214B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1 880,7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08214B" w:rsidRPr="00FD40F8" w:rsidRDefault="0008214B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1 106,6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Default="0008214B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08214B" w:rsidRPr="00FD40F8" w:rsidRDefault="0008214B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1735,9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8214B" w:rsidRPr="00FD40F8" w:rsidRDefault="0008214B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1 019,9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8214B" w:rsidRPr="00FD40F8" w:rsidRDefault="0008214B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144,8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8214B" w:rsidRPr="00FD40F8" w:rsidRDefault="0008214B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8214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8214B" w:rsidRPr="00FD40F8" w:rsidRDefault="0008214B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8214B" w:rsidRPr="005A618D" w:rsidRDefault="0008214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08214B" w:rsidRDefault="0008214B" w:rsidP="00720D29">
      <w:pPr>
        <w:spacing w:line="223" w:lineRule="auto"/>
        <w:rPr>
          <w:kern w:val="2"/>
          <w:sz w:val="28"/>
          <w:szCs w:val="28"/>
        </w:rPr>
      </w:pPr>
    </w:p>
    <w:p w:rsidR="0008214B" w:rsidRPr="00FD40F8" w:rsidRDefault="0008214B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08214B" w:rsidRPr="00FD40F8" w:rsidRDefault="0008214B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08214B" w:rsidRDefault="0008214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08214B" w:rsidRPr="00FD40F8" w:rsidRDefault="0008214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08214B" w:rsidRPr="00FD40F8" w:rsidRDefault="0008214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08214B" w:rsidRPr="00FD40F8" w:rsidRDefault="0008214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08214B" w:rsidRPr="00FD40F8" w:rsidRDefault="0008214B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08214B" w:rsidRPr="00FD40F8" w:rsidRDefault="0008214B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8214B" w:rsidRPr="00FD40F8" w:rsidRDefault="0008214B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08214B" w:rsidRPr="00002EA5" w:rsidRDefault="0008214B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8214B" w:rsidRPr="00002EA5" w:rsidRDefault="0008214B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8214B" w:rsidRPr="00002EA5" w:rsidRDefault="0008214B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8214B" w:rsidRPr="006F53AF" w:rsidRDefault="0008214B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08214B" w:rsidRPr="00FD40F8" w:rsidRDefault="0008214B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08214B" w:rsidRPr="00CC06E7" w:rsidRDefault="0008214B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08214B" w:rsidRPr="00CC06E7" w:rsidRDefault="0008214B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08214B" w:rsidRPr="006F53AF" w:rsidRDefault="0008214B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08214B" w:rsidRPr="006F53AF" w:rsidRDefault="0008214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8214B" w:rsidRPr="006F53AF" w:rsidRDefault="0008214B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08214B" w:rsidRPr="006F53AF" w:rsidRDefault="0008214B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08214B" w:rsidRDefault="0008214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8214B" w:rsidRDefault="0008214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8214B" w:rsidRDefault="0008214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8214B" w:rsidRDefault="0008214B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08214B" w:rsidRPr="00C200F1" w:rsidRDefault="0008214B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08214B" w:rsidRPr="00FD40F8" w:rsidRDefault="0008214B" w:rsidP="00F36DF9">
      <w:pPr>
        <w:rPr>
          <w:sz w:val="28"/>
        </w:rPr>
      </w:pPr>
    </w:p>
    <w:p w:rsidR="0008214B" w:rsidRPr="00FD40F8" w:rsidRDefault="0008214B" w:rsidP="00F36DF9">
      <w:pPr>
        <w:rPr>
          <w:kern w:val="2"/>
          <w:sz w:val="28"/>
          <w:szCs w:val="28"/>
        </w:rPr>
      </w:pPr>
    </w:p>
    <w:p w:rsidR="0008214B" w:rsidRPr="00FD40F8" w:rsidRDefault="0008214B" w:rsidP="00F36DF9">
      <w:pPr>
        <w:rPr>
          <w:kern w:val="2"/>
          <w:sz w:val="28"/>
          <w:szCs w:val="28"/>
        </w:rPr>
        <w:sectPr w:rsidR="0008214B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08214B" w:rsidRPr="00FD40F8" w:rsidRDefault="0008214B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08214B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8214B" w:rsidRPr="00FD40F8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8214B" w:rsidRPr="00FD40F8" w:rsidRDefault="0008214B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Pr="00FD40F8" w:rsidRDefault="0008214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08214B" w:rsidRDefault="0008214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08214B" w:rsidRDefault="0008214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08214B" w:rsidRDefault="0008214B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08214B" w:rsidRPr="00FD40F8" w:rsidRDefault="0008214B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08214B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08214B" w:rsidRPr="002076AD" w:rsidRDefault="0008214B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08214B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08214B" w:rsidRPr="002076AD" w:rsidRDefault="0008214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08214B" w:rsidRPr="002076AD" w:rsidRDefault="0008214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08214B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08214B" w:rsidRPr="002076AD" w:rsidRDefault="0008214B" w:rsidP="00B91086">
            <w:pPr>
              <w:jc w:val="center"/>
            </w:pPr>
            <w:r w:rsidRPr="002076AD">
              <w:t>18</w:t>
            </w:r>
          </w:p>
        </w:tc>
      </w:tr>
    </w:tbl>
    <w:p w:rsidR="0008214B" w:rsidRPr="002076AD" w:rsidRDefault="0008214B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08214B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8214B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082955" w:rsidRDefault="0008214B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E85DFA" w:rsidRDefault="0008214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08214B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08214B" w:rsidRPr="002076AD" w:rsidRDefault="0008214B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8214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08214B" w:rsidRPr="002076AD" w:rsidRDefault="0008214B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r w:rsidRPr="007312ED">
              <w:rPr>
                <w:kern w:val="2"/>
              </w:rPr>
              <w:t>95</w:t>
            </w:r>
          </w:p>
        </w:tc>
      </w:tr>
      <w:tr w:rsidR="0008214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08214B" w:rsidRPr="007E35B9" w:rsidRDefault="0008214B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7312ED" w:rsidRDefault="0008214B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08214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08214B" w:rsidRPr="001E4DAB" w:rsidRDefault="0008214B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08214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08214B" w:rsidRPr="001E4DAB" w:rsidRDefault="0008214B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Default="0008214B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08214B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08214B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08214B" w:rsidRPr="005A618D" w:rsidRDefault="0008214B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8214B" w:rsidRPr="002076AD" w:rsidRDefault="0008214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08214B" w:rsidRPr="00FD40F8" w:rsidRDefault="0008214B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08214B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8214B" w:rsidRPr="00FD40F8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8214B" w:rsidRPr="00FD40F8" w:rsidRDefault="0008214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Default="0008214B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8214B" w:rsidRPr="00FD40F8" w:rsidRDefault="0008214B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8214B" w:rsidRPr="00FD40F8" w:rsidRDefault="0008214B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08214B" w:rsidRDefault="0008214B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08214B" w:rsidRPr="00FD40F8" w:rsidRDefault="0008214B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Pr="00FD40F8" w:rsidRDefault="0008214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08214B" w:rsidRPr="002076AD" w:rsidTr="001E410D">
        <w:tc>
          <w:tcPr>
            <w:tcW w:w="623" w:type="dxa"/>
            <w:gridSpan w:val="2"/>
            <w:vMerge w:val="restart"/>
          </w:tcPr>
          <w:p w:rsidR="0008214B" w:rsidRPr="002076AD" w:rsidRDefault="0008214B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08214B" w:rsidRPr="002076AD" w:rsidRDefault="0008214B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08214B" w:rsidRPr="002076AD" w:rsidRDefault="0008214B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08214B" w:rsidRPr="002076AD" w:rsidRDefault="0008214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08214B" w:rsidRPr="002076AD" w:rsidRDefault="0008214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08214B" w:rsidRPr="002076AD" w:rsidRDefault="0008214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08214B" w:rsidRPr="002076AD" w:rsidRDefault="0008214B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08214B" w:rsidRPr="002076AD" w:rsidRDefault="0008214B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08214B" w:rsidRPr="002076AD" w:rsidTr="001E410D">
        <w:tc>
          <w:tcPr>
            <w:tcW w:w="623" w:type="dxa"/>
            <w:gridSpan w:val="2"/>
            <w:vMerge/>
            <w:vAlign w:val="center"/>
          </w:tcPr>
          <w:p w:rsidR="0008214B" w:rsidRPr="002076AD" w:rsidRDefault="0008214B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08214B" w:rsidRPr="002076AD" w:rsidRDefault="0008214B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08214B" w:rsidRPr="002076AD" w:rsidRDefault="0008214B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08214B" w:rsidRPr="002076AD" w:rsidRDefault="0008214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08214B" w:rsidRPr="002076AD" w:rsidRDefault="0008214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08214B" w:rsidRPr="002076AD" w:rsidRDefault="0008214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08214B" w:rsidRPr="002076AD" w:rsidRDefault="0008214B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08214B" w:rsidRPr="002076AD" w:rsidRDefault="0008214B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08214B" w:rsidRPr="002076AD" w:rsidRDefault="0008214B" w:rsidP="00AC69E2">
            <w:pPr>
              <w:jc w:val="center"/>
              <w:rPr>
                <w:kern w:val="2"/>
              </w:rPr>
            </w:pPr>
          </w:p>
        </w:tc>
      </w:tr>
      <w:tr w:rsidR="0008214B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08214B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08214B" w:rsidRPr="007578C8" w:rsidRDefault="0008214B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8214B" w:rsidRPr="004C0FEA" w:rsidRDefault="0008214B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8214B" w:rsidRPr="004C0FEA" w:rsidRDefault="0008214B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Pr="002076AD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08214B" w:rsidRDefault="0008214B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08214B" w:rsidRPr="00760B9C" w:rsidRDefault="0008214B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3671C5" w:rsidRDefault="0008214B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8214B" w:rsidRPr="002076AD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Pr="002076AD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08214B" w:rsidRDefault="0008214B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08214B" w:rsidRPr="00760B9C" w:rsidRDefault="0008214B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761C76" w:rsidRDefault="0008214B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08214B" w:rsidRPr="00761C76" w:rsidRDefault="0008214B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08214B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Pr="002076AD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08214B" w:rsidRDefault="0008214B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08214B" w:rsidRPr="00C76CC3" w:rsidRDefault="0008214B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8214B" w:rsidRPr="002076AD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08214B" w:rsidRDefault="0008214B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08214B" w:rsidRPr="002E393E" w:rsidRDefault="0008214B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08214B" w:rsidRPr="002076AD" w:rsidRDefault="0008214B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3671C5" w:rsidRDefault="0008214B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8214B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08214B" w:rsidRDefault="0008214B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08214B" w:rsidRPr="002E393E" w:rsidRDefault="0008214B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08214B" w:rsidRPr="002076AD" w:rsidRDefault="0008214B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3671C5" w:rsidRDefault="0008214B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08214B" w:rsidRPr="002076AD" w:rsidRDefault="0008214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08214B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29" w:type="dxa"/>
            <w:gridSpan w:val="2"/>
          </w:tcPr>
          <w:p w:rsidR="0008214B" w:rsidRDefault="0008214B" w:rsidP="0050034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1.6</w:t>
            </w:r>
            <w:r w:rsidRPr="002076AD">
              <w:t>.</w:t>
            </w:r>
          </w:p>
          <w:p w:rsidR="0008214B" w:rsidRPr="002E393E" w:rsidRDefault="0008214B" w:rsidP="0050034C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2976" w:type="dxa"/>
          </w:tcPr>
          <w:p w:rsidR="0008214B" w:rsidRPr="002076AD" w:rsidRDefault="0008214B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2076AD" w:rsidRDefault="0008214B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08214B" w:rsidRPr="002076AD" w:rsidRDefault="0008214B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8214B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29" w:type="dxa"/>
            <w:gridSpan w:val="2"/>
          </w:tcPr>
          <w:p w:rsidR="0008214B" w:rsidRDefault="0008214B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08214B" w:rsidRPr="002E393E" w:rsidRDefault="0008214B" w:rsidP="0050034C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6" w:type="dxa"/>
          </w:tcPr>
          <w:p w:rsidR="0008214B" w:rsidRDefault="0008214B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CA7385" w:rsidRDefault="0008214B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CA7385">
              <w:rPr>
                <w:rFonts w:ascii="Times New Roman" w:hAnsi="Times New Roman" w:cs="Times New Roman"/>
                <w:kern w:val="2"/>
              </w:rPr>
              <w:t>Создание усло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вий для удовле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творения по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требностей насе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ления в куль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турно-досуговой деятельности</w:t>
            </w:r>
          </w:p>
        </w:tc>
        <w:tc>
          <w:tcPr>
            <w:tcW w:w="2410" w:type="dxa"/>
          </w:tcPr>
          <w:p w:rsidR="0008214B" w:rsidRPr="002076AD" w:rsidRDefault="0008214B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8214B" w:rsidRDefault="0008214B" w:rsidP="00950E63">
            <w:pPr>
              <w:widowControl w:val="0"/>
              <w:jc w:val="center"/>
            </w:pPr>
            <w:r>
              <w:t>2.1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8214B" w:rsidRPr="007578C8" w:rsidRDefault="0008214B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8214B" w:rsidRPr="004C0FEA" w:rsidRDefault="0008214B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8214B" w:rsidRPr="004C0FEA" w:rsidRDefault="0008214B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08214B" w:rsidRDefault="0008214B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08214B" w:rsidRPr="002E393E" w:rsidRDefault="0008214B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08214B" w:rsidRPr="002076AD" w:rsidRDefault="0008214B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7578C8" w:rsidRDefault="0008214B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08214B" w:rsidRPr="002076AD" w:rsidRDefault="0008214B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8214B" w:rsidRPr="007578C8" w:rsidRDefault="0008214B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08214B" w:rsidRDefault="0008214B" w:rsidP="00EC2A53">
            <w:pPr>
              <w:widowControl w:val="0"/>
              <w:jc w:val="center"/>
            </w:pPr>
            <w:r>
              <w:t>3.1</w:t>
            </w:r>
          </w:p>
        </w:tc>
      </w:tr>
      <w:tr w:rsidR="0008214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8214B" w:rsidRDefault="0008214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9" w:type="dxa"/>
            <w:gridSpan w:val="2"/>
          </w:tcPr>
          <w:p w:rsidR="0008214B" w:rsidRDefault="0008214B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08214B" w:rsidRPr="002E393E" w:rsidRDefault="0008214B" w:rsidP="00C76CC3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2976" w:type="dxa"/>
          </w:tcPr>
          <w:p w:rsidR="0008214B" w:rsidRDefault="0008214B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8214B" w:rsidRPr="002076AD" w:rsidRDefault="0008214B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8214B" w:rsidRPr="002076AD" w:rsidRDefault="0008214B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8214B" w:rsidRPr="00CA7385" w:rsidRDefault="0008214B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08214B" w:rsidRPr="007578C8" w:rsidRDefault="0008214B" w:rsidP="00D1764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08214B" w:rsidRDefault="0008214B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Default="0008214B">
      <w:pPr>
        <w:rPr>
          <w:sz w:val="2"/>
          <w:szCs w:val="2"/>
        </w:rPr>
      </w:pPr>
    </w:p>
    <w:p w:rsidR="0008214B" w:rsidRPr="00F65582" w:rsidRDefault="0008214B">
      <w:pPr>
        <w:rPr>
          <w:sz w:val="2"/>
          <w:szCs w:val="2"/>
        </w:rPr>
      </w:pPr>
    </w:p>
    <w:p w:rsidR="0008214B" w:rsidRPr="0045463F" w:rsidRDefault="0008214B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08214B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08214B" w:rsidRPr="00FD40F8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8214B" w:rsidRPr="00FD40F8" w:rsidRDefault="0008214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Pr="00FD40F8" w:rsidRDefault="0008214B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08214B" w:rsidRDefault="0008214B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8214B" w:rsidRPr="00EE2DD0" w:rsidTr="001116D2">
        <w:tc>
          <w:tcPr>
            <w:tcW w:w="2728" w:type="dxa"/>
            <w:vMerge w:val="restart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08214B" w:rsidRPr="00EE2DD0" w:rsidTr="001116D2">
        <w:tc>
          <w:tcPr>
            <w:tcW w:w="2728" w:type="dxa"/>
            <w:vMerge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08214B" w:rsidRPr="002076AD" w:rsidRDefault="0008214B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08214B" w:rsidRPr="002076AD" w:rsidRDefault="0008214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08214B" w:rsidRPr="00EE2DD0" w:rsidTr="00591B48">
        <w:trPr>
          <w:trHeight w:val="327"/>
        </w:trPr>
        <w:tc>
          <w:tcPr>
            <w:tcW w:w="2728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08214B" w:rsidRPr="00EE2DD0" w:rsidTr="000C4234">
        <w:trPr>
          <w:trHeight w:val="940"/>
        </w:trPr>
        <w:tc>
          <w:tcPr>
            <w:tcW w:w="2728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8214B" w:rsidRPr="002076AD" w:rsidRDefault="0008214B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55068,0</w:t>
            </w:r>
          </w:p>
        </w:tc>
        <w:tc>
          <w:tcPr>
            <w:tcW w:w="778" w:type="dxa"/>
          </w:tcPr>
          <w:p w:rsidR="0008214B" w:rsidRPr="002076AD" w:rsidRDefault="0008214B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08214B" w:rsidRPr="002205F8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08214B" w:rsidRPr="002205F8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6819,5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53187,3</w:t>
            </w:r>
          </w:p>
        </w:tc>
        <w:tc>
          <w:tcPr>
            <w:tcW w:w="778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08214B" w:rsidRDefault="0008214B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EE2DD0" w:rsidTr="001116D2">
        <w:tc>
          <w:tcPr>
            <w:tcW w:w="2728" w:type="dxa"/>
            <w:vMerge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08214B" w:rsidRPr="007578C8" w:rsidRDefault="0008214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8214B" w:rsidRPr="002076AD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53187,3</w:t>
            </w:r>
          </w:p>
        </w:tc>
        <w:tc>
          <w:tcPr>
            <w:tcW w:w="778" w:type="dxa"/>
          </w:tcPr>
          <w:p w:rsidR="0008214B" w:rsidRPr="002076AD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08214B" w:rsidRPr="002205F8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08214B" w:rsidRDefault="0008214B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08214B" w:rsidRPr="002205F8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08214B" w:rsidRPr="002205F8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08214B" w:rsidRPr="002205F8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567" w:type="dxa"/>
          </w:tcPr>
          <w:p w:rsidR="0008214B" w:rsidRPr="002205F8" w:rsidRDefault="0008214B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08214B" w:rsidRPr="00760B9C" w:rsidRDefault="0008214B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08214B" w:rsidRPr="007578C8" w:rsidRDefault="0008214B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6B159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08214B" w:rsidRPr="00A945F3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28270,3</w:t>
            </w:r>
          </w:p>
        </w:tc>
        <w:tc>
          <w:tcPr>
            <w:tcW w:w="778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08214B" w:rsidRPr="002205F8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08214B" w:rsidRPr="002205F8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3572,4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08214B" w:rsidRPr="00760B9C" w:rsidRDefault="0008214B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08214B" w:rsidRPr="007578C8" w:rsidRDefault="0008214B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6B159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08214B" w:rsidRPr="006B159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08214B" w:rsidRPr="00C76CC3" w:rsidRDefault="0008214B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08214B" w:rsidRPr="007578C8" w:rsidRDefault="0008214B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342E84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08214B" w:rsidRPr="006B159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08214B" w:rsidRPr="000D19F0" w:rsidRDefault="0008214B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08214B" w:rsidRPr="007578C8" w:rsidRDefault="0008214B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6B1592" w:rsidRDefault="0008214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08214B" w:rsidRPr="002076AD" w:rsidRDefault="0008214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08214B" w:rsidRPr="002E393E" w:rsidRDefault="0008214B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08214B" w:rsidRPr="007578C8" w:rsidRDefault="0008214B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6B1592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CC6A1F">
            <w:pPr>
              <w:widowControl w:val="0"/>
              <w:jc w:val="both"/>
            </w:pPr>
            <w:r>
              <w:t>Основное мероприятие 1.6.</w:t>
            </w:r>
          </w:p>
          <w:p w:rsidR="0008214B" w:rsidRPr="002E393E" w:rsidRDefault="0008214B" w:rsidP="00CC6A1F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1701" w:type="dxa"/>
          </w:tcPr>
          <w:p w:rsidR="0008214B" w:rsidRPr="007578C8" w:rsidRDefault="0008214B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0210071180</w:t>
            </w:r>
          </w:p>
        </w:tc>
        <w:tc>
          <w:tcPr>
            <w:tcW w:w="850" w:type="dxa"/>
          </w:tcPr>
          <w:p w:rsidR="0008214B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778" w:type="dxa"/>
          </w:tcPr>
          <w:p w:rsidR="0008214B" w:rsidRPr="001116D2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08214B" w:rsidRDefault="0008214B" w:rsidP="00CA7385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</w:tcPr>
          <w:p w:rsidR="0008214B" w:rsidRPr="007578C8" w:rsidRDefault="0008214B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CA7385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</w:t>
            </w:r>
            <w:r>
              <w:rPr>
                <w:rFonts w:ascii="Times New Roman" w:hAnsi="Times New Roman" w:cs="Times New Roman"/>
                <w:kern w:val="2"/>
              </w:rPr>
              <w:t>4670</w:t>
            </w:r>
          </w:p>
        </w:tc>
        <w:tc>
          <w:tcPr>
            <w:tcW w:w="850" w:type="dxa"/>
          </w:tcPr>
          <w:p w:rsidR="0008214B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778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08214B" w:rsidRPr="007578C8" w:rsidRDefault="0008214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1880,7</w:t>
            </w:r>
          </w:p>
        </w:tc>
        <w:tc>
          <w:tcPr>
            <w:tcW w:w="77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A524A5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1106,6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08214B" w:rsidRPr="002E393E" w:rsidRDefault="0008214B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08214B" w:rsidRPr="007578C8" w:rsidRDefault="0008214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6B1592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08214B" w:rsidRPr="006B1592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08214B" w:rsidRPr="002076AD" w:rsidRDefault="0008214B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08214B" w:rsidRPr="002076AD" w:rsidRDefault="0008214B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8214B" w:rsidRPr="00EE2DD0" w:rsidTr="001116D2">
        <w:tc>
          <w:tcPr>
            <w:tcW w:w="2728" w:type="dxa"/>
          </w:tcPr>
          <w:p w:rsidR="0008214B" w:rsidRDefault="0008214B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08214B" w:rsidRPr="002E393E" w:rsidRDefault="0008214B" w:rsidP="00CA7385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1701" w:type="dxa"/>
          </w:tcPr>
          <w:p w:rsidR="0008214B" w:rsidRPr="007578C8" w:rsidRDefault="0008214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02200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S5020</w:t>
            </w:r>
          </w:p>
        </w:tc>
        <w:tc>
          <w:tcPr>
            <w:tcW w:w="850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540</w:t>
            </w:r>
          </w:p>
        </w:tc>
        <w:tc>
          <w:tcPr>
            <w:tcW w:w="992" w:type="dxa"/>
          </w:tcPr>
          <w:p w:rsidR="0008214B" w:rsidRPr="00A524A5" w:rsidRDefault="0008214B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1106,6</w:t>
            </w:r>
          </w:p>
        </w:tc>
        <w:tc>
          <w:tcPr>
            <w:tcW w:w="778" w:type="dxa"/>
          </w:tcPr>
          <w:p w:rsidR="0008214B" w:rsidRPr="00CA7385" w:rsidRDefault="0008214B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641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A524A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1106,6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08214B" w:rsidRPr="00CA7385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</w:tr>
    </w:tbl>
    <w:p w:rsidR="0008214B" w:rsidRPr="00580ED9" w:rsidRDefault="0008214B">
      <w:pPr>
        <w:rPr>
          <w:sz w:val="2"/>
          <w:szCs w:val="2"/>
        </w:rPr>
      </w:pPr>
    </w:p>
    <w:p w:rsidR="0008214B" w:rsidRPr="00FD40F8" w:rsidRDefault="0008214B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08214B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8214B" w:rsidRPr="00FD40F8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8214B" w:rsidRPr="00FD40F8" w:rsidRDefault="0008214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Pr="000422A8" w:rsidRDefault="0008214B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08214B" w:rsidRDefault="0008214B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08214B" w:rsidRDefault="0008214B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08214B" w:rsidRPr="000422A8" w:rsidTr="00E74865">
        <w:trPr>
          <w:jc w:val="center"/>
        </w:trPr>
        <w:tc>
          <w:tcPr>
            <w:tcW w:w="427" w:type="dxa"/>
            <w:vMerge w:val="restart"/>
          </w:tcPr>
          <w:p w:rsidR="0008214B" w:rsidRPr="002076AD" w:rsidRDefault="0008214B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08214B" w:rsidRPr="002076AD" w:rsidRDefault="0008214B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08214B" w:rsidRPr="002076AD" w:rsidRDefault="0008214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 w:val="restart"/>
          </w:tcPr>
          <w:p w:rsidR="0008214B" w:rsidRPr="002076AD" w:rsidRDefault="0008214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08214B" w:rsidRPr="002076AD" w:rsidRDefault="0008214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55068,0</w:t>
            </w:r>
          </w:p>
        </w:tc>
        <w:tc>
          <w:tcPr>
            <w:tcW w:w="812" w:type="dxa"/>
          </w:tcPr>
          <w:p w:rsidR="0008214B" w:rsidRPr="002076AD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08214B" w:rsidRPr="002205F8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08214B" w:rsidRPr="002205F8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6819,5</w:t>
            </w:r>
          </w:p>
        </w:tc>
        <w:tc>
          <w:tcPr>
            <w:tcW w:w="624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390F4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22978,2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1378,9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893245" w:rsidRDefault="0008214B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30337,5</w:t>
            </w:r>
          </w:p>
        </w:tc>
        <w:tc>
          <w:tcPr>
            <w:tcW w:w="812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3688,3</w:t>
            </w:r>
          </w:p>
        </w:tc>
        <w:tc>
          <w:tcPr>
            <w:tcW w:w="624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 w:val="restart"/>
          </w:tcPr>
          <w:p w:rsidR="0008214B" w:rsidRPr="002076AD" w:rsidRDefault="0008214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08214B" w:rsidRPr="002076AD" w:rsidRDefault="0008214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53187,3</w:t>
            </w:r>
          </w:p>
        </w:tc>
        <w:tc>
          <w:tcPr>
            <w:tcW w:w="812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624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08214B" w:rsidRPr="002076AD" w:rsidRDefault="0008214B" w:rsidP="00351D1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08214B" w:rsidRPr="002076AD" w:rsidRDefault="0008214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08214B" w:rsidRPr="002076AD" w:rsidRDefault="0008214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21242,3</w:t>
            </w:r>
          </w:p>
        </w:tc>
        <w:tc>
          <w:tcPr>
            <w:tcW w:w="812" w:type="dxa"/>
          </w:tcPr>
          <w:p w:rsidR="0008214B" w:rsidRPr="002076AD" w:rsidRDefault="0008214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08214B" w:rsidRPr="002076AD" w:rsidRDefault="0008214B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08214B" w:rsidRPr="002076AD" w:rsidRDefault="0008214B" w:rsidP="008C25DB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359,0</w:t>
            </w:r>
          </w:p>
        </w:tc>
        <w:tc>
          <w:tcPr>
            <w:tcW w:w="62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893245" w:rsidRDefault="0008214B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08214B" w:rsidRPr="002076AD" w:rsidRDefault="0008214B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08214B" w:rsidRPr="002076AD" w:rsidRDefault="0008214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30192,7</w:t>
            </w:r>
          </w:p>
        </w:tc>
        <w:tc>
          <w:tcPr>
            <w:tcW w:w="812" w:type="dxa"/>
          </w:tcPr>
          <w:p w:rsidR="0008214B" w:rsidRPr="002076AD" w:rsidRDefault="0008214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08214B" w:rsidRPr="002205F8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08214B" w:rsidRPr="002205F8" w:rsidRDefault="0008214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3601,6</w:t>
            </w:r>
          </w:p>
        </w:tc>
        <w:tc>
          <w:tcPr>
            <w:tcW w:w="624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8214B" w:rsidRPr="002205F8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 w:val="restart"/>
          </w:tcPr>
          <w:p w:rsidR="0008214B" w:rsidRPr="002076AD" w:rsidRDefault="0008214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08214B" w:rsidRPr="002076AD" w:rsidRDefault="0008214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1880,7</w:t>
            </w:r>
          </w:p>
        </w:tc>
        <w:tc>
          <w:tcPr>
            <w:tcW w:w="812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1106,6</w:t>
            </w:r>
          </w:p>
        </w:tc>
        <w:tc>
          <w:tcPr>
            <w:tcW w:w="62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1735,9</w:t>
            </w:r>
          </w:p>
        </w:tc>
        <w:tc>
          <w:tcPr>
            <w:tcW w:w="812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08214B" w:rsidRPr="002076AD" w:rsidRDefault="0008214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E824D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1019,9</w:t>
            </w:r>
          </w:p>
        </w:tc>
        <w:tc>
          <w:tcPr>
            <w:tcW w:w="624" w:type="dxa"/>
          </w:tcPr>
          <w:p w:rsidR="0008214B" w:rsidRPr="002076AD" w:rsidRDefault="0008214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893245" w:rsidRDefault="0008214B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144,8</w:t>
            </w:r>
          </w:p>
        </w:tc>
        <w:tc>
          <w:tcPr>
            <w:tcW w:w="812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86,7</w:t>
            </w:r>
          </w:p>
        </w:tc>
        <w:tc>
          <w:tcPr>
            <w:tcW w:w="624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8214B" w:rsidRPr="00CE7071" w:rsidTr="00656526">
        <w:trPr>
          <w:jc w:val="center"/>
        </w:trPr>
        <w:tc>
          <w:tcPr>
            <w:tcW w:w="427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8214B" w:rsidRPr="002076AD" w:rsidRDefault="0008214B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8214B" w:rsidRPr="002076AD" w:rsidRDefault="0008214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8214B" w:rsidRPr="002076AD" w:rsidRDefault="0008214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08214B" w:rsidRPr="00565D68" w:rsidRDefault="0008214B">
      <w:pPr>
        <w:rPr>
          <w:sz w:val="2"/>
          <w:szCs w:val="2"/>
        </w:rPr>
      </w:pPr>
    </w:p>
    <w:p w:rsidR="0008214B" w:rsidRPr="00FD40F8" w:rsidRDefault="0008214B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08214B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8214B" w:rsidRPr="00FD40F8" w:rsidRDefault="0008214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8214B" w:rsidRPr="00FD40F8" w:rsidRDefault="0008214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8214B" w:rsidRDefault="0008214B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08214B" w:rsidRPr="00FD40F8" w:rsidRDefault="0008214B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08214B" w:rsidRPr="00FD40F8" w:rsidRDefault="0008214B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08214B" w:rsidRPr="00FD40F8" w:rsidRDefault="0008214B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8214B" w:rsidRPr="00FD40F8" w:rsidRDefault="0008214B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08214B" w:rsidRPr="00FD40F8" w:rsidRDefault="0008214B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08214B" w:rsidRPr="002D4F24" w:rsidRDefault="0008214B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08214B" w:rsidRPr="00452A84" w:rsidTr="00985C72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08214B" w:rsidRPr="00985C72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08214B" w:rsidRPr="00452A84" w:rsidTr="00B91086">
        <w:trPr>
          <w:tblHeader/>
        </w:trPr>
        <w:tc>
          <w:tcPr>
            <w:tcW w:w="15265" w:type="dxa"/>
            <w:gridSpan w:val="17"/>
          </w:tcPr>
          <w:p w:rsidR="0008214B" w:rsidRPr="00452A84" w:rsidRDefault="0008214B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08214B" w:rsidRPr="00452A84" w:rsidRDefault="0008214B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23054,3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D94D71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17323,6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21300,3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D94D71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16025,0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2D4F24" w:rsidRDefault="0008214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D94D71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08214B" w:rsidRPr="00D94D71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D94D71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08214B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08214B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69476B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9A6625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08214B" w:rsidRPr="009A6625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9A6625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9A6625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9A6625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08214B" w:rsidRPr="009A6625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Pr="00452A84" w:rsidRDefault="0008214B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1106,6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>
              <w:rPr>
                <w:kern w:val="2"/>
                <w:lang w:eastAsia="en-US"/>
              </w:rPr>
              <w:t>1106,6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1019,9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>
              <w:rPr>
                <w:kern w:val="2"/>
                <w:lang w:eastAsia="en-US"/>
              </w:rPr>
              <w:t>1019,9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08214B" w:rsidRPr="00452A84" w:rsidRDefault="0008214B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08214B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08214B" w:rsidRPr="00CD1FD6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08214B" w:rsidRPr="00CD1FD6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69476B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69476B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452A84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452A84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452A84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452A84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452A84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452A84" w:rsidRDefault="0008214B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08214B" w:rsidRPr="00CD1FD6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69476B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69476B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08214B" w:rsidRPr="00452A84" w:rsidRDefault="0008214B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 w:val="restart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3.6</w:t>
            </w:r>
          </w:p>
        </w:tc>
        <w:tc>
          <w:tcPr>
            <w:tcW w:w="2495" w:type="dxa"/>
            <w:vMerge w:val="restart"/>
          </w:tcPr>
          <w:p w:rsidR="0008214B" w:rsidRPr="00CD1FD6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99" w:type="dxa"/>
            <w:vMerge w:val="restart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8214B" w:rsidRPr="0069476B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849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69476B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08214B" w:rsidRPr="0069476B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7A6228">
            <w:pPr>
              <w:jc w:val="center"/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628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849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7A6228">
            <w:pPr>
              <w:jc w:val="center"/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628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849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7A6228">
            <w:pPr>
              <w:jc w:val="center"/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628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8214B" w:rsidRPr="00452A84" w:rsidTr="003E2515">
        <w:trPr>
          <w:tblHeader/>
        </w:trPr>
        <w:tc>
          <w:tcPr>
            <w:tcW w:w="655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849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8214B" w:rsidRDefault="0008214B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08214B" w:rsidRPr="00452A84" w:rsidRDefault="0008214B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8214B" w:rsidRDefault="0008214B" w:rsidP="007A6228">
            <w:pPr>
              <w:jc w:val="center"/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628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8214B" w:rsidRDefault="0008214B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08214B" w:rsidRPr="00985C72" w:rsidRDefault="0008214B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08214B" w:rsidRDefault="0008214B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8214B" w:rsidRDefault="0008214B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8214B" w:rsidRDefault="0008214B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08214B" w:rsidRDefault="0008214B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08214B" w:rsidRDefault="0008214B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08214B" w:rsidRDefault="0008214B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08214B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08214B" w:rsidRDefault="0008214B" w:rsidP="00920010">
      <w:pPr>
        <w:pageBreakBefore/>
        <w:ind w:left="6237"/>
        <w:jc w:val="center"/>
        <w:rPr>
          <w:kern w:val="2"/>
        </w:rPr>
      </w:pPr>
    </w:p>
    <w:sectPr w:rsidR="0008214B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14B" w:rsidRDefault="0008214B">
      <w:r>
        <w:separator/>
      </w:r>
    </w:p>
  </w:endnote>
  <w:endnote w:type="continuationSeparator" w:id="1">
    <w:p w:rsidR="0008214B" w:rsidRDefault="00082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4B" w:rsidRDefault="0008214B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08214B" w:rsidRPr="00596B24" w:rsidRDefault="0008214B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4B" w:rsidRDefault="0008214B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214B" w:rsidRDefault="0008214B">
    <w:pPr>
      <w:pStyle w:val="Footer"/>
      <w:ind w:right="360"/>
    </w:pPr>
  </w:p>
  <w:p w:rsidR="0008214B" w:rsidRDefault="0008214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4B" w:rsidRDefault="0008214B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:rsidR="0008214B" w:rsidRPr="0046334D" w:rsidRDefault="0008214B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14B" w:rsidRDefault="0008214B">
      <w:r>
        <w:separator/>
      </w:r>
    </w:p>
  </w:footnote>
  <w:footnote w:type="continuationSeparator" w:id="1">
    <w:p w:rsidR="0008214B" w:rsidRDefault="000821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14B"/>
    <w:rsid w:val="00082955"/>
    <w:rsid w:val="00092336"/>
    <w:rsid w:val="00097180"/>
    <w:rsid w:val="00097B00"/>
    <w:rsid w:val="000A726F"/>
    <w:rsid w:val="000A7EE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36E67"/>
    <w:rsid w:val="001414B0"/>
    <w:rsid w:val="0015209A"/>
    <w:rsid w:val="00153B21"/>
    <w:rsid w:val="0015413D"/>
    <w:rsid w:val="001541DA"/>
    <w:rsid w:val="00154337"/>
    <w:rsid w:val="00156804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521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6D4D"/>
    <w:rsid w:val="00247651"/>
    <w:rsid w:val="002504E8"/>
    <w:rsid w:val="00250A36"/>
    <w:rsid w:val="002513F1"/>
    <w:rsid w:val="00254382"/>
    <w:rsid w:val="00261DC5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25A2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0F4C"/>
    <w:rsid w:val="003921D8"/>
    <w:rsid w:val="00394019"/>
    <w:rsid w:val="003A3DBA"/>
    <w:rsid w:val="003B2193"/>
    <w:rsid w:val="003C3DC0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179D3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134B"/>
    <w:rsid w:val="00473D04"/>
    <w:rsid w:val="00480BC7"/>
    <w:rsid w:val="00482C83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34C"/>
    <w:rsid w:val="00500534"/>
    <w:rsid w:val="00500D8E"/>
    <w:rsid w:val="00504F32"/>
    <w:rsid w:val="00510E20"/>
    <w:rsid w:val="005124F8"/>
    <w:rsid w:val="005128FA"/>
    <w:rsid w:val="00513D5B"/>
    <w:rsid w:val="00515D9C"/>
    <w:rsid w:val="005200BB"/>
    <w:rsid w:val="0052160E"/>
    <w:rsid w:val="00522F9C"/>
    <w:rsid w:val="00531405"/>
    <w:rsid w:val="00531FBD"/>
    <w:rsid w:val="0053366A"/>
    <w:rsid w:val="00534160"/>
    <w:rsid w:val="005343B2"/>
    <w:rsid w:val="005344EC"/>
    <w:rsid w:val="00537A38"/>
    <w:rsid w:val="00544346"/>
    <w:rsid w:val="00545679"/>
    <w:rsid w:val="00550796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AA9"/>
    <w:rsid w:val="00596B24"/>
    <w:rsid w:val="005A45C8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27023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6770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6228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46F16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364A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58D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38EC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94E47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21F17"/>
    <w:rsid w:val="00A30E81"/>
    <w:rsid w:val="00A34804"/>
    <w:rsid w:val="00A4086D"/>
    <w:rsid w:val="00A47D6B"/>
    <w:rsid w:val="00A524A5"/>
    <w:rsid w:val="00A5261F"/>
    <w:rsid w:val="00A537FA"/>
    <w:rsid w:val="00A60EF0"/>
    <w:rsid w:val="00A63709"/>
    <w:rsid w:val="00A6414F"/>
    <w:rsid w:val="00A6427F"/>
    <w:rsid w:val="00A67B50"/>
    <w:rsid w:val="00A71999"/>
    <w:rsid w:val="00A74EDC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47B0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174BE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963C6"/>
    <w:rsid w:val="00BA15C0"/>
    <w:rsid w:val="00BB2985"/>
    <w:rsid w:val="00BB55C0"/>
    <w:rsid w:val="00BB75FB"/>
    <w:rsid w:val="00BC0920"/>
    <w:rsid w:val="00BD4A50"/>
    <w:rsid w:val="00BE7AC8"/>
    <w:rsid w:val="00BF2484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0AFE"/>
    <w:rsid w:val="00C93316"/>
    <w:rsid w:val="00C95DA9"/>
    <w:rsid w:val="00C96E10"/>
    <w:rsid w:val="00CA151C"/>
    <w:rsid w:val="00CA3902"/>
    <w:rsid w:val="00CA7385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5F95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0A85"/>
    <w:rsid w:val="00D41039"/>
    <w:rsid w:val="00D44617"/>
    <w:rsid w:val="00D504DB"/>
    <w:rsid w:val="00D5051E"/>
    <w:rsid w:val="00D55A18"/>
    <w:rsid w:val="00D57770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C6689"/>
    <w:rsid w:val="00DD32E1"/>
    <w:rsid w:val="00DE03F8"/>
    <w:rsid w:val="00DE50C1"/>
    <w:rsid w:val="00DE6AF3"/>
    <w:rsid w:val="00DF24FF"/>
    <w:rsid w:val="00DF2955"/>
    <w:rsid w:val="00DF310D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5ABB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569A4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00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2324</TotalTime>
  <Pages>22</Pages>
  <Words>5016</Words>
  <Characters>28594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193</cp:revision>
  <cp:lastPrinted>2024-04-03T14:27:00Z</cp:lastPrinted>
  <dcterms:created xsi:type="dcterms:W3CDTF">2018-11-06T10:30:00Z</dcterms:created>
  <dcterms:modified xsi:type="dcterms:W3CDTF">2024-08-15T12:07:00Z</dcterms:modified>
</cp:coreProperties>
</file>