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A1" w:rsidRDefault="00AB0CA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9D2988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AB0CA1" w:rsidRDefault="00AB0CA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AB0CA1" w:rsidRDefault="00AB0CA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AB0CA1" w:rsidRDefault="00AB0CA1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AB0CA1" w:rsidRDefault="00AB0CA1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AB0CA1" w:rsidRPr="00BF799D" w:rsidRDefault="00AB0CA1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AB0CA1" w:rsidRPr="00C15F58" w:rsidRDefault="00AB0CA1" w:rsidP="00C15F58">
      <w:pPr>
        <w:spacing w:after="200"/>
        <w:contextualSpacing/>
        <w:jc w:val="center"/>
        <w:rPr>
          <w:sz w:val="28"/>
          <w:szCs w:val="28"/>
        </w:rPr>
      </w:pPr>
    </w:p>
    <w:p w:rsidR="00AB0CA1" w:rsidRPr="00C15F58" w:rsidRDefault="00AB0CA1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AB0CA1" w:rsidRPr="00C15F58" w:rsidRDefault="00AB0CA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AB0CA1" w:rsidRPr="00C15F58" w:rsidTr="00213980">
        <w:tc>
          <w:tcPr>
            <w:tcW w:w="3115" w:type="dxa"/>
            <w:vAlign w:val="center"/>
          </w:tcPr>
          <w:p w:rsidR="00AB0CA1" w:rsidRPr="00213980" w:rsidRDefault="00AB0CA1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08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</w:p>
        </w:tc>
        <w:tc>
          <w:tcPr>
            <w:tcW w:w="3115" w:type="dxa"/>
            <w:vAlign w:val="center"/>
          </w:tcPr>
          <w:p w:rsidR="00AB0CA1" w:rsidRPr="00213980" w:rsidRDefault="00AB0CA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65</w:t>
            </w:r>
          </w:p>
        </w:tc>
        <w:tc>
          <w:tcPr>
            <w:tcW w:w="3546" w:type="dxa"/>
            <w:vAlign w:val="center"/>
          </w:tcPr>
          <w:p w:rsidR="00AB0CA1" w:rsidRPr="00213980" w:rsidRDefault="00AB0CA1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AB0CA1" w:rsidRPr="00C15F58" w:rsidRDefault="00AB0CA1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AB0CA1" w:rsidRPr="00C15F58" w:rsidTr="00D66044">
        <w:trPr>
          <w:trHeight w:val="1121"/>
        </w:trPr>
        <w:tc>
          <w:tcPr>
            <w:tcW w:w="4707" w:type="dxa"/>
          </w:tcPr>
          <w:p w:rsidR="00AB0CA1" w:rsidRPr="00C15F58" w:rsidRDefault="00AB0CA1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AB0CA1" w:rsidRDefault="00AB0CA1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AB0CA1" w:rsidRDefault="00AB0CA1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AB0CA1" w:rsidRPr="007462E9" w:rsidRDefault="00AB0CA1" w:rsidP="00590D56">
      <w:pPr>
        <w:contextualSpacing/>
        <w:jc w:val="both"/>
        <w:rPr>
          <w:sz w:val="28"/>
          <w:szCs w:val="28"/>
        </w:rPr>
      </w:pPr>
    </w:p>
    <w:p w:rsidR="00AB0CA1" w:rsidRDefault="00AB0CA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AB0CA1" w:rsidRDefault="00AB0CA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AB0CA1" w:rsidRDefault="00AB0CA1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AB0CA1" w:rsidRPr="004B138B" w:rsidRDefault="00AB0CA1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AB0CA1" w:rsidRDefault="00AB0CA1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AB0CA1" w:rsidRDefault="00AB0CA1" w:rsidP="00C15F58">
      <w:pPr>
        <w:spacing w:after="200"/>
        <w:contextualSpacing/>
        <w:jc w:val="both"/>
        <w:rPr>
          <w:sz w:val="28"/>
          <w:szCs w:val="28"/>
        </w:rPr>
      </w:pPr>
    </w:p>
    <w:p w:rsidR="00AB0CA1" w:rsidRPr="00BF799D" w:rsidRDefault="00AB0CA1" w:rsidP="00C15F58">
      <w:pPr>
        <w:spacing w:after="200"/>
        <w:contextualSpacing/>
        <w:jc w:val="both"/>
        <w:rPr>
          <w:sz w:val="28"/>
          <w:szCs w:val="28"/>
        </w:rPr>
      </w:pPr>
    </w:p>
    <w:p w:rsidR="00AB0CA1" w:rsidRDefault="00AB0CA1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AB0CA1" w:rsidRDefault="00AB0CA1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AB0CA1" w:rsidRPr="00BF3287" w:rsidRDefault="00AB0CA1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AB0CA1" w:rsidRPr="00FD40F8" w:rsidRDefault="00AB0CA1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AB0CA1" w:rsidRPr="00FD40F8" w:rsidRDefault="00AB0CA1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AB0CA1" w:rsidRPr="00CD715E" w:rsidRDefault="00AB0CA1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AB0CA1" w:rsidRPr="00FD40F8" w:rsidRDefault="00AB0CA1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08.07.2022 </w:t>
      </w:r>
      <w:r w:rsidRPr="00FD40F8">
        <w:rPr>
          <w:sz w:val="28"/>
        </w:rPr>
        <w:t xml:space="preserve">№ </w:t>
      </w:r>
      <w:r>
        <w:rPr>
          <w:sz w:val="28"/>
        </w:rPr>
        <w:t>65</w:t>
      </w:r>
    </w:p>
    <w:p w:rsidR="00AB0CA1" w:rsidRDefault="00AB0CA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AB0CA1" w:rsidRPr="00FD40F8" w:rsidRDefault="00AB0CA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AB0CA1" w:rsidRPr="00FD40F8" w:rsidRDefault="00AB0CA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AB0CA1" w:rsidRDefault="00AB0CA1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AB0CA1" w:rsidRPr="00FD40F8" w:rsidRDefault="00AB0CA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AB0CA1" w:rsidRPr="00FD40F8" w:rsidRDefault="00AB0CA1" w:rsidP="00F36DF9">
      <w:pPr>
        <w:jc w:val="center"/>
        <w:rPr>
          <w:kern w:val="2"/>
          <w:sz w:val="28"/>
          <w:szCs w:val="28"/>
        </w:rPr>
      </w:pPr>
    </w:p>
    <w:p w:rsidR="00AB0CA1" w:rsidRPr="00FD40F8" w:rsidRDefault="00AB0CA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B0CA1" w:rsidRPr="00FD40F8" w:rsidRDefault="00AB0CA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AB0CA1" w:rsidRPr="00FD40F8" w:rsidRDefault="00AB0CA1" w:rsidP="00F36DF9">
      <w:pPr>
        <w:jc w:val="center"/>
        <w:rPr>
          <w:bCs/>
          <w:kern w:val="2"/>
          <w:sz w:val="28"/>
          <w:szCs w:val="28"/>
        </w:rPr>
      </w:pPr>
    </w:p>
    <w:p w:rsidR="00AB0CA1" w:rsidRPr="00FD40F8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AB0CA1" w:rsidRPr="00FD40F8" w:rsidRDefault="00AB0CA1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Default="00AB0CA1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AB0CA1" w:rsidRPr="00FD40F8" w:rsidRDefault="00AB0CA1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Default="00AB0CA1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AB0CA1" w:rsidRPr="00FD40F8" w:rsidRDefault="00AB0CA1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E16C87" w:rsidRDefault="00AB0CA1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AB0CA1" w:rsidRPr="00FD40F8" w:rsidRDefault="00AB0CA1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Default="00AB0CA1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AB0CA1" w:rsidRDefault="00AB0CA1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AB0CA1" w:rsidRPr="00FD40F8" w:rsidRDefault="00AB0CA1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49 641,6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21 039,9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21 414,2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16 138,9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28 257,4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B0CA1" w:rsidRPr="00FD40F8" w:rsidRDefault="00AB0CA1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4 901,0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B0CA1" w:rsidRPr="00FD40F8" w:rsidRDefault="00AB0CA1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AB0CA1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AB0CA1" w:rsidRPr="00BF3287" w:rsidRDefault="00AB0CA1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AB0CA1" w:rsidRPr="00BF3287" w:rsidRDefault="00AB0CA1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AB0CA1" w:rsidRPr="00FD40F8" w:rsidRDefault="00AB0CA1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AB0CA1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B0CA1" w:rsidRPr="00FD40F8" w:rsidRDefault="00AB0CA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B0CA1" w:rsidRPr="00FD40F8" w:rsidRDefault="00AB0CA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Pr="00FD40F8" w:rsidRDefault="00AB0CA1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AB0CA1" w:rsidRPr="00FD40F8" w:rsidRDefault="00AB0CA1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Default="00AB0CA1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Default="00AB0CA1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AB0CA1" w:rsidRDefault="00AB0CA1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AB0CA1" w:rsidRDefault="00AB0CA1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AB0CA1" w:rsidRPr="00FD40F8" w:rsidRDefault="00AB0CA1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AB0CA1" w:rsidRPr="00FD40F8" w:rsidRDefault="00AB0CA1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Default="00AB0CA1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AB0CA1" w:rsidRDefault="00AB0CA1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AB0CA1" w:rsidRPr="00FD40F8" w:rsidRDefault="00AB0CA1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AB0CA1" w:rsidRPr="00FD40F8" w:rsidRDefault="00AB0CA1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AB0CA1" w:rsidRPr="00FD40F8" w:rsidRDefault="00AB0CA1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AB0CA1" w:rsidRPr="00FD40F8" w:rsidRDefault="00AB0CA1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AB0CA1" w:rsidRPr="00FD40F8" w:rsidRDefault="00AB0CA1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Pr="00FD40F8" w:rsidRDefault="00AB0CA1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48 867,5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21 039,9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3 230,1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128DA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2 385,2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2025 году – 1 214,7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AB0CA1" w:rsidRPr="00FD40F8" w:rsidRDefault="00AB0CA1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20 698,2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B0CA1" w:rsidRPr="00FD40F8" w:rsidRDefault="00AB0CA1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16 138,9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AB0CA1" w:rsidRPr="00FD40F8" w:rsidRDefault="00AB0CA1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28 169,3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4 901,0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AB0CA1" w:rsidRPr="00FD40F8" w:rsidTr="007A3892">
        <w:tc>
          <w:tcPr>
            <w:tcW w:w="2699" w:type="dxa"/>
          </w:tcPr>
          <w:p w:rsidR="00AB0CA1" w:rsidRPr="00FD40F8" w:rsidRDefault="00AB0CA1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AB0CA1" w:rsidRPr="00FD40F8" w:rsidRDefault="00AB0CA1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AB0CA1" w:rsidRPr="00FD40F8" w:rsidRDefault="00AB0CA1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AB0CA1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AB0CA1" w:rsidRPr="00BF3287" w:rsidRDefault="00AB0CA1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AB0CA1" w:rsidRPr="00BF3287" w:rsidRDefault="00AB0CA1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AB0CA1" w:rsidRPr="00BF3287" w:rsidRDefault="00AB0CA1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AB0CA1" w:rsidRDefault="00AB0CA1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AB0CA1" w:rsidRPr="00FD40F8" w:rsidRDefault="00AB0CA1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AB0CA1" w:rsidRPr="00FD40F8" w:rsidRDefault="00AB0CA1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AB0CA1" w:rsidRDefault="00AB0CA1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AB0CA1" w:rsidRPr="00FD40F8" w:rsidRDefault="00AB0CA1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Default="00AB0CA1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AB0CA1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B0CA1" w:rsidRPr="00015600" w:rsidRDefault="00AB0CA1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AB0CA1" w:rsidRPr="00FD40F8" w:rsidRDefault="00AB0CA1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AB0CA1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AB0CA1" w:rsidRPr="00920EDF" w:rsidRDefault="00AB0CA1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5A618D" w:rsidRDefault="00AB0CA1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AB0CA1" w:rsidRPr="00FD40F8" w:rsidRDefault="00AB0CA1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5A618D" w:rsidRDefault="00AB0CA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AB0CA1" w:rsidRPr="00920EDF" w:rsidRDefault="00AB0CA1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AB0CA1" w:rsidRPr="00FD40F8" w:rsidRDefault="00AB0CA1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Default="00AB0CA1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AB0CA1" w:rsidRPr="00FD40F8" w:rsidRDefault="00AB0CA1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B0CA1" w:rsidRPr="00FD40F8" w:rsidRDefault="00AB0CA1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AB0CA1" w:rsidRPr="00FD40F8" w:rsidRDefault="00AB0CA1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B0CA1" w:rsidRPr="00FD40F8" w:rsidRDefault="00AB0CA1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AB0CA1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AB0CA1" w:rsidRPr="00FD40F8" w:rsidRDefault="00AB0CA1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AB0CA1" w:rsidRPr="005A618D" w:rsidRDefault="00AB0CA1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AB0CA1" w:rsidRDefault="00AB0CA1" w:rsidP="00720D29">
      <w:pPr>
        <w:spacing w:line="223" w:lineRule="auto"/>
        <w:rPr>
          <w:kern w:val="2"/>
          <w:sz w:val="28"/>
          <w:szCs w:val="28"/>
        </w:rPr>
      </w:pPr>
    </w:p>
    <w:p w:rsidR="00AB0CA1" w:rsidRPr="00FD40F8" w:rsidRDefault="00AB0CA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AB0CA1" w:rsidRPr="00FD40F8" w:rsidRDefault="00AB0CA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AB0CA1" w:rsidRDefault="00AB0CA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AB0CA1" w:rsidRPr="00FD40F8" w:rsidRDefault="00AB0CA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AB0CA1" w:rsidRPr="00FD40F8" w:rsidRDefault="00AB0CA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AB0CA1" w:rsidRPr="00FD40F8" w:rsidRDefault="00AB0CA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AB0CA1" w:rsidRPr="00FD40F8" w:rsidRDefault="00AB0CA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AB0CA1" w:rsidRPr="00FD40F8" w:rsidRDefault="00AB0CA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AB0CA1" w:rsidRPr="00FD40F8" w:rsidRDefault="00AB0CA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AB0CA1" w:rsidRPr="00002EA5" w:rsidRDefault="00AB0CA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B0CA1" w:rsidRPr="00002EA5" w:rsidRDefault="00AB0CA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B0CA1" w:rsidRPr="00002EA5" w:rsidRDefault="00AB0CA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AB0CA1" w:rsidRPr="006F53AF" w:rsidRDefault="00AB0CA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AB0CA1" w:rsidRPr="00FD40F8" w:rsidRDefault="00AB0CA1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B0CA1" w:rsidRPr="00CC06E7" w:rsidRDefault="00AB0CA1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AB0CA1" w:rsidRPr="00CC06E7" w:rsidRDefault="00AB0CA1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AB0CA1" w:rsidRPr="006F53AF" w:rsidRDefault="00AB0CA1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AB0CA1" w:rsidRPr="006F53AF" w:rsidRDefault="00AB0CA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B0CA1" w:rsidRPr="006F53AF" w:rsidRDefault="00AB0CA1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AB0CA1" w:rsidRPr="006F53AF" w:rsidRDefault="00AB0CA1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AB0CA1" w:rsidRDefault="00AB0CA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B0CA1" w:rsidRDefault="00AB0CA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B0CA1" w:rsidRDefault="00AB0CA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AB0CA1" w:rsidRDefault="00AB0CA1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AB0CA1" w:rsidRPr="00C200F1" w:rsidRDefault="00AB0CA1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AB0CA1" w:rsidRPr="00FD40F8" w:rsidRDefault="00AB0CA1" w:rsidP="00F36DF9">
      <w:pPr>
        <w:rPr>
          <w:sz w:val="28"/>
        </w:rPr>
      </w:pPr>
    </w:p>
    <w:p w:rsidR="00AB0CA1" w:rsidRPr="00FD40F8" w:rsidRDefault="00AB0CA1" w:rsidP="00F36DF9">
      <w:pPr>
        <w:rPr>
          <w:kern w:val="2"/>
          <w:sz w:val="28"/>
          <w:szCs w:val="28"/>
        </w:rPr>
      </w:pPr>
    </w:p>
    <w:p w:rsidR="00AB0CA1" w:rsidRPr="00FD40F8" w:rsidRDefault="00AB0CA1" w:rsidP="00F36DF9">
      <w:pPr>
        <w:rPr>
          <w:kern w:val="2"/>
          <w:sz w:val="28"/>
          <w:szCs w:val="28"/>
        </w:rPr>
        <w:sectPr w:rsidR="00AB0CA1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AB0CA1" w:rsidRPr="00FD40F8" w:rsidRDefault="00AB0CA1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AB0CA1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B0CA1" w:rsidRPr="00FD40F8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B0CA1" w:rsidRPr="00FD40F8" w:rsidRDefault="00AB0CA1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Pr="00FD40F8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AB0CA1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AB0CA1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AB0CA1" w:rsidRDefault="00AB0CA1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AB0CA1" w:rsidRPr="00FD40F8" w:rsidRDefault="00AB0CA1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AB0CA1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AB0CA1" w:rsidRPr="002076AD" w:rsidRDefault="00AB0CA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AB0CA1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AB0CA1" w:rsidRPr="002076AD" w:rsidRDefault="00AB0CA1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AB0CA1" w:rsidRPr="002076AD" w:rsidRDefault="00AB0CA1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AB0CA1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AB0CA1" w:rsidRPr="002076AD" w:rsidRDefault="00AB0CA1" w:rsidP="00B91086">
            <w:pPr>
              <w:jc w:val="center"/>
            </w:pPr>
            <w:r w:rsidRPr="002076AD">
              <w:t>18</w:t>
            </w:r>
          </w:p>
        </w:tc>
      </w:tr>
    </w:tbl>
    <w:p w:rsidR="00AB0CA1" w:rsidRPr="002076AD" w:rsidRDefault="00AB0CA1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AB0CA1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AB0CA1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082955" w:rsidRDefault="00AB0CA1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E85DFA" w:rsidRDefault="00AB0CA1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AB0CA1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AB0CA1" w:rsidRPr="002076AD" w:rsidRDefault="00AB0CA1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AB0CA1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AB0CA1" w:rsidRPr="002076AD" w:rsidRDefault="00AB0CA1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r w:rsidRPr="007312ED">
              <w:rPr>
                <w:kern w:val="2"/>
              </w:rPr>
              <w:t>95</w:t>
            </w:r>
          </w:p>
        </w:tc>
      </w:tr>
      <w:tr w:rsidR="00AB0CA1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AB0CA1" w:rsidRPr="007E35B9" w:rsidRDefault="00AB0CA1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7312ED" w:rsidRDefault="00AB0CA1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AB0CA1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AB0CA1" w:rsidRPr="001E4DAB" w:rsidRDefault="00AB0CA1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AB0CA1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AB0CA1" w:rsidRPr="001E4DAB" w:rsidRDefault="00AB0CA1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Default="00AB0CA1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AB0CA1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AB0CA1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AB0CA1" w:rsidRPr="005A618D" w:rsidRDefault="00AB0CA1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AB0CA1" w:rsidRPr="002076AD" w:rsidRDefault="00AB0CA1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AB0CA1" w:rsidRPr="00FD40F8" w:rsidRDefault="00AB0CA1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AB0CA1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B0CA1" w:rsidRPr="00FD40F8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B0CA1" w:rsidRPr="00FD40F8" w:rsidRDefault="00AB0CA1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Default="00AB0CA1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AB0CA1" w:rsidRPr="00FD40F8" w:rsidRDefault="00AB0CA1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AB0CA1" w:rsidRPr="00FD40F8" w:rsidRDefault="00AB0CA1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AB0CA1" w:rsidRDefault="00AB0CA1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AB0CA1" w:rsidRPr="00FD40F8" w:rsidRDefault="00AB0CA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Pr="00FD40F8" w:rsidRDefault="00AB0CA1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AB0CA1" w:rsidRPr="002076AD" w:rsidTr="001E410D">
        <w:tc>
          <w:tcPr>
            <w:tcW w:w="623" w:type="dxa"/>
            <w:gridSpan w:val="2"/>
            <w:vMerge w:val="restart"/>
          </w:tcPr>
          <w:p w:rsidR="00AB0CA1" w:rsidRPr="002076AD" w:rsidRDefault="00AB0CA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AB0CA1" w:rsidRPr="002076AD" w:rsidRDefault="00AB0CA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AB0CA1" w:rsidRPr="002076AD" w:rsidRDefault="00AB0CA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AB0CA1" w:rsidRPr="002076AD" w:rsidRDefault="00AB0CA1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AB0CA1" w:rsidRPr="002076AD" w:rsidRDefault="00AB0CA1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AB0CA1" w:rsidRPr="002076AD" w:rsidTr="001E410D">
        <w:tc>
          <w:tcPr>
            <w:tcW w:w="623" w:type="dxa"/>
            <w:gridSpan w:val="2"/>
            <w:vMerge/>
            <w:vAlign w:val="center"/>
          </w:tcPr>
          <w:p w:rsidR="00AB0CA1" w:rsidRPr="002076AD" w:rsidRDefault="00AB0CA1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AB0CA1" w:rsidRPr="002076AD" w:rsidRDefault="00AB0CA1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AB0CA1" w:rsidRPr="002076AD" w:rsidRDefault="00AB0CA1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AB0CA1" w:rsidRPr="002076AD" w:rsidRDefault="00AB0CA1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AB0CA1" w:rsidRPr="002076AD" w:rsidRDefault="00AB0CA1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AB0CA1" w:rsidRPr="002076AD" w:rsidRDefault="00AB0CA1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AB0CA1" w:rsidRPr="002076AD" w:rsidRDefault="00AB0CA1" w:rsidP="00AC69E2">
            <w:pPr>
              <w:jc w:val="center"/>
              <w:rPr>
                <w:kern w:val="2"/>
              </w:rPr>
            </w:pPr>
          </w:p>
        </w:tc>
      </w:tr>
      <w:tr w:rsidR="00AB0CA1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AB0CA1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AB0CA1" w:rsidRPr="007578C8" w:rsidRDefault="00AB0CA1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B0CA1" w:rsidRPr="004C0FEA" w:rsidRDefault="00AB0CA1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B0CA1" w:rsidRPr="004C0FEA" w:rsidRDefault="00AB0CA1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Pr="002076AD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AB0CA1" w:rsidRDefault="00AB0CA1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AB0CA1" w:rsidRPr="00760B9C" w:rsidRDefault="00AB0CA1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3671C5" w:rsidRDefault="00AB0CA1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AB0CA1" w:rsidRPr="002076AD" w:rsidRDefault="00AB0CA1" w:rsidP="00950E63">
            <w:pPr>
              <w:widowControl w:val="0"/>
              <w:jc w:val="center"/>
            </w:pPr>
            <w:r>
              <w:t>2.1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Pr="002076AD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AB0CA1" w:rsidRDefault="00AB0CA1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AB0CA1" w:rsidRPr="00760B9C" w:rsidRDefault="00AB0CA1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761C76" w:rsidRDefault="00AB0CA1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AB0CA1" w:rsidRPr="00761C76" w:rsidRDefault="00AB0CA1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AB0CA1" w:rsidRDefault="00AB0CA1" w:rsidP="00950E63">
            <w:pPr>
              <w:widowControl w:val="0"/>
              <w:jc w:val="center"/>
            </w:pPr>
            <w:r>
              <w:t>2.1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Pr="002076AD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AB0CA1" w:rsidRDefault="00AB0CA1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AB0CA1" w:rsidRPr="00C76CC3" w:rsidRDefault="00AB0CA1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AB0CA1" w:rsidRPr="002076AD" w:rsidRDefault="00AB0CA1" w:rsidP="00950E63">
            <w:pPr>
              <w:widowControl w:val="0"/>
              <w:jc w:val="center"/>
            </w:pPr>
            <w:r>
              <w:t>2.1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AB0CA1" w:rsidRDefault="00AB0CA1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AB0CA1" w:rsidRPr="002E393E" w:rsidRDefault="00AB0CA1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AB0CA1" w:rsidRPr="002076AD" w:rsidRDefault="00AB0CA1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3671C5" w:rsidRDefault="00AB0CA1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AB0CA1" w:rsidRDefault="00AB0CA1" w:rsidP="00950E63">
            <w:pPr>
              <w:widowControl w:val="0"/>
              <w:jc w:val="center"/>
            </w:pPr>
            <w:r>
              <w:t>2.1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AB0CA1" w:rsidRDefault="00AB0CA1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AB0CA1" w:rsidRPr="002E393E" w:rsidRDefault="00AB0CA1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AB0CA1" w:rsidRPr="002076AD" w:rsidRDefault="00AB0CA1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3671C5" w:rsidRDefault="00AB0CA1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AB0CA1" w:rsidRPr="002076AD" w:rsidRDefault="00AB0CA1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AB0CA1" w:rsidRDefault="00AB0CA1" w:rsidP="00950E63">
            <w:pPr>
              <w:widowControl w:val="0"/>
              <w:jc w:val="center"/>
            </w:pPr>
            <w:r>
              <w:t>2.1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B0CA1" w:rsidRPr="007578C8" w:rsidRDefault="00AB0CA1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B0CA1" w:rsidRPr="004C0FEA" w:rsidRDefault="00AB0CA1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AB0CA1" w:rsidRPr="004C0FEA" w:rsidRDefault="00AB0CA1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AB0CA1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AB0CA1" w:rsidRDefault="00AB0CA1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AB0CA1" w:rsidRDefault="00AB0CA1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AB0CA1" w:rsidRPr="002E393E" w:rsidRDefault="00AB0CA1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AB0CA1" w:rsidRPr="002076AD" w:rsidRDefault="00AB0CA1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AB0CA1" w:rsidRPr="002076AD" w:rsidRDefault="00AB0CA1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AB0CA1" w:rsidRPr="002076AD" w:rsidRDefault="00AB0CA1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AB0CA1" w:rsidRPr="007578C8" w:rsidRDefault="00AB0CA1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AB0CA1" w:rsidRPr="002076AD" w:rsidRDefault="00AB0CA1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B0CA1" w:rsidRPr="007578C8" w:rsidRDefault="00AB0CA1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AB0CA1" w:rsidRDefault="00AB0CA1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Default="00AB0CA1">
      <w:pPr>
        <w:rPr>
          <w:sz w:val="2"/>
          <w:szCs w:val="2"/>
        </w:rPr>
      </w:pPr>
    </w:p>
    <w:p w:rsidR="00AB0CA1" w:rsidRPr="00F65582" w:rsidRDefault="00AB0CA1">
      <w:pPr>
        <w:rPr>
          <w:sz w:val="2"/>
          <w:szCs w:val="2"/>
        </w:rPr>
      </w:pPr>
    </w:p>
    <w:p w:rsidR="00AB0CA1" w:rsidRPr="0045463F" w:rsidRDefault="00AB0CA1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AB0CA1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AB0CA1" w:rsidRPr="00FD40F8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B0CA1" w:rsidRPr="00FD40F8" w:rsidRDefault="00AB0CA1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Pr="00FD40F8" w:rsidRDefault="00AB0CA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AB0CA1" w:rsidRDefault="00AB0CA1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0CA1" w:rsidRPr="00EE2DD0" w:rsidTr="001116D2">
        <w:tc>
          <w:tcPr>
            <w:tcW w:w="2728" w:type="dxa"/>
            <w:vMerge w:val="restart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AB0CA1" w:rsidRPr="00EE2DD0" w:rsidTr="001116D2">
        <w:tc>
          <w:tcPr>
            <w:tcW w:w="2728" w:type="dxa"/>
            <w:vMerge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AB0CA1" w:rsidRPr="002076AD" w:rsidRDefault="00AB0CA1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AB0CA1" w:rsidRPr="002076AD" w:rsidRDefault="00AB0CA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AB0CA1" w:rsidRPr="00EE2DD0" w:rsidTr="00591B48">
        <w:trPr>
          <w:trHeight w:val="327"/>
        </w:trPr>
        <w:tc>
          <w:tcPr>
            <w:tcW w:w="2728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AB0CA1" w:rsidRPr="00EE2DD0" w:rsidTr="000C4234">
        <w:trPr>
          <w:trHeight w:val="940"/>
        </w:trPr>
        <w:tc>
          <w:tcPr>
            <w:tcW w:w="2728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B0CA1" w:rsidRPr="002076AD" w:rsidRDefault="00AB0CA1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49641,6</w:t>
            </w:r>
          </w:p>
        </w:tc>
        <w:tc>
          <w:tcPr>
            <w:tcW w:w="778" w:type="dxa"/>
          </w:tcPr>
          <w:p w:rsidR="00AB0CA1" w:rsidRPr="002076AD" w:rsidRDefault="00AB0CA1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AB0CA1" w:rsidRPr="002205F8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AB0CA1" w:rsidRPr="002205F8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21039,9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48867,5</w:t>
            </w:r>
          </w:p>
        </w:tc>
        <w:tc>
          <w:tcPr>
            <w:tcW w:w="778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AB0CA1" w:rsidRDefault="00AB0CA1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21039,9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EE2DD0" w:rsidTr="001116D2">
        <w:tc>
          <w:tcPr>
            <w:tcW w:w="2728" w:type="dxa"/>
            <w:vMerge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AB0CA1" w:rsidRPr="007578C8" w:rsidRDefault="00AB0CA1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B0CA1" w:rsidRPr="002076AD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48867,5</w:t>
            </w:r>
          </w:p>
        </w:tc>
        <w:tc>
          <w:tcPr>
            <w:tcW w:w="778" w:type="dxa"/>
          </w:tcPr>
          <w:p w:rsidR="00AB0CA1" w:rsidRPr="002076AD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AB0CA1" w:rsidRPr="002205F8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AB0CA1" w:rsidRDefault="00AB0CA1" w:rsidP="00390B6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AB0CA1" w:rsidRPr="002205F8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21039,9</w:t>
            </w:r>
          </w:p>
        </w:tc>
        <w:tc>
          <w:tcPr>
            <w:tcW w:w="567" w:type="dxa"/>
          </w:tcPr>
          <w:p w:rsidR="00AB0CA1" w:rsidRPr="002205F8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AB0CA1" w:rsidRPr="002205F8" w:rsidRDefault="00AB0CA1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AB0CA1" w:rsidRPr="00760B9C" w:rsidRDefault="00AB0CA1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AB0CA1" w:rsidRPr="007578C8" w:rsidRDefault="00AB0CA1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6B159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AB0CA1" w:rsidRPr="00A945F3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26225,5</w:t>
            </w:r>
          </w:p>
        </w:tc>
        <w:tc>
          <w:tcPr>
            <w:tcW w:w="778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3378,0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AB0CA1" w:rsidRPr="00760B9C" w:rsidRDefault="00AB0CA1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AB0CA1" w:rsidRPr="007578C8" w:rsidRDefault="00AB0CA1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6B159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AB0CA1" w:rsidRPr="006B159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AB0CA1" w:rsidRPr="00C76CC3" w:rsidRDefault="00AB0CA1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AB0CA1" w:rsidRPr="007578C8" w:rsidRDefault="00AB0CA1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342E84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AB0CA1" w:rsidRPr="006B159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18825,4</w:t>
            </w:r>
          </w:p>
        </w:tc>
        <w:tc>
          <w:tcPr>
            <w:tcW w:w="778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15871,5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AB0CA1" w:rsidRPr="000D19F0" w:rsidRDefault="00AB0CA1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AB0CA1" w:rsidRPr="007578C8" w:rsidRDefault="00AB0CA1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6B1592" w:rsidRDefault="00AB0CA1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AB0CA1" w:rsidRPr="002076AD" w:rsidRDefault="00AB0CA1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AB0CA1" w:rsidRPr="002E393E" w:rsidRDefault="00AB0CA1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AB0CA1" w:rsidRPr="007578C8" w:rsidRDefault="00AB0CA1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6B1592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3793,1</w:t>
            </w:r>
          </w:p>
        </w:tc>
        <w:tc>
          <w:tcPr>
            <w:tcW w:w="778" w:type="dxa"/>
          </w:tcPr>
          <w:p w:rsidR="00AB0CA1" w:rsidRPr="001116D2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1790,4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AB0CA1" w:rsidRPr="007578C8" w:rsidRDefault="00AB0CA1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0CA1" w:rsidRPr="00EE2DD0" w:rsidTr="001116D2">
        <w:tc>
          <w:tcPr>
            <w:tcW w:w="2728" w:type="dxa"/>
          </w:tcPr>
          <w:p w:rsidR="00AB0CA1" w:rsidRDefault="00AB0CA1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AB0CA1" w:rsidRPr="002E393E" w:rsidRDefault="00AB0CA1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AB0CA1" w:rsidRPr="007578C8" w:rsidRDefault="00AB0CA1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0CA1" w:rsidRPr="006B1592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AB0CA1" w:rsidRPr="006B1592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B0CA1" w:rsidRPr="002076AD" w:rsidRDefault="00AB0CA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AB0CA1" w:rsidRPr="002076AD" w:rsidRDefault="00AB0CA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AB0CA1" w:rsidRPr="00580ED9" w:rsidRDefault="00AB0CA1">
      <w:pPr>
        <w:rPr>
          <w:sz w:val="2"/>
          <w:szCs w:val="2"/>
        </w:rPr>
      </w:pPr>
    </w:p>
    <w:p w:rsidR="00AB0CA1" w:rsidRPr="00FD40F8" w:rsidRDefault="00AB0CA1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AB0CA1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B0CA1" w:rsidRPr="00FD40F8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B0CA1" w:rsidRPr="00FD40F8" w:rsidRDefault="00AB0CA1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Pr="000422A8" w:rsidRDefault="00AB0CA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AB0CA1" w:rsidRDefault="00AB0CA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AB0CA1" w:rsidRDefault="00AB0CA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AB0CA1" w:rsidRPr="000422A8" w:rsidTr="00E74865">
        <w:trPr>
          <w:jc w:val="center"/>
        </w:trPr>
        <w:tc>
          <w:tcPr>
            <w:tcW w:w="427" w:type="dxa"/>
            <w:vMerge w:val="restart"/>
          </w:tcPr>
          <w:p w:rsidR="00AB0CA1" w:rsidRPr="002076AD" w:rsidRDefault="00AB0CA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AB0CA1" w:rsidRPr="002076AD" w:rsidRDefault="00AB0CA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AB0CA1" w:rsidRPr="002076AD" w:rsidRDefault="00AB0CA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 w:val="restart"/>
          </w:tcPr>
          <w:p w:rsidR="00AB0CA1" w:rsidRPr="002076AD" w:rsidRDefault="00AB0CA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AB0CA1" w:rsidRPr="002076AD" w:rsidRDefault="00AB0CA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49641,6</w:t>
            </w:r>
          </w:p>
        </w:tc>
        <w:tc>
          <w:tcPr>
            <w:tcW w:w="812" w:type="dxa"/>
          </w:tcPr>
          <w:p w:rsidR="00AB0CA1" w:rsidRPr="002076AD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21039,9</w:t>
            </w:r>
          </w:p>
        </w:tc>
        <w:tc>
          <w:tcPr>
            <w:tcW w:w="709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21414,2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jc w:val="center"/>
            </w:pPr>
            <w:r>
              <w:rPr>
                <w:kern w:val="2"/>
              </w:rPr>
              <w:t>16138,9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893245" w:rsidRDefault="00AB0CA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28257,4</w:t>
            </w:r>
          </w:p>
        </w:tc>
        <w:tc>
          <w:tcPr>
            <w:tcW w:w="812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4066,5</w:t>
            </w:r>
          </w:p>
        </w:tc>
        <w:tc>
          <w:tcPr>
            <w:tcW w:w="762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4901,0</w:t>
            </w:r>
          </w:p>
        </w:tc>
        <w:tc>
          <w:tcPr>
            <w:tcW w:w="709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 w:val="restart"/>
          </w:tcPr>
          <w:p w:rsidR="00AB0CA1" w:rsidRPr="002076AD" w:rsidRDefault="00AB0CA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AB0CA1" w:rsidRPr="002076AD" w:rsidRDefault="00AB0CA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48867,5</w:t>
            </w:r>
          </w:p>
        </w:tc>
        <w:tc>
          <w:tcPr>
            <w:tcW w:w="812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21039,9</w:t>
            </w:r>
          </w:p>
        </w:tc>
        <w:tc>
          <w:tcPr>
            <w:tcW w:w="709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AB0CA1" w:rsidRPr="002076AD" w:rsidRDefault="00AB0CA1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AB0CA1" w:rsidRPr="002076AD" w:rsidRDefault="00AB0CA1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20698,2</w:t>
            </w:r>
          </w:p>
        </w:tc>
        <w:tc>
          <w:tcPr>
            <w:tcW w:w="812" w:type="dxa"/>
          </w:tcPr>
          <w:p w:rsidR="00AB0CA1" w:rsidRPr="002076AD" w:rsidRDefault="00AB0CA1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jc w:val="center"/>
            </w:pPr>
            <w:r>
              <w:rPr>
                <w:kern w:val="2"/>
              </w:rPr>
              <w:t>16138,9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893245" w:rsidRDefault="00AB0CA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AB0CA1" w:rsidRPr="002076AD" w:rsidRDefault="00AB0CA1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AB0CA1" w:rsidRPr="002076AD" w:rsidRDefault="00AB0CA1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28169,3</w:t>
            </w:r>
          </w:p>
        </w:tc>
        <w:tc>
          <w:tcPr>
            <w:tcW w:w="812" w:type="dxa"/>
          </w:tcPr>
          <w:p w:rsidR="00AB0CA1" w:rsidRPr="002076AD" w:rsidRDefault="00AB0CA1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AB0CA1" w:rsidRPr="002205F8" w:rsidRDefault="00AB0CA1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4901,0</w:t>
            </w:r>
          </w:p>
        </w:tc>
        <w:tc>
          <w:tcPr>
            <w:tcW w:w="709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AB0CA1" w:rsidRPr="002205F8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 w:val="restart"/>
          </w:tcPr>
          <w:p w:rsidR="00AB0CA1" w:rsidRPr="002076AD" w:rsidRDefault="00AB0CA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AB0CA1" w:rsidRPr="002076AD" w:rsidRDefault="00AB0CA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893245" w:rsidRDefault="00AB0CA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AB0CA1" w:rsidRPr="00CE7071" w:rsidTr="00656526">
        <w:trPr>
          <w:jc w:val="center"/>
        </w:trPr>
        <w:tc>
          <w:tcPr>
            <w:tcW w:w="427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AB0CA1" w:rsidRPr="002076AD" w:rsidRDefault="00AB0CA1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AB0CA1" w:rsidRPr="002076AD" w:rsidRDefault="00AB0CA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AB0CA1" w:rsidRPr="002076AD" w:rsidRDefault="00AB0CA1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AB0CA1" w:rsidRPr="00565D68" w:rsidRDefault="00AB0CA1">
      <w:pPr>
        <w:rPr>
          <w:sz w:val="2"/>
          <w:szCs w:val="2"/>
        </w:rPr>
      </w:pPr>
    </w:p>
    <w:p w:rsidR="00AB0CA1" w:rsidRPr="00FD40F8" w:rsidRDefault="00AB0CA1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AB0CA1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AB0CA1" w:rsidRPr="00FD40F8" w:rsidRDefault="00AB0CA1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AB0CA1" w:rsidRPr="00FD40F8" w:rsidRDefault="00AB0CA1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AB0CA1" w:rsidRDefault="00AB0CA1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AB0CA1" w:rsidRPr="00FD40F8" w:rsidRDefault="00AB0CA1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AB0CA1" w:rsidRPr="00FD40F8" w:rsidRDefault="00AB0CA1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AB0CA1" w:rsidRPr="00FD40F8" w:rsidRDefault="00AB0CA1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AB0CA1" w:rsidRPr="00FD40F8" w:rsidRDefault="00AB0CA1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AB0CA1" w:rsidRPr="00FD40F8" w:rsidRDefault="00AB0CA1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AB0CA1" w:rsidRPr="002D4F24" w:rsidRDefault="00AB0CA1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AB0CA1" w:rsidRPr="00452A84" w:rsidTr="00985C72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AB0CA1" w:rsidRPr="00985C72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AB0CA1" w:rsidRPr="00452A84" w:rsidTr="00B91086">
        <w:trPr>
          <w:tblHeader/>
        </w:trPr>
        <w:tc>
          <w:tcPr>
            <w:tcW w:w="15265" w:type="dxa"/>
            <w:gridSpan w:val="17"/>
          </w:tcPr>
          <w:p w:rsidR="00AB0CA1" w:rsidRPr="00452A84" w:rsidRDefault="00AB0CA1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AB0CA1" w:rsidRPr="00452A84" w:rsidRDefault="00AB0CA1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23178,2</w:t>
            </w:r>
          </w:p>
        </w:tc>
        <w:tc>
          <w:tcPr>
            <w:tcW w:w="84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AB0CA1" w:rsidRPr="00561F63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561F63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17447,5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21414,2</w:t>
            </w:r>
          </w:p>
        </w:tc>
        <w:tc>
          <w:tcPr>
            <w:tcW w:w="84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AB0CA1" w:rsidRPr="00561F63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561F63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16138,9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2D4F24" w:rsidRDefault="00AB0CA1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AB0CA1" w:rsidRPr="00561F63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561F63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1764,0</w:t>
            </w:r>
          </w:p>
        </w:tc>
        <w:tc>
          <w:tcPr>
            <w:tcW w:w="849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AB0CA1" w:rsidRPr="00513D5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AB0CA1" w:rsidRPr="00561F63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561F63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1308,6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AB0CA1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AB0CA1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69476B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AB0CA1" w:rsidRPr="009A6625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Pr="00452A84" w:rsidRDefault="00AB0CA1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AB0CA1" w:rsidRPr="00452A84" w:rsidRDefault="00AB0CA1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AB0CA1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AB0CA1" w:rsidRPr="00CD1FD6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AB0CA1" w:rsidRPr="00CD1FD6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69476B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69476B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 w:val="restart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AB0CA1" w:rsidRPr="00CD1FD6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AB0CA1" w:rsidRPr="0069476B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15681,9</w:t>
            </w:r>
          </w:p>
        </w:tc>
        <w:tc>
          <w:tcPr>
            <w:tcW w:w="849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69476B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69476B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15681,9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AB0CA1" w:rsidRPr="00452A84" w:rsidTr="003E2515">
        <w:trPr>
          <w:tblHeader/>
        </w:trPr>
        <w:tc>
          <w:tcPr>
            <w:tcW w:w="65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1176,2</w:t>
            </w:r>
          </w:p>
        </w:tc>
        <w:tc>
          <w:tcPr>
            <w:tcW w:w="849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AB0CA1" w:rsidRDefault="00AB0CA1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AB0CA1" w:rsidRPr="00452A84" w:rsidRDefault="00AB0CA1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1176,2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AB0CA1" w:rsidRDefault="00AB0CA1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AB0CA1" w:rsidRPr="00985C72" w:rsidRDefault="00AB0CA1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AB0CA1" w:rsidRDefault="00AB0CA1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AB0CA1" w:rsidRDefault="00AB0CA1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AB0CA1" w:rsidRDefault="00AB0CA1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AB0CA1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AB0CA1" w:rsidRDefault="00AB0CA1" w:rsidP="00920010">
      <w:pPr>
        <w:pageBreakBefore/>
        <w:ind w:left="6237"/>
        <w:jc w:val="center"/>
        <w:rPr>
          <w:kern w:val="2"/>
        </w:rPr>
      </w:pPr>
    </w:p>
    <w:sectPr w:rsidR="00AB0CA1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CA1" w:rsidRDefault="00AB0CA1">
      <w:r>
        <w:separator/>
      </w:r>
    </w:p>
  </w:endnote>
  <w:endnote w:type="continuationSeparator" w:id="1">
    <w:p w:rsidR="00AB0CA1" w:rsidRDefault="00AB0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A1" w:rsidRDefault="00AB0CA1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19</w:t>
    </w:r>
    <w:r>
      <w:rPr>
        <w:rStyle w:val="PageNumber"/>
      </w:rPr>
      <w:fldChar w:fldCharType="end"/>
    </w:r>
  </w:p>
  <w:p w:rsidR="00AB0CA1" w:rsidRPr="00596B24" w:rsidRDefault="00AB0CA1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A1" w:rsidRDefault="00AB0CA1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0CA1" w:rsidRDefault="00AB0CA1">
    <w:pPr>
      <w:pStyle w:val="Footer"/>
      <w:ind w:right="360"/>
    </w:pPr>
  </w:p>
  <w:p w:rsidR="00AB0CA1" w:rsidRDefault="00AB0CA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CA1" w:rsidRDefault="00AB0CA1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AB0CA1" w:rsidRPr="0046334D" w:rsidRDefault="00AB0CA1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CA1" w:rsidRDefault="00AB0CA1">
      <w:r>
        <w:separator/>
      </w:r>
    </w:p>
  </w:footnote>
  <w:footnote w:type="continuationSeparator" w:id="1">
    <w:p w:rsidR="00AB0CA1" w:rsidRDefault="00AB0C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7651"/>
    <w:rsid w:val="002504E8"/>
    <w:rsid w:val="00250A36"/>
    <w:rsid w:val="002513F1"/>
    <w:rsid w:val="00254382"/>
    <w:rsid w:val="002625DF"/>
    <w:rsid w:val="0027031E"/>
    <w:rsid w:val="00277A30"/>
    <w:rsid w:val="00281802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A3DBA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758C2"/>
    <w:rsid w:val="00676B57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75ED"/>
    <w:rsid w:val="006B7A21"/>
    <w:rsid w:val="006C088B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2408"/>
    <w:rsid w:val="008F5B81"/>
    <w:rsid w:val="009055C6"/>
    <w:rsid w:val="00910044"/>
    <w:rsid w:val="00911C89"/>
    <w:rsid w:val="009122B1"/>
    <w:rsid w:val="009127DC"/>
    <w:rsid w:val="00913129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2E6"/>
    <w:rsid w:val="00C93316"/>
    <w:rsid w:val="00C95DA9"/>
    <w:rsid w:val="00CA151C"/>
    <w:rsid w:val="00CA750F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7721"/>
    <w:rsid w:val="00EF0F21"/>
    <w:rsid w:val="00EF29AB"/>
    <w:rsid w:val="00EF56AF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4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1910</TotalTime>
  <Pages>20</Pages>
  <Words>4676</Words>
  <Characters>26656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177</cp:revision>
  <cp:lastPrinted>2022-03-17T07:31:00Z</cp:lastPrinted>
  <dcterms:created xsi:type="dcterms:W3CDTF">2018-11-06T10:30:00Z</dcterms:created>
  <dcterms:modified xsi:type="dcterms:W3CDTF">2022-07-08T12:24:00Z</dcterms:modified>
</cp:coreProperties>
</file>