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3BC" w:rsidRDefault="000633BC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131C55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0633BC" w:rsidRDefault="000633BC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633BC" w:rsidRDefault="000633BC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633BC" w:rsidRDefault="000633BC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0633BC" w:rsidRDefault="000633BC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0633BC" w:rsidRPr="00BF799D" w:rsidRDefault="000633BC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0633BC" w:rsidRPr="00C15F58" w:rsidRDefault="000633BC" w:rsidP="00C15F58">
      <w:pPr>
        <w:spacing w:after="200"/>
        <w:contextualSpacing/>
        <w:jc w:val="center"/>
        <w:rPr>
          <w:sz w:val="28"/>
          <w:szCs w:val="28"/>
        </w:rPr>
      </w:pPr>
    </w:p>
    <w:p w:rsidR="000633BC" w:rsidRPr="00C15F58" w:rsidRDefault="000633BC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0633BC" w:rsidRPr="00C15F58" w:rsidRDefault="000633BC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0633BC" w:rsidRPr="00C15F58" w:rsidTr="00213980">
        <w:tc>
          <w:tcPr>
            <w:tcW w:w="3115" w:type="dxa"/>
            <w:vAlign w:val="center"/>
          </w:tcPr>
          <w:p w:rsidR="000633BC" w:rsidRPr="00213980" w:rsidRDefault="000633BC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14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0633BC" w:rsidRPr="00213980" w:rsidRDefault="000633BC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22</w:t>
            </w:r>
          </w:p>
        </w:tc>
        <w:tc>
          <w:tcPr>
            <w:tcW w:w="3546" w:type="dxa"/>
            <w:vAlign w:val="center"/>
          </w:tcPr>
          <w:p w:rsidR="000633BC" w:rsidRPr="00213980" w:rsidRDefault="000633BC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0633BC" w:rsidRPr="00C15F58" w:rsidRDefault="000633BC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0633BC" w:rsidRPr="00C15F58" w:rsidTr="00D66044">
        <w:trPr>
          <w:trHeight w:val="1121"/>
        </w:trPr>
        <w:tc>
          <w:tcPr>
            <w:tcW w:w="4707" w:type="dxa"/>
          </w:tcPr>
          <w:p w:rsidR="000633BC" w:rsidRPr="00C15F58" w:rsidRDefault="000633BC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0633BC" w:rsidRDefault="000633BC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0633BC" w:rsidRDefault="000633BC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0633BC" w:rsidRPr="007462E9" w:rsidRDefault="000633BC" w:rsidP="00590D56">
      <w:pPr>
        <w:contextualSpacing/>
        <w:jc w:val="both"/>
        <w:rPr>
          <w:sz w:val="28"/>
          <w:szCs w:val="28"/>
        </w:rPr>
      </w:pPr>
    </w:p>
    <w:p w:rsidR="000633BC" w:rsidRDefault="000633BC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0633BC" w:rsidRDefault="000633BC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0633BC" w:rsidRDefault="000633BC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0633BC" w:rsidRPr="004B138B" w:rsidRDefault="000633BC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0633BC" w:rsidRDefault="000633BC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0633BC" w:rsidRDefault="000633BC" w:rsidP="00C15F58">
      <w:pPr>
        <w:spacing w:after="200"/>
        <w:contextualSpacing/>
        <w:jc w:val="both"/>
        <w:rPr>
          <w:sz w:val="28"/>
          <w:szCs w:val="28"/>
        </w:rPr>
      </w:pPr>
    </w:p>
    <w:p w:rsidR="000633BC" w:rsidRPr="00BF799D" w:rsidRDefault="000633BC" w:rsidP="00C15F58">
      <w:pPr>
        <w:spacing w:after="200"/>
        <w:contextualSpacing/>
        <w:jc w:val="both"/>
        <w:rPr>
          <w:sz w:val="28"/>
          <w:szCs w:val="28"/>
        </w:rPr>
      </w:pPr>
    </w:p>
    <w:p w:rsidR="000633BC" w:rsidRDefault="000633BC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0633BC" w:rsidRDefault="000633BC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0633BC" w:rsidRPr="00BF3287" w:rsidRDefault="000633BC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0633BC" w:rsidRPr="00FD40F8" w:rsidRDefault="000633BC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0633BC" w:rsidRPr="00FD40F8" w:rsidRDefault="000633BC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0633BC" w:rsidRPr="00CD715E" w:rsidRDefault="000633BC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0633BC" w:rsidRPr="00FD40F8" w:rsidRDefault="000633BC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14.02.2020</w:t>
      </w:r>
      <w:r w:rsidRPr="00FD40F8">
        <w:rPr>
          <w:sz w:val="28"/>
        </w:rPr>
        <w:t xml:space="preserve"> № </w:t>
      </w:r>
      <w:r>
        <w:rPr>
          <w:sz w:val="28"/>
        </w:rPr>
        <w:t>22</w:t>
      </w:r>
    </w:p>
    <w:p w:rsidR="000633BC" w:rsidRDefault="000633BC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633BC" w:rsidRPr="00FD40F8" w:rsidRDefault="000633BC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633BC" w:rsidRPr="00FD40F8" w:rsidRDefault="000633BC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0633BC" w:rsidRDefault="000633BC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0633BC" w:rsidRPr="00FD40F8" w:rsidRDefault="000633BC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0633BC" w:rsidRPr="00FD40F8" w:rsidRDefault="000633BC" w:rsidP="00F36DF9">
      <w:pPr>
        <w:jc w:val="center"/>
        <w:rPr>
          <w:kern w:val="2"/>
          <w:sz w:val="28"/>
          <w:szCs w:val="28"/>
        </w:rPr>
      </w:pPr>
    </w:p>
    <w:p w:rsidR="000633BC" w:rsidRPr="00FD40F8" w:rsidRDefault="000633BC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0633BC" w:rsidRPr="00FD40F8" w:rsidRDefault="000633BC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0633BC" w:rsidRPr="00FD40F8" w:rsidRDefault="000633BC" w:rsidP="00F36DF9">
      <w:pPr>
        <w:jc w:val="center"/>
        <w:rPr>
          <w:bCs/>
          <w:kern w:val="2"/>
          <w:sz w:val="28"/>
          <w:szCs w:val="28"/>
        </w:rPr>
      </w:pPr>
    </w:p>
    <w:p w:rsidR="000633BC" w:rsidRPr="00FD40F8" w:rsidRDefault="000633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Pr="00FD40F8" w:rsidRDefault="000633BC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0633BC" w:rsidRPr="00FD40F8" w:rsidRDefault="000633BC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Default="000633BC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0633BC" w:rsidRPr="00FD40F8" w:rsidRDefault="000633BC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Default="000633BC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0633BC" w:rsidRPr="00FD40F8" w:rsidRDefault="000633BC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Pr="00E16C87" w:rsidRDefault="000633BC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0633BC" w:rsidRPr="00FD40F8" w:rsidRDefault="000633BC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Default="000633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0633BC" w:rsidRDefault="000633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0633BC" w:rsidRPr="00FD40F8" w:rsidRDefault="000633BC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29 346,7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8 592,1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633BC" w:rsidRPr="00FD40F8" w:rsidRDefault="000633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9020,7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33BC" w:rsidRPr="00FD40F8" w:rsidRDefault="000633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4 655,1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633BC" w:rsidRPr="00FD40F8" w:rsidRDefault="000633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20 326,0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33BC" w:rsidRPr="00FD40F8" w:rsidRDefault="000633BC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3 937,0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633BC" w:rsidRPr="00FD40F8" w:rsidRDefault="000633BC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633BC" w:rsidRPr="00FD40F8" w:rsidRDefault="000633BC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0633BC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0633BC" w:rsidRPr="00BF3287" w:rsidRDefault="000633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0633BC" w:rsidRPr="00BF3287" w:rsidRDefault="000633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0633BC" w:rsidRPr="00BF3287" w:rsidRDefault="000633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0633BC" w:rsidRPr="00BF3287" w:rsidRDefault="000633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0633BC" w:rsidRPr="00BF3287" w:rsidRDefault="000633BC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0633BC" w:rsidRPr="00BF3287" w:rsidRDefault="000633BC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0633BC" w:rsidRPr="00FD40F8" w:rsidRDefault="000633BC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0633BC" w:rsidRDefault="000633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633BC" w:rsidRPr="00FD40F8" w:rsidRDefault="000633BC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0633BC" w:rsidRPr="00FD40F8" w:rsidRDefault="000633BC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633BC" w:rsidRPr="00FD40F8" w:rsidRDefault="000633BC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0633BC" w:rsidRPr="00FD40F8" w:rsidTr="007A3892">
        <w:tc>
          <w:tcPr>
            <w:tcW w:w="2699" w:type="dxa"/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0633BC" w:rsidRPr="00FD40F8" w:rsidRDefault="000633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Pr="00FD40F8" w:rsidRDefault="000633BC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0633BC" w:rsidRPr="00FD40F8" w:rsidTr="007A3892">
        <w:tc>
          <w:tcPr>
            <w:tcW w:w="2699" w:type="dxa"/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0633BC" w:rsidRPr="00FD40F8" w:rsidRDefault="000633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633BC" w:rsidRPr="00FD40F8" w:rsidRDefault="000633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Pr="00FD40F8" w:rsidRDefault="000633BC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0633BC" w:rsidRPr="00FD40F8" w:rsidTr="007A3892">
        <w:tc>
          <w:tcPr>
            <w:tcW w:w="2699" w:type="dxa"/>
          </w:tcPr>
          <w:p w:rsidR="000633BC" w:rsidRPr="00FD40F8" w:rsidRDefault="000633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0633BC" w:rsidRPr="00FD40F8" w:rsidRDefault="000633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0633BC" w:rsidRPr="00FD40F8" w:rsidRDefault="000633BC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33BC" w:rsidRPr="00FD40F8" w:rsidTr="007A3892">
        <w:tc>
          <w:tcPr>
            <w:tcW w:w="2699" w:type="dxa"/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0633BC" w:rsidRPr="00FD40F8" w:rsidRDefault="000633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633BC" w:rsidRPr="00FD40F8" w:rsidRDefault="000633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Pr="00FD40F8" w:rsidRDefault="000633BC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0633BC" w:rsidRPr="00FD40F8" w:rsidTr="007A3892">
        <w:tc>
          <w:tcPr>
            <w:tcW w:w="2699" w:type="dxa"/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0633BC" w:rsidRPr="00FD40F8" w:rsidRDefault="000633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633BC" w:rsidRPr="00FD40F8" w:rsidRDefault="000633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Pr="00FD40F8" w:rsidRDefault="000633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0633BC" w:rsidRPr="00FD40F8" w:rsidTr="007A3892">
        <w:tc>
          <w:tcPr>
            <w:tcW w:w="2699" w:type="dxa"/>
          </w:tcPr>
          <w:p w:rsidR="000633BC" w:rsidRDefault="000633BC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0633BC" w:rsidRPr="00FD40F8" w:rsidRDefault="000633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633BC" w:rsidRPr="00FD40F8" w:rsidRDefault="000633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Pr="00FD40F8" w:rsidRDefault="000633BC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0633BC" w:rsidRPr="00FD40F8" w:rsidTr="007A3892">
        <w:tc>
          <w:tcPr>
            <w:tcW w:w="2699" w:type="dxa"/>
          </w:tcPr>
          <w:p w:rsidR="000633BC" w:rsidRPr="00FD40F8" w:rsidRDefault="000633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633BC" w:rsidRPr="00FD40F8" w:rsidRDefault="000633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Default="000633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0633BC" w:rsidRDefault="000633BC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0633BC" w:rsidRDefault="000633BC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0633BC" w:rsidRPr="00FD40F8" w:rsidRDefault="000633BC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0633BC" w:rsidRPr="00FD40F8" w:rsidTr="007A3892">
        <w:tc>
          <w:tcPr>
            <w:tcW w:w="2699" w:type="dxa"/>
          </w:tcPr>
          <w:p w:rsidR="000633BC" w:rsidRPr="00FD40F8" w:rsidRDefault="000633BC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0633BC" w:rsidRPr="00FD40F8" w:rsidRDefault="000633BC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633BC" w:rsidRPr="00FD40F8" w:rsidRDefault="000633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Default="000633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0633BC" w:rsidRDefault="000633BC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0633BC" w:rsidRPr="00FD40F8" w:rsidRDefault="000633BC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0633BC" w:rsidRPr="00FD40F8" w:rsidTr="007A3892">
        <w:tc>
          <w:tcPr>
            <w:tcW w:w="2699" w:type="dxa"/>
          </w:tcPr>
          <w:p w:rsidR="000633BC" w:rsidRPr="00FD40F8" w:rsidRDefault="000633BC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0633BC" w:rsidRPr="00FD40F8" w:rsidRDefault="000633BC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633BC" w:rsidRPr="00FD40F8" w:rsidRDefault="000633BC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Pr="00FD40F8" w:rsidRDefault="000633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0633BC" w:rsidRPr="00FD40F8" w:rsidRDefault="000633BC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0633BC" w:rsidRPr="00FD40F8" w:rsidTr="007A3892">
        <w:tc>
          <w:tcPr>
            <w:tcW w:w="2699" w:type="dxa"/>
          </w:tcPr>
          <w:p w:rsidR="000633BC" w:rsidRPr="00FD40F8" w:rsidRDefault="000633BC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0633BC" w:rsidRPr="00FD40F8" w:rsidRDefault="000633BC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0633BC" w:rsidRPr="00FD40F8" w:rsidRDefault="000633BC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Pr="00FD40F8" w:rsidRDefault="000633BC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27 965,6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7 211,0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633BC" w:rsidRPr="00FD40F8" w:rsidRDefault="000633BC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7 743,2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33BC" w:rsidRPr="00FD40F8" w:rsidRDefault="000633BC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3 377,6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633BC" w:rsidRPr="00FD40F8" w:rsidRDefault="000633BC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20 222,4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3 833,4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0633BC" w:rsidRPr="00FD40F8" w:rsidTr="007A3892">
        <w:tc>
          <w:tcPr>
            <w:tcW w:w="2699" w:type="dxa"/>
          </w:tcPr>
          <w:p w:rsidR="000633BC" w:rsidRPr="00FD40F8" w:rsidRDefault="000633BC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0633BC" w:rsidRPr="00FD40F8" w:rsidRDefault="000633BC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0633BC" w:rsidRPr="00FD40F8" w:rsidRDefault="000633BC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0633BC" w:rsidRDefault="000633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0633BC" w:rsidRPr="00BF3287" w:rsidRDefault="000633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0633BC" w:rsidRPr="00BF3287" w:rsidRDefault="000633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0633BC" w:rsidRPr="00BF3287" w:rsidRDefault="000633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0633BC" w:rsidRPr="00BF3287" w:rsidRDefault="000633BC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0633BC" w:rsidRPr="00BF3287" w:rsidRDefault="000633BC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0633BC" w:rsidRPr="00BF3287" w:rsidRDefault="000633BC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0633BC" w:rsidRDefault="000633BC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0633BC" w:rsidRPr="00FD40F8" w:rsidRDefault="000633BC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0633BC" w:rsidRPr="00FD40F8" w:rsidRDefault="000633BC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0633BC" w:rsidRDefault="000633BC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0633BC" w:rsidRPr="00FD40F8" w:rsidRDefault="000633BC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0633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633BC" w:rsidRDefault="000633BC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0633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0633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0633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0633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0633BC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633BC" w:rsidRPr="00015600" w:rsidRDefault="000633BC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0633BC" w:rsidRPr="00FD40F8" w:rsidRDefault="000633BC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33BC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0633BC" w:rsidRPr="00920EDF" w:rsidRDefault="000633BC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633BC" w:rsidRPr="005A618D" w:rsidRDefault="000633BC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0633BC" w:rsidRPr="00FD40F8" w:rsidRDefault="000633BC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0633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633BC" w:rsidRPr="005A618D" w:rsidRDefault="000633B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0633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0633BC" w:rsidRPr="00920EDF" w:rsidRDefault="000633BC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633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1 381,1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0633BC" w:rsidRPr="00FD40F8" w:rsidRDefault="000633BC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1 381,1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Default="000633BC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0633BC" w:rsidRPr="00FD40F8" w:rsidRDefault="000633BC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1 277,5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33BC" w:rsidRPr="00FD40F8" w:rsidRDefault="000633BC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1 277,5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633BC" w:rsidRPr="00FD40F8" w:rsidRDefault="000633BC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103,6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103,6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33BC" w:rsidRPr="00FD40F8" w:rsidRDefault="000633BC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0633BC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0633BC" w:rsidRPr="00FD40F8" w:rsidRDefault="000633BC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0633BC" w:rsidRPr="005A618D" w:rsidRDefault="000633BC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0633BC" w:rsidRDefault="000633BC" w:rsidP="00720D29">
      <w:pPr>
        <w:spacing w:line="223" w:lineRule="auto"/>
        <w:rPr>
          <w:kern w:val="2"/>
          <w:sz w:val="28"/>
          <w:szCs w:val="28"/>
        </w:rPr>
      </w:pPr>
    </w:p>
    <w:p w:rsidR="000633BC" w:rsidRPr="00FD40F8" w:rsidRDefault="000633BC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0633BC" w:rsidRPr="00FD40F8" w:rsidRDefault="000633BC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0633BC" w:rsidRDefault="000633BC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0633BC" w:rsidRPr="00FD40F8" w:rsidRDefault="000633BC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0633BC" w:rsidRPr="00FD40F8" w:rsidRDefault="000633BC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0633BC" w:rsidRPr="00FD40F8" w:rsidRDefault="000633BC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0633BC" w:rsidRPr="00FD40F8" w:rsidRDefault="000633BC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0633BC" w:rsidRPr="00FD40F8" w:rsidRDefault="000633BC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633BC" w:rsidRPr="00FD40F8" w:rsidRDefault="000633BC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0633BC" w:rsidRPr="00002EA5" w:rsidRDefault="000633BC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0633BC" w:rsidRPr="00002EA5" w:rsidRDefault="000633BC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0633BC" w:rsidRPr="00002EA5" w:rsidRDefault="000633BC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0633BC" w:rsidRPr="006F53AF" w:rsidRDefault="000633BC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0633BC" w:rsidRPr="00FD40F8" w:rsidRDefault="000633BC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0633BC" w:rsidRPr="00CC06E7" w:rsidRDefault="000633BC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0633BC" w:rsidRPr="00CC06E7" w:rsidRDefault="000633BC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0633BC" w:rsidRPr="006F53AF" w:rsidRDefault="000633BC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0633BC" w:rsidRPr="006F53AF" w:rsidRDefault="000633BC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633BC" w:rsidRPr="006F53AF" w:rsidRDefault="000633BC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0633BC" w:rsidRPr="006F53AF" w:rsidRDefault="000633BC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0633BC" w:rsidRDefault="000633BC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633BC" w:rsidRDefault="000633BC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633BC" w:rsidRDefault="000633BC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633BC" w:rsidRDefault="000633BC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0633BC" w:rsidRPr="00C200F1" w:rsidRDefault="000633BC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0633BC" w:rsidRPr="00FD40F8" w:rsidRDefault="000633BC" w:rsidP="00F36DF9">
      <w:pPr>
        <w:rPr>
          <w:sz w:val="28"/>
        </w:rPr>
      </w:pPr>
    </w:p>
    <w:p w:rsidR="000633BC" w:rsidRPr="00FD40F8" w:rsidRDefault="000633BC" w:rsidP="00F36DF9">
      <w:pPr>
        <w:rPr>
          <w:kern w:val="2"/>
          <w:sz w:val="28"/>
          <w:szCs w:val="28"/>
        </w:rPr>
      </w:pPr>
    </w:p>
    <w:p w:rsidR="000633BC" w:rsidRPr="00FD40F8" w:rsidRDefault="000633BC" w:rsidP="00F36DF9">
      <w:pPr>
        <w:rPr>
          <w:kern w:val="2"/>
          <w:sz w:val="28"/>
          <w:szCs w:val="28"/>
        </w:rPr>
        <w:sectPr w:rsidR="000633BC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0633BC" w:rsidRPr="00FD40F8" w:rsidRDefault="000633BC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0633BC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633BC" w:rsidRPr="00FD40F8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633BC" w:rsidRPr="00FD40F8" w:rsidRDefault="000633BC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633BC" w:rsidRPr="00FD40F8" w:rsidRDefault="000633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0633BC" w:rsidRDefault="000633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0633BC" w:rsidRDefault="000633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0633BC" w:rsidRDefault="000633BC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0633BC" w:rsidRPr="00FD40F8" w:rsidRDefault="000633BC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0633BC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0633BC" w:rsidRPr="002076AD" w:rsidRDefault="000633BC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0633BC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0633BC" w:rsidRPr="002076AD" w:rsidRDefault="000633BC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0633BC" w:rsidRPr="002076AD" w:rsidRDefault="000633BC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0633BC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0633BC" w:rsidRPr="002076AD" w:rsidRDefault="000633BC" w:rsidP="00B91086">
            <w:pPr>
              <w:jc w:val="center"/>
            </w:pPr>
            <w:r w:rsidRPr="002076AD">
              <w:t>18</w:t>
            </w:r>
          </w:p>
        </w:tc>
      </w:tr>
    </w:tbl>
    <w:p w:rsidR="000633BC" w:rsidRPr="002076AD" w:rsidRDefault="000633BC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0633BC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0633BC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082955" w:rsidRDefault="000633BC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E85DFA" w:rsidRDefault="000633BC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0633BC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0633BC" w:rsidRPr="002076AD" w:rsidRDefault="000633BC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0633BC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0633BC" w:rsidRPr="002076AD" w:rsidRDefault="000633BC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r w:rsidRPr="007312ED">
              <w:rPr>
                <w:kern w:val="2"/>
              </w:rPr>
              <w:t>95</w:t>
            </w:r>
          </w:p>
        </w:tc>
      </w:tr>
      <w:tr w:rsidR="000633BC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0633BC" w:rsidRPr="007E35B9" w:rsidRDefault="000633BC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7312ED" w:rsidRDefault="000633BC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0633BC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0633BC" w:rsidRPr="001E4DAB" w:rsidRDefault="000633BC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0633BC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0633BC" w:rsidRPr="001E4DAB" w:rsidRDefault="000633BC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Default="000633BC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0633BC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0633BC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0633BC" w:rsidRPr="005A618D" w:rsidRDefault="000633BC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33BC" w:rsidRPr="002076AD" w:rsidRDefault="000633BC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0633BC" w:rsidRPr="00FD40F8" w:rsidRDefault="000633BC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0633BC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633BC" w:rsidRPr="00FD40F8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633BC" w:rsidRPr="00FD40F8" w:rsidRDefault="000633BC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633BC" w:rsidRDefault="000633BC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633BC" w:rsidRPr="00FD40F8" w:rsidRDefault="000633BC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633BC" w:rsidRPr="00FD40F8" w:rsidRDefault="000633BC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0633BC" w:rsidRDefault="000633BC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0633BC" w:rsidRPr="00FD40F8" w:rsidRDefault="000633BC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633BC" w:rsidRPr="00FD40F8" w:rsidRDefault="000633BC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0633BC" w:rsidRPr="002076AD" w:rsidTr="001E410D">
        <w:tc>
          <w:tcPr>
            <w:tcW w:w="623" w:type="dxa"/>
            <w:gridSpan w:val="2"/>
            <w:vMerge w:val="restart"/>
          </w:tcPr>
          <w:p w:rsidR="000633BC" w:rsidRPr="002076AD" w:rsidRDefault="000633BC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0633BC" w:rsidRPr="002076AD" w:rsidRDefault="000633BC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0633BC" w:rsidRPr="002076AD" w:rsidRDefault="000633BC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0633BC" w:rsidRPr="002076AD" w:rsidRDefault="000633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0633BC" w:rsidRPr="002076AD" w:rsidRDefault="000633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0633BC" w:rsidRPr="002076AD" w:rsidRDefault="000633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0633BC" w:rsidRPr="002076AD" w:rsidRDefault="000633BC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0633BC" w:rsidRPr="002076AD" w:rsidRDefault="000633BC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0633BC" w:rsidRPr="002076AD" w:rsidTr="001E410D">
        <w:tc>
          <w:tcPr>
            <w:tcW w:w="623" w:type="dxa"/>
            <w:gridSpan w:val="2"/>
            <w:vMerge/>
            <w:vAlign w:val="center"/>
          </w:tcPr>
          <w:p w:rsidR="000633BC" w:rsidRPr="002076AD" w:rsidRDefault="000633BC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0633BC" w:rsidRPr="002076AD" w:rsidRDefault="000633BC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0633BC" w:rsidRPr="002076AD" w:rsidRDefault="000633BC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0633BC" w:rsidRPr="002076AD" w:rsidRDefault="000633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0633BC" w:rsidRPr="002076AD" w:rsidRDefault="000633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0633BC" w:rsidRPr="002076AD" w:rsidRDefault="000633BC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0633BC" w:rsidRPr="002076AD" w:rsidRDefault="000633BC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0633BC" w:rsidRPr="002076AD" w:rsidRDefault="000633BC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0633BC" w:rsidRPr="002076AD" w:rsidRDefault="000633BC" w:rsidP="00AC69E2">
            <w:pPr>
              <w:jc w:val="center"/>
              <w:rPr>
                <w:kern w:val="2"/>
              </w:rPr>
            </w:pPr>
          </w:p>
        </w:tc>
      </w:tr>
      <w:tr w:rsidR="000633BC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0633BC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0633BC" w:rsidRPr="007578C8" w:rsidRDefault="000633BC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0633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633BC" w:rsidRPr="004C0FEA" w:rsidRDefault="000633BC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0633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633BC" w:rsidRPr="004C0FEA" w:rsidRDefault="000633BC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0633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633BC" w:rsidRPr="002076AD" w:rsidRDefault="000633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0633BC" w:rsidRDefault="000633BC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0633BC" w:rsidRPr="00760B9C" w:rsidRDefault="000633BC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0633BC" w:rsidRPr="002076AD" w:rsidRDefault="000633BC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633BC" w:rsidRPr="002076AD" w:rsidRDefault="000633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633BC" w:rsidRPr="002076AD" w:rsidRDefault="000633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633BC" w:rsidRPr="003671C5" w:rsidRDefault="000633BC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0633BC" w:rsidRPr="002076AD" w:rsidRDefault="000633BC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0633BC" w:rsidRPr="002076AD" w:rsidRDefault="000633BC" w:rsidP="00950E63">
            <w:pPr>
              <w:widowControl w:val="0"/>
              <w:jc w:val="center"/>
            </w:pPr>
            <w:r>
              <w:t>2.1</w:t>
            </w:r>
          </w:p>
        </w:tc>
      </w:tr>
      <w:tr w:rsidR="000633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633BC" w:rsidRPr="002076AD" w:rsidRDefault="000633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0633BC" w:rsidRDefault="000633BC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0633BC" w:rsidRPr="00760B9C" w:rsidRDefault="000633BC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0633BC" w:rsidRPr="002076AD" w:rsidRDefault="000633BC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633BC" w:rsidRPr="002076AD" w:rsidRDefault="000633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633BC" w:rsidRPr="002076AD" w:rsidRDefault="000633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633BC" w:rsidRPr="00761C76" w:rsidRDefault="000633BC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0633BC" w:rsidRPr="00761C76" w:rsidRDefault="000633BC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0633BC" w:rsidRDefault="000633BC" w:rsidP="00950E63">
            <w:pPr>
              <w:widowControl w:val="0"/>
              <w:jc w:val="center"/>
            </w:pPr>
            <w:r>
              <w:t>2.1</w:t>
            </w:r>
          </w:p>
        </w:tc>
      </w:tr>
      <w:tr w:rsidR="000633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633BC" w:rsidRPr="002076AD" w:rsidRDefault="000633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0633BC" w:rsidRDefault="000633BC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0633BC" w:rsidRPr="00C76CC3" w:rsidRDefault="000633BC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0633BC" w:rsidRPr="002076AD" w:rsidRDefault="000633BC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633BC" w:rsidRPr="002076AD" w:rsidRDefault="000633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633BC" w:rsidRPr="002076AD" w:rsidRDefault="000633BC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633BC" w:rsidRPr="002076AD" w:rsidRDefault="000633BC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0633BC" w:rsidRPr="002076AD" w:rsidRDefault="000633BC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0633BC" w:rsidRPr="002076AD" w:rsidRDefault="000633BC" w:rsidP="00950E63">
            <w:pPr>
              <w:widowControl w:val="0"/>
              <w:jc w:val="center"/>
            </w:pPr>
            <w:r>
              <w:t>2.1</w:t>
            </w:r>
          </w:p>
        </w:tc>
      </w:tr>
      <w:tr w:rsidR="000633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633BC" w:rsidRPr="007578C8" w:rsidRDefault="000633BC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0633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633BC" w:rsidRPr="004C0FEA" w:rsidRDefault="000633BC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0633BC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0633BC" w:rsidRPr="004C0FEA" w:rsidRDefault="000633BC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0633BC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0633BC" w:rsidRDefault="000633BC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0633BC" w:rsidRDefault="000633BC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0633BC" w:rsidRPr="00F1237D" w:rsidRDefault="000633BC" w:rsidP="00760B9C">
            <w:pPr>
              <w:widowControl w:val="0"/>
            </w:pPr>
            <w:r w:rsidRPr="00F1237D">
              <w:t>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0633BC" w:rsidRPr="002076AD" w:rsidRDefault="000633BC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0633BC" w:rsidRPr="002076AD" w:rsidRDefault="000633BC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0633BC" w:rsidRPr="002076AD" w:rsidRDefault="000633BC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0633BC" w:rsidRPr="007578C8" w:rsidRDefault="000633BC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0633BC" w:rsidRPr="002076AD" w:rsidRDefault="000633BC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633BC" w:rsidRPr="007578C8" w:rsidRDefault="000633BC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0633BC" w:rsidRDefault="000633BC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Default="000633BC">
      <w:pPr>
        <w:rPr>
          <w:sz w:val="2"/>
          <w:szCs w:val="2"/>
        </w:rPr>
      </w:pPr>
    </w:p>
    <w:p w:rsidR="000633BC" w:rsidRPr="00F65582" w:rsidRDefault="000633BC">
      <w:pPr>
        <w:rPr>
          <w:sz w:val="2"/>
          <w:szCs w:val="2"/>
        </w:rPr>
      </w:pPr>
    </w:p>
    <w:p w:rsidR="000633BC" w:rsidRPr="00FD40F8" w:rsidRDefault="000633BC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0633BC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633BC" w:rsidRPr="00FD40F8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633BC" w:rsidRPr="00FD40F8" w:rsidRDefault="000633BC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633BC" w:rsidRPr="00FD40F8" w:rsidRDefault="000633BC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0633BC" w:rsidRDefault="000633BC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0633BC" w:rsidRDefault="000633BC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633BC" w:rsidRPr="00EE2DD0" w:rsidTr="001116D2">
        <w:tc>
          <w:tcPr>
            <w:tcW w:w="2728" w:type="dxa"/>
            <w:vMerge w:val="restart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0633BC" w:rsidRPr="002076AD" w:rsidRDefault="000633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0633BC" w:rsidRPr="002076AD" w:rsidRDefault="000633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0633BC" w:rsidRPr="002076AD" w:rsidRDefault="000633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0633BC" w:rsidRPr="00EE2DD0" w:rsidTr="001116D2">
        <w:tc>
          <w:tcPr>
            <w:tcW w:w="2728" w:type="dxa"/>
            <w:vMerge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0633BC" w:rsidRPr="002076AD" w:rsidRDefault="000633BC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0633BC" w:rsidRPr="002076AD" w:rsidRDefault="000633BC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0633BC" w:rsidRPr="00EE2DD0" w:rsidTr="001116D2">
        <w:tc>
          <w:tcPr>
            <w:tcW w:w="2728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0633BC" w:rsidRPr="00EE2DD0" w:rsidTr="001116D2">
        <w:tc>
          <w:tcPr>
            <w:tcW w:w="2728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633BC" w:rsidRPr="002076AD" w:rsidRDefault="000633BC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29346,7</w:t>
            </w:r>
          </w:p>
        </w:tc>
        <w:tc>
          <w:tcPr>
            <w:tcW w:w="778" w:type="dxa"/>
          </w:tcPr>
          <w:p w:rsidR="000633BC" w:rsidRPr="002076AD" w:rsidRDefault="000633BC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0633BC" w:rsidRPr="002205F8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8592,1</w:t>
            </w:r>
          </w:p>
        </w:tc>
        <w:tc>
          <w:tcPr>
            <w:tcW w:w="641" w:type="dxa"/>
          </w:tcPr>
          <w:p w:rsidR="000633BC" w:rsidRPr="002205F8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633BC" w:rsidRPr="00EE2DD0" w:rsidTr="001116D2">
        <w:tc>
          <w:tcPr>
            <w:tcW w:w="2728" w:type="dxa"/>
            <w:vMerge w:val="restart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27965,6</w:t>
            </w:r>
          </w:p>
        </w:tc>
        <w:tc>
          <w:tcPr>
            <w:tcW w:w="778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7211,0</w:t>
            </w:r>
          </w:p>
        </w:tc>
        <w:tc>
          <w:tcPr>
            <w:tcW w:w="641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633BC" w:rsidRPr="00EE2DD0" w:rsidTr="001116D2">
        <w:tc>
          <w:tcPr>
            <w:tcW w:w="2728" w:type="dxa"/>
            <w:vMerge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0633BC" w:rsidRPr="007578C8" w:rsidRDefault="000633BC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27965,6</w:t>
            </w:r>
          </w:p>
        </w:tc>
        <w:tc>
          <w:tcPr>
            <w:tcW w:w="778" w:type="dxa"/>
          </w:tcPr>
          <w:p w:rsidR="000633BC" w:rsidRPr="001116D2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7211,0</w:t>
            </w:r>
          </w:p>
        </w:tc>
        <w:tc>
          <w:tcPr>
            <w:tcW w:w="641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633BC" w:rsidRPr="00EE2DD0" w:rsidTr="001116D2">
        <w:tc>
          <w:tcPr>
            <w:tcW w:w="2728" w:type="dxa"/>
          </w:tcPr>
          <w:p w:rsidR="000633BC" w:rsidRDefault="000633BC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0633BC" w:rsidRPr="00760B9C" w:rsidRDefault="000633BC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0633BC" w:rsidRPr="007578C8" w:rsidRDefault="000633BC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633BC" w:rsidRPr="006B159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19571,1</w:t>
            </w:r>
          </w:p>
        </w:tc>
        <w:tc>
          <w:tcPr>
            <w:tcW w:w="778" w:type="dxa"/>
          </w:tcPr>
          <w:p w:rsidR="000633BC" w:rsidRPr="001116D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0633BC" w:rsidRPr="002205F8" w:rsidRDefault="000633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3559,5</w:t>
            </w:r>
          </w:p>
        </w:tc>
        <w:tc>
          <w:tcPr>
            <w:tcW w:w="641" w:type="dxa"/>
          </w:tcPr>
          <w:p w:rsidR="000633BC" w:rsidRPr="002205F8" w:rsidRDefault="000633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1162,7</w:t>
            </w:r>
          </w:p>
        </w:tc>
        <w:tc>
          <w:tcPr>
            <w:tcW w:w="56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633BC" w:rsidRPr="00EE2DD0" w:rsidTr="001116D2">
        <w:tc>
          <w:tcPr>
            <w:tcW w:w="2728" w:type="dxa"/>
          </w:tcPr>
          <w:p w:rsidR="000633BC" w:rsidRDefault="000633BC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0633BC" w:rsidRPr="00760B9C" w:rsidRDefault="000633BC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0633BC" w:rsidRPr="007578C8" w:rsidRDefault="000633BC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633BC" w:rsidRPr="006B159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0633BC" w:rsidRPr="006B159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0633BC" w:rsidRPr="001116D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0633BC" w:rsidRPr="001116D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633BC" w:rsidRPr="00EE2DD0" w:rsidTr="001116D2">
        <w:tc>
          <w:tcPr>
            <w:tcW w:w="2728" w:type="dxa"/>
          </w:tcPr>
          <w:p w:rsidR="000633BC" w:rsidRDefault="000633BC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0633BC" w:rsidRPr="00C76CC3" w:rsidRDefault="000633BC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701" w:type="dxa"/>
          </w:tcPr>
          <w:p w:rsidR="000633BC" w:rsidRPr="007578C8" w:rsidRDefault="000633BC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633BC" w:rsidRPr="00342E84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0633BC" w:rsidRPr="006B159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0633BC" w:rsidRPr="001116D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78" w:type="dxa"/>
          </w:tcPr>
          <w:p w:rsidR="000633BC" w:rsidRPr="001116D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633BC" w:rsidRPr="00EE2DD0" w:rsidTr="001116D2">
        <w:tc>
          <w:tcPr>
            <w:tcW w:w="2728" w:type="dxa"/>
          </w:tcPr>
          <w:p w:rsidR="000633BC" w:rsidRDefault="000633BC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0633BC" w:rsidRPr="000D19F0" w:rsidRDefault="000633BC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0633BC" w:rsidRPr="007578C8" w:rsidRDefault="000633BC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633BC" w:rsidRPr="002076AD" w:rsidRDefault="000633BC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633BC" w:rsidRPr="002076AD" w:rsidRDefault="000633BC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633BC" w:rsidRPr="006B1592" w:rsidRDefault="000633BC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0633BC" w:rsidRPr="002076AD" w:rsidRDefault="000633BC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0633BC" w:rsidRPr="001116D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0633BC" w:rsidRPr="001116D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633BC" w:rsidRPr="00EE2DD0" w:rsidTr="001116D2">
        <w:tc>
          <w:tcPr>
            <w:tcW w:w="2728" w:type="dxa"/>
          </w:tcPr>
          <w:p w:rsidR="000633BC" w:rsidRDefault="000633BC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0633BC" w:rsidRPr="002E393E" w:rsidRDefault="000633BC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0633BC" w:rsidRPr="007578C8" w:rsidRDefault="000633BC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633BC" w:rsidRPr="006B1592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0633BC" w:rsidRPr="001116D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5417,1</w:t>
            </w:r>
          </w:p>
        </w:tc>
        <w:tc>
          <w:tcPr>
            <w:tcW w:w="778" w:type="dxa"/>
          </w:tcPr>
          <w:p w:rsidR="000633BC" w:rsidRPr="001116D2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3651,5</w:t>
            </w:r>
          </w:p>
        </w:tc>
        <w:tc>
          <w:tcPr>
            <w:tcW w:w="641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1765,6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633BC" w:rsidRPr="00EE2DD0" w:rsidTr="001116D2">
        <w:tc>
          <w:tcPr>
            <w:tcW w:w="2728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0633BC" w:rsidRPr="007578C8" w:rsidRDefault="000633BC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778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641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0633BC" w:rsidRPr="00EE2DD0" w:rsidTr="001116D2">
        <w:tc>
          <w:tcPr>
            <w:tcW w:w="2728" w:type="dxa"/>
          </w:tcPr>
          <w:p w:rsidR="000633BC" w:rsidRDefault="000633BC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0633BC" w:rsidRPr="002E393E" w:rsidRDefault="000633BC" w:rsidP="00E824DC">
            <w:pPr>
              <w:widowControl w:val="0"/>
            </w:pPr>
            <w:r w:rsidRPr="00F1237D">
              <w:t>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0633BC" w:rsidRPr="007578C8" w:rsidRDefault="000633BC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633BC" w:rsidRPr="006B1592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0633BC" w:rsidRPr="006B1592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0633BC" w:rsidRPr="002076AD" w:rsidRDefault="000633BC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778" w:type="dxa"/>
          </w:tcPr>
          <w:p w:rsidR="000633BC" w:rsidRPr="002076AD" w:rsidRDefault="000633BC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641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0633BC" w:rsidRPr="00580ED9" w:rsidRDefault="000633BC">
      <w:pPr>
        <w:rPr>
          <w:sz w:val="2"/>
          <w:szCs w:val="2"/>
        </w:rPr>
      </w:pPr>
    </w:p>
    <w:p w:rsidR="000633BC" w:rsidRPr="00FD40F8" w:rsidRDefault="000633BC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0633BC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633BC" w:rsidRPr="00FD40F8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633BC" w:rsidRPr="00FD40F8" w:rsidRDefault="000633BC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633BC" w:rsidRPr="000422A8" w:rsidRDefault="000633BC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0633BC" w:rsidRDefault="000633BC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0633BC" w:rsidRDefault="000633BC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76"/>
        <w:gridCol w:w="676"/>
        <w:gridCol w:w="817"/>
        <w:gridCol w:w="624"/>
        <w:gridCol w:w="765"/>
        <w:gridCol w:w="765"/>
        <w:gridCol w:w="765"/>
        <w:gridCol w:w="735"/>
        <w:gridCol w:w="735"/>
      </w:tblGrid>
      <w:tr w:rsidR="000633BC" w:rsidRPr="000422A8" w:rsidTr="00E74865">
        <w:trPr>
          <w:jc w:val="center"/>
        </w:trPr>
        <w:tc>
          <w:tcPr>
            <w:tcW w:w="427" w:type="dxa"/>
            <w:vMerge w:val="restart"/>
          </w:tcPr>
          <w:p w:rsidR="000633BC" w:rsidRPr="002076AD" w:rsidRDefault="000633BC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0633BC" w:rsidRPr="002076AD" w:rsidRDefault="000633BC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0633BC" w:rsidRPr="002076AD" w:rsidRDefault="000633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0633BC" w:rsidRPr="002076AD" w:rsidRDefault="000633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0633BC" w:rsidRPr="002076AD" w:rsidRDefault="000633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0633BC" w:rsidRPr="002076AD" w:rsidRDefault="000633BC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 w:val="restart"/>
          </w:tcPr>
          <w:p w:rsidR="000633BC" w:rsidRPr="002076AD" w:rsidRDefault="000633BC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0633BC" w:rsidRPr="002076AD" w:rsidRDefault="000633BC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29346,7</w:t>
            </w:r>
          </w:p>
        </w:tc>
        <w:tc>
          <w:tcPr>
            <w:tcW w:w="812" w:type="dxa"/>
          </w:tcPr>
          <w:p w:rsidR="000633BC" w:rsidRPr="002076AD" w:rsidRDefault="000633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0633BC" w:rsidRPr="002205F8" w:rsidRDefault="000633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8592,1</w:t>
            </w:r>
          </w:p>
        </w:tc>
        <w:tc>
          <w:tcPr>
            <w:tcW w:w="774" w:type="dxa"/>
          </w:tcPr>
          <w:p w:rsidR="000633BC" w:rsidRPr="002205F8" w:rsidRDefault="000633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633BC" w:rsidRPr="002205F8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9020,7</w:t>
            </w:r>
          </w:p>
        </w:tc>
        <w:tc>
          <w:tcPr>
            <w:tcW w:w="81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4655,1</w:t>
            </w:r>
          </w:p>
        </w:tc>
        <w:tc>
          <w:tcPr>
            <w:tcW w:w="77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893245" w:rsidRDefault="000633BC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20326,0</w:t>
            </w:r>
          </w:p>
        </w:tc>
        <w:tc>
          <w:tcPr>
            <w:tcW w:w="812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3937,0</w:t>
            </w:r>
          </w:p>
        </w:tc>
        <w:tc>
          <w:tcPr>
            <w:tcW w:w="774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 w:val="restart"/>
          </w:tcPr>
          <w:p w:rsidR="000633BC" w:rsidRPr="002076AD" w:rsidRDefault="000633BC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0633BC" w:rsidRPr="002076AD" w:rsidRDefault="000633BC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27965,6</w:t>
            </w:r>
          </w:p>
        </w:tc>
        <w:tc>
          <w:tcPr>
            <w:tcW w:w="812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7211,0</w:t>
            </w:r>
          </w:p>
        </w:tc>
        <w:tc>
          <w:tcPr>
            <w:tcW w:w="774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633BC" w:rsidRPr="002205F8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0633BC" w:rsidRPr="002076AD" w:rsidRDefault="000633BC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633BC" w:rsidRPr="002076AD" w:rsidRDefault="000633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0633BC" w:rsidRPr="002076AD" w:rsidRDefault="000633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7743,2</w:t>
            </w:r>
          </w:p>
        </w:tc>
        <w:tc>
          <w:tcPr>
            <w:tcW w:w="812" w:type="dxa"/>
          </w:tcPr>
          <w:p w:rsidR="000633BC" w:rsidRPr="002076AD" w:rsidRDefault="000633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3377,6</w:t>
            </w:r>
          </w:p>
        </w:tc>
        <w:tc>
          <w:tcPr>
            <w:tcW w:w="774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893245" w:rsidRDefault="000633BC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0633BC" w:rsidRPr="002076AD" w:rsidRDefault="000633BC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633BC" w:rsidRPr="002076AD" w:rsidRDefault="000633BC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0633BC" w:rsidRPr="002076AD" w:rsidRDefault="000633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20222,4</w:t>
            </w:r>
          </w:p>
        </w:tc>
        <w:tc>
          <w:tcPr>
            <w:tcW w:w="812" w:type="dxa"/>
          </w:tcPr>
          <w:p w:rsidR="000633BC" w:rsidRPr="002076AD" w:rsidRDefault="000633BC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0633BC" w:rsidRPr="002205F8" w:rsidRDefault="000633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3833,4</w:t>
            </w:r>
          </w:p>
        </w:tc>
        <w:tc>
          <w:tcPr>
            <w:tcW w:w="774" w:type="dxa"/>
          </w:tcPr>
          <w:p w:rsidR="000633BC" w:rsidRPr="002205F8" w:rsidRDefault="000633BC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0633BC" w:rsidRPr="002205F8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 w:val="restart"/>
          </w:tcPr>
          <w:p w:rsidR="000633BC" w:rsidRPr="002076AD" w:rsidRDefault="000633BC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0633BC" w:rsidRPr="002076AD" w:rsidRDefault="000633BC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812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774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1277,5</w:t>
            </w:r>
          </w:p>
        </w:tc>
        <w:tc>
          <w:tcPr>
            <w:tcW w:w="812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1277,5</w:t>
            </w:r>
          </w:p>
        </w:tc>
        <w:tc>
          <w:tcPr>
            <w:tcW w:w="774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76" w:type="dxa"/>
          </w:tcPr>
          <w:p w:rsidR="000633BC" w:rsidRPr="002076AD" w:rsidRDefault="000633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893245" w:rsidRDefault="000633BC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103,6</w:t>
            </w:r>
          </w:p>
        </w:tc>
        <w:tc>
          <w:tcPr>
            <w:tcW w:w="812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8C25DB">
            <w:pPr>
              <w:jc w:val="center"/>
            </w:pPr>
            <w:r>
              <w:rPr>
                <w:kern w:val="2"/>
              </w:rPr>
              <w:t>103,6</w:t>
            </w:r>
          </w:p>
        </w:tc>
        <w:tc>
          <w:tcPr>
            <w:tcW w:w="774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0633BC" w:rsidRPr="00CE7071" w:rsidTr="00E74865">
        <w:trPr>
          <w:jc w:val="center"/>
        </w:trPr>
        <w:tc>
          <w:tcPr>
            <w:tcW w:w="427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0633BC" w:rsidRPr="002076AD" w:rsidRDefault="000633BC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0633BC" w:rsidRPr="002076AD" w:rsidRDefault="000633B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0633BC" w:rsidRPr="002076AD" w:rsidRDefault="000633BC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0633BC" w:rsidRPr="00565D68" w:rsidRDefault="000633BC">
      <w:pPr>
        <w:rPr>
          <w:sz w:val="2"/>
          <w:szCs w:val="2"/>
        </w:rPr>
      </w:pPr>
    </w:p>
    <w:p w:rsidR="000633BC" w:rsidRPr="00FD40F8" w:rsidRDefault="000633BC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0633BC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0633BC" w:rsidRPr="00FD40F8" w:rsidRDefault="000633BC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0633BC" w:rsidRPr="00FD40F8" w:rsidRDefault="000633BC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0633BC" w:rsidRDefault="000633BC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0633BC" w:rsidRPr="00FD40F8" w:rsidRDefault="000633BC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0633BC" w:rsidRPr="00FD40F8" w:rsidRDefault="000633BC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0633BC" w:rsidRPr="00FD40F8" w:rsidRDefault="000633BC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0633BC" w:rsidRPr="00FD40F8" w:rsidRDefault="000633BC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0633BC" w:rsidRPr="00FD40F8" w:rsidRDefault="000633BC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0633BC" w:rsidRPr="002D4F24" w:rsidRDefault="000633BC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0633BC" w:rsidRPr="00452A84" w:rsidTr="00985C72">
        <w:trPr>
          <w:tblHeader/>
        </w:trPr>
        <w:tc>
          <w:tcPr>
            <w:tcW w:w="655" w:type="dxa"/>
            <w:vMerge w:val="restart"/>
          </w:tcPr>
          <w:p w:rsidR="000633BC" w:rsidRPr="00452A84" w:rsidRDefault="000633BC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0633BC" w:rsidRPr="00985C72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0633BC" w:rsidRPr="00452A84" w:rsidTr="00B91086">
        <w:trPr>
          <w:tblHeader/>
        </w:trPr>
        <w:tc>
          <w:tcPr>
            <w:tcW w:w="15265" w:type="dxa"/>
            <w:gridSpan w:val="17"/>
          </w:tcPr>
          <w:p w:rsidR="000633BC" w:rsidRPr="00452A84" w:rsidRDefault="000633BC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 w:val="restart"/>
          </w:tcPr>
          <w:p w:rsidR="000633BC" w:rsidRPr="00452A84" w:rsidRDefault="000633BC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0633BC" w:rsidRPr="00452A84" w:rsidRDefault="000633BC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9752,1</w:t>
            </w:r>
          </w:p>
        </w:tc>
        <w:tc>
          <w:tcPr>
            <w:tcW w:w="849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5032,6</w:t>
            </w:r>
          </w:p>
        </w:tc>
        <w:tc>
          <w:tcPr>
            <w:tcW w:w="849" w:type="dxa"/>
          </w:tcPr>
          <w:p w:rsidR="000633BC" w:rsidRPr="00561F63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9020,7</w:t>
            </w:r>
          </w:p>
        </w:tc>
        <w:tc>
          <w:tcPr>
            <w:tcW w:w="849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4655,1</w:t>
            </w:r>
          </w:p>
        </w:tc>
        <w:tc>
          <w:tcPr>
            <w:tcW w:w="849" w:type="dxa"/>
          </w:tcPr>
          <w:p w:rsidR="000633BC" w:rsidRPr="00561F63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2D4F24" w:rsidRDefault="000633BC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633BC" w:rsidRPr="00561F63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731,4</w:t>
            </w:r>
          </w:p>
        </w:tc>
        <w:tc>
          <w:tcPr>
            <w:tcW w:w="849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0633BC" w:rsidRPr="00513D5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377,5</w:t>
            </w:r>
          </w:p>
        </w:tc>
        <w:tc>
          <w:tcPr>
            <w:tcW w:w="849" w:type="dxa"/>
          </w:tcPr>
          <w:p w:rsidR="000633BC" w:rsidRPr="00561F63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0633BC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0633BC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69476B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Pr="0069476B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69476B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Pr="0069476B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Pr="0069476B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69476B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69476B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33BC" w:rsidRPr="009A6625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0633BC" w:rsidRPr="009A6625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33BC" w:rsidRPr="009A6625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9A6625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33BC" w:rsidRPr="009A6625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0633BC" w:rsidRPr="009A6625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Pr="00452A84" w:rsidRDefault="000633BC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607,0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607,0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561,5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561,5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45,5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45,5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 w:val="restart"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0633BC" w:rsidRDefault="000633BC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 w:val="restart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0633BC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0633BC" w:rsidRPr="00CD1FD6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3651,5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3651,5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3377,6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3377,6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273,9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273,9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 w:val="restart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0633BC" w:rsidRPr="00CD1FD6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Default="000633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69476B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33BC" w:rsidRPr="00452A84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Default="000633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452A84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33BC" w:rsidRPr="00452A84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Default="000633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452A84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0633BC" w:rsidRPr="00452A84" w:rsidTr="003E2515">
        <w:trPr>
          <w:tblHeader/>
        </w:trPr>
        <w:tc>
          <w:tcPr>
            <w:tcW w:w="65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33BC" w:rsidRPr="00452A84" w:rsidRDefault="000633BC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33BC" w:rsidRPr="00452A84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0633BC" w:rsidRDefault="000633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33BC" w:rsidRDefault="000633BC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33BC" w:rsidRPr="00452A84" w:rsidRDefault="000633BC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33BC" w:rsidRDefault="000633BC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0633BC" w:rsidRPr="00985C72" w:rsidRDefault="000633BC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0633BC" w:rsidRDefault="000633BC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633BC" w:rsidRDefault="000633BC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633BC" w:rsidRDefault="000633BC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0633BC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0633BC" w:rsidRDefault="000633BC" w:rsidP="00920010">
      <w:pPr>
        <w:pageBreakBefore/>
        <w:ind w:left="6237"/>
        <w:jc w:val="center"/>
        <w:rPr>
          <w:kern w:val="2"/>
        </w:rPr>
      </w:pPr>
    </w:p>
    <w:sectPr w:rsidR="000633BC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3BC" w:rsidRDefault="000633BC">
      <w:r>
        <w:separator/>
      </w:r>
    </w:p>
  </w:endnote>
  <w:endnote w:type="continuationSeparator" w:id="1">
    <w:p w:rsidR="000633BC" w:rsidRDefault="00063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BC" w:rsidRDefault="000633BC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  <w:p w:rsidR="000633BC" w:rsidRPr="00596B24" w:rsidRDefault="000633BC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BC" w:rsidRDefault="000633BC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33BC" w:rsidRDefault="000633BC">
    <w:pPr>
      <w:pStyle w:val="Footer"/>
      <w:ind w:right="360"/>
    </w:pPr>
  </w:p>
  <w:p w:rsidR="000633BC" w:rsidRDefault="000633BC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BC" w:rsidRDefault="000633BC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0633BC" w:rsidRPr="0046334D" w:rsidRDefault="000633BC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3BC" w:rsidRDefault="000633BC">
      <w:r>
        <w:separator/>
      </w:r>
    </w:p>
  </w:footnote>
  <w:footnote w:type="continuationSeparator" w:id="1">
    <w:p w:rsidR="000633BC" w:rsidRDefault="000633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4039"/>
    <w:rsid w:val="00015600"/>
    <w:rsid w:val="00015B28"/>
    <w:rsid w:val="0003103E"/>
    <w:rsid w:val="00036F61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33BC"/>
    <w:rsid w:val="00064A42"/>
    <w:rsid w:val="00071BD1"/>
    <w:rsid w:val="000730A6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D19F0"/>
    <w:rsid w:val="000D2245"/>
    <w:rsid w:val="000E0044"/>
    <w:rsid w:val="000E0CB9"/>
    <w:rsid w:val="000E1C3B"/>
    <w:rsid w:val="000E53FA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116D2"/>
    <w:rsid w:val="00116BFA"/>
    <w:rsid w:val="00117C9B"/>
    <w:rsid w:val="001217CC"/>
    <w:rsid w:val="00122E50"/>
    <w:rsid w:val="00125DC1"/>
    <w:rsid w:val="00125DE3"/>
    <w:rsid w:val="001278D2"/>
    <w:rsid w:val="00131C55"/>
    <w:rsid w:val="00132543"/>
    <w:rsid w:val="00133A73"/>
    <w:rsid w:val="00133DAF"/>
    <w:rsid w:val="001414B0"/>
    <w:rsid w:val="00153B21"/>
    <w:rsid w:val="0015413D"/>
    <w:rsid w:val="001541DA"/>
    <w:rsid w:val="00161D67"/>
    <w:rsid w:val="00162F9E"/>
    <w:rsid w:val="001667C5"/>
    <w:rsid w:val="00167E92"/>
    <w:rsid w:val="001807B0"/>
    <w:rsid w:val="00182696"/>
    <w:rsid w:val="0019163C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36B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51FE"/>
    <w:rsid w:val="0035597E"/>
    <w:rsid w:val="003575BA"/>
    <w:rsid w:val="003671C5"/>
    <w:rsid w:val="0037040B"/>
    <w:rsid w:val="0038752E"/>
    <w:rsid w:val="00390D1B"/>
    <w:rsid w:val="003921D8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2EF9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160E"/>
    <w:rsid w:val="00531FBD"/>
    <w:rsid w:val="0053366A"/>
    <w:rsid w:val="00534160"/>
    <w:rsid w:val="005343B2"/>
    <w:rsid w:val="00537A38"/>
    <w:rsid w:val="00544346"/>
    <w:rsid w:val="00545679"/>
    <w:rsid w:val="00555B27"/>
    <w:rsid w:val="00561F63"/>
    <w:rsid w:val="00565D68"/>
    <w:rsid w:val="005725E7"/>
    <w:rsid w:val="00580ED9"/>
    <w:rsid w:val="005855B4"/>
    <w:rsid w:val="00587BF6"/>
    <w:rsid w:val="00590317"/>
    <w:rsid w:val="00590D56"/>
    <w:rsid w:val="0059256C"/>
    <w:rsid w:val="00595C0A"/>
    <w:rsid w:val="00596B24"/>
    <w:rsid w:val="005A618D"/>
    <w:rsid w:val="005B0FD7"/>
    <w:rsid w:val="005B42DF"/>
    <w:rsid w:val="005B536E"/>
    <w:rsid w:val="005C5FF3"/>
    <w:rsid w:val="005D5A0B"/>
    <w:rsid w:val="005E7BBD"/>
    <w:rsid w:val="00611679"/>
    <w:rsid w:val="00613D7D"/>
    <w:rsid w:val="00616ED5"/>
    <w:rsid w:val="00626FC9"/>
    <w:rsid w:val="006375B7"/>
    <w:rsid w:val="006402E3"/>
    <w:rsid w:val="00645990"/>
    <w:rsid w:val="0065364F"/>
    <w:rsid w:val="0065541F"/>
    <w:rsid w:val="006564DB"/>
    <w:rsid w:val="0065750C"/>
    <w:rsid w:val="00660EE3"/>
    <w:rsid w:val="006614B8"/>
    <w:rsid w:val="006758C2"/>
    <w:rsid w:val="00676B57"/>
    <w:rsid w:val="006840AA"/>
    <w:rsid w:val="006855AF"/>
    <w:rsid w:val="00690DF8"/>
    <w:rsid w:val="0069476B"/>
    <w:rsid w:val="006956ED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0582F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8199F"/>
    <w:rsid w:val="00891089"/>
    <w:rsid w:val="008912D4"/>
    <w:rsid w:val="00893245"/>
    <w:rsid w:val="00897616"/>
    <w:rsid w:val="008A26EE"/>
    <w:rsid w:val="008B5D4A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3968"/>
    <w:rsid w:val="00965E5F"/>
    <w:rsid w:val="00971821"/>
    <w:rsid w:val="0097381D"/>
    <w:rsid w:val="00974AA8"/>
    <w:rsid w:val="009802C0"/>
    <w:rsid w:val="00985A10"/>
    <w:rsid w:val="00985C72"/>
    <w:rsid w:val="009A5E3F"/>
    <w:rsid w:val="009A6625"/>
    <w:rsid w:val="009B3345"/>
    <w:rsid w:val="009B3AFF"/>
    <w:rsid w:val="009B6643"/>
    <w:rsid w:val="009C1B9A"/>
    <w:rsid w:val="009D71C1"/>
    <w:rsid w:val="009E0A2E"/>
    <w:rsid w:val="009E16D8"/>
    <w:rsid w:val="009E45CF"/>
    <w:rsid w:val="009F779A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A1F2E"/>
    <w:rsid w:val="00AA7A3B"/>
    <w:rsid w:val="00AA7E33"/>
    <w:rsid w:val="00AB0A72"/>
    <w:rsid w:val="00AB1ACA"/>
    <w:rsid w:val="00AC69E2"/>
    <w:rsid w:val="00AD1A46"/>
    <w:rsid w:val="00AD1A64"/>
    <w:rsid w:val="00AE2601"/>
    <w:rsid w:val="00AE41A6"/>
    <w:rsid w:val="00B02C23"/>
    <w:rsid w:val="00B049B2"/>
    <w:rsid w:val="00B110FC"/>
    <w:rsid w:val="00B15E61"/>
    <w:rsid w:val="00B223BA"/>
    <w:rsid w:val="00B22F6A"/>
    <w:rsid w:val="00B23E71"/>
    <w:rsid w:val="00B31114"/>
    <w:rsid w:val="00B35935"/>
    <w:rsid w:val="00B37E63"/>
    <w:rsid w:val="00B444A2"/>
    <w:rsid w:val="00B47474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7A2D"/>
    <w:rsid w:val="00C43D50"/>
    <w:rsid w:val="00C572C4"/>
    <w:rsid w:val="00C62E39"/>
    <w:rsid w:val="00C642A0"/>
    <w:rsid w:val="00C65D98"/>
    <w:rsid w:val="00C731BB"/>
    <w:rsid w:val="00C76465"/>
    <w:rsid w:val="00C76CC3"/>
    <w:rsid w:val="00C832E6"/>
    <w:rsid w:val="00C95DA9"/>
    <w:rsid w:val="00CA151C"/>
    <w:rsid w:val="00CB044A"/>
    <w:rsid w:val="00CB1900"/>
    <w:rsid w:val="00CB2CC6"/>
    <w:rsid w:val="00CB43C1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0839"/>
    <w:rsid w:val="00D634E8"/>
    <w:rsid w:val="00D66044"/>
    <w:rsid w:val="00D71002"/>
    <w:rsid w:val="00D73323"/>
    <w:rsid w:val="00D76AEE"/>
    <w:rsid w:val="00D77703"/>
    <w:rsid w:val="00D86545"/>
    <w:rsid w:val="00D9125D"/>
    <w:rsid w:val="00DA0526"/>
    <w:rsid w:val="00DA072D"/>
    <w:rsid w:val="00DA1E06"/>
    <w:rsid w:val="00DA3A7B"/>
    <w:rsid w:val="00DA7C1C"/>
    <w:rsid w:val="00DB4D6B"/>
    <w:rsid w:val="00DB5D08"/>
    <w:rsid w:val="00DB6680"/>
    <w:rsid w:val="00DC2302"/>
    <w:rsid w:val="00DC3064"/>
    <w:rsid w:val="00DE03F8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338F"/>
    <w:rsid w:val="00EB6D23"/>
    <w:rsid w:val="00EC07A8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237D"/>
    <w:rsid w:val="00F1321B"/>
    <w:rsid w:val="00F14190"/>
    <w:rsid w:val="00F1555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750DF"/>
    <w:rsid w:val="00F8225E"/>
    <w:rsid w:val="00F86418"/>
    <w:rsid w:val="00F91844"/>
    <w:rsid w:val="00F9297B"/>
    <w:rsid w:val="00FA6611"/>
    <w:rsid w:val="00FB4D2E"/>
    <w:rsid w:val="00FC58B4"/>
    <w:rsid w:val="00FD1CFE"/>
    <w:rsid w:val="00FD350A"/>
    <w:rsid w:val="00FD40F8"/>
    <w:rsid w:val="00FD5A12"/>
    <w:rsid w:val="00FE159F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60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1087</TotalTime>
  <Pages>20</Pages>
  <Words>4508</Words>
  <Characters>25699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159</cp:revision>
  <cp:lastPrinted>2021-03-05T13:49:00Z</cp:lastPrinted>
  <dcterms:created xsi:type="dcterms:W3CDTF">2018-11-06T10:30:00Z</dcterms:created>
  <dcterms:modified xsi:type="dcterms:W3CDTF">2021-03-05T13:52:00Z</dcterms:modified>
</cp:coreProperties>
</file>