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A68" w:rsidRPr="000E75AB" w:rsidRDefault="00DA2A68" w:rsidP="006068C9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DA2A68" w:rsidRPr="000E75AB" w:rsidRDefault="00DA2A68" w:rsidP="000E75AB">
      <w:pPr>
        <w:jc w:val="right"/>
        <w:rPr>
          <w:color w:val="000000"/>
          <w:sz w:val="28"/>
          <w:szCs w:val="28"/>
        </w:rPr>
      </w:pPr>
    </w:p>
    <w:p w:rsidR="00DA2A68" w:rsidRPr="000E75AB" w:rsidRDefault="00DA2A68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DA2A68" w:rsidRPr="000E75AB" w:rsidRDefault="00DA2A68" w:rsidP="000E75AB">
      <w:pPr>
        <w:jc w:val="right"/>
        <w:rPr>
          <w:color w:val="000000"/>
          <w:sz w:val="28"/>
          <w:szCs w:val="28"/>
        </w:rPr>
      </w:pPr>
    </w:p>
    <w:p w:rsidR="00DA2A68" w:rsidRPr="000E75AB" w:rsidRDefault="00DA2A68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DA2A68" w:rsidRPr="0025739E" w:rsidRDefault="00DA2A68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DA2A68" w:rsidRDefault="00DA2A68" w:rsidP="00845E4C">
      <w:pPr>
        <w:contextualSpacing/>
        <w:rPr>
          <w:b/>
          <w:sz w:val="20"/>
        </w:rPr>
      </w:pPr>
    </w:p>
    <w:p w:rsidR="00DA2A68" w:rsidRPr="00343093" w:rsidRDefault="00DA2A68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DA2A68" w:rsidRDefault="00DA2A68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DA2A68" w:rsidRPr="00343093" w:rsidRDefault="00DA2A68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DA2A68" w:rsidRPr="00D461DE" w:rsidRDefault="00DA2A68" w:rsidP="00FF764A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 w:rsidRPr="00910DC9">
        <w:rPr>
          <w:b/>
          <w:i/>
          <w:sz w:val="28"/>
          <w:szCs w:val="28"/>
        </w:rPr>
        <w:t>Обеспечение общественного порядка и противодействие преступности Алексеевского 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DA2A68" w:rsidRPr="00343093" w:rsidRDefault="00DA2A68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DA2A68" w:rsidRPr="00AC3328" w:rsidRDefault="00DA2A68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51"/>
        <w:gridCol w:w="1080"/>
        <w:gridCol w:w="960"/>
        <w:gridCol w:w="1200"/>
        <w:gridCol w:w="960"/>
        <w:gridCol w:w="960"/>
        <w:gridCol w:w="2760"/>
        <w:gridCol w:w="840"/>
        <w:gridCol w:w="840"/>
        <w:gridCol w:w="840"/>
        <w:gridCol w:w="758"/>
      </w:tblGrid>
      <w:tr w:rsidR="00DA2A68" w:rsidRPr="00AC3328" w:rsidTr="006068C9">
        <w:trPr>
          <w:jc w:val="center"/>
        </w:trPr>
        <w:tc>
          <w:tcPr>
            <w:tcW w:w="601" w:type="dxa"/>
            <w:vAlign w:val="center"/>
          </w:tcPr>
          <w:p w:rsidR="00DA2A68" w:rsidRPr="004042A0" w:rsidRDefault="00DA2A68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DA2A68" w:rsidRPr="004042A0" w:rsidRDefault="00DA2A68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DA2A68" w:rsidRPr="004042A0" w:rsidRDefault="00DA2A68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DA2A68" w:rsidRPr="004042A0" w:rsidRDefault="00DA2A68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080" w:type="dxa"/>
            <w:vAlign w:val="center"/>
          </w:tcPr>
          <w:p w:rsidR="00DA2A68" w:rsidRPr="004042A0" w:rsidRDefault="00DA2A68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60" w:type="dxa"/>
            <w:vAlign w:val="center"/>
          </w:tcPr>
          <w:p w:rsidR="00DA2A68" w:rsidRPr="004042A0" w:rsidRDefault="00DA2A68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00" w:type="dxa"/>
            <w:vAlign w:val="center"/>
          </w:tcPr>
          <w:p w:rsidR="00DA2A68" w:rsidRPr="004042A0" w:rsidRDefault="00DA2A68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DA2A68" w:rsidRPr="004042A0" w:rsidRDefault="00DA2A68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DA2A68" w:rsidRPr="004042A0" w:rsidRDefault="00DA2A68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2A68" w:rsidRPr="004042A0" w:rsidRDefault="00DA2A68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2A68" w:rsidRPr="004042A0" w:rsidRDefault="00DA2A68" w:rsidP="004042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DA2A68" w:rsidRPr="004042A0" w:rsidRDefault="00DA2A68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40" w:type="dxa"/>
            <w:vAlign w:val="center"/>
          </w:tcPr>
          <w:p w:rsidR="00DA2A68" w:rsidRPr="004042A0" w:rsidRDefault="00DA2A68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58" w:type="dxa"/>
            <w:vAlign w:val="center"/>
          </w:tcPr>
          <w:p w:rsidR="00DA2A68" w:rsidRPr="004042A0" w:rsidRDefault="00DA2A68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DA2A68" w:rsidRPr="00AC3328" w:rsidTr="006068C9">
        <w:trPr>
          <w:jc w:val="center"/>
        </w:trPr>
        <w:tc>
          <w:tcPr>
            <w:tcW w:w="601" w:type="dxa"/>
          </w:tcPr>
          <w:p w:rsidR="00DA2A68" w:rsidRPr="004042A0" w:rsidRDefault="00DA2A68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DA2A68" w:rsidRPr="004042A0" w:rsidRDefault="00DA2A68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DA2A68" w:rsidRPr="004042A0" w:rsidRDefault="00DA2A68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DA2A68" w:rsidRPr="004042A0" w:rsidRDefault="00DA2A68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DA2A68" w:rsidRPr="004042A0" w:rsidRDefault="00DA2A68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</w:tcPr>
          <w:p w:rsidR="00DA2A68" w:rsidRPr="004042A0" w:rsidRDefault="00DA2A68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00" w:type="dxa"/>
          </w:tcPr>
          <w:p w:rsidR="00DA2A68" w:rsidRPr="004042A0" w:rsidRDefault="00DA2A68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</w:tcPr>
          <w:p w:rsidR="00DA2A68" w:rsidRPr="004042A0" w:rsidRDefault="00DA2A68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A2A68" w:rsidRPr="004042A0" w:rsidRDefault="00DA2A68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4042A0" w:rsidRDefault="00DA2A68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4042A0" w:rsidRDefault="00DA2A68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A2A68" w:rsidRPr="004042A0" w:rsidRDefault="00DA2A68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:rsidR="00DA2A68" w:rsidRPr="004042A0" w:rsidRDefault="00DA2A68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8" w:type="dxa"/>
          </w:tcPr>
          <w:p w:rsidR="00DA2A68" w:rsidRPr="004042A0" w:rsidRDefault="00DA2A68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DA2A68" w:rsidRPr="00AC3328" w:rsidTr="00FF7A2B">
        <w:trPr>
          <w:trHeight w:val="231"/>
          <w:jc w:val="center"/>
        </w:trPr>
        <w:tc>
          <w:tcPr>
            <w:tcW w:w="16052" w:type="dxa"/>
            <w:gridSpan w:val="14"/>
          </w:tcPr>
          <w:p w:rsidR="00DA2A68" w:rsidRPr="000D2659" w:rsidRDefault="00DA2A68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910DC9">
              <w:rPr>
                <w:i/>
              </w:rPr>
              <w:t>Повышение качества и результативности реализуемых мер по охране общественного порядка, противодействию терроризму и экстремизму, борьбе с коррупционными проявлениями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DA2A68" w:rsidRPr="00AC3328" w:rsidTr="006068C9">
        <w:trPr>
          <w:jc w:val="center"/>
        </w:trPr>
        <w:tc>
          <w:tcPr>
            <w:tcW w:w="601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DA2A68" w:rsidRPr="007906DC" w:rsidRDefault="00DA2A68" w:rsidP="00483CE2">
            <w:r w:rsidRPr="007F109F">
              <w:t>Доля граждан</w:t>
            </w:r>
            <w:r>
              <w:t xml:space="preserve"> Алексеевского сельского поселе</w:t>
            </w:r>
            <w:r w:rsidRPr="007F109F">
              <w:t>ния, столкнувшихся с проявлениями коррупции</w:t>
            </w:r>
          </w:p>
        </w:tc>
        <w:tc>
          <w:tcPr>
            <w:tcW w:w="851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080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200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A2A68" w:rsidRPr="004042A0" w:rsidRDefault="00DA2A68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4042A0" w:rsidRDefault="00DA2A68" w:rsidP="00FF7A2B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101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 w:rsidRPr="00910DC9">
              <w:rPr>
                <w:color w:val="000000"/>
                <w:sz w:val="22"/>
                <w:szCs w:val="22"/>
              </w:rPr>
              <w:t>Обеспечение общественного порядка и противодействие преступности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4042A0" w:rsidRDefault="00DA2A68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A2A68" w:rsidRPr="004042A0" w:rsidRDefault="00DA2A68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DA2A68" w:rsidRPr="004042A0" w:rsidRDefault="00DA2A68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DA2A68" w:rsidRPr="00AC3328" w:rsidTr="006068C9">
        <w:trPr>
          <w:jc w:val="center"/>
        </w:trPr>
        <w:tc>
          <w:tcPr>
            <w:tcW w:w="601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DA2A68" w:rsidRPr="004042A0" w:rsidRDefault="00DA2A68" w:rsidP="005B141F">
            <w:pPr>
              <w:rPr>
                <w:color w:val="000000"/>
              </w:rPr>
            </w:pPr>
            <w:r w:rsidRPr="007F109F">
              <w:t>Доля граждан опр</w:t>
            </w:r>
            <w:r>
              <w:t>ошенных в ходе мониторинга обще</w:t>
            </w:r>
            <w:r w:rsidRPr="007F109F">
              <w:t>ственного мнения, которые лично сталкивались с конфликтами на межнациональной почве</w:t>
            </w:r>
          </w:p>
        </w:tc>
        <w:tc>
          <w:tcPr>
            <w:tcW w:w="851" w:type="dxa"/>
          </w:tcPr>
          <w:p w:rsidR="00DA2A68" w:rsidRPr="004042A0" w:rsidRDefault="00DA2A68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080" w:type="dxa"/>
          </w:tcPr>
          <w:p w:rsidR="00DA2A68" w:rsidRPr="004042A0" w:rsidRDefault="00DA2A68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960" w:type="dxa"/>
          </w:tcPr>
          <w:p w:rsidR="00DA2A68" w:rsidRPr="004042A0" w:rsidRDefault="00DA2A68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A2A68" w:rsidRPr="004042A0" w:rsidRDefault="00DA2A68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4042A0" w:rsidRDefault="00DA2A68" w:rsidP="00FF7A2B">
            <w:pPr>
              <w:jc w:val="center"/>
              <w:rPr>
                <w:color w:val="000000"/>
              </w:rPr>
            </w:pPr>
            <w:r w:rsidRPr="00FF764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</w:t>
            </w:r>
            <w:r>
              <w:rPr>
                <w:color w:val="000000"/>
                <w:sz w:val="22"/>
                <w:szCs w:val="22"/>
              </w:rPr>
              <w:t>1</w:t>
            </w:r>
            <w:r w:rsidRPr="00FF764A">
              <w:rPr>
                <w:color w:val="000000"/>
                <w:sz w:val="22"/>
                <w:szCs w:val="22"/>
              </w:rPr>
              <w:t xml:space="preserve"> «Об утверждении муниципальной программы Алексеевского сельского поселения Октябрьского района «</w:t>
            </w:r>
            <w:r w:rsidRPr="00910DC9">
              <w:rPr>
                <w:color w:val="000000"/>
                <w:sz w:val="22"/>
                <w:szCs w:val="22"/>
              </w:rPr>
              <w:t>Обеспечение общественного порядка и противодействие преступности Алексеевского сельского поселения</w:t>
            </w:r>
            <w:r w:rsidRPr="00FF764A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4042A0" w:rsidRDefault="00DA2A68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A2A68" w:rsidRPr="004042A0" w:rsidRDefault="00DA2A68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DA2A68" w:rsidRPr="00AC3328" w:rsidTr="006068C9">
        <w:trPr>
          <w:jc w:val="center"/>
        </w:trPr>
        <w:tc>
          <w:tcPr>
            <w:tcW w:w="601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276" w:type="dxa"/>
            <w:shd w:val="clear" w:color="auto" w:fill="00FF00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DA2A68" w:rsidRPr="007F109F" w:rsidRDefault="00DA2A68" w:rsidP="005B141F">
            <w:r>
              <w:t>Количество граж</w:t>
            </w:r>
            <w:r w:rsidRPr="007F109F">
              <w:t>дан,</w:t>
            </w:r>
            <w:r>
              <w:t xml:space="preserve"> участвующих в охране общественного порядка и яв</w:t>
            </w:r>
            <w:r w:rsidRPr="007F109F">
              <w:t>ляющихся членами добровольной народной дружины</w:t>
            </w:r>
            <w:r>
              <w:t xml:space="preserve"> Алексеевского сельского поселе</w:t>
            </w:r>
            <w:r w:rsidRPr="007F109F">
              <w:t>ния</w:t>
            </w:r>
          </w:p>
        </w:tc>
        <w:tc>
          <w:tcPr>
            <w:tcW w:w="851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DA2A68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960" w:type="dxa"/>
          </w:tcPr>
          <w:p w:rsidR="00DA2A68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человек</w:t>
            </w:r>
          </w:p>
        </w:tc>
        <w:tc>
          <w:tcPr>
            <w:tcW w:w="1200" w:type="dxa"/>
          </w:tcPr>
          <w:p w:rsidR="00DA2A68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A2A68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A2A68" w:rsidRPr="00FF764A" w:rsidRDefault="00DA2A68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FF764A" w:rsidRDefault="00DA2A68" w:rsidP="00FF7A2B">
            <w:pPr>
              <w:jc w:val="center"/>
              <w:rPr>
                <w:color w:val="000000"/>
              </w:rPr>
            </w:pPr>
            <w:r w:rsidRPr="007F109F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FF764A" w:rsidRDefault="00DA2A68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A2A68" w:rsidRPr="00FF764A" w:rsidRDefault="00DA2A68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40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DA2A68" w:rsidRPr="00AC3328" w:rsidTr="006068C9">
        <w:trPr>
          <w:jc w:val="center"/>
        </w:trPr>
        <w:tc>
          <w:tcPr>
            <w:tcW w:w="601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1276" w:type="dxa"/>
            <w:shd w:val="clear" w:color="auto" w:fill="00FF00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DA2A68" w:rsidRPr="007F109F" w:rsidRDefault="00DA2A68" w:rsidP="005B141F">
            <w:r>
              <w:t>Удельный вес населения, участвующих в мероприяти</w:t>
            </w:r>
            <w:r w:rsidRPr="007F109F">
              <w:t>ях антинарко</w:t>
            </w:r>
            <w:r>
              <w:t>тической направленно</w:t>
            </w:r>
            <w:r w:rsidRPr="007F109F">
              <w:t>сти</w:t>
            </w:r>
          </w:p>
        </w:tc>
        <w:tc>
          <w:tcPr>
            <w:tcW w:w="851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DA2A68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960" w:type="dxa"/>
          </w:tcPr>
          <w:p w:rsidR="00DA2A68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DA2A68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A2A68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A2A68" w:rsidRPr="00FF764A" w:rsidRDefault="00DA2A68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FF764A" w:rsidRDefault="00DA2A68" w:rsidP="00FF7A2B">
            <w:pPr>
              <w:jc w:val="center"/>
              <w:rPr>
                <w:color w:val="000000"/>
              </w:rPr>
            </w:pPr>
            <w:r w:rsidRPr="007F109F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FF764A" w:rsidRDefault="00DA2A68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13,8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A2A68" w:rsidRPr="00FF764A" w:rsidRDefault="00DA2A68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13,8</w:t>
            </w:r>
          </w:p>
        </w:tc>
        <w:tc>
          <w:tcPr>
            <w:tcW w:w="840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DA2A68" w:rsidRPr="004042A0" w:rsidRDefault="00DA2A68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DA2A68" w:rsidRPr="009A5B6D" w:rsidRDefault="00DA2A68" w:rsidP="009A5B6D">
      <w:pPr>
        <w:ind w:right="536"/>
        <w:contextualSpacing/>
        <w:jc w:val="right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  <w:highlight w:val="yellow"/>
        </w:rPr>
      </w:pPr>
    </w:p>
    <w:p w:rsidR="00DA2A68" w:rsidRDefault="00DA2A68" w:rsidP="009A5B6D">
      <w:pPr>
        <w:spacing w:line="264" w:lineRule="auto"/>
        <w:rPr>
          <w:sz w:val="20"/>
        </w:rPr>
      </w:pPr>
    </w:p>
    <w:p w:rsidR="00DA2A68" w:rsidRPr="00AB1A30" w:rsidRDefault="00DA2A68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</w:t>
      </w:r>
      <w:r>
        <w:rPr>
          <w:sz w:val="28"/>
          <w:szCs w:val="28"/>
        </w:rPr>
        <w:t xml:space="preserve">за 9 месяцев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DA2A68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DA2A68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rPr>
                <w:sz w:val="20"/>
                <w:szCs w:val="20"/>
              </w:rPr>
            </w:pPr>
          </w:p>
        </w:tc>
      </w:tr>
      <w:tr w:rsidR="00DA2A68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DA2A68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>
              <w:t xml:space="preserve"> </w:t>
            </w:r>
            <w:r w:rsidRPr="00992E1B">
              <w:rPr>
                <w:i/>
              </w:rPr>
              <w:t>«</w:t>
            </w:r>
            <w:r w:rsidRPr="00AC31AB">
              <w:rPr>
                <w:i/>
              </w:rPr>
              <w:t>Повышение качества и результативности реализуемых мер по охране общественного порядка, противодействию терроризму и экстремизму, борьбе с коррупционными проявлениями</w:t>
            </w:r>
            <w:r w:rsidRPr="00992E1B">
              <w:rPr>
                <w:i/>
              </w:rPr>
              <w:t>».</w:t>
            </w:r>
          </w:p>
        </w:tc>
      </w:tr>
      <w:tr w:rsidR="00DA2A68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DA2A68" w:rsidRPr="007906DC" w:rsidRDefault="00DA2A68" w:rsidP="00992E1B">
            <w:r w:rsidRPr="00AC31AB">
              <w:t xml:space="preserve">Доля граждан Алексеевского сельского поселения, столкнувшихся с проявлениями коррупции </w:t>
            </w:r>
            <w:r>
              <w:t>(процентов)</w:t>
            </w:r>
          </w:p>
        </w:tc>
      </w:tr>
      <w:tr w:rsidR="00DA2A68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A2A68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A2A68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DA2A68" w:rsidRDefault="00DA2A68" w:rsidP="00AC31AB">
            <w:pPr>
              <w:spacing w:after="160" w:line="240" w:lineRule="atLeast"/>
              <w:rPr>
                <w:sz w:val="20"/>
                <w:szCs w:val="20"/>
              </w:rPr>
            </w:pPr>
            <w:r w:rsidRPr="00AC31AB">
              <w:t xml:space="preserve">Доля граждан опрошенных в ходе мониторинга общественного мнения, которые лично сталкивались с конфликтами на межнациональной почве </w:t>
            </w:r>
            <w:r>
              <w:rPr>
                <w:szCs w:val="22"/>
              </w:rPr>
              <w:t>(процентов)</w:t>
            </w:r>
          </w:p>
        </w:tc>
      </w:tr>
      <w:tr w:rsidR="00DA2A68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Default="00DA2A68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Default="00DA2A68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A2A68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Default="00DA2A68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Default="00DA2A68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Default="00DA2A68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A2A68" w:rsidRPr="00F779AF" w:rsidTr="007A3437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1.3.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DA2A68" w:rsidRPr="00AC31AB" w:rsidRDefault="00DA2A68" w:rsidP="00AC31AB">
            <w:r w:rsidRPr="00AC31AB">
              <w:rPr>
                <w:sz w:val="22"/>
                <w:szCs w:val="22"/>
              </w:rPr>
              <w:t>Количество граждан, участвующих в охране общественного порядка и являющихся членами добровольной народной дружины Алексеевского сельского поселения (</w:t>
            </w:r>
            <w:r>
              <w:rPr>
                <w:sz w:val="22"/>
                <w:szCs w:val="22"/>
              </w:rPr>
              <w:t>человек</w:t>
            </w:r>
            <w:r w:rsidRPr="00AC31AB">
              <w:rPr>
                <w:sz w:val="22"/>
                <w:szCs w:val="22"/>
              </w:rPr>
              <w:t>)</w:t>
            </w:r>
          </w:p>
        </w:tc>
      </w:tr>
      <w:tr w:rsidR="00DA2A68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DA2A68" w:rsidRPr="00AC31AB" w:rsidRDefault="00DA2A68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DA2A68" w:rsidRPr="00AC31AB" w:rsidRDefault="00DA2A68" w:rsidP="007A3437">
            <w:pPr>
              <w:rPr>
                <w:i/>
                <w:sz w:val="20"/>
                <w:szCs w:val="20"/>
              </w:rPr>
            </w:pPr>
            <w:r w:rsidRPr="00AC31AB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A2A68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DA2A68" w:rsidRPr="00AC31AB" w:rsidRDefault="00DA2A68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DA2A68" w:rsidRPr="00AC31AB" w:rsidRDefault="00DA2A68" w:rsidP="007A343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DA2A68" w:rsidRPr="00AC31AB" w:rsidRDefault="00DA2A68" w:rsidP="007A343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A2A68" w:rsidRPr="00F779AF" w:rsidTr="007A3437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</w:tcPr>
          <w:p w:rsidR="00DA2A68" w:rsidRPr="00AC31AB" w:rsidRDefault="00DA2A68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4</w:t>
            </w:r>
            <w:r w:rsidRPr="00AC31AB">
              <w:rPr>
                <w:sz w:val="20"/>
                <w:szCs w:val="20"/>
              </w:rPr>
              <w:t>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DA2A68" w:rsidRPr="00FE3209" w:rsidRDefault="00DA2A68" w:rsidP="00AC31AB">
            <w:r w:rsidRPr="00AC31AB">
              <w:t xml:space="preserve">Удельный вес населения, участвующих в мероприятиях антинаркотической направленности </w:t>
            </w:r>
            <w:r w:rsidRPr="00FE3209">
              <w:t>(</w:t>
            </w:r>
            <w:r>
              <w:t>процентов</w:t>
            </w:r>
            <w:r w:rsidRPr="00FE3209">
              <w:t>)</w:t>
            </w:r>
          </w:p>
        </w:tc>
      </w:tr>
      <w:tr w:rsidR="00DA2A68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DA2A68" w:rsidRPr="00FE3209" w:rsidRDefault="00DA2A68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DA2A68" w:rsidRPr="00195190" w:rsidRDefault="00DA2A68" w:rsidP="007A3437">
            <w:pPr>
              <w:rPr>
                <w:i/>
                <w:sz w:val="20"/>
                <w:szCs w:val="20"/>
              </w:rPr>
            </w:pPr>
            <w:r w:rsidRPr="00195190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13,8</w:t>
            </w:r>
          </w:p>
        </w:tc>
      </w:tr>
      <w:tr w:rsidR="00DA2A68" w:rsidRPr="00F779AF" w:rsidTr="007A34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DA2A68" w:rsidRPr="00FE3209" w:rsidRDefault="00DA2A68" w:rsidP="007A3437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DA2A68" w:rsidRPr="00195190" w:rsidRDefault="00DA2A68" w:rsidP="007A3437">
            <w:pPr>
              <w:rPr>
                <w:i/>
                <w:sz w:val="20"/>
                <w:szCs w:val="20"/>
              </w:rPr>
            </w:pPr>
            <w:r w:rsidRPr="00195190"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DA2A68" w:rsidRPr="00195190" w:rsidRDefault="00DA2A68" w:rsidP="00AC31AB">
            <w:pPr>
              <w:jc w:val="center"/>
              <w:rPr>
                <w:sz w:val="20"/>
                <w:szCs w:val="20"/>
              </w:rPr>
            </w:pPr>
            <w:r w:rsidRPr="00195190">
              <w:rPr>
                <w:sz w:val="20"/>
                <w:szCs w:val="20"/>
              </w:rPr>
              <w:t>13,8</w:t>
            </w:r>
          </w:p>
        </w:tc>
      </w:tr>
    </w:tbl>
    <w:p w:rsidR="00DA2A68" w:rsidRPr="009A5B6D" w:rsidRDefault="00DA2A68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DA2A68" w:rsidRPr="00F37042" w:rsidRDefault="00DA2A68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DA2A68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DA2A68" w:rsidRPr="00F37042" w:rsidRDefault="00DA2A68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DA2A68" w:rsidRPr="00F37042" w:rsidRDefault="00DA2A68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DA2A68" w:rsidRPr="00F37042" w:rsidRDefault="00DA2A68" w:rsidP="00AE1807">
            <w:pPr>
              <w:rPr>
                <w:color w:val="000000"/>
              </w:rPr>
            </w:pPr>
          </w:p>
        </w:tc>
      </w:tr>
      <w:tr w:rsidR="00DA2A68" w:rsidRPr="00F37042" w:rsidTr="004042A0">
        <w:trPr>
          <w:trHeight w:val="216"/>
          <w:jc w:val="center"/>
        </w:trPr>
        <w:tc>
          <w:tcPr>
            <w:tcW w:w="5262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DA2A68" w:rsidRPr="00F37042" w:rsidTr="004042A0">
        <w:trPr>
          <w:jc w:val="center"/>
        </w:trPr>
        <w:tc>
          <w:tcPr>
            <w:tcW w:w="5262" w:type="dxa"/>
            <w:vAlign w:val="center"/>
          </w:tcPr>
          <w:p w:rsidR="00DA2A68" w:rsidRPr="00F37042" w:rsidRDefault="00DA2A68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AC31AB">
              <w:rPr>
                <w:i/>
                <w:color w:val="000000"/>
                <w:sz w:val="22"/>
                <w:szCs w:val="22"/>
              </w:rPr>
              <w:t>Обеспечение общественного порядка и противодействие преступности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042A0">
        <w:trPr>
          <w:jc w:val="center"/>
        </w:trPr>
        <w:tc>
          <w:tcPr>
            <w:tcW w:w="5262" w:type="dxa"/>
            <w:vAlign w:val="center"/>
          </w:tcPr>
          <w:p w:rsidR="00DA2A68" w:rsidRPr="00F37042" w:rsidRDefault="00DA2A68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7A3437">
        <w:trPr>
          <w:jc w:val="center"/>
        </w:trPr>
        <w:tc>
          <w:tcPr>
            <w:tcW w:w="5262" w:type="dxa"/>
            <w:vAlign w:val="center"/>
          </w:tcPr>
          <w:p w:rsidR="00DA2A68" w:rsidRPr="00F37042" w:rsidRDefault="00DA2A68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83CE2">
        <w:trPr>
          <w:jc w:val="center"/>
        </w:trPr>
        <w:tc>
          <w:tcPr>
            <w:tcW w:w="5262" w:type="dxa"/>
          </w:tcPr>
          <w:p w:rsidR="00DA2A68" w:rsidRPr="00F37042" w:rsidRDefault="00DA2A68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AC31AB">
              <w:rPr>
                <w:i/>
                <w:color w:val="000000"/>
                <w:sz w:val="22"/>
                <w:szCs w:val="22"/>
              </w:rPr>
              <w:t>Противодействие коррупции в Алексеевском сельском поселении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83CE2">
        <w:trPr>
          <w:jc w:val="center"/>
        </w:trPr>
        <w:tc>
          <w:tcPr>
            <w:tcW w:w="5262" w:type="dxa"/>
          </w:tcPr>
          <w:p w:rsidR="00DA2A68" w:rsidRPr="00F37042" w:rsidRDefault="00DA2A68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A68" w:rsidRPr="00F37042" w:rsidRDefault="00DA2A68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AC31AB">
              <w:rPr>
                <w:i/>
                <w:color w:val="000000"/>
                <w:sz w:val="22"/>
                <w:szCs w:val="22"/>
              </w:rPr>
              <w:t>Профилактика экстремизма и терроризма в Алексеевском сельском поселении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A68" w:rsidRPr="00F37042" w:rsidRDefault="00DA2A68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AC31AB">
              <w:rPr>
                <w:i/>
                <w:color w:val="000000"/>
                <w:sz w:val="22"/>
                <w:szCs w:val="22"/>
              </w:rPr>
              <w:t>Комплексные меры противодействия злоупотреблению наркотиками и их незаконному обороту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A68" w:rsidRPr="00F37042" w:rsidRDefault="00DA2A68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DA2A68" w:rsidRPr="009A5B6D" w:rsidRDefault="00DA2A68" w:rsidP="009A5B6D">
      <w:pPr>
        <w:rPr>
          <w:highlight w:val="yellow"/>
        </w:rPr>
        <w:sectPr w:rsidR="00DA2A68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DA2A68" w:rsidRPr="009A5B6D" w:rsidRDefault="00DA2A68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DA2A68" w:rsidRPr="00F37042" w:rsidRDefault="00DA2A68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DA2A68" w:rsidRPr="00B66A1D" w:rsidRDefault="00DA2A68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DA2A68" w:rsidRPr="00F37042" w:rsidTr="00F37042">
        <w:tc>
          <w:tcPr>
            <w:tcW w:w="704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DA2A68" w:rsidRPr="00F37042" w:rsidTr="00F37042">
        <w:tc>
          <w:tcPr>
            <w:tcW w:w="704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DA2A68" w:rsidRPr="00F37042" w:rsidRDefault="00DA2A68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DA2A68" w:rsidRPr="009A5B6D" w:rsidRDefault="00DA2A68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DA2A68" w:rsidRPr="00F37042" w:rsidRDefault="00DA2A68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DA2A68" w:rsidRPr="00B66A1D" w:rsidRDefault="00DA2A68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DA2A68" w:rsidRPr="00F37042" w:rsidTr="00F37042">
        <w:trPr>
          <w:trHeight w:val="443"/>
        </w:trPr>
        <w:tc>
          <w:tcPr>
            <w:tcW w:w="15108" w:type="dxa"/>
          </w:tcPr>
          <w:p w:rsidR="00DA2A68" w:rsidRPr="00F37042" w:rsidRDefault="00DA2A68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DA2A68" w:rsidRPr="00F37042" w:rsidTr="00F37042">
        <w:trPr>
          <w:trHeight w:val="837"/>
        </w:trPr>
        <w:tc>
          <w:tcPr>
            <w:tcW w:w="15108" w:type="dxa"/>
          </w:tcPr>
          <w:p w:rsidR="00DA2A68" w:rsidRPr="00F37042" w:rsidRDefault="00DA2A68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DA2A68" w:rsidRPr="009A5B6D" w:rsidRDefault="00DA2A68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Pr="000E75AB" w:rsidRDefault="00DA2A68" w:rsidP="0019519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DA2A68" w:rsidRPr="000E75AB" w:rsidRDefault="00DA2A68" w:rsidP="00A32A4E">
      <w:pPr>
        <w:jc w:val="right"/>
        <w:rPr>
          <w:color w:val="000000"/>
          <w:sz w:val="28"/>
          <w:szCs w:val="28"/>
        </w:rPr>
      </w:pPr>
    </w:p>
    <w:p w:rsidR="00DA2A68" w:rsidRPr="000E75AB" w:rsidRDefault="00DA2A68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DA2A68" w:rsidRPr="000E75AB" w:rsidRDefault="00DA2A68" w:rsidP="00A32A4E">
      <w:pPr>
        <w:jc w:val="right"/>
        <w:rPr>
          <w:color w:val="000000"/>
          <w:sz w:val="28"/>
          <w:szCs w:val="28"/>
        </w:rPr>
      </w:pPr>
    </w:p>
    <w:p w:rsidR="00DA2A68" w:rsidRPr="000E75AB" w:rsidRDefault="00DA2A68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DA2A68" w:rsidRPr="0025739E" w:rsidRDefault="00DA2A68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DA2A68" w:rsidRDefault="00DA2A68" w:rsidP="00483CE2">
      <w:pPr>
        <w:contextualSpacing/>
        <w:jc w:val="center"/>
        <w:rPr>
          <w:b/>
          <w:sz w:val="28"/>
          <w:szCs w:val="28"/>
        </w:rPr>
      </w:pPr>
    </w:p>
    <w:p w:rsidR="00DA2A68" w:rsidRPr="00343093" w:rsidRDefault="00DA2A68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DA2A68" w:rsidRPr="00343093" w:rsidRDefault="00DA2A68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DA2A68" w:rsidRPr="00343093" w:rsidRDefault="00DA2A68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AC31AB">
        <w:rPr>
          <w:b/>
          <w:i/>
          <w:sz w:val="28"/>
          <w:szCs w:val="28"/>
        </w:rPr>
        <w:t>Противодействие коррупции в Алексеевском сельском поселении</w:t>
      </w:r>
      <w:r w:rsidRPr="00343093">
        <w:rPr>
          <w:b/>
          <w:i/>
          <w:sz w:val="28"/>
          <w:szCs w:val="28"/>
        </w:rPr>
        <w:t>»</w:t>
      </w:r>
    </w:p>
    <w:p w:rsidR="00DA2A68" w:rsidRPr="00343093" w:rsidRDefault="00DA2A68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DA2A68" w:rsidRPr="00AC3328" w:rsidRDefault="00DA2A68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917"/>
        <w:gridCol w:w="840"/>
        <w:gridCol w:w="840"/>
        <w:gridCol w:w="960"/>
        <w:gridCol w:w="840"/>
        <w:gridCol w:w="3004"/>
        <w:gridCol w:w="836"/>
        <w:gridCol w:w="960"/>
        <w:gridCol w:w="960"/>
        <w:gridCol w:w="758"/>
      </w:tblGrid>
      <w:tr w:rsidR="00DA2A68" w:rsidRPr="00AC3328" w:rsidTr="00195190">
        <w:trPr>
          <w:jc w:val="center"/>
        </w:trPr>
        <w:tc>
          <w:tcPr>
            <w:tcW w:w="601" w:type="dxa"/>
            <w:vAlign w:val="center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17" w:type="dxa"/>
            <w:vAlign w:val="center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40" w:type="dxa"/>
            <w:vAlign w:val="center"/>
          </w:tcPr>
          <w:p w:rsidR="00DA2A68" w:rsidRPr="00D20EBE" w:rsidRDefault="00DA2A68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DA2A68" w:rsidRPr="00D20EBE" w:rsidRDefault="00DA2A68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DA2A68" w:rsidRPr="00D20EBE" w:rsidRDefault="00DA2A68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DA2A68" w:rsidRPr="00D20EBE" w:rsidRDefault="00DA2A68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vAlign w:val="center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A2A68" w:rsidRPr="00AC3328" w:rsidTr="00195190">
        <w:trPr>
          <w:jc w:val="center"/>
        </w:trPr>
        <w:tc>
          <w:tcPr>
            <w:tcW w:w="601" w:type="dxa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17" w:type="dxa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0" w:type="dxa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DA2A68" w:rsidRPr="00D20EBE" w:rsidRDefault="00DA2A68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D20EBE" w:rsidRDefault="00DA2A68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DA2A68" w:rsidRPr="00D20EBE" w:rsidRDefault="00DA2A68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DA2A68" w:rsidRPr="00D20EBE" w:rsidRDefault="00DA2A68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DA2A68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DA2A68" w:rsidRPr="009F1F48" w:rsidRDefault="00DA2A68" w:rsidP="00C15B9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7A3437">
              <w:rPr>
                <w:i/>
              </w:rPr>
              <w:t>Совершенствовано правовое и организационное обеспечение реализации антикоррупционных мер</w:t>
            </w:r>
            <w:r w:rsidRPr="00483CE2">
              <w:rPr>
                <w:i/>
              </w:rPr>
              <w:t>».</w:t>
            </w:r>
          </w:p>
        </w:tc>
      </w:tr>
      <w:tr w:rsidR="00DA2A68" w:rsidRPr="00AC3328" w:rsidTr="00195190">
        <w:trPr>
          <w:jc w:val="center"/>
        </w:trPr>
        <w:tc>
          <w:tcPr>
            <w:tcW w:w="601" w:type="dxa"/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DA2A68" w:rsidRPr="007906DC" w:rsidRDefault="00DA2A68" w:rsidP="007A3437">
            <w:r>
              <w:t>Количество муниципальных служащих сельско</w:t>
            </w:r>
            <w:r w:rsidRPr="007A3437">
              <w:t>го поселения, принявших у</w:t>
            </w:r>
            <w:r>
              <w:t>частие в мероприятиях по профессиональному развитию в области противо</w:t>
            </w:r>
            <w:r w:rsidRPr="007A3437">
              <w:t>действия коррупции, в том числе обученн</w:t>
            </w:r>
            <w:r>
              <w:t>ых по дополни-тельным профессио</w:t>
            </w:r>
            <w:r w:rsidRPr="007A3437">
              <w:t xml:space="preserve">нальным </w:t>
            </w:r>
            <w:r>
              <w:t>программам в области противодействия кор</w:t>
            </w:r>
            <w:r w:rsidRPr="007A3437">
              <w:t>рупции</w:t>
            </w:r>
          </w:p>
        </w:tc>
        <w:tc>
          <w:tcPr>
            <w:tcW w:w="1134" w:type="dxa"/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17" w:type="dxa"/>
          </w:tcPr>
          <w:p w:rsidR="00DA2A68" w:rsidRPr="004042A0" w:rsidRDefault="00DA2A68" w:rsidP="000A196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40" w:type="dxa"/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4042A0" w:rsidRDefault="00DA2A68" w:rsidP="00FF7A2B">
            <w:pPr>
              <w:jc w:val="center"/>
              <w:rPr>
                <w:color w:val="000000"/>
              </w:rPr>
            </w:pPr>
            <w:r w:rsidRPr="007A3437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8" w:type="dxa"/>
          </w:tcPr>
          <w:p w:rsidR="00DA2A68" w:rsidRPr="004042A0" w:rsidRDefault="00DA2A68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DA2A68" w:rsidRPr="00AC3328" w:rsidTr="00A35FDA">
        <w:trPr>
          <w:jc w:val="center"/>
        </w:trPr>
        <w:tc>
          <w:tcPr>
            <w:tcW w:w="16052" w:type="dxa"/>
            <w:gridSpan w:val="14"/>
          </w:tcPr>
          <w:p w:rsidR="00DA2A68" w:rsidRPr="000A1960" w:rsidRDefault="00DA2A68" w:rsidP="00483CE2">
            <w:pPr>
              <w:rPr>
                <w:i/>
                <w:color w:val="000000"/>
              </w:rPr>
            </w:pPr>
            <w:r w:rsidRPr="000A1960">
              <w:rPr>
                <w:i/>
                <w:color w:val="000000"/>
                <w:sz w:val="22"/>
                <w:szCs w:val="22"/>
              </w:rPr>
              <w:t>2. Задача комплекс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коррупции».</w:t>
            </w:r>
          </w:p>
        </w:tc>
      </w:tr>
      <w:tr w:rsidR="00DA2A68" w:rsidRPr="00AC3328" w:rsidTr="00FE57EA">
        <w:trPr>
          <w:jc w:val="center"/>
        </w:trPr>
        <w:tc>
          <w:tcPr>
            <w:tcW w:w="601" w:type="dxa"/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276" w:type="dxa"/>
            <w:shd w:val="clear" w:color="auto" w:fill="00FF00"/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DA2A68" w:rsidRDefault="00DA2A68" w:rsidP="007A3437">
            <w:r>
              <w:t>Доля граждан, опрошенных в ходе мониторинга общественного мнения, ко</w:t>
            </w:r>
            <w:r w:rsidRPr="000A1960">
              <w:t>торые лично сталки</w:t>
            </w:r>
            <w:r>
              <w:t>вались за последний год с проявлениями коррупции в Алексеевском сельском поселе</w:t>
            </w:r>
            <w:r w:rsidRPr="000A1960">
              <w:t>нии</w:t>
            </w:r>
          </w:p>
        </w:tc>
        <w:tc>
          <w:tcPr>
            <w:tcW w:w="1134" w:type="dxa"/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917" w:type="dxa"/>
          </w:tcPr>
          <w:p w:rsidR="00DA2A68" w:rsidRDefault="00DA2A68" w:rsidP="000A196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DA2A68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</w:tcPr>
          <w:p w:rsidR="00DA2A68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A2A68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DA2A68" w:rsidRPr="007A3437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7A3437" w:rsidRDefault="00DA2A68" w:rsidP="00FF7A2B">
            <w:pPr>
              <w:jc w:val="center"/>
              <w:rPr>
                <w:color w:val="000000"/>
              </w:rPr>
            </w:pPr>
            <w:r w:rsidRPr="000A1960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7A3437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DA2A68" w:rsidRPr="007A3437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DA2A68" w:rsidRPr="004042A0" w:rsidRDefault="00DA2A68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758" w:type="dxa"/>
          </w:tcPr>
          <w:p w:rsidR="00DA2A68" w:rsidRPr="004042A0" w:rsidRDefault="00DA2A68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  <w:highlight w:val="yellow"/>
        </w:rPr>
      </w:pPr>
    </w:p>
    <w:p w:rsidR="00DA2A68" w:rsidRPr="009A5B6D" w:rsidRDefault="00DA2A68" w:rsidP="00483CE2">
      <w:pPr>
        <w:spacing w:line="264" w:lineRule="auto"/>
        <w:rPr>
          <w:sz w:val="20"/>
          <w:highlight w:val="yellow"/>
        </w:rPr>
      </w:pPr>
    </w:p>
    <w:p w:rsidR="00DA2A68" w:rsidRDefault="00DA2A68" w:rsidP="00483CE2">
      <w:pPr>
        <w:spacing w:line="264" w:lineRule="auto"/>
        <w:rPr>
          <w:sz w:val="20"/>
        </w:rPr>
      </w:pPr>
    </w:p>
    <w:p w:rsidR="00DA2A68" w:rsidRPr="00AB1A30" w:rsidRDefault="00DA2A68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9 месяцев 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DA2A68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DA2A68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rPr>
                <w:sz w:val="20"/>
                <w:szCs w:val="20"/>
              </w:rPr>
            </w:pPr>
          </w:p>
        </w:tc>
      </w:tr>
      <w:tr w:rsidR="00DA2A68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DA2A68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B14CCF">
              <w:rPr>
                <w:i/>
              </w:rPr>
              <w:t>Совершенствовано правовое и организационное обеспечение реализации антикоррупционных мер</w:t>
            </w:r>
            <w:r w:rsidRPr="00483CE2">
              <w:rPr>
                <w:i/>
              </w:rPr>
              <w:t>».</w:t>
            </w:r>
          </w:p>
        </w:tc>
      </w:tr>
      <w:tr w:rsidR="00DA2A68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DA2A68" w:rsidRPr="00B14CCF" w:rsidRDefault="00DA2A68" w:rsidP="00B14CCF">
            <w:r w:rsidRPr="00B14CCF">
              <w:rPr>
                <w:sz w:val="22"/>
                <w:szCs w:val="22"/>
              </w:rPr>
              <w:t>Количество муниципальных служащих сельского поселения, принявших участие в мероприятиях по профессиональному развитию в области противодействия коррупции, в</w:t>
            </w:r>
            <w:r>
              <w:rPr>
                <w:sz w:val="22"/>
                <w:szCs w:val="22"/>
              </w:rPr>
              <w:t xml:space="preserve"> том числе обученных по дополни</w:t>
            </w:r>
            <w:r w:rsidRPr="00B14CCF">
              <w:rPr>
                <w:sz w:val="22"/>
                <w:szCs w:val="22"/>
              </w:rPr>
              <w:t>тельным профессиональным программам в области противодействия коррупции (человек)</w:t>
            </w:r>
          </w:p>
        </w:tc>
      </w:tr>
      <w:tr w:rsidR="00DA2A68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A2A68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A2A68" w:rsidRPr="00F779AF" w:rsidTr="00A35FDA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483CE2">
            <w:pPr>
              <w:rPr>
                <w:sz w:val="20"/>
                <w:szCs w:val="20"/>
              </w:rPr>
            </w:pP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DA2A68" w:rsidRPr="00B14CCF" w:rsidRDefault="00DA2A68" w:rsidP="00B14CCF">
            <w:pPr>
              <w:spacing w:after="160" w:line="240" w:lineRule="atLeast"/>
              <w:rPr>
                <w:i/>
              </w:rPr>
            </w:pPr>
            <w:r w:rsidRPr="00B14CCF">
              <w:rPr>
                <w:i/>
                <w:sz w:val="22"/>
                <w:szCs w:val="22"/>
              </w:rPr>
              <w:t>Задача комплекс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коррупции».</w:t>
            </w:r>
          </w:p>
        </w:tc>
      </w:tr>
      <w:tr w:rsidR="00DA2A68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</w:pPr>
            <w:r>
              <w:rPr>
                <w:sz w:val="22"/>
                <w:szCs w:val="22"/>
              </w:rPr>
              <w:t>1.2</w:t>
            </w:r>
            <w:r w:rsidRPr="00B14CCF">
              <w:rPr>
                <w:sz w:val="22"/>
                <w:szCs w:val="22"/>
              </w:rPr>
              <w:t>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DA2A68" w:rsidRPr="00B14CCF" w:rsidRDefault="00DA2A68" w:rsidP="00B14CCF">
            <w:r w:rsidRPr="00B14CCF">
              <w:rPr>
                <w:sz w:val="22"/>
                <w:szCs w:val="22"/>
              </w:rPr>
              <w:t>Доля граждан, опрошенных в ходе мониторинга общественного мнения, которые лично сталкивались за последний год с проявлениями коррупции в Алексеевском сельском поселении (процентов)</w:t>
            </w:r>
          </w:p>
        </w:tc>
      </w:tr>
      <w:tr w:rsidR="00DA2A68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DA2A68" w:rsidRPr="002406FB" w:rsidRDefault="00DA2A68" w:rsidP="00A35FDA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DA2A68" w:rsidRPr="00FE57EA" w:rsidRDefault="00DA2A68" w:rsidP="00A35FDA">
            <w:pPr>
              <w:rPr>
                <w:i/>
                <w:sz w:val="20"/>
                <w:szCs w:val="20"/>
              </w:rPr>
            </w:pPr>
            <w:r w:rsidRPr="00FE57EA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i/>
                <w:sz w:val="20"/>
                <w:szCs w:val="20"/>
              </w:rPr>
            </w:pPr>
            <w:r w:rsidRPr="00B14CCF">
              <w:rPr>
                <w:i/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0,1</w:t>
            </w:r>
          </w:p>
        </w:tc>
      </w:tr>
      <w:tr w:rsidR="00DA2A68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</w:tcPr>
          <w:p w:rsidR="00DA2A68" w:rsidRPr="002406FB" w:rsidRDefault="00DA2A68" w:rsidP="00A35FDA"/>
        </w:tc>
        <w:tc>
          <w:tcPr>
            <w:tcW w:w="4953" w:type="dxa"/>
            <w:tcMar>
              <w:left w:w="6" w:type="dxa"/>
              <w:right w:w="6" w:type="dxa"/>
            </w:tcMar>
          </w:tcPr>
          <w:p w:rsidR="00DA2A68" w:rsidRPr="00FE57EA" w:rsidRDefault="00DA2A68" w:rsidP="00A35FDA">
            <w:pPr>
              <w:rPr>
                <w:i/>
                <w:sz w:val="20"/>
                <w:szCs w:val="20"/>
              </w:rPr>
            </w:pPr>
            <w:r w:rsidRPr="00FE57EA"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</w:tcPr>
          <w:p w:rsidR="00DA2A68" w:rsidRPr="00B14CC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</w:tcPr>
          <w:p w:rsidR="00DA2A68" w:rsidRPr="00B14CCF" w:rsidRDefault="00DA2A68" w:rsidP="00B14CCF">
            <w:pPr>
              <w:jc w:val="center"/>
              <w:rPr>
                <w:sz w:val="20"/>
                <w:szCs w:val="20"/>
              </w:rPr>
            </w:pPr>
            <w:r w:rsidRPr="00B14CCF">
              <w:rPr>
                <w:sz w:val="20"/>
                <w:szCs w:val="20"/>
              </w:rPr>
              <w:t>0,1</w:t>
            </w:r>
          </w:p>
        </w:tc>
      </w:tr>
    </w:tbl>
    <w:p w:rsidR="00DA2A68" w:rsidRPr="009A5B6D" w:rsidRDefault="00DA2A68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DA2A68" w:rsidRPr="00173FD6" w:rsidRDefault="00DA2A68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DA2A68" w:rsidRPr="009A5B6D" w:rsidTr="00410035">
        <w:trPr>
          <w:trHeight w:val="986"/>
        </w:trPr>
        <w:tc>
          <w:tcPr>
            <w:tcW w:w="567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DA2A68" w:rsidRPr="00D758C1" w:rsidRDefault="00DA2A68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DA2A68" w:rsidRPr="00D758C1" w:rsidRDefault="00DA2A68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DA2A68" w:rsidRPr="00D758C1" w:rsidRDefault="00DA2A68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A2A68" w:rsidRPr="009A5B6D" w:rsidTr="00410035">
        <w:trPr>
          <w:trHeight w:val="181"/>
        </w:trPr>
        <w:tc>
          <w:tcPr>
            <w:tcW w:w="567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DA2A68" w:rsidRPr="009A5B6D" w:rsidTr="00410035">
        <w:trPr>
          <w:trHeight w:val="181"/>
        </w:trPr>
        <w:tc>
          <w:tcPr>
            <w:tcW w:w="15839" w:type="dxa"/>
            <w:gridSpan w:val="15"/>
          </w:tcPr>
          <w:p w:rsidR="00DA2A68" w:rsidRPr="005B5FA2" w:rsidRDefault="00DA2A68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E25EB">
              <w:rPr>
                <w:i/>
              </w:rPr>
              <w:t>Совершенствовано правовое и организационное обеспечение реализации антикоррупционных мер</w:t>
            </w:r>
            <w:r w:rsidRPr="00483CE2">
              <w:rPr>
                <w:i/>
              </w:rPr>
              <w:t>».</w:t>
            </w:r>
          </w:p>
        </w:tc>
      </w:tr>
      <w:tr w:rsidR="00DA2A68" w:rsidRPr="00A26157" w:rsidTr="00410035">
        <w:trPr>
          <w:trHeight w:val="363"/>
        </w:trPr>
        <w:tc>
          <w:tcPr>
            <w:tcW w:w="567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DA2A68" w:rsidRPr="00D758C1" w:rsidRDefault="00DA2A68" w:rsidP="00C15B91">
            <w:pPr>
              <w:contextualSpacing/>
              <w:rPr>
                <w:color w:val="000000"/>
              </w:rPr>
            </w:pPr>
            <w:r w:rsidRPr="004E25EB">
              <w:t>Мероприятие (результат)</w:t>
            </w:r>
            <w:r>
              <w:t xml:space="preserve"> 1.1.  «Усиление контроля за соблюдение лицами, замещаю</w:t>
            </w:r>
            <w:r w:rsidRPr="004E25EB">
              <w:t>щими отдельные должности муниципальной сл</w:t>
            </w:r>
            <w:r>
              <w:t>ужбы Алексеевского сельского по</w:t>
            </w:r>
            <w:r w:rsidRPr="004E25EB">
              <w:t>селения (далее –должностные лица) антикоррупционных норм»</w:t>
            </w:r>
          </w:p>
        </w:tc>
        <w:tc>
          <w:tcPr>
            <w:tcW w:w="850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DA2A68" w:rsidRPr="00FE57EA" w:rsidRDefault="00DA2A68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 xml:space="preserve">Отчет о </w:t>
            </w:r>
            <w:r>
              <w:rPr>
                <w:color w:val="000000"/>
                <w:sz w:val="22"/>
                <w:szCs w:val="22"/>
              </w:rPr>
              <w:t>деятельности</w:t>
            </w:r>
          </w:p>
        </w:tc>
        <w:tc>
          <w:tcPr>
            <w:tcW w:w="851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A2A68" w:rsidRPr="00A26157" w:rsidTr="00410035">
        <w:trPr>
          <w:trHeight w:val="363"/>
        </w:trPr>
        <w:tc>
          <w:tcPr>
            <w:tcW w:w="567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DA2A68" w:rsidRPr="004E25EB" w:rsidRDefault="00DA2A68" w:rsidP="00C15B91">
            <w:pPr>
              <w:contextualSpacing/>
            </w:pPr>
            <w:r w:rsidRPr="004E25EB">
              <w:t>Мероприятие (результат) 1.2. «Антикоррупционна</w:t>
            </w:r>
            <w:r>
              <w:t>я экспер</w:t>
            </w:r>
            <w:r w:rsidRPr="004E25EB">
              <w:t>тиза нормативных право</w:t>
            </w:r>
            <w:r>
              <w:t>вых актов Алексеевского сельско</w:t>
            </w:r>
            <w:r w:rsidRPr="004E25EB">
              <w:t>го поселения и их проектов»</w:t>
            </w:r>
          </w:p>
        </w:tc>
        <w:tc>
          <w:tcPr>
            <w:tcW w:w="850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DA2A68" w:rsidRPr="00FE57EA" w:rsidRDefault="00DA2A68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DA2A68" w:rsidRPr="00FE57EA" w:rsidRDefault="00DA2A68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FE57EA">
              <w:rPr>
                <w:color w:val="000000"/>
                <w:sz w:val="22"/>
                <w:szCs w:val="22"/>
              </w:rPr>
              <w:t xml:space="preserve">Отчет о </w:t>
            </w:r>
            <w:r>
              <w:rPr>
                <w:color w:val="000000"/>
                <w:sz w:val="22"/>
                <w:szCs w:val="22"/>
              </w:rPr>
              <w:t>деятельности</w:t>
            </w:r>
          </w:p>
        </w:tc>
        <w:tc>
          <w:tcPr>
            <w:tcW w:w="851" w:type="dxa"/>
          </w:tcPr>
          <w:p w:rsidR="00DA2A68" w:rsidRPr="004E25EB" w:rsidRDefault="00DA2A68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DA2A68" w:rsidRPr="00A26157" w:rsidTr="00A35FDA">
        <w:trPr>
          <w:trHeight w:val="363"/>
        </w:trPr>
        <w:tc>
          <w:tcPr>
            <w:tcW w:w="15839" w:type="dxa"/>
            <w:gridSpan w:val="15"/>
          </w:tcPr>
          <w:p w:rsidR="00DA2A68" w:rsidRPr="004E25EB" w:rsidRDefault="00DA2A68" w:rsidP="00B72401">
            <w:pPr>
              <w:contextualSpacing/>
              <w:jc w:val="center"/>
              <w:rPr>
                <w:i/>
                <w:color w:val="000000"/>
                <w:highlight w:val="yellow"/>
              </w:rPr>
            </w:pPr>
            <w:r w:rsidRPr="00FE57EA">
              <w:rPr>
                <w:i/>
                <w:color w:val="000000"/>
              </w:rPr>
              <w:t>Задача комплекса процессных мероприятий «Повышение эффективности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DA2A68" w:rsidRPr="00A26157" w:rsidTr="00410035">
        <w:trPr>
          <w:trHeight w:val="363"/>
        </w:trPr>
        <w:tc>
          <w:tcPr>
            <w:tcW w:w="567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1560" w:type="dxa"/>
          </w:tcPr>
          <w:p w:rsidR="00DA2A68" w:rsidRPr="004E25EB" w:rsidRDefault="00DA2A68" w:rsidP="00C15B91">
            <w:pPr>
              <w:contextualSpacing/>
            </w:pPr>
            <w:r w:rsidRPr="004E25EB">
              <w:t xml:space="preserve">Мероприятие (результат) </w:t>
            </w:r>
            <w:r>
              <w:t>2.1. Разработка и размещение социальной рекламной продук</w:t>
            </w:r>
            <w:r w:rsidRPr="004E25EB">
              <w:t>ции антикоррупционной направленности</w:t>
            </w:r>
          </w:p>
        </w:tc>
        <w:tc>
          <w:tcPr>
            <w:tcW w:w="850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Условных единиц (услуга)</w:t>
            </w:r>
          </w:p>
        </w:tc>
        <w:tc>
          <w:tcPr>
            <w:tcW w:w="1182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DA2A68" w:rsidRPr="00FE57EA" w:rsidRDefault="00DA2A68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DA2A68" w:rsidRPr="004E25EB" w:rsidRDefault="00DA2A68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FE57EA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DA2A68" w:rsidRPr="004E25EB" w:rsidRDefault="00DA2A68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DA2A68" w:rsidRPr="00A26157" w:rsidTr="00410035">
        <w:trPr>
          <w:trHeight w:val="352"/>
        </w:trPr>
        <w:tc>
          <w:tcPr>
            <w:tcW w:w="567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Pr="00D758C1">
              <w:rPr>
                <w:color w:val="000000"/>
                <w:sz w:val="22"/>
                <w:szCs w:val="22"/>
              </w:rPr>
              <w:t>.1.1</w:t>
            </w:r>
          </w:p>
        </w:tc>
        <w:tc>
          <w:tcPr>
            <w:tcW w:w="1560" w:type="dxa"/>
          </w:tcPr>
          <w:p w:rsidR="00DA2A68" w:rsidRDefault="00DA2A68" w:rsidP="004E25EB">
            <w:pPr>
              <w:contextualSpacing/>
            </w:pPr>
            <w:r>
              <w:t>Контрольная точка 2.1.1</w:t>
            </w:r>
          </w:p>
          <w:p w:rsidR="00DA2A68" w:rsidRPr="00D758C1" w:rsidRDefault="00DA2A68" w:rsidP="004E25EB">
            <w:pPr>
              <w:contextualSpacing/>
              <w:rPr>
                <w:color w:val="000000"/>
              </w:rPr>
            </w:pPr>
            <w:r>
              <w:t>«Заключены договора на изготовление социальной рекламной продукции, направленной на создание в обществе нетерпимости к коррупционному поведению»</w:t>
            </w:r>
          </w:p>
        </w:tc>
        <w:tc>
          <w:tcPr>
            <w:tcW w:w="850" w:type="dxa"/>
          </w:tcPr>
          <w:p w:rsidR="00DA2A68" w:rsidRPr="006219A0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DA2A68" w:rsidRPr="006219A0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A2A68" w:rsidRPr="006219A0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A2A68" w:rsidRPr="006219A0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DA2A68" w:rsidRPr="006219A0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A2A68" w:rsidRPr="006219A0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A2A68" w:rsidRPr="006219A0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DA2A68" w:rsidRPr="006219A0" w:rsidRDefault="00DA2A68" w:rsidP="00FF764A">
            <w:r w:rsidRPr="006219A0">
              <w:t>30.10.2025 г</w:t>
            </w:r>
          </w:p>
        </w:tc>
        <w:tc>
          <w:tcPr>
            <w:tcW w:w="1134" w:type="dxa"/>
          </w:tcPr>
          <w:p w:rsidR="00DA2A68" w:rsidRPr="006219A0" w:rsidRDefault="00DA2A68" w:rsidP="00FF764A">
            <w:r w:rsidRPr="006219A0">
              <w:t>-</w:t>
            </w:r>
          </w:p>
        </w:tc>
        <w:tc>
          <w:tcPr>
            <w:tcW w:w="1134" w:type="dxa"/>
          </w:tcPr>
          <w:p w:rsidR="00DA2A68" w:rsidRPr="006219A0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30.10.2025</w:t>
            </w:r>
          </w:p>
        </w:tc>
        <w:tc>
          <w:tcPr>
            <w:tcW w:w="1275" w:type="dxa"/>
          </w:tcPr>
          <w:p w:rsidR="00DA2A68" w:rsidRPr="00FE57EA" w:rsidRDefault="00DA2A68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DA2A68" w:rsidRPr="004E25EB" w:rsidRDefault="00DA2A68" w:rsidP="00B72401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DA2A68" w:rsidRPr="004E25EB" w:rsidRDefault="00DA2A68" w:rsidP="00B72401">
            <w:pPr>
              <w:contextualSpacing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Показатель годовой</w:t>
            </w:r>
          </w:p>
        </w:tc>
      </w:tr>
      <w:tr w:rsidR="00DA2A68" w:rsidRPr="006219A0" w:rsidTr="00410035">
        <w:trPr>
          <w:trHeight w:val="352"/>
        </w:trPr>
        <w:tc>
          <w:tcPr>
            <w:tcW w:w="567" w:type="dxa"/>
          </w:tcPr>
          <w:p w:rsidR="00DA2A68" w:rsidRPr="00D758C1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2.1.2</w:t>
            </w:r>
          </w:p>
        </w:tc>
        <w:tc>
          <w:tcPr>
            <w:tcW w:w="1560" w:type="dxa"/>
          </w:tcPr>
          <w:p w:rsidR="00DA2A68" w:rsidRDefault="00DA2A68" w:rsidP="004E25EB">
            <w:pPr>
              <w:contextualSpacing/>
            </w:pPr>
            <w:r>
              <w:t>Контрольная точка 2.1.2.</w:t>
            </w:r>
          </w:p>
          <w:p w:rsidR="00DA2A68" w:rsidRPr="00C15B91" w:rsidRDefault="00DA2A68" w:rsidP="004E25EB">
            <w:pPr>
              <w:contextualSpacing/>
            </w:pPr>
            <w:r>
              <w:t>«Услуга оказана (работы выполнены)»</w:t>
            </w:r>
          </w:p>
        </w:tc>
        <w:tc>
          <w:tcPr>
            <w:tcW w:w="850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A2A68" w:rsidRPr="006219A0" w:rsidRDefault="00DA2A68" w:rsidP="00FF7A2B">
            <w:r w:rsidRPr="006219A0">
              <w:t>31.12.2025 г</w:t>
            </w:r>
          </w:p>
        </w:tc>
        <w:tc>
          <w:tcPr>
            <w:tcW w:w="1134" w:type="dxa"/>
          </w:tcPr>
          <w:p w:rsidR="00DA2A68" w:rsidRPr="006219A0" w:rsidRDefault="00DA2A68" w:rsidP="00FF7A2B">
            <w:r w:rsidRPr="006219A0">
              <w:t>-</w:t>
            </w:r>
          </w:p>
        </w:tc>
        <w:tc>
          <w:tcPr>
            <w:tcW w:w="1134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31.12.2025</w:t>
            </w:r>
          </w:p>
        </w:tc>
        <w:tc>
          <w:tcPr>
            <w:tcW w:w="1275" w:type="dxa"/>
          </w:tcPr>
          <w:p w:rsidR="00DA2A68" w:rsidRPr="006219A0" w:rsidRDefault="00DA2A68" w:rsidP="00FF7A2B">
            <w:pPr>
              <w:contextualSpacing/>
              <w:rPr>
                <w:color w:val="000000"/>
              </w:rPr>
            </w:pPr>
            <w:r w:rsidRPr="006219A0"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DA2A68" w:rsidRPr="006219A0" w:rsidRDefault="00DA2A68" w:rsidP="00FF7A2B">
            <w:pPr>
              <w:contextualSpacing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Показатель годовой</w:t>
            </w:r>
          </w:p>
        </w:tc>
      </w:tr>
      <w:tr w:rsidR="00DA2A68" w:rsidRPr="00A26157" w:rsidTr="00410035">
        <w:trPr>
          <w:trHeight w:val="352"/>
        </w:trPr>
        <w:tc>
          <w:tcPr>
            <w:tcW w:w="567" w:type="dxa"/>
          </w:tcPr>
          <w:p w:rsidR="00DA2A68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1560" w:type="dxa"/>
          </w:tcPr>
          <w:p w:rsidR="00DA2A68" w:rsidRDefault="00DA2A68" w:rsidP="004E25EB">
            <w:pPr>
              <w:contextualSpacing/>
            </w:pPr>
            <w:r w:rsidRPr="004E25EB">
              <w:t xml:space="preserve">Мероприятие (результат) </w:t>
            </w:r>
            <w:r>
              <w:t>2.2. «Изготовление и распространение информационных материалов по вопросам проти</w:t>
            </w:r>
            <w:r w:rsidRPr="004E25EB">
              <w:t>водействия коррупции в Алексеевском сельск</w:t>
            </w:r>
            <w:r>
              <w:t>ом посе</w:t>
            </w:r>
            <w:r w:rsidRPr="004E25EB">
              <w:t>лении»</w:t>
            </w:r>
          </w:p>
        </w:tc>
        <w:tc>
          <w:tcPr>
            <w:tcW w:w="850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5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FE57E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DA2A68" w:rsidRPr="00FE57EA" w:rsidRDefault="00DA2A68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DA2A68" w:rsidRPr="00FE57EA" w:rsidRDefault="00DA2A68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FE57EA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DA2A68" w:rsidRPr="004E25EB" w:rsidRDefault="00DA2A68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-</w:t>
            </w:r>
          </w:p>
        </w:tc>
      </w:tr>
      <w:tr w:rsidR="00DA2A68" w:rsidRPr="00A26157" w:rsidTr="00410035">
        <w:trPr>
          <w:trHeight w:val="352"/>
        </w:trPr>
        <w:tc>
          <w:tcPr>
            <w:tcW w:w="567" w:type="dxa"/>
          </w:tcPr>
          <w:p w:rsidR="00DA2A68" w:rsidRDefault="00DA2A68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2.2.1</w:t>
            </w:r>
          </w:p>
        </w:tc>
        <w:tc>
          <w:tcPr>
            <w:tcW w:w="1560" w:type="dxa"/>
          </w:tcPr>
          <w:p w:rsidR="00DA2A68" w:rsidRDefault="00DA2A68" w:rsidP="004E25EB">
            <w:pPr>
              <w:contextualSpacing/>
            </w:pPr>
            <w:r>
              <w:t>Контрольная точка 2.2.1</w:t>
            </w:r>
          </w:p>
          <w:p w:rsidR="00DA2A68" w:rsidRDefault="00DA2A68" w:rsidP="004E25EB">
            <w:pPr>
              <w:contextualSpacing/>
            </w:pPr>
            <w:r>
              <w:t>«Заключены договора на изготовление информационных материалов по вопросам противодействия коррупции»</w:t>
            </w:r>
          </w:p>
        </w:tc>
        <w:tc>
          <w:tcPr>
            <w:tcW w:w="850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DA2A68" w:rsidRPr="006219A0" w:rsidRDefault="00DA2A68" w:rsidP="00FF7A2B">
            <w:r w:rsidRPr="006219A0">
              <w:t>30.10.2025 г</w:t>
            </w:r>
          </w:p>
        </w:tc>
        <w:tc>
          <w:tcPr>
            <w:tcW w:w="1134" w:type="dxa"/>
          </w:tcPr>
          <w:p w:rsidR="00DA2A68" w:rsidRPr="006219A0" w:rsidRDefault="00DA2A68" w:rsidP="00FF7A2B">
            <w:r w:rsidRPr="006219A0">
              <w:t>-</w:t>
            </w:r>
          </w:p>
        </w:tc>
        <w:tc>
          <w:tcPr>
            <w:tcW w:w="1134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  <w:sz w:val="22"/>
                <w:szCs w:val="22"/>
              </w:rPr>
              <w:t>30.10.2025</w:t>
            </w:r>
          </w:p>
        </w:tc>
        <w:tc>
          <w:tcPr>
            <w:tcW w:w="1275" w:type="dxa"/>
          </w:tcPr>
          <w:p w:rsidR="00DA2A68" w:rsidRPr="00FE57EA" w:rsidRDefault="00DA2A68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DA2A68" w:rsidRPr="004E25EB" w:rsidRDefault="00DA2A68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DA2A68" w:rsidRPr="004E25EB" w:rsidRDefault="00DA2A68" w:rsidP="00FF7A2B">
            <w:pPr>
              <w:contextualSpacing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Показатель годовой</w:t>
            </w:r>
          </w:p>
        </w:tc>
      </w:tr>
      <w:tr w:rsidR="00DA2A68" w:rsidRPr="00A26157" w:rsidTr="00410035">
        <w:trPr>
          <w:trHeight w:val="352"/>
        </w:trPr>
        <w:tc>
          <w:tcPr>
            <w:tcW w:w="567" w:type="dxa"/>
          </w:tcPr>
          <w:p w:rsidR="00DA2A68" w:rsidRPr="00D758C1" w:rsidRDefault="00DA2A68" w:rsidP="004E25E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2.2.2</w:t>
            </w:r>
          </w:p>
        </w:tc>
        <w:tc>
          <w:tcPr>
            <w:tcW w:w="1560" w:type="dxa"/>
          </w:tcPr>
          <w:p w:rsidR="00DA2A68" w:rsidRDefault="00DA2A68" w:rsidP="004E25EB">
            <w:pPr>
              <w:contextualSpacing/>
            </w:pPr>
            <w:r>
              <w:t>Контрольная точка 2.2.2.</w:t>
            </w:r>
          </w:p>
          <w:p w:rsidR="00DA2A68" w:rsidRPr="00C15B91" w:rsidRDefault="00DA2A68" w:rsidP="004E25EB">
            <w:pPr>
              <w:contextualSpacing/>
            </w:pPr>
            <w:r>
              <w:t>«Услуга оказана (работы выполнены)»</w:t>
            </w:r>
          </w:p>
        </w:tc>
        <w:tc>
          <w:tcPr>
            <w:tcW w:w="850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A2A68" w:rsidRPr="006219A0" w:rsidRDefault="00DA2A68" w:rsidP="00FF7A2B">
            <w:r w:rsidRPr="006219A0">
              <w:t>31.12.2025 г</w:t>
            </w:r>
          </w:p>
        </w:tc>
        <w:tc>
          <w:tcPr>
            <w:tcW w:w="1134" w:type="dxa"/>
          </w:tcPr>
          <w:p w:rsidR="00DA2A68" w:rsidRPr="006219A0" w:rsidRDefault="00DA2A68" w:rsidP="00FF7A2B">
            <w:r w:rsidRPr="006219A0">
              <w:t>-</w:t>
            </w:r>
          </w:p>
        </w:tc>
        <w:tc>
          <w:tcPr>
            <w:tcW w:w="1134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219A0">
              <w:rPr>
                <w:color w:val="000000"/>
              </w:rPr>
              <w:t>31.12.2025</w:t>
            </w:r>
          </w:p>
        </w:tc>
        <w:tc>
          <w:tcPr>
            <w:tcW w:w="1275" w:type="dxa"/>
          </w:tcPr>
          <w:p w:rsidR="00DA2A68" w:rsidRPr="006219A0" w:rsidRDefault="00DA2A68" w:rsidP="00FF7A2B">
            <w:pPr>
              <w:contextualSpacing/>
              <w:rPr>
                <w:color w:val="000000"/>
              </w:rPr>
            </w:pPr>
            <w:r w:rsidRPr="006219A0">
              <w:rPr>
                <w:color w:val="000000"/>
              </w:rPr>
              <w:t>Ходеева Н.А. ведущий специалист по правовой и кадровой работе</w:t>
            </w:r>
          </w:p>
        </w:tc>
        <w:tc>
          <w:tcPr>
            <w:tcW w:w="1380" w:type="dxa"/>
          </w:tcPr>
          <w:p w:rsidR="00DA2A68" w:rsidRPr="006219A0" w:rsidRDefault="00DA2A68" w:rsidP="00FF7A2B">
            <w:pPr>
              <w:contextualSpacing/>
              <w:jc w:val="center"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DA2A68" w:rsidRPr="006219A0" w:rsidRDefault="00DA2A68" w:rsidP="00FF7A2B">
            <w:pPr>
              <w:contextualSpacing/>
              <w:rPr>
                <w:color w:val="000000"/>
                <w:highlight w:val="yellow"/>
              </w:rPr>
            </w:pPr>
            <w:r w:rsidRPr="006219A0">
              <w:rPr>
                <w:color w:val="000000"/>
              </w:rPr>
              <w:t>Показатель годовой</w:t>
            </w:r>
          </w:p>
        </w:tc>
      </w:tr>
    </w:tbl>
    <w:p w:rsidR="00DA2A68" w:rsidRDefault="00DA2A68" w:rsidP="00483CE2">
      <w:pPr>
        <w:spacing w:after="160" w:line="264" w:lineRule="auto"/>
        <w:jc w:val="center"/>
        <w:rPr>
          <w:sz w:val="20"/>
        </w:rPr>
      </w:pPr>
    </w:p>
    <w:p w:rsidR="00DA2A68" w:rsidRDefault="00DA2A68" w:rsidP="00D758C1">
      <w:pPr>
        <w:spacing w:after="160" w:line="264" w:lineRule="auto"/>
        <w:rPr>
          <w:sz w:val="20"/>
        </w:rPr>
      </w:pPr>
    </w:p>
    <w:p w:rsidR="00DA2A68" w:rsidRDefault="00DA2A68" w:rsidP="00D758C1">
      <w:pPr>
        <w:spacing w:after="160" w:line="264" w:lineRule="auto"/>
        <w:rPr>
          <w:sz w:val="20"/>
        </w:rPr>
      </w:pPr>
    </w:p>
    <w:p w:rsidR="00DA2A68" w:rsidRDefault="00DA2A68" w:rsidP="00D758C1">
      <w:pPr>
        <w:spacing w:after="160" w:line="264" w:lineRule="auto"/>
        <w:rPr>
          <w:sz w:val="20"/>
        </w:rPr>
      </w:pPr>
    </w:p>
    <w:p w:rsidR="00DA2A68" w:rsidRDefault="00DA2A68" w:rsidP="00D758C1">
      <w:pPr>
        <w:spacing w:after="160" w:line="264" w:lineRule="auto"/>
        <w:rPr>
          <w:sz w:val="20"/>
        </w:rPr>
      </w:pPr>
    </w:p>
    <w:p w:rsidR="00DA2A68" w:rsidRDefault="00DA2A68" w:rsidP="00D758C1">
      <w:pPr>
        <w:spacing w:after="160" w:line="264" w:lineRule="auto"/>
        <w:rPr>
          <w:sz w:val="20"/>
        </w:rPr>
      </w:pPr>
    </w:p>
    <w:p w:rsidR="00DA2A68" w:rsidRDefault="00DA2A68" w:rsidP="00D758C1">
      <w:pPr>
        <w:spacing w:after="160" w:line="264" w:lineRule="auto"/>
        <w:rPr>
          <w:sz w:val="20"/>
        </w:rPr>
      </w:pPr>
    </w:p>
    <w:p w:rsidR="00DA2A68" w:rsidRDefault="00DA2A68" w:rsidP="00D758C1">
      <w:pPr>
        <w:spacing w:after="160" w:line="264" w:lineRule="auto"/>
        <w:rPr>
          <w:sz w:val="20"/>
        </w:rPr>
      </w:pPr>
    </w:p>
    <w:p w:rsidR="00DA2A68" w:rsidRDefault="00DA2A68" w:rsidP="00D758C1">
      <w:pPr>
        <w:spacing w:after="160" w:line="264" w:lineRule="auto"/>
        <w:rPr>
          <w:sz w:val="20"/>
        </w:rPr>
      </w:pPr>
    </w:p>
    <w:p w:rsidR="00DA2A68" w:rsidRDefault="00DA2A68" w:rsidP="00D758C1">
      <w:pPr>
        <w:spacing w:after="160" w:line="264" w:lineRule="auto"/>
        <w:rPr>
          <w:sz w:val="20"/>
        </w:rPr>
      </w:pPr>
    </w:p>
    <w:p w:rsidR="00DA2A68" w:rsidRDefault="00DA2A68" w:rsidP="00D758C1">
      <w:pPr>
        <w:spacing w:after="160" w:line="264" w:lineRule="auto"/>
        <w:rPr>
          <w:sz w:val="20"/>
        </w:rPr>
      </w:pPr>
    </w:p>
    <w:p w:rsidR="00DA2A68" w:rsidRDefault="00DA2A68" w:rsidP="00D758C1">
      <w:pPr>
        <w:spacing w:after="160" w:line="264" w:lineRule="auto"/>
        <w:rPr>
          <w:sz w:val="20"/>
        </w:rPr>
      </w:pPr>
    </w:p>
    <w:p w:rsidR="00DA2A68" w:rsidRPr="00F37042" w:rsidRDefault="00DA2A68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08"/>
        <w:gridCol w:w="1037"/>
        <w:gridCol w:w="981"/>
        <w:gridCol w:w="1096"/>
        <w:gridCol w:w="1167"/>
        <w:gridCol w:w="1119"/>
        <w:gridCol w:w="1773"/>
        <w:gridCol w:w="2998"/>
      </w:tblGrid>
      <w:tr w:rsidR="00DA2A68" w:rsidRPr="00F37042" w:rsidTr="006219A0">
        <w:trPr>
          <w:trHeight w:val="462"/>
          <w:jc w:val="center"/>
        </w:trPr>
        <w:tc>
          <w:tcPr>
            <w:tcW w:w="5508" w:type="dxa"/>
            <w:vMerge w:val="restart"/>
            <w:vAlign w:val="center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114" w:type="dxa"/>
            <w:gridSpan w:val="3"/>
            <w:vAlign w:val="center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trHeight w:val="652"/>
          <w:jc w:val="center"/>
        </w:trPr>
        <w:tc>
          <w:tcPr>
            <w:tcW w:w="5508" w:type="dxa"/>
            <w:vMerge/>
            <w:vAlign w:val="center"/>
          </w:tcPr>
          <w:p w:rsidR="00DA2A68" w:rsidRPr="00F37042" w:rsidRDefault="00DA2A68" w:rsidP="00483CE2">
            <w:pPr>
              <w:rPr>
                <w:color w:val="000000"/>
              </w:rPr>
            </w:pPr>
          </w:p>
        </w:tc>
        <w:tc>
          <w:tcPr>
            <w:tcW w:w="1037" w:type="dxa"/>
            <w:vAlign w:val="center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DA2A68" w:rsidRPr="00F37042" w:rsidRDefault="00DA2A68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DA2A68" w:rsidRPr="00F37042" w:rsidRDefault="00DA2A68" w:rsidP="00483CE2">
            <w:pPr>
              <w:rPr>
                <w:color w:val="000000"/>
              </w:rPr>
            </w:pPr>
          </w:p>
        </w:tc>
      </w:tr>
      <w:tr w:rsidR="00DA2A68" w:rsidRPr="00F37042" w:rsidTr="006219A0">
        <w:trPr>
          <w:trHeight w:val="216"/>
          <w:jc w:val="center"/>
        </w:trPr>
        <w:tc>
          <w:tcPr>
            <w:tcW w:w="5508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37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</w:tcPr>
          <w:p w:rsidR="00DA2A68" w:rsidRPr="00F37042" w:rsidRDefault="00DA2A68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4E25EB">
              <w:rPr>
                <w:i/>
                <w:color w:val="000000"/>
                <w:sz w:val="22"/>
                <w:szCs w:val="22"/>
              </w:rPr>
              <w:t>Противодействие коррупции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</w:tcPr>
          <w:p w:rsidR="00DA2A68" w:rsidRPr="00F37042" w:rsidRDefault="00DA2A68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A68" w:rsidRPr="00F37042" w:rsidRDefault="00DA2A68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4E25EB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4E25EB">
              <w:rPr>
                <w:i/>
                <w:color w:val="000000"/>
                <w:sz w:val="22"/>
                <w:szCs w:val="22"/>
              </w:rPr>
              <w:t>Разработка и размещение социальной рекламной продукции антикоррупционной направленности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A68" w:rsidRPr="00F37042" w:rsidRDefault="00DA2A68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4E25EB">
            <w:pPr>
              <w:contextualSpacing/>
              <w:rPr>
                <w:color w:val="000000"/>
                <w:highlight w:val="yellow"/>
              </w:rPr>
            </w:pPr>
            <w:r w:rsidRPr="004E25EB">
              <w:rPr>
                <w:i/>
                <w:color w:val="000000"/>
                <w:sz w:val="22"/>
                <w:szCs w:val="22"/>
              </w:rPr>
              <w:t xml:space="preserve">Мероприятие (результат) </w:t>
            </w:r>
            <w:r>
              <w:rPr>
                <w:i/>
                <w:color w:val="000000"/>
                <w:sz w:val="22"/>
                <w:szCs w:val="22"/>
              </w:rPr>
              <w:t>«Изготовление и распростране</w:t>
            </w:r>
            <w:r w:rsidRPr="004E25EB">
              <w:rPr>
                <w:i/>
                <w:color w:val="000000"/>
                <w:sz w:val="22"/>
                <w:szCs w:val="22"/>
              </w:rPr>
              <w:t>ние информационных ма</w:t>
            </w:r>
            <w:r>
              <w:rPr>
                <w:i/>
                <w:color w:val="000000"/>
                <w:sz w:val="22"/>
                <w:szCs w:val="22"/>
              </w:rPr>
              <w:t>териалов по вопросам противодей</w:t>
            </w:r>
            <w:r w:rsidRPr="004E25EB">
              <w:rPr>
                <w:i/>
                <w:color w:val="000000"/>
                <w:sz w:val="22"/>
                <w:szCs w:val="22"/>
              </w:rPr>
              <w:t xml:space="preserve">ствия коррупции в Алексеевском сельском поселении» </w:t>
            </w:r>
            <w:r>
              <w:rPr>
                <w:i/>
                <w:color w:val="000000"/>
                <w:sz w:val="22"/>
                <w:szCs w:val="22"/>
              </w:rPr>
              <w:t xml:space="preserve">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DA2A68" w:rsidRPr="009A5B6D" w:rsidRDefault="00DA2A68" w:rsidP="00483CE2">
      <w:pPr>
        <w:rPr>
          <w:highlight w:val="yellow"/>
        </w:rPr>
        <w:sectPr w:rsidR="00DA2A68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DA2A68" w:rsidRPr="009A5B6D" w:rsidRDefault="00DA2A68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DA2A68" w:rsidRPr="00F37042" w:rsidRDefault="00DA2A68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DA2A68" w:rsidRPr="00B66A1D" w:rsidRDefault="00DA2A68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DA2A68" w:rsidRPr="00F37042" w:rsidTr="00483CE2">
        <w:tc>
          <w:tcPr>
            <w:tcW w:w="704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DA2A68" w:rsidRPr="00F37042" w:rsidTr="00483CE2">
        <w:tc>
          <w:tcPr>
            <w:tcW w:w="704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DA2A68" w:rsidRPr="00F37042" w:rsidRDefault="00DA2A68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DA2A68" w:rsidRPr="009A5B6D" w:rsidRDefault="00DA2A68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DA2A68" w:rsidRPr="00B66A1D" w:rsidRDefault="00DA2A68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DA2A68" w:rsidRDefault="00DA2A68" w:rsidP="009A5B6D">
      <w:pPr>
        <w:spacing w:after="160" w:line="264" w:lineRule="auto"/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Pr="007F2E2D" w:rsidRDefault="00DA2A68" w:rsidP="007F2E2D">
      <w:pPr>
        <w:rPr>
          <w:sz w:val="20"/>
          <w:highlight w:val="yellow"/>
        </w:rPr>
      </w:pPr>
    </w:p>
    <w:p w:rsidR="00DA2A68" w:rsidRDefault="00DA2A68" w:rsidP="007F2E2D">
      <w:pPr>
        <w:rPr>
          <w:sz w:val="20"/>
          <w:highlight w:val="yellow"/>
        </w:rPr>
      </w:pPr>
    </w:p>
    <w:p w:rsidR="00DA2A68" w:rsidRDefault="00DA2A68" w:rsidP="007F2E2D">
      <w:pPr>
        <w:rPr>
          <w:sz w:val="20"/>
          <w:highlight w:val="yellow"/>
        </w:rPr>
      </w:pPr>
    </w:p>
    <w:p w:rsidR="00DA2A68" w:rsidRDefault="00DA2A68" w:rsidP="007F2E2D">
      <w:pPr>
        <w:rPr>
          <w:sz w:val="20"/>
          <w:highlight w:val="yellow"/>
        </w:rPr>
      </w:pPr>
    </w:p>
    <w:p w:rsidR="00DA2A68" w:rsidRDefault="00DA2A68" w:rsidP="007F2E2D">
      <w:pPr>
        <w:rPr>
          <w:sz w:val="20"/>
          <w:highlight w:val="yellow"/>
        </w:rPr>
      </w:pPr>
    </w:p>
    <w:p w:rsidR="00DA2A68" w:rsidRDefault="00DA2A68" w:rsidP="007F2E2D">
      <w:pPr>
        <w:rPr>
          <w:sz w:val="20"/>
          <w:highlight w:val="yellow"/>
        </w:rPr>
      </w:pPr>
    </w:p>
    <w:p w:rsidR="00DA2A68" w:rsidRPr="000E75AB" w:rsidRDefault="00DA2A68" w:rsidP="006219A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DA2A68" w:rsidRPr="000E75AB" w:rsidRDefault="00DA2A68" w:rsidP="006F3621">
      <w:pPr>
        <w:jc w:val="right"/>
        <w:rPr>
          <w:color w:val="000000"/>
          <w:sz w:val="28"/>
          <w:szCs w:val="28"/>
        </w:rPr>
      </w:pPr>
    </w:p>
    <w:p w:rsidR="00DA2A68" w:rsidRPr="000E75AB" w:rsidRDefault="00DA2A68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DA2A68" w:rsidRPr="000E75AB" w:rsidRDefault="00DA2A68" w:rsidP="006F3621">
      <w:pPr>
        <w:jc w:val="right"/>
        <w:rPr>
          <w:color w:val="000000"/>
          <w:sz w:val="28"/>
          <w:szCs w:val="28"/>
        </w:rPr>
      </w:pPr>
    </w:p>
    <w:p w:rsidR="00DA2A68" w:rsidRPr="000E75AB" w:rsidRDefault="00DA2A68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DA2A68" w:rsidRPr="0025739E" w:rsidRDefault="00DA2A68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DA2A68" w:rsidRDefault="00DA2A68" w:rsidP="006F3621">
      <w:pPr>
        <w:contextualSpacing/>
        <w:jc w:val="center"/>
        <w:rPr>
          <w:b/>
          <w:sz w:val="28"/>
          <w:szCs w:val="28"/>
        </w:rPr>
      </w:pPr>
    </w:p>
    <w:p w:rsidR="00DA2A68" w:rsidRPr="00343093" w:rsidRDefault="00DA2A68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DA2A68" w:rsidRPr="00343093" w:rsidRDefault="00DA2A68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DA2A68" w:rsidRPr="00343093" w:rsidRDefault="00DA2A68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6F3621">
        <w:rPr>
          <w:b/>
          <w:i/>
          <w:sz w:val="28"/>
          <w:szCs w:val="28"/>
        </w:rPr>
        <w:t>Профилактика экстремизма и терроризма в Алексеевском сельском поселении</w:t>
      </w:r>
      <w:r w:rsidRPr="00343093">
        <w:rPr>
          <w:b/>
          <w:i/>
          <w:sz w:val="28"/>
          <w:szCs w:val="28"/>
        </w:rPr>
        <w:t>»</w:t>
      </w:r>
    </w:p>
    <w:p w:rsidR="00DA2A68" w:rsidRPr="00343093" w:rsidRDefault="00DA2A68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9 месяцев</w:t>
      </w:r>
      <w:r w:rsidRPr="00343093">
        <w:rPr>
          <w:b/>
          <w:sz w:val="28"/>
          <w:szCs w:val="28"/>
        </w:rPr>
        <w:t xml:space="preserve"> 2025 года</w:t>
      </w:r>
    </w:p>
    <w:p w:rsidR="00DA2A68" w:rsidRPr="00AC3328" w:rsidRDefault="00DA2A68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971"/>
        <w:gridCol w:w="960"/>
        <w:gridCol w:w="720"/>
        <w:gridCol w:w="840"/>
        <w:gridCol w:w="1080"/>
        <w:gridCol w:w="960"/>
        <w:gridCol w:w="2880"/>
        <w:gridCol w:w="960"/>
        <w:gridCol w:w="840"/>
        <w:gridCol w:w="1080"/>
        <w:gridCol w:w="758"/>
      </w:tblGrid>
      <w:tr w:rsidR="00DA2A68" w:rsidRPr="00AC3328" w:rsidTr="00B620EE">
        <w:trPr>
          <w:jc w:val="center"/>
        </w:trPr>
        <w:tc>
          <w:tcPr>
            <w:tcW w:w="601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71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60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20" w:type="dxa"/>
            <w:vAlign w:val="center"/>
          </w:tcPr>
          <w:p w:rsidR="00DA2A68" w:rsidRPr="00D20EBE" w:rsidRDefault="00DA2A68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DA2A68" w:rsidRPr="00D20EBE" w:rsidRDefault="00DA2A68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80" w:type="dxa"/>
            <w:vAlign w:val="center"/>
          </w:tcPr>
          <w:p w:rsidR="00DA2A68" w:rsidRPr="00D20EBE" w:rsidRDefault="00DA2A68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DA2A68" w:rsidRPr="00D20EBE" w:rsidRDefault="00DA2A68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DA2A68" w:rsidRPr="00D20EBE" w:rsidRDefault="00DA2A68" w:rsidP="006219A0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1080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A2A68" w:rsidRPr="00AC3328" w:rsidTr="00B620EE">
        <w:trPr>
          <w:jc w:val="center"/>
        </w:trPr>
        <w:tc>
          <w:tcPr>
            <w:tcW w:w="601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A2A68" w:rsidRPr="00D20EBE" w:rsidRDefault="00DA2A68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D20EBE" w:rsidRDefault="00DA2A68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A2A68" w:rsidRPr="00D20EBE" w:rsidRDefault="00DA2A68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0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DA2A68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DA2A68" w:rsidRPr="006F3621" w:rsidRDefault="00DA2A68" w:rsidP="006F362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 xml:space="preserve">Проведена воспитательная, пропагандистская работа с населением Алексеевского сельского </w:t>
            </w:r>
          </w:p>
          <w:p w:rsidR="00DA2A68" w:rsidRPr="009F1F48" w:rsidRDefault="00DA2A68" w:rsidP="006F362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6F3621">
              <w:rPr>
                <w:i/>
              </w:rPr>
              <w:t>поселения, направленная на предупреждение террористической и экстремистской деятельности, повышение бдительности</w:t>
            </w:r>
            <w:r w:rsidRPr="00483CE2">
              <w:rPr>
                <w:i/>
              </w:rPr>
              <w:t>».</w:t>
            </w:r>
          </w:p>
        </w:tc>
      </w:tr>
      <w:tr w:rsidR="00DA2A68" w:rsidRPr="00AC3328" w:rsidTr="00B620EE">
        <w:trPr>
          <w:jc w:val="center"/>
        </w:trPr>
        <w:tc>
          <w:tcPr>
            <w:tcW w:w="601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DA2A68" w:rsidRPr="007906DC" w:rsidRDefault="00DA2A68" w:rsidP="00A35FDA">
            <w:r w:rsidRPr="006F3621">
              <w:t>Количество про</w:t>
            </w:r>
            <w:r>
              <w:t>веденных мероприятий, направлен</w:t>
            </w:r>
            <w:r w:rsidRPr="006F3621">
              <w:t xml:space="preserve">ных </w:t>
            </w:r>
            <w:r>
              <w:t>на профилактику экстремистских проявлений и укрепления межнацио</w:t>
            </w:r>
            <w:r w:rsidRPr="006F3621">
              <w:t>нального согласия</w:t>
            </w:r>
          </w:p>
        </w:tc>
        <w:tc>
          <w:tcPr>
            <w:tcW w:w="971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60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20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840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4042A0" w:rsidRDefault="00DA2A68" w:rsidP="00FF7A2B">
            <w:pPr>
              <w:jc w:val="center"/>
              <w:rPr>
                <w:color w:val="000000"/>
              </w:rPr>
            </w:pPr>
            <w:r w:rsidRPr="007A3437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0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58" w:type="dxa"/>
          </w:tcPr>
          <w:p w:rsidR="00DA2A68" w:rsidRPr="004042A0" w:rsidRDefault="00DA2A68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DA2A68" w:rsidRDefault="00DA2A68" w:rsidP="006F3621">
      <w:pPr>
        <w:spacing w:line="264" w:lineRule="auto"/>
        <w:rPr>
          <w:sz w:val="20"/>
          <w:highlight w:val="yellow"/>
        </w:rPr>
      </w:pPr>
    </w:p>
    <w:p w:rsidR="00DA2A68" w:rsidRDefault="00DA2A68" w:rsidP="006F3621">
      <w:pPr>
        <w:spacing w:line="264" w:lineRule="auto"/>
        <w:rPr>
          <w:sz w:val="20"/>
        </w:rPr>
      </w:pPr>
    </w:p>
    <w:p w:rsidR="00DA2A68" w:rsidRPr="00AB1A30" w:rsidRDefault="00DA2A68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9 месяцев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DA2A68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DA2A68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</w:tr>
      <w:tr w:rsidR="00DA2A68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DA2A68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DA2A68" w:rsidRPr="006F3621" w:rsidRDefault="00DA2A68" w:rsidP="006F3621">
            <w:pPr>
              <w:jc w:val="center"/>
              <w:rPr>
                <w:i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 xml:space="preserve">Проведена воспитательная, пропагандистская работа с населением Алексеевского сельского </w:t>
            </w:r>
          </w:p>
          <w:p w:rsidR="00DA2A68" w:rsidRPr="00F779AF" w:rsidRDefault="00DA2A68" w:rsidP="006F3621">
            <w:pPr>
              <w:jc w:val="center"/>
              <w:rPr>
                <w:sz w:val="20"/>
                <w:szCs w:val="20"/>
              </w:rPr>
            </w:pPr>
            <w:r w:rsidRPr="006F3621">
              <w:rPr>
                <w:i/>
              </w:rPr>
              <w:t>поселения, направленная на предупреждение террористической и экстремистской деятельности, повышение бдительности</w:t>
            </w:r>
            <w:r w:rsidRPr="00483CE2">
              <w:rPr>
                <w:i/>
              </w:rPr>
              <w:t>».</w:t>
            </w:r>
          </w:p>
        </w:tc>
      </w:tr>
      <w:tr w:rsidR="00DA2A68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DA2A68" w:rsidRPr="00B14CCF" w:rsidRDefault="00DA2A68" w:rsidP="006F3621">
            <w:r w:rsidRPr="006F3621">
              <w:rPr>
                <w:sz w:val="22"/>
                <w:szCs w:val="22"/>
              </w:rPr>
              <w:t xml:space="preserve">Количество проведенных мероприятий, направленных на профилактику экстремистских проявлений и укрепления межнационального согласия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единиц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DA2A68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A2A68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:rsidR="00DA2A68" w:rsidRPr="009A5B6D" w:rsidRDefault="00DA2A68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DA2A68" w:rsidRPr="00173FD6" w:rsidRDefault="00DA2A68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DA2A68" w:rsidRPr="009A5B6D" w:rsidTr="00A35FDA">
        <w:trPr>
          <w:trHeight w:val="986"/>
        </w:trPr>
        <w:tc>
          <w:tcPr>
            <w:tcW w:w="567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DA2A68" w:rsidRPr="00D758C1" w:rsidRDefault="00DA2A68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DA2A68" w:rsidRPr="00D758C1" w:rsidRDefault="00DA2A68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DA2A68" w:rsidRPr="00D758C1" w:rsidRDefault="00DA2A68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A2A68" w:rsidRPr="009A5B6D" w:rsidTr="00A35FDA">
        <w:trPr>
          <w:trHeight w:val="181"/>
        </w:trPr>
        <w:tc>
          <w:tcPr>
            <w:tcW w:w="567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DA2A68" w:rsidRPr="009A5B6D" w:rsidTr="00A35FDA">
        <w:trPr>
          <w:trHeight w:val="181"/>
        </w:trPr>
        <w:tc>
          <w:tcPr>
            <w:tcW w:w="15839" w:type="dxa"/>
            <w:gridSpan w:val="15"/>
          </w:tcPr>
          <w:p w:rsidR="00DA2A68" w:rsidRPr="006F3621" w:rsidRDefault="00DA2A68" w:rsidP="006F3621">
            <w:pPr>
              <w:contextualSpacing/>
              <w:jc w:val="center"/>
              <w:rPr>
                <w:i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 xml:space="preserve">Проведена воспитательная, пропагандистская работа с населением Алексеевского сельского </w:t>
            </w:r>
          </w:p>
          <w:p w:rsidR="00DA2A68" w:rsidRPr="005B5FA2" w:rsidRDefault="00DA2A68" w:rsidP="006F3621">
            <w:pPr>
              <w:contextualSpacing/>
              <w:jc w:val="center"/>
              <w:rPr>
                <w:color w:val="000000"/>
                <w:sz w:val="16"/>
              </w:rPr>
            </w:pPr>
            <w:r w:rsidRPr="006F3621">
              <w:rPr>
                <w:i/>
              </w:rPr>
              <w:t>поселения, направленная на предупреждение террористической и экстремистской деятельности, повышение бдительности</w:t>
            </w:r>
            <w:r w:rsidRPr="00483CE2">
              <w:rPr>
                <w:i/>
              </w:rPr>
              <w:t>».</w:t>
            </w:r>
          </w:p>
        </w:tc>
      </w:tr>
      <w:tr w:rsidR="00DA2A68" w:rsidRPr="00A26157" w:rsidTr="00A35FDA">
        <w:trPr>
          <w:trHeight w:val="363"/>
        </w:trPr>
        <w:tc>
          <w:tcPr>
            <w:tcW w:w="567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DA2A68" w:rsidRPr="00D758C1" w:rsidRDefault="00DA2A68" w:rsidP="00A35FDA">
            <w:pPr>
              <w:contextualSpacing/>
              <w:rPr>
                <w:color w:val="000000"/>
              </w:rPr>
            </w:pPr>
            <w:r w:rsidRPr="006F3621">
              <w:t>Мероприятие(</w:t>
            </w:r>
            <w:r>
              <w:t>результат) 1.: « Информационно -пропаган</w:t>
            </w:r>
            <w:r w:rsidRPr="006F3621">
              <w:t>дистское противодействие экстремизму и терроризму »</w:t>
            </w:r>
          </w:p>
        </w:tc>
        <w:tc>
          <w:tcPr>
            <w:tcW w:w="850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182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5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DA2A68" w:rsidRPr="00B620EE" w:rsidRDefault="00DA2A68" w:rsidP="00A35FDA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 xml:space="preserve">Отчет о </w:t>
            </w:r>
            <w:r>
              <w:rPr>
                <w:color w:val="000000"/>
                <w:sz w:val="22"/>
                <w:szCs w:val="22"/>
              </w:rPr>
              <w:t>деятельности</w:t>
            </w:r>
          </w:p>
        </w:tc>
        <w:tc>
          <w:tcPr>
            <w:tcW w:w="851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A2A68" w:rsidRPr="00B620EE" w:rsidTr="00A35FDA">
        <w:trPr>
          <w:trHeight w:val="363"/>
        </w:trPr>
        <w:tc>
          <w:tcPr>
            <w:tcW w:w="567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DA2A68" w:rsidRPr="00B620EE" w:rsidRDefault="00DA2A68" w:rsidP="00A35FDA">
            <w:pPr>
              <w:contextualSpacing/>
            </w:pPr>
            <w:r>
              <w:t>Контрольная точка 1.1. «Про</w:t>
            </w:r>
            <w:r w:rsidRPr="00B620EE">
              <w:t>ведение культурно-просветительских и воспитательных мероприятий, направленных на предупреждение распространения террористических и экстремистских идей среди молодежи, а также на воспитание молодого поколения в духе межнациональной и межрелигиозной толерантности»</w:t>
            </w:r>
          </w:p>
        </w:tc>
        <w:tc>
          <w:tcPr>
            <w:tcW w:w="850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5" w:type="dxa"/>
          </w:tcPr>
          <w:p w:rsidR="00DA2A68" w:rsidRPr="00B620EE" w:rsidRDefault="00DA2A68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 xml:space="preserve">Отчет о </w:t>
            </w:r>
            <w:r>
              <w:rPr>
                <w:color w:val="000000"/>
                <w:sz w:val="22"/>
                <w:szCs w:val="22"/>
              </w:rPr>
              <w:t>деятельности</w:t>
            </w:r>
          </w:p>
        </w:tc>
        <w:tc>
          <w:tcPr>
            <w:tcW w:w="851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DA2A68" w:rsidRPr="00A26157" w:rsidTr="00A35FDA">
        <w:trPr>
          <w:trHeight w:val="363"/>
        </w:trPr>
        <w:tc>
          <w:tcPr>
            <w:tcW w:w="567" w:type="dxa"/>
          </w:tcPr>
          <w:p w:rsidR="00DA2A68" w:rsidRPr="00B620EE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DA2A68" w:rsidRPr="00B620EE" w:rsidRDefault="00DA2A68" w:rsidP="00A35FDA">
            <w:pPr>
              <w:contextualSpacing/>
            </w:pPr>
            <w:r w:rsidRPr="00B620EE">
              <w:t>Контрольная точка 1.2. «Мониторинг состояния межэтнических отношений в Алексеевском сельском поселении»</w:t>
            </w:r>
          </w:p>
        </w:tc>
        <w:tc>
          <w:tcPr>
            <w:tcW w:w="850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275" w:type="dxa"/>
          </w:tcPr>
          <w:p w:rsidR="00DA2A68" w:rsidRPr="00B620EE" w:rsidRDefault="00DA2A68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 xml:space="preserve">Отчет о </w:t>
            </w:r>
            <w:r>
              <w:rPr>
                <w:color w:val="000000"/>
                <w:sz w:val="22"/>
                <w:szCs w:val="22"/>
              </w:rPr>
              <w:t>деятельности</w:t>
            </w:r>
          </w:p>
        </w:tc>
        <w:tc>
          <w:tcPr>
            <w:tcW w:w="851" w:type="dxa"/>
          </w:tcPr>
          <w:p w:rsidR="00DA2A68" w:rsidRPr="00B620EE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DA2A68" w:rsidRDefault="00DA2A68" w:rsidP="006F3621">
      <w:pPr>
        <w:spacing w:after="160" w:line="264" w:lineRule="auto"/>
        <w:jc w:val="center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Pr="00F37042" w:rsidRDefault="00DA2A68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DA2A68" w:rsidRPr="00813F2D" w:rsidRDefault="00DA2A68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DA2A68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DA2A68" w:rsidRPr="00F37042" w:rsidRDefault="00DA2A68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DA2A68" w:rsidRPr="00F37042" w:rsidRDefault="00DA2A68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DA2A68" w:rsidRPr="00F37042" w:rsidRDefault="00DA2A68" w:rsidP="00A35FDA">
            <w:pPr>
              <w:rPr>
                <w:color w:val="000000"/>
              </w:rPr>
            </w:pPr>
          </w:p>
        </w:tc>
      </w:tr>
      <w:tr w:rsidR="00DA2A68" w:rsidRPr="00F37042" w:rsidTr="00A35FDA">
        <w:trPr>
          <w:trHeight w:val="216"/>
          <w:jc w:val="center"/>
        </w:trPr>
        <w:tc>
          <w:tcPr>
            <w:tcW w:w="5262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</w:tcPr>
          <w:p w:rsidR="00DA2A68" w:rsidRPr="00F37042" w:rsidRDefault="00DA2A68" w:rsidP="00A35FDA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F3621">
              <w:rPr>
                <w:i/>
                <w:color w:val="000000"/>
                <w:sz w:val="22"/>
                <w:szCs w:val="22"/>
              </w:rPr>
              <w:t>Профилактика экстремизма и терроризма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</w:tcPr>
          <w:p w:rsidR="00DA2A68" w:rsidRPr="00F37042" w:rsidRDefault="00DA2A68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«Информационно-пропагандистское противодействие экстремизму и терроризму»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DA2A68" w:rsidRPr="009A5B6D" w:rsidRDefault="00DA2A68" w:rsidP="006F3621">
      <w:pPr>
        <w:rPr>
          <w:highlight w:val="yellow"/>
        </w:rPr>
        <w:sectPr w:rsidR="00DA2A68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DA2A68" w:rsidRPr="009A5B6D" w:rsidRDefault="00DA2A68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DA2A68" w:rsidRPr="00F37042" w:rsidRDefault="00DA2A68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DA2A68" w:rsidRPr="00B66A1D" w:rsidRDefault="00DA2A68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DA2A68" w:rsidRPr="00F37042" w:rsidTr="00A35FDA">
        <w:tc>
          <w:tcPr>
            <w:tcW w:w="704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DA2A68" w:rsidRPr="00F37042" w:rsidTr="00A35FDA">
        <w:tc>
          <w:tcPr>
            <w:tcW w:w="704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DA2A68" w:rsidRPr="009A5B6D" w:rsidRDefault="00DA2A68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DA2A68" w:rsidRPr="00B66A1D" w:rsidRDefault="00DA2A68" w:rsidP="006F3621">
      <w:pPr>
        <w:widowControl w:val="0"/>
        <w:spacing w:before="220"/>
        <w:ind w:firstLine="540"/>
        <w:jc w:val="center"/>
        <w:rPr>
          <w:sz w:val="20"/>
        </w:rPr>
      </w:pPr>
    </w:p>
    <w:p w:rsidR="00DA2A68" w:rsidRPr="007F2E2D" w:rsidRDefault="00DA2A68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DA2A68" w:rsidRDefault="00DA2A68" w:rsidP="007F2E2D">
      <w:pPr>
        <w:rPr>
          <w:color w:val="000000"/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Default="00DA2A68" w:rsidP="006F3621">
      <w:pPr>
        <w:rPr>
          <w:sz w:val="28"/>
          <w:szCs w:val="20"/>
        </w:rPr>
      </w:pPr>
    </w:p>
    <w:p w:rsidR="00DA2A68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Default="00DA2A68" w:rsidP="006F3621">
      <w:pPr>
        <w:rPr>
          <w:sz w:val="28"/>
          <w:szCs w:val="20"/>
        </w:rPr>
      </w:pPr>
    </w:p>
    <w:p w:rsidR="00DA2A68" w:rsidRPr="000E75AB" w:rsidRDefault="00DA2A68" w:rsidP="006F36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DA2A68" w:rsidRPr="000E75AB" w:rsidRDefault="00DA2A68" w:rsidP="006F3621">
      <w:pPr>
        <w:jc w:val="right"/>
        <w:rPr>
          <w:color w:val="000000"/>
          <w:sz w:val="28"/>
          <w:szCs w:val="28"/>
        </w:rPr>
      </w:pPr>
    </w:p>
    <w:p w:rsidR="00DA2A68" w:rsidRPr="000E75AB" w:rsidRDefault="00DA2A68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DA2A68" w:rsidRPr="000E75AB" w:rsidRDefault="00DA2A68" w:rsidP="006F3621">
      <w:pPr>
        <w:jc w:val="right"/>
        <w:rPr>
          <w:color w:val="000000"/>
          <w:sz w:val="28"/>
          <w:szCs w:val="28"/>
        </w:rPr>
      </w:pPr>
    </w:p>
    <w:p w:rsidR="00DA2A68" w:rsidRPr="000E75AB" w:rsidRDefault="00DA2A68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DA2A68" w:rsidRPr="0025739E" w:rsidRDefault="00DA2A68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DA2A68" w:rsidRDefault="00DA2A68" w:rsidP="006F3621">
      <w:pPr>
        <w:contextualSpacing/>
        <w:jc w:val="center"/>
        <w:rPr>
          <w:b/>
          <w:sz w:val="28"/>
          <w:szCs w:val="28"/>
        </w:rPr>
      </w:pPr>
    </w:p>
    <w:p w:rsidR="00DA2A68" w:rsidRPr="00343093" w:rsidRDefault="00DA2A68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DA2A68" w:rsidRPr="00343093" w:rsidRDefault="00DA2A68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DA2A68" w:rsidRPr="00343093" w:rsidRDefault="00DA2A68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6F3621">
        <w:rPr>
          <w:b/>
          <w:i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Pr="00343093">
        <w:rPr>
          <w:b/>
          <w:i/>
          <w:sz w:val="28"/>
          <w:szCs w:val="28"/>
        </w:rPr>
        <w:t>»</w:t>
      </w:r>
    </w:p>
    <w:p w:rsidR="00DA2A68" w:rsidRPr="00343093" w:rsidRDefault="00DA2A68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DA2A68" w:rsidRPr="00AC3328" w:rsidRDefault="00DA2A68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038"/>
        <w:gridCol w:w="840"/>
        <w:gridCol w:w="2520"/>
        <w:gridCol w:w="840"/>
        <w:gridCol w:w="840"/>
        <w:gridCol w:w="960"/>
        <w:gridCol w:w="758"/>
      </w:tblGrid>
      <w:tr w:rsidR="00DA2A68" w:rsidRPr="00AC3328" w:rsidTr="00D728BD">
        <w:trPr>
          <w:jc w:val="center"/>
        </w:trPr>
        <w:tc>
          <w:tcPr>
            <w:tcW w:w="601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DA2A68" w:rsidRPr="00D20EBE" w:rsidRDefault="00DA2A68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DA2A68" w:rsidRPr="00D20EBE" w:rsidRDefault="00DA2A68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38" w:type="dxa"/>
            <w:vAlign w:val="center"/>
          </w:tcPr>
          <w:p w:rsidR="00DA2A68" w:rsidRPr="00D20EBE" w:rsidRDefault="00DA2A68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DA2A68" w:rsidRPr="00D20EBE" w:rsidRDefault="00DA2A68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A2A68" w:rsidRPr="00AC3328" w:rsidTr="00D728BD">
        <w:trPr>
          <w:jc w:val="center"/>
        </w:trPr>
        <w:tc>
          <w:tcPr>
            <w:tcW w:w="601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DA2A68" w:rsidRPr="00D20EBE" w:rsidRDefault="00DA2A68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D20EBE" w:rsidRDefault="00DA2A68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A2A68" w:rsidRPr="00D20EBE" w:rsidRDefault="00DA2A68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DA2A68" w:rsidRPr="00D20EBE" w:rsidRDefault="00DA2A68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DA2A68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DA2A68" w:rsidRPr="009F1F48" w:rsidRDefault="00DA2A68" w:rsidP="00A35FDA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>Мониторинг развития наркоситуации в Алексеевском сельском поселении</w:t>
            </w:r>
            <w:r w:rsidRPr="00483CE2">
              <w:rPr>
                <w:i/>
              </w:rPr>
              <w:t>».</w:t>
            </w:r>
          </w:p>
        </w:tc>
      </w:tr>
      <w:tr w:rsidR="00DA2A68" w:rsidRPr="00AC3328" w:rsidTr="00D728BD">
        <w:trPr>
          <w:jc w:val="center"/>
        </w:trPr>
        <w:tc>
          <w:tcPr>
            <w:tcW w:w="601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DA2A68" w:rsidRPr="007906DC" w:rsidRDefault="00DA2A68" w:rsidP="00A35FDA">
            <w:r>
              <w:t>Доля обучающихся и воспитанников, прошедших обучение по образовательным программам профилактической направленно</w:t>
            </w:r>
            <w:r w:rsidRPr="006F3621">
              <w:t>сти</w:t>
            </w:r>
          </w:p>
        </w:tc>
        <w:tc>
          <w:tcPr>
            <w:tcW w:w="1134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890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92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38" w:type="dxa"/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DA2A68" w:rsidRPr="004042A0" w:rsidRDefault="00DA2A68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4042A0" w:rsidRDefault="00DA2A68" w:rsidP="00FF7A2B">
            <w:pPr>
              <w:jc w:val="center"/>
              <w:rPr>
                <w:color w:val="000000"/>
              </w:rPr>
            </w:pPr>
            <w:r w:rsidRPr="007A3437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101 «Об утверждении муниципальной программы Алексеевского сельского поселения Октябрьского района «Обеспечение общественного порядка и противодействие преступности Алексеевского сельского поселения»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DA2A68" w:rsidRPr="00F164DA" w:rsidRDefault="00DA2A68" w:rsidP="00A35FDA">
            <w:pPr>
              <w:jc w:val="center"/>
              <w:rPr>
                <w:color w:val="000000"/>
              </w:rPr>
            </w:pPr>
            <w:r w:rsidRPr="00F164DA">
              <w:rPr>
                <w:color w:val="000000"/>
                <w:sz w:val="22"/>
                <w:szCs w:val="22"/>
              </w:rPr>
              <w:t>92,0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DA2A68" w:rsidRPr="00F164DA" w:rsidRDefault="00DA2A68" w:rsidP="00A35FDA">
            <w:pPr>
              <w:jc w:val="center"/>
              <w:rPr>
                <w:color w:val="000000"/>
              </w:rPr>
            </w:pPr>
            <w:r w:rsidRPr="00F164DA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DA2A68" w:rsidRPr="00F164DA" w:rsidRDefault="00DA2A68" w:rsidP="00A35FDA">
            <w:pPr>
              <w:jc w:val="center"/>
              <w:rPr>
                <w:color w:val="000000"/>
              </w:rPr>
            </w:pPr>
            <w:r w:rsidRPr="00F164DA">
              <w:rPr>
                <w:color w:val="000000"/>
                <w:sz w:val="22"/>
                <w:szCs w:val="22"/>
              </w:rPr>
              <w:t>92,0</w:t>
            </w:r>
          </w:p>
        </w:tc>
        <w:tc>
          <w:tcPr>
            <w:tcW w:w="758" w:type="dxa"/>
          </w:tcPr>
          <w:p w:rsidR="00DA2A68" w:rsidRPr="004042A0" w:rsidRDefault="00DA2A68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DA2A68" w:rsidRDefault="00DA2A68" w:rsidP="006F3621">
      <w:pPr>
        <w:spacing w:line="264" w:lineRule="auto"/>
        <w:rPr>
          <w:sz w:val="20"/>
          <w:highlight w:val="yellow"/>
        </w:rPr>
      </w:pPr>
    </w:p>
    <w:p w:rsidR="00DA2A68" w:rsidRDefault="00DA2A68" w:rsidP="006F3621">
      <w:pPr>
        <w:spacing w:line="264" w:lineRule="auto"/>
        <w:rPr>
          <w:sz w:val="20"/>
        </w:rPr>
      </w:pPr>
    </w:p>
    <w:p w:rsidR="00DA2A68" w:rsidRDefault="00DA2A68" w:rsidP="006F3621">
      <w:pPr>
        <w:spacing w:line="264" w:lineRule="auto"/>
        <w:rPr>
          <w:sz w:val="20"/>
        </w:rPr>
      </w:pPr>
    </w:p>
    <w:p w:rsidR="00DA2A68" w:rsidRDefault="00DA2A68" w:rsidP="006F3621">
      <w:pPr>
        <w:spacing w:line="264" w:lineRule="auto"/>
        <w:rPr>
          <w:sz w:val="20"/>
        </w:rPr>
      </w:pPr>
    </w:p>
    <w:p w:rsidR="00DA2A68" w:rsidRPr="00AB1A30" w:rsidRDefault="00DA2A68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>за 9 месяцев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DA2A68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DA2A68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37042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</w:tr>
      <w:tr w:rsidR="00DA2A68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DA2A68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>Мониторинг развития наркоситуации в Алексеевском сельском поселении</w:t>
            </w:r>
            <w:r w:rsidRPr="00483CE2">
              <w:rPr>
                <w:i/>
              </w:rPr>
              <w:t>».</w:t>
            </w:r>
          </w:p>
        </w:tc>
      </w:tr>
      <w:tr w:rsidR="00DA2A68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DA2A68" w:rsidRPr="00B14CCF" w:rsidRDefault="00DA2A68" w:rsidP="006F3621">
            <w:r w:rsidRPr="006F3621">
              <w:rPr>
                <w:sz w:val="22"/>
                <w:szCs w:val="22"/>
              </w:rPr>
              <w:t>Доля о</w:t>
            </w:r>
            <w:r>
              <w:rPr>
                <w:sz w:val="22"/>
                <w:szCs w:val="22"/>
              </w:rPr>
              <w:t>бучающихся и воспитанников, про</w:t>
            </w:r>
            <w:r w:rsidRPr="006F3621">
              <w:rPr>
                <w:sz w:val="22"/>
                <w:szCs w:val="22"/>
              </w:rPr>
              <w:t xml:space="preserve">шедших обучение по образовательным программам профилактической направленности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процент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DA2A68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92,0</w:t>
            </w:r>
          </w:p>
        </w:tc>
      </w:tr>
      <w:tr w:rsidR="00DA2A68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DA2A68" w:rsidRPr="00F779AF" w:rsidRDefault="00DA2A68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92,0</w:t>
            </w:r>
          </w:p>
        </w:tc>
      </w:tr>
    </w:tbl>
    <w:p w:rsidR="00DA2A68" w:rsidRPr="009A5B6D" w:rsidRDefault="00DA2A68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DA2A68" w:rsidRPr="00173FD6" w:rsidRDefault="00DA2A68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DA2A68" w:rsidRPr="009A5B6D" w:rsidTr="00A35FDA">
        <w:trPr>
          <w:trHeight w:val="986"/>
        </w:trPr>
        <w:tc>
          <w:tcPr>
            <w:tcW w:w="567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DA2A68" w:rsidRPr="00D758C1" w:rsidRDefault="00DA2A68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DA2A68" w:rsidRPr="00D758C1" w:rsidRDefault="00DA2A68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DA2A68" w:rsidRPr="00D758C1" w:rsidRDefault="00DA2A68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DA2A68" w:rsidRPr="009A5B6D" w:rsidTr="00A35FDA">
        <w:trPr>
          <w:trHeight w:val="181"/>
        </w:trPr>
        <w:tc>
          <w:tcPr>
            <w:tcW w:w="567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DA2A68" w:rsidRPr="009A5B6D" w:rsidTr="00A35FDA">
        <w:trPr>
          <w:trHeight w:val="181"/>
        </w:trPr>
        <w:tc>
          <w:tcPr>
            <w:tcW w:w="15839" w:type="dxa"/>
            <w:gridSpan w:val="15"/>
          </w:tcPr>
          <w:p w:rsidR="00DA2A68" w:rsidRPr="005B5FA2" w:rsidRDefault="00DA2A68" w:rsidP="00A35FDA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F3621">
              <w:rPr>
                <w:i/>
              </w:rPr>
              <w:t>Мониторинг развития наркоситуации в Алексеевском сельском поселении</w:t>
            </w:r>
            <w:r w:rsidRPr="00483CE2">
              <w:rPr>
                <w:i/>
              </w:rPr>
              <w:t>».</w:t>
            </w:r>
          </w:p>
        </w:tc>
      </w:tr>
      <w:tr w:rsidR="00DA2A68" w:rsidRPr="00A26157" w:rsidTr="00A35FDA">
        <w:trPr>
          <w:trHeight w:val="363"/>
        </w:trPr>
        <w:tc>
          <w:tcPr>
            <w:tcW w:w="567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DA2A68" w:rsidRPr="00D758C1" w:rsidRDefault="00DA2A68" w:rsidP="00A35FDA">
            <w:pPr>
              <w:contextualSpacing/>
              <w:rPr>
                <w:color w:val="000000"/>
              </w:rPr>
            </w:pPr>
            <w:r w:rsidRPr="006F3621">
              <w:t>Мероприятие(результат) 1.: «Проведение мониторинга наркоситуации и работы по организации профилактики наркомании в Алексеевском сельском поселении»</w:t>
            </w:r>
          </w:p>
        </w:tc>
        <w:tc>
          <w:tcPr>
            <w:tcW w:w="850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182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D728B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DA2A68" w:rsidRPr="00D728BD" w:rsidRDefault="00DA2A68" w:rsidP="00A35FDA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A2A68" w:rsidRPr="00D728BD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A2A68" w:rsidRPr="00A26157" w:rsidTr="00A35FDA">
        <w:trPr>
          <w:trHeight w:val="363"/>
        </w:trPr>
        <w:tc>
          <w:tcPr>
            <w:tcW w:w="567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DA2A68" w:rsidRDefault="00DA2A68" w:rsidP="006F3621">
            <w:pPr>
              <w:contextualSpacing/>
            </w:pPr>
            <w:r>
              <w:t>Контрольная точка 1.1.1</w:t>
            </w:r>
          </w:p>
          <w:p w:rsidR="00DA2A68" w:rsidRPr="004E25EB" w:rsidRDefault="00DA2A68" w:rsidP="006F3621">
            <w:pPr>
              <w:contextualSpacing/>
            </w:pPr>
            <w:r>
              <w:t>«Заключены договора на изготовление социальной рекламной продукции, направленной на профилактику употребления наркотиков»</w:t>
            </w:r>
          </w:p>
        </w:tc>
        <w:tc>
          <w:tcPr>
            <w:tcW w:w="850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30.10.2025</w:t>
            </w:r>
          </w:p>
        </w:tc>
        <w:tc>
          <w:tcPr>
            <w:tcW w:w="1134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30.10.2025</w:t>
            </w:r>
          </w:p>
        </w:tc>
        <w:tc>
          <w:tcPr>
            <w:tcW w:w="1275" w:type="dxa"/>
          </w:tcPr>
          <w:p w:rsidR="00DA2A68" w:rsidRPr="006B0641" w:rsidRDefault="00DA2A68" w:rsidP="00A35FDA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DA2A68" w:rsidRPr="006B0641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DA2A68" w:rsidRPr="00A26157" w:rsidTr="00A35FDA">
        <w:trPr>
          <w:trHeight w:val="363"/>
        </w:trPr>
        <w:tc>
          <w:tcPr>
            <w:tcW w:w="567" w:type="dxa"/>
          </w:tcPr>
          <w:p w:rsidR="00DA2A68" w:rsidRPr="00D758C1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DA2A68" w:rsidRDefault="00DA2A68" w:rsidP="006F3621">
            <w:pPr>
              <w:contextualSpacing/>
            </w:pPr>
            <w:r>
              <w:t>Контрольная точка 1.1.2.</w:t>
            </w:r>
          </w:p>
          <w:p w:rsidR="00DA2A68" w:rsidRPr="004E25EB" w:rsidRDefault="00DA2A68" w:rsidP="006F3621">
            <w:pPr>
              <w:contextualSpacing/>
            </w:pPr>
            <w:r>
              <w:t>«Услуга оказана (работы выполнены)»</w:t>
            </w:r>
          </w:p>
        </w:tc>
        <w:tc>
          <w:tcPr>
            <w:tcW w:w="850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 w:rsidRPr="006B0641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31.12.2025</w:t>
            </w:r>
          </w:p>
        </w:tc>
        <w:tc>
          <w:tcPr>
            <w:tcW w:w="1134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31.12.2025</w:t>
            </w:r>
          </w:p>
        </w:tc>
        <w:tc>
          <w:tcPr>
            <w:tcW w:w="1275" w:type="dxa"/>
          </w:tcPr>
          <w:p w:rsidR="00DA2A68" w:rsidRPr="006B0641" w:rsidRDefault="00DA2A68" w:rsidP="00FF7A2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DA2A68" w:rsidRPr="006B0641" w:rsidRDefault="00DA2A68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DA2A68" w:rsidRDefault="00DA2A68" w:rsidP="006F3621">
      <w:pPr>
        <w:spacing w:after="160" w:line="264" w:lineRule="auto"/>
        <w:jc w:val="center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Default="00DA2A68" w:rsidP="006F3621">
      <w:pPr>
        <w:spacing w:after="160" w:line="264" w:lineRule="auto"/>
        <w:rPr>
          <w:sz w:val="20"/>
        </w:rPr>
      </w:pPr>
    </w:p>
    <w:p w:rsidR="00DA2A68" w:rsidRPr="00F37042" w:rsidRDefault="00DA2A68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DA2A68" w:rsidRPr="00813F2D" w:rsidRDefault="00DA2A68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DA2A68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DA2A68" w:rsidRPr="00F37042" w:rsidRDefault="00DA2A68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DA2A68" w:rsidRPr="00F37042" w:rsidRDefault="00DA2A68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DA2A68" w:rsidRPr="00F37042" w:rsidRDefault="00DA2A68" w:rsidP="00A35FDA">
            <w:pPr>
              <w:rPr>
                <w:color w:val="000000"/>
              </w:rPr>
            </w:pPr>
          </w:p>
        </w:tc>
      </w:tr>
      <w:tr w:rsidR="00DA2A68" w:rsidRPr="00F37042" w:rsidTr="00A35FDA">
        <w:trPr>
          <w:trHeight w:val="216"/>
          <w:jc w:val="center"/>
        </w:trPr>
        <w:tc>
          <w:tcPr>
            <w:tcW w:w="5262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</w:tcPr>
          <w:p w:rsidR="00DA2A68" w:rsidRPr="00F37042" w:rsidRDefault="00DA2A68" w:rsidP="00A35FDA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F3621">
              <w:rPr>
                <w:i/>
                <w:color w:val="000000"/>
                <w:sz w:val="22"/>
                <w:szCs w:val="22"/>
              </w:rPr>
              <w:t>Компл</w:t>
            </w:r>
            <w:r>
              <w:rPr>
                <w:i/>
                <w:color w:val="000000"/>
                <w:sz w:val="22"/>
                <w:szCs w:val="22"/>
              </w:rPr>
              <w:t>ексные меры противодействия зло</w:t>
            </w:r>
            <w:r w:rsidRPr="006F3621">
              <w:rPr>
                <w:i/>
                <w:color w:val="000000"/>
                <w:sz w:val="22"/>
                <w:szCs w:val="22"/>
              </w:rPr>
              <w:t>употребл</w:t>
            </w:r>
            <w:r>
              <w:rPr>
                <w:i/>
                <w:color w:val="000000"/>
                <w:sz w:val="22"/>
                <w:szCs w:val="22"/>
              </w:rPr>
              <w:t>ению наркотиками и их незаконно</w:t>
            </w:r>
            <w:r w:rsidRPr="006F3621">
              <w:rPr>
                <w:i/>
                <w:color w:val="000000"/>
                <w:sz w:val="22"/>
                <w:szCs w:val="22"/>
              </w:rPr>
              <w:t>му обороту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</w:tcPr>
          <w:p w:rsidR="00DA2A68" w:rsidRPr="00F37042" w:rsidRDefault="00DA2A68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6F3621">
              <w:rPr>
                <w:i/>
                <w:color w:val="000000"/>
                <w:sz w:val="22"/>
                <w:szCs w:val="22"/>
              </w:rPr>
              <w:t>Проведение мониторинга наркоситуации и работы по организации профилактики наркомании в Алексеевском сельском поселении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DA2A68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A68" w:rsidRPr="00F37042" w:rsidRDefault="00DA2A68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DA2A68" w:rsidRPr="00F37042" w:rsidRDefault="00DA2A68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DA2A68" w:rsidRPr="009A5B6D" w:rsidRDefault="00DA2A68" w:rsidP="006F3621">
      <w:pPr>
        <w:rPr>
          <w:highlight w:val="yellow"/>
        </w:rPr>
        <w:sectPr w:rsidR="00DA2A68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DA2A68" w:rsidRPr="009A5B6D" w:rsidRDefault="00DA2A68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DA2A68" w:rsidRPr="00F37042" w:rsidRDefault="00DA2A68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DA2A68" w:rsidRPr="00B66A1D" w:rsidRDefault="00DA2A68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DA2A68" w:rsidRPr="00F37042" w:rsidTr="00A35FDA">
        <w:tc>
          <w:tcPr>
            <w:tcW w:w="704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DA2A68" w:rsidRPr="00F37042" w:rsidTr="00A35FDA">
        <w:tc>
          <w:tcPr>
            <w:tcW w:w="704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DA2A68" w:rsidRPr="00F37042" w:rsidRDefault="00DA2A68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DA2A68" w:rsidRPr="009A5B6D" w:rsidRDefault="00DA2A68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</w:pPr>
    </w:p>
    <w:p w:rsidR="00DA2A68" w:rsidRPr="006F3621" w:rsidRDefault="00DA2A68" w:rsidP="006F3621">
      <w:pPr>
        <w:rPr>
          <w:sz w:val="28"/>
          <w:szCs w:val="20"/>
        </w:rPr>
        <w:sectPr w:rsidR="00DA2A68" w:rsidRPr="006F3621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DA2A68" w:rsidRPr="006A3F40" w:rsidRDefault="00DA2A68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A35FDA">
        <w:rPr>
          <w:color w:val="000000"/>
          <w:sz w:val="28"/>
          <w:szCs w:val="20"/>
        </w:rPr>
        <w:t>Обеспечение общественного порядка и противодействие преступности Алексеевского сельского поселения</w:t>
      </w:r>
      <w:r w:rsidRPr="006A3F40">
        <w:rPr>
          <w:color w:val="000000"/>
          <w:sz w:val="28"/>
          <w:szCs w:val="20"/>
        </w:rPr>
        <w:t>» по итогам</w:t>
      </w:r>
      <w:r>
        <w:rPr>
          <w:color w:val="000000"/>
          <w:sz w:val="28"/>
          <w:szCs w:val="20"/>
        </w:rPr>
        <w:t xml:space="preserve"> 9 месяцев</w:t>
      </w:r>
      <w:r w:rsidRPr="006A3F40">
        <w:rPr>
          <w:color w:val="000000"/>
          <w:sz w:val="28"/>
          <w:szCs w:val="20"/>
        </w:rPr>
        <w:t xml:space="preserve"> 2025 года</w:t>
      </w:r>
    </w:p>
    <w:p w:rsidR="00DA2A68" w:rsidRPr="006A3F40" w:rsidRDefault="00DA2A68" w:rsidP="007F2E2D">
      <w:pPr>
        <w:jc w:val="both"/>
        <w:rPr>
          <w:color w:val="000000"/>
          <w:sz w:val="28"/>
          <w:szCs w:val="20"/>
        </w:rPr>
      </w:pPr>
    </w:p>
    <w:p w:rsidR="00DA2A68" w:rsidRDefault="00DA2A68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A35FDA">
        <w:rPr>
          <w:color w:val="000000"/>
          <w:sz w:val="28"/>
          <w:szCs w:val="20"/>
        </w:rPr>
        <w:t>Обеспечение общественного порядка и противодействие преступности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101</w:t>
      </w:r>
      <w:r w:rsidRPr="006A3F40">
        <w:rPr>
          <w:color w:val="000000"/>
          <w:sz w:val="28"/>
          <w:szCs w:val="20"/>
        </w:rPr>
        <w:t xml:space="preserve">. </w:t>
      </w:r>
    </w:p>
    <w:p w:rsidR="00DA2A68" w:rsidRDefault="00DA2A68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0,0 тыс. рублей, ф</w:t>
      </w:r>
      <w:r w:rsidRPr="006A3F40">
        <w:rPr>
          <w:color w:val="000000"/>
          <w:sz w:val="28"/>
          <w:szCs w:val="20"/>
        </w:rPr>
        <w:t xml:space="preserve">актическое освоение средств по итогам 2025 года составило </w:t>
      </w:r>
      <w:r>
        <w:rPr>
          <w:color w:val="000000"/>
          <w:sz w:val="28"/>
          <w:szCs w:val="20"/>
        </w:rPr>
        <w:t>0,0 тыс. рублей или 0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DA2A68" w:rsidRPr="006A3F40" w:rsidRDefault="00DA2A68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ab/>
      </w:r>
      <w:r>
        <w:rPr>
          <w:color w:val="000000"/>
          <w:sz w:val="28"/>
          <w:szCs w:val="20"/>
        </w:rPr>
        <w:t xml:space="preserve">   </w:t>
      </w:r>
      <w:r w:rsidRPr="006A3F40">
        <w:rPr>
          <w:color w:val="000000"/>
          <w:sz w:val="28"/>
          <w:szCs w:val="20"/>
        </w:rPr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DA2A68" w:rsidRDefault="00DA2A68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A35FDA">
        <w:rPr>
          <w:color w:val="000000"/>
          <w:sz w:val="28"/>
          <w:szCs w:val="20"/>
        </w:rPr>
        <w:t>Противодействие коррупции в Алексеевском сельском поселении</w:t>
      </w:r>
      <w:r>
        <w:rPr>
          <w:color w:val="000000"/>
          <w:sz w:val="28"/>
          <w:szCs w:val="20"/>
        </w:rPr>
        <w:t>»;</w:t>
      </w:r>
    </w:p>
    <w:p w:rsidR="00DA2A68" w:rsidRDefault="00DA2A68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«Профилактика экстремизма и терроризма в Алексеевском сельском поселении»;</w:t>
      </w:r>
    </w:p>
    <w:p w:rsidR="00DA2A68" w:rsidRPr="006A3F40" w:rsidRDefault="00DA2A68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«Комплексные меры противодействия злоупотреблению наркотиками и их незаконному обороту</w:t>
      </w:r>
      <w:r>
        <w:rPr>
          <w:color w:val="000000"/>
          <w:sz w:val="28"/>
          <w:szCs w:val="20"/>
        </w:rPr>
        <w:t>».</w:t>
      </w:r>
    </w:p>
    <w:p w:rsidR="00DA2A68" w:rsidRPr="006D505B" w:rsidRDefault="00DA2A68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D505B">
        <w:rPr>
          <w:color w:val="000000"/>
          <w:sz w:val="28"/>
          <w:szCs w:val="20"/>
        </w:rPr>
        <w:t>В рамках муниципальной программы в 2025 году предусмотрено достижение следующих показателей:</w:t>
      </w:r>
    </w:p>
    <w:p w:rsidR="00DA2A68" w:rsidRPr="006D505B" w:rsidRDefault="00DA2A68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1 Доля граждан Алексеевского сельского поселения, столкнувшихся с проявлениями коррупции;</w:t>
      </w:r>
    </w:p>
    <w:p w:rsidR="00DA2A68" w:rsidRPr="006D505B" w:rsidRDefault="00DA2A68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2 Доля граждан опрошенных в ходе мониторинга общественного мнения, которые лично сталкивались с конфликтами на межнациональной почве;</w:t>
      </w:r>
    </w:p>
    <w:p w:rsidR="00DA2A68" w:rsidRPr="006D505B" w:rsidRDefault="00DA2A68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3 Количество граждан, участвующих в охране общественного порядка и являющихся членами добровольной народной дружины Алексеевского сельского поселения;</w:t>
      </w:r>
    </w:p>
    <w:p w:rsidR="00DA2A68" w:rsidRDefault="00DA2A68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>4. Удельный вес населения, участвующих в мероприятиях антинаркотической направленности.</w:t>
      </w:r>
    </w:p>
    <w:p w:rsidR="00DA2A68" w:rsidRDefault="00DA2A68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A3F40">
        <w:rPr>
          <w:color w:val="000000"/>
          <w:sz w:val="28"/>
          <w:szCs w:val="20"/>
        </w:rPr>
        <w:t xml:space="preserve">Достижение показателей </w:t>
      </w:r>
      <w:r>
        <w:rPr>
          <w:color w:val="000000"/>
          <w:sz w:val="28"/>
          <w:szCs w:val="20"/>
        </w:rPr>
        <w:t>запланировано на конец года, все показатели будут достигнуты в полном объеме в установленный срок</w:t>
      </w:r>
      <w:r w:rsidRPr="006A3F40">
        <w:rPr>
          <w:color w:val="000000"/>
          <w:sz w:val="28"/>
          <w:szCs w:val="20"/>
        </w:rPr>
        <w:t>.</w:t>
      </w:r>
    </w:p>
    <w:p w:rsidR="00DA2A68" w:rsidRDefault="00DA2A68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Противодействие коррупции в Алексеевском сельском поселении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9 месяцев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bookmarkStart w:id="0" w:name="_GoBack"/>
      <w:bookmarkEnd w:id="0"/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DA2A68" w:rsidRDefault="00DA2A68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«Противодействие коррупции в Алексеевском сельском поселении» в 2025 году предусмотрены мероприятия:</w:t>
      </w:r>
    </w:p>
    <w:p w:rsidR="00DA2A68" w:rsidRDefault="00DA2A68" w:rsidP="00612207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«Усиление контроля за соблюдение лицами, замещающими отдельные должности муниципальной службы Алексеевского сельского поселения (далее –должностные лица) антикоррупционных норм»</w:t>
      </w:r>
      <w:r>
        <w:rPr>
          <w:sz w:val="28"/>
          <w:szCs w:val="28"/>
        </w:rPr>
        <w:t>. Достижение показателя запланировано на конец года;</w:t>
      </w:r>
    </w:p>
    <w:p w:rsidR="00DA2A68" w:rsidRDefault="00DA2A68" w:rsidP="00612207">
      <w:pPr>
        <w:ind w:left="600"/>
        <w:jc w:val="both"/>
        <w:rPr>
          <w:sz w:val="28"/>
          <w:szCs w:val="28"/>
        </w:rPr>
      </w:pPr>
      <w:r>
        <w:t>2</w:t>
      </w:r>
      <w:r w:rsidRPr="0031200F">
        <w:rPr>
          <w:sz w:val="28"/>
          <w:szCs w:val="28"/>
        </w:rPr>
        <w:t>) Мероприятие (результат) «Антикоррупционная экспертиза нормативных правовых актов Алексеевского сельского поселения и их проектов»</w:t>
      </w:r>
      <w:r>
        <w:rPr>
          <w:sz w:val="28"/>
          <w:szCs w:val="28"/>
        </w:rPr>
        <w:t>. Проекты нормативно правовых актов направляются в прокуратуру района;</w:t>
      </w:r>
    </w:p>
    <w:p w:rsidR="00DA2A68" w:rsidRDefault="00DA2A68" w:rsidP="0031200F">
      <w:pPr>
        <w:ind w:left="600"/>
        <w:jc w:val="both"/>
        <w:rPr>
          <w:sz w:val="28"/>
          <w:szCs w:val="28"/>
        </w:rPr>
      </w:pPr>
      <w:r>
        <w:rPr>
          <w:sz w:val="28"/>
          <w:szCs w:val="28"/>
        </w:rPr>
        <w:t>3) Разработка и размещение социальной рекламной продукции антикоррупционной направленности. Достижение показателя запланировано на конец года;</w:t>
      </w:r>
    </w:p>
    <w:p w:rsidR="00DA2A68" w:rsidRDefault="00DA2A68" w:rsidP="0031200F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Изготовление и распространение информационных материалов по вопросам противодействия коррупции в Алексеевском сельском поселении.</w:t>
      </w:r>
      <w:r w:rsidRPr="0031200F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Достижение показателя запланировано на весь год;</w:t>
      </w:r>
    </w:p>
    <w:p w:rsidR="00DA2A68" w:rsidRDefault="00DA2A68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«Противодействие коррупции в Алексеевском сельском поселении» оценивается на основании 4 контрольных точек.</w:t>
      </w:r>
    </w:p>
    <w:p w:rsidR="00DA2A68" w:rsidRDefault="00DA2A68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По итогам 9 месяцев 2025 года не достигнуты контрольные точки, в связи с тем, что срок их исполнения не наступил.</w:t>
      </w:r>
    </w:p>
    <w:p w:rsidR="00DA2A68" w:rsidRDefault="00DA2A68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Профилактика экстремизма и терроризма в Алексеевском сельском поселении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9 месяцев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DA2A68" w:rsidRDefault="00DA2A68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«Профилактика экстремизма и терроризма в Алексеевском сельском поселении» в 2025 году предусмотрены мероприятия:</w:t>
      </w:r>
    </w:p>
    <w:p w:rsidR="00DA2A68" w:rsidRDefault="00DA2A68" w:rsidP="003F6DD5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>
        <w:rPr>
          <w:sz w:val="28"/>
          <w:szCs w:val="28"/>
        </w:rPr>
        <w:t>Информационно-пропагандистское противодействие экстремизму и терроризму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>. Достижение показателя запланировано на конец года;</w:t>
      </w:r>
    </w:p>
    <w:p w:rsidR="00DA2A68" w:rsidRDefault="00DA2A68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>
        <w:rPr>
          <w:sz w:val="28"/>
          <w:szCs w:val="28"/>
        </w:rPr>
        <w:t>Информационно-пропагандистское противодействие экстремизму и терроризму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DA2A68" w:rsidRDefault="00DA2A68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По итогам 9 месяцев 2025 года не достигнуты контрольные точки, в связи с тем, что срок их исполнения не наступил.</w:t>
      </w:r>
    </w:p>
    <w:p w:rsidR="00DA2A68" w:rsidRDefault="00DA2A68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>
        <w:rPr>
          <w:color w:val="000000"/>
          <w:sz w:val="28"/>
          <w:szCs w:val="20"/>
        </w:rPr>
        <w:t>Комплексные меры противодействия злоупотреблению наркотиками и их незаконному обороту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9 месяцев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DA2A68" w:rsidRDefault="00DA2A68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«Комплексные меры противодействия злоупотреблению наркотиками и их незаконному обороту» в 2025 году предусмотрены мероприятия:</w:t>
      </w:r>
    </w:p>
    <w:p w:rsidR="00DA2A68" w:rsidRDefault="00DA2A68" w:rsidP="002F6DEB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>
        <w:rPr>
          <w:sz w:val="28"/>
          <w:szCs w:val="28"/>
        </w:rPr>
        <w:t>Проведение мониторинга наркоситуации  работы по организации профилактики наркомании в Алексеевском сельском поселении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>. Достижение показателя запланировано на конец года;</w:t>
      </w:r>
    </w:p>
    <w:p w:rsidR="00DA2A68" w:rsidRDefault="00DA2A68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>
        <w:rPr>
          <w:color w:val="000000"/>
          <w:sz w:val="28"/>
          <w:szCs w:val="20"/>
        </w:rPr>
        <w:t>Комплексные меры противодействия злоупотреблению наркотиками и их незаконному обороту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DA2A68" w:rsidRDefault="00DA2A68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По итогам 9 месяцев 2025 года не достигнуты контрольные точки, в связи с тем, что срок их исполнения не наступил.</w:t>
      </w:r>
    </w:p>
    <w:p w:rsidR="00DA2A68" w:rsidRPr="002F6DEB" w:rsidRDefault="00DA2A68" w:rsidP="002F6DEB">
      <w:pPr>
        <w:ind w:left="600"/>
        <w:jc w:val="both"/>
        <w:rPr>
          <w:color w:val="000000"/>
          <w:sz w:val="28"/>
          <w:szCs w:val="20"/>
        </w:rPr>
      </w:pPr>
      <w:r w:rsidRPr="002F6DEB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2F6DEB">
        <w:rPr>
          <w:i/>
          <w:color w:val="000000"/>
          <w:sz w:val="28"/>
          <w:szCs w:val="20"/>
        </w:rPr>
        <w:t>.</w:t>
      </w:r>
    </w:p>
    <w:p w:rsidR="00DA2A68" w:rsidRDefault="00DA2A68" w:rsidP="00612207">
      <w:pPr>
        <w:ind w:left="600"/>
        <w:jc w:val="both"/>
        <w:rPr>
          <w:sz w:val="28"/>
          <w:szCs w:val="28"/>
        </w:rPr>
      </w:pPr>
    </w:p>
    <w:p w:rsidR="00DA2A68" w:rsidRDefault="00DA2A68" w:rsidP="00612207">
      <w:pPr>
        <w:ind w:left="600"/>
        <w:jc w:val="both"/>
        <w:rPr>
          <w:sz w:val="28"/>
          <w:szCs w:val="28"/>
        </w:rPr>
      </w:pPr>
    </w:p>
    <w:p w:rsidR="00DA2A68" w:rsidRDefault="00DA2A68" w:rsidP="00612207">
      <w:pPr>
        <w:ind w:left="600"/>
        <w:jc w:val="both"/>
        <w:rPr>
          <w:sz w:val="28"/>
          <w:szCs w:val="28"/>
        </w:rPr>
      </w:pPr>
    </w:p>
    <w:p w:rsidR="00DA2A68" w:rsidRPr="007F2E2D" w:rsidRDefault="00DA2A68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DA2A68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A68" w:rsidRDefault="00DA2A68">
      <w:r>
        <w:separator/>
      </w:r>
    </w:p>
  </w:endnote>
  <w:endnote w:type="continuationSeparator" w:id="1">
    <w:p w:rsidR="00DA2A68" w:rsidRDefault="00DA2A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68" w:rsidRDefault="00DA2A68">
    <w:pPr>
      <w:pStyle w:val="Footer"/>
      <w:jc w:val="center"/>
    </w:pPr>
  </w:p>
  <w:p w:rsidR="00DA2A68" w:rsidRDefault="00DA2A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A68" w:rsidRDefault="00DA2A68">
      <w:r>
        <w:separator/>
      </w:r>
    </w:p>
  </w:footnote>
  <w:footnote w:type="continuationSeparator" w:id="1">
    <w:p w:rsidR="00DA2A68" w:rsidRDefault="00DA2A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68" w:rsidRDefault="00DA2A68">
    <w:pPr>
      <w:pStyle w:val="Header"/>
      <w:jc w:val="center"/>
    </w:pPr>
    <w:fldSimple w:instr="PAGE ">
      <w:r>
        <w:rPr>
          <w:noProof/>
        </w:rPr>
        <w:t>31</w:t>
      </w:r>
    </w:fldSimple>
  </w:p>
  <w:p w:rsidR="00DA2A68" w:rsidRDefault="00DA2A68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68" w:rsidRDefault="00DA2A68">
    <w:pPr>
      <w:pStyle w:val="Header"/>
      <w:jc w:val="center"/>
    </w:pPr>
  </w:p>
  <w:p w:rsidR="00DA2A68" w:rsidRDefault="00DA2A68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A1960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5190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354C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31967"/>
    <w:rsid w:val="00236086"/>
    <w:rsid w:val="0023666C"/>
    <w:rsid w:val="002406FB"/>
    <w:rsid w:val="0024234E"/>
    <w:rsid w:val="00243167"/>
    <w:rsid w:val="00246DC7"/>
    <w:rsid w:val="0025739E"/>
    <w:rsid w:val="00262665"/>
    <w:rsid w:val="00263AD3"/>
    <w:rsid w:val="00264581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2F6DEB"/>
    <w:rsid w:val="00300CD2"/>
    <w:rsid w:val="003105F8"/>
    <w:rsid w:val="0031200F"/>
    <w:rsid w:val="00320D9B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A29C6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3F34C0"/>
    <w:rsid w:val="003F6DD5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3093"/>
    <w:rsid w:val="004360BD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5EB"/>
    <w:rsid w:val="004E2D83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4817"/>
    <w:rsid w:val="0060536F"/>
    <w:rsid w:val="006068C9"/>
    <w:rsid w:val="00611004"/>
    <w:rsid w:val="00611A4E"/>
    <w:rsid w:val="00612207"/>
    <w:rsid w:val="0061467D"/>
    <w:rsid w:val="006219A0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641"/>
    <w:rsid w:val="006B0FB9"/>
    <w:rsid w:val="006B3374"/>
    <w:rsid w:val="006B40C9"/>
    <w:rsid w:val="006B500A"/>
    <w:rsid w:val="006B7717"/>
    <w:rsid w:val="006C3364"/>
    <w:rsid w:val="006C4EE3"/>
    <w:rsid w:val="006D0E47"/>
    <w:rsid w:val="006D505B"/>
    <w:rsid w:val="006D536E"/>
    <w:rsid w:val="006E055E"/>
    <w:rsid w:val="006E0F1F"/>
    <w:rsid w:val="006E3403"/>
    <w:rsid w:val="006F022B"/>
    <w:rsid w:val="006F02F0"/>
    <w:rsid w:val="006F0C39"/>
    <w:rsid w:val="006F191C"/>
    <w:rsid w:val="006F28AF"/>
    <w:rsid w:val="006F3621"/>
    <w:rsid w:val="006F3670"/>
    <w:rsid w:val="006F412D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A3437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109F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0DC9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4209"/>
    <w:rsid w:val="009D4247"/>
    <w:rsid w:val="009D54FA"/>
    <w:rsid w:val="009D7639"/>
    <w:rsid w:val="009D76C4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35FDA"/>
    <w:rsid w:val="00A41A90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42F0"/>
    <w:rsid w:val="00AA4A21"/>
    <w:rsid w:val="00AB1A30"/>
    <w:rsid w:val="00AC1542"/>
    <w:rsid w:val="00AC31AB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14CCF"/>
    <w:rsid w:val="00B23EC0"/>
    <w:rsid w:val="00B25ED8"/>
    <w:rsid w:val="00B3102C"/>
    <w:rsid w:val="00B45A82"/>
    <w:rsid w:val="00B52CAC"/>
    <w:rsid w:val="00B57CD4"/>
    <w:rsid w:val="00B620EE"/>
    <w:rsid w:val="00B62794"/>
    <w:rsid w:val="00B6526E"/>
    <w:rsid w:val="00B66A1D"/>
    <w:rsid w:val="00B70B7C"/>
    <w:rsid w:val="00B72401"/>
    <w:rsid w:val="00B73100"/>
    <w:rsid w:val="00B82DCB"/>
    <w:rsid w:val="00B831B7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15B91"/>
    <w:rsid w:val="00C23159"/>
    <w:rsid w:val="00C259F0"/>
    <w:rsid w:val="00C26D7F"/>
    <w:rsid w:val="00C35507"/>
    <w:rsid w:val="00C422C4"/>
    <w:rsid w:val="00C43ECF"/>
    <w:rsid w:val="00C44BC0"/>
    <w:rsid w:val="00C614C4"/>
    <w:rsid w:val="00C636C3"/>
    <w:rsid w:val="00C64482"/>
    <w:rsid w:val="00C70958"/>
    <w:rsid w:val="00C712AA"/>
    <w:rsid w:val="00C722B7"/>
    <w:rsid w:val="00C739F4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4145A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28BD"/>
    <w:rsid w:val="00D74499"/>
    <w:rsid w:val="00D758C1"/>
    <w:rsid w:val="00D76C7A"/>
    <w:rsid w:val="00D8670D"/>
    <w:rsid w:val="00D90192"/>
    <w:rsid w:val="00DA01A4"/>
    <w:rsid w:val="00DA22E7"/>
    <w:rsid w:val="00DA2A68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D6D68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5054"/>
    <w:rsid w:val="00F06A3E"/>
    <w:rsid w:val="00F11DA8"/>
    <w:rsid w:val="00F164DA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1EFD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3209"/>
    <w:rsid w:val="00FE57EA"/>
    <w:rsid w:val="00FE5B5E"/>
    <w:rsid w:val="00FF421C"/>
    <w:rsid w:val="00FF5C9E"/>
    <w:rsid w:val="00FF711B"/>
    <w:rsid w:val="00FF764A"/>
    <w:rsid w:val="00FF7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449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3146</TotalTime>
  <Pages>31</Pages>
  <Words>4671</Words>
  <Characters>26626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187</cp:revision>
  <cp:lastPrinted>2026-03-26T10:56:00Z</cp:lastPrinted>
  <dcterms:created xsi:type="dcterms:W3CDTF">2024-06-20T12:11:00Z</dcterms:created>
  <dcterms:modified xsi:type="dcterms:W3CDTF">2026-03-26T10:57:00Z</dcterms:modified>
</cp:coreProperties>
</file>