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8B1" w:rsidRPr="000E75AB" w:rsidRDefault="002938B1" w:rsidP="006068C9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2938B1" w:rsidRPr="000E75AB" w:rsidRDefault="002938B1" w:rsidP="000E75AB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___________Ю.В.Кашпор</w:t>
      </w:r>
    </w:p>
    <w:p w:rsidR="002938B1" w:rsidRPr="000E75AB" w:rsidRDefault="002938B1" w:rsidP="000E75AB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2938B1" w:rsidRPr="0025739E" w:rsidRDefault="002938B1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2938B1" w:rsidRDefault="002938B1" w:rsidP="00845E4C">
      <w:pPr>
        <w:contextualSpacing/>
        <w:rPr>
          <w:b/>
          <w:sz w:val="20"/>
        </w:rPr>
      </w:pPr>
    </w:p>
    <w:p w:rsidR="002938B1" w:rsidRPr="00343093" w:rsidRDefault="002938B1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2938B1" w:rsidRDefault="002938B1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2938B1" w:rsidRPr="00343093" w:rsidRDefault="002938B1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2938B1" w:rsidRPr="00D461DE" w:rsidRDefault="002938B1" w:rsidP="00FF764A">
      <w:pPr>
        <w:jc w:val="center"/>
        <w:rPr>
          <w:b/>
          <w:i/>
          <w:sz w:val="28"/>
          <w:szCs w:val="28"/>
        </w:rPr>
      </w:pPr>
      <w:r w:rsidRPr="00D461DE">
        <w:rPr>
          <w:b/>
          <w:i/>
          <w:sz w:val="28"/>
          <w:szCs w:val="28"/>
        </w:rPr>
        <w:t>«</w:t>
      </w:r>
      <w:r w:rsidRPr="00214CE8">
        <w:rPr>
          <w:b/>
          <w:i/>
          <w:sz w:val="28"/>
          <w:szCs w:val="28"/>
        </w:rPr>
        <w:t>Пожарная безопасность и защита населения и территории Алексеевского сельского поселения от чрезвычайных ситуаций</w:t>
      </w:r>
      <w:r w:rsidRPr="00D461DE">
        <w:rPr>
          <w:b/>
          <w:i/>
          <w:sz w:val="28"/>
          <w:szCs w:val="28"/>
        </w:rPr>
        <w:t>»</w:t>
      </w:r>
    </w:p>
    <w:p w:rsidR="002938B1" w:rsidRPr="00343093" w:rsidRDefault="002938B1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2938B1" w:rsidRPr="00AC3328" w:rsidRDefault="002938B1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851"/>
        <w:gridCol w:w="1080"/>
        <w:gridCol w:w="960"/>
        <w:gridCol w:w="1200"/>
        <w:gridCol w:w="960"/>
        <w:gridCol w:w="960"/>
        <w:gridCol w:w="2760"/>
        <w:gridCol w:w="840"/>
        <w:gridCol w:w="840"/>
        <w:gridCol w:w="840"/>
        <w:gridCol w:w="758"/>
      </w:tblGrid>
      <w:tr w:rsidR="002938B1" w:rsidRPr="00AC3328" w:rsidTr="006068C9">
        <w:trPr>
          <w:jc w:val="center"/>
        </w:trPr>
        <w:tc>
          <w:tcPr>
            <w:tcW w:w="601" w:type="dxa"/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6" w:type="dxa"/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080" w:type="dxa"/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960" w:type="dxa"/>
            <w:vAlign w:val="center"/>
          </w:tcPr>
          <w:p w:rsidR="002938B1" w:rsidRPr="004042A0" w:rsidRDefault="002938B1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1200" w:type="dxa"/>
            <w:vAlign w:val="center"/>
          </w:tcPr>
          <w:p w:rsidR="002938B1" w:rsidRPr="004042A0" w:rsidRDefault="002938B1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2938B1" w:rsidRPr="004042A0" w:rsidRDefault="002938B1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2938B1" w:rsidRPr="004042A0" w:rsidRDefault="002938B1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отчетного периода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2938B1" w:rsidRPr="004042A0" w:rsidRDefault="002938B1" w:rsidP="006068C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840" w:type="dxa"/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758" w:type="dxa"/>
            <w:vAlign w:val="center"/>
          </w:tcPr>
          <w:p w:rsidR="002938B1" w:rsidRPr="004042A0" w:rsidRDefault="002938B1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2938B1" w:rsidRPr="00AC3328" w:rsidTr="006068C9">
        <w:trPr>
          <w:jc w:val="center"/>
        </w:trPr>
        <w:tc>
          <w:tcPr>
            <w:tcW w:w="601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00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60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2938B1" w:rsidRPr="004042A0" w:rsidRDefault="002938B1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4042A0" w:rsidRDefault="002938B1" w:rsidP="006068C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40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58" w:type="dxa"/>
          </w:tcPr>
          <w:p w:rsidR="002938B1" w:rsidRPr="004042A0" w:rsidRDefault="002938B1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2938B1" w:rsidRPr="00AC3328" w:rsidTr="00FF7A2B">
        <w:trPr>
          <w:trHeight w:val="231"/>
          <w:jc w:val="center"/>
        </w:trPr>
        <w:tc>
          <w:tcPr>
            <w:tcW w:w="16052" w:type="dxa"/>
            <w:gridSpan w:val="14"/>
          </w:tcPr>
          <w:p w:rsidR="002938B1" w:rsidRPr="00F025FE" w:rsidRDefault="002938B1" w:rsidP="00F025FE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 w:rsidRPr="000D2659">
              <w:rPr>
                <w:i/>
                <w:szCs w:val="22"/>
              </w:rPr>
              <w:t>«</w:t>
            </w:r>
            <w:r w:rsidRPr="00602FC0">
              <w:rPr>
                <w:i/>
              </w:rPr>
              <w:t>Снижение численности населения, пострадавшего в чрезвычайных ситуациях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2938B1" w:rsidRPr="00AC3328" w:rsidTr="006068C9">
        <w:trPr>
          <w:jc w:val="center"/>
        </w:trPr>
        <w:tc>
          <w:tcPr>
            <w:tcW w:w="601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2938B1" w:rsidRDefault="002938B1" w:rsidP="00602FC0">
            <w:r>
              <w:t xml:space="preserve">Количество пострадавших </w:t>
            </w:r>
          </w:p>
          <w:p w:rsidR="002938B1" w:rsidRPr="007906DC" w:rsidRDefault="002938B1" w:rsidP="00602FC0">
            <w:r>
              <w:t>в чрезвычайных ситуациях</w:t>
            </w:r>
          </w:p>
        </w:tc>
        <w:tc>
          <w:tcPr>
            <w:tcW w:w="851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08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убывание</w:t>
            </w:r>
          </w:p>
        </w:tc>
        <w:tc>
          <w:tcPr>
            <w:tcW w:w="96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120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2938B1" w:rsidRPr="004042A0" w:rsidRDefault="002938B1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602FC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 xml:space="preserve">.2018 № </w:t>
            </w:r>
            <w:r>
              <w:rPr>
                <w:color w:val="000000"/>
                <w:sz w:val="22"/>
                <w:szCs w:val="22"/>
              </w:rPr>
              <w:t>104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</w:t>
            </w:r>
            <w:r w:rsidRPr="00602FC0">
              <w:rPr>
                <w:color w:val="000000"/>
                <w:sz w:val="22"/>
                <w:szCs w:val="22"/>
              </w:rPr>
              <w:t>Пожарная безопасность и защита населения и территории Алексеевского сельского поселения от чрезвычайных ситуаций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4042A0" w:rsidRDefault="002938B1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4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2938B1" w:rsidRPr="004042A0" w:rsidRDefault="002938B1" w:rsidP="0057605F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2938B1" w:rsidRPr="00AC3328" w:rsidTr="002B19D5">
        <w:trPr>
          <w:jc w:val="center"/>
        </w:trPr>
        <w:tc>
          <w:tcPr>
            <w:tcW w:w="16052" w:type="dxa"/>
            <w:gridSpan w:val="14"/>
          </w:tcPr>
          <w:p w:rsidR="002938B1" w:rsidRPr="00602FC0" w:rsidRDefault="002938B1" w:rsidP="00602FC0">
            <w:pPr>
              <w:rPr>
                <w:i/>
                <w:color w:val="000000"/>
              </w:rPr>
            </w:pPr>
            <w:r w:rsidRPr="00602FC0">
              <w:rPr>
                <w:i/>
                <w:color w:val="000000"/>
              </w:rPr>
              <w:t>2. Цель муниципальной программы «Повышение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Алексеевского сельского поселения».</w:t>
            </w:r>
          </w:p>
        </w:tc>
      </w:tr>
      <w:tr w:rsidR="002938B1" w:rsidRPr="00AC3328" w:rsidTr="006068C9">
        <w:trPr>
          <w:jc w:val="center"/>
        </w:trPr>
        <w:tc>
          <w:tcPr>
            <w:tcW w:w="601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276" w:type="dxa"/>
            <w:shd w:val="clear" w:color="auto" w:fill="00FF00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2938B1" w:rsidRPr="00602FC0" w:rsidRDefault="002938B1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 xml:space="preserve">Доля населения Алексеевского сельского поселения, обеспеченного противопожарным прикрытием </w:t>
            </w:r>
          </w:p>
          <w:p w:rsidR="002938B1" w:rsidRPr="00602FC0" w:rsidRDefault="002938B1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 xml:space="preserve">в соответствии </w:t>
            </w:r>
          </w:p>
          <w:p w:rsidR="002938B1" w:rsidRPr="00602FC0" w:rsidRDefault="002938B1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 xml:space="preserve">с установленными временными нормативами прибытия первого подразделения пожарной охраны </w:t>
            </w:r>
          </w:p>
          <w:p w:rsidR="002938B1" w:rsidRPr="004042A0" w:rsidRDefault="002938B1" w:rsidP="00602FC0">
            <w:pPr>
              <w:rPr>
                <w:color w:val="000000"/>
              </w:rPr>
            </w:pPr>
            <w:r w:rsidRPr="00602FC0">
              <w:rPr>
                <w:color w:val="000000"/>
              </w:rPr>
              <w:t>к месту вызова</w:t>
            </w:r>
          </w:p>
        </w:tc>
        <w:tc>
          <w:tcPr>
            <w:tcW w:w="851" w:type="dxa"/>
          </w:tcPr>
          <w:p w:rsidR="002938B1" w:rsidRPr="004042A0" w:rsidRDefault="002938B1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080" w:type="dxa"/>
          </w:tcPr>
          <w:p w:rsidR="002938B1" w:rsidRPr="004042A0" w:rsidRDefault="002938B1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возрастания</w:t>
            </w:r>
          </w:p>
        </w:tc>
        <w:tc>
          <w:tcPr>
            <w:tcW w:w="960" w:type="dxa"/>
          </w:tcPr>
          <w:p w:rsidR="002938B1" w:rsidRPr="004042A0" w:rsidRDefault="002938B1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2938B1" w:rsidRPr="004042A0" w:rsidRDefault="002938B1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FF7A2B">
            <w:pPr>
              <w:jc w:val="center"/>
              <w:rPr>
                <w:color w:val="000000"/>
              </w:rPr>
            </w:pPr>
            <w:r w:rsidRPr="00602FC0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4042A0" w:rsidRDefault="002938B1" w:rsidP="00FF7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84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58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2938B1" w:rsidRPr="00AC3328" w:rsidTr="0008699A">
        <w:trPr>
          <w:jc w:val="center"/>
        </w:trPr>
        <w:tc>
          <w:tcPr>
            <w:tcW w:w="16052" w:type="dxa"/>
            <w:gridSpan w:val="14"/>
          </w:tcPr>
          <w:p w:rsidR="002938B1" w:rsidRPr="004823B0" w:rsidRDefault="002938B1" w:rsidP="004042A0">
            <w:pPr>
              <w:jc w:val="center"/>
              <w:rPr>
                <w:i/>
                <w:color w:val="000000"/>
              </w:rPr>
            </w:pPr>
            <w:r w:rsidRPr="004823B0">
              <w:rPr>
                <w:i/>
                <w:color w:val="000000"/>
              </w:rPr>
              <w:t>3. Цель муниципальной программы «Модернизация муниципальной системы оповещения населения Алексеевского сельского поселения –100 процентов от количества населения Алексеевского сельского поселения».</w:t>
            </w:r>
          </w:p>
        </w:tc>
      </w:tr>
      <w:tr w:rsidR="002938B1" w:rsidRPr="00AC3328" w:rsidTr="006068C9">
        <w:trPr>
          <w:jc w:val="center"/>
        </w:trPr>
        <w:tc>
          <w:tcPr>
            <w:tcW w:w="601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1276" w:type="dxa"/>
            <w:shd w:val="clear" w:color="auto" w:fill="00FF00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2938B1" w:rsidRPr="007F109F" w:rsidRDefault="002938B1" w:rsidP="005B141F">
            <w:r w:rsidRPr="004823B0">
              <w:t>Доля населения Алексеевского сельского поселения, охваченного автоматизирован-ными техническими средствами оповещения</w:t>
            </w:r>
          </w:p>
        </w:tc>
        <w:tc>
          <w:tcPr>
            <w:tcW w:w="851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МП</w:t>
            </w:r>
          </w:p>
        </w:tc>
        <w:tc>
          <w:tcPr>
            <w:tcW w:w="1080" w:type="dxa"/>
          </w:tcPr>
          <w:p w:rsidR="002938B1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возрастания</w:t>
            </w:r>
          </w:p>
        </w:tc>
        <w:tc>
          <w:tcPr>
            <w:tcW w:w="960" w:type="dxa"/>
          </w:tcPr>
          <w:p w:rsidR="002938B1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процентов</w:t>
            </w:r>
          </w:p>
        </w:tc>
        <w:tc>
          <w:tcPr>
            <w:tcW w:w="1200" w:type="dxa"/>
          </w:tcPr>
          <w:p w:rsidR="002938B1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2938B1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2938B1" w:rsidRPr="00FF764A" w:rsidRDefault="002938B1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76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FF764A" w:rsidRDefault="002938B1" w:rsidP="00FF7A2B">
            <w:pPr>
              <w:jc w:val="center"/>
              <w:rPr>
                <w:color w:val="000000"/>
              </w:rPr>
            </w:pPr>
            <w:r w:rsidRPr="004823B0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FF764A" w:rsidRDefault="002938B1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FF764A" w:rsidRDefault="002938B1" w:rsidP="00910DC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98,6</w:t>
            </w:r>
          </w:p>
        </w:tc>
        <w:tc>
          <w:tcPr>
            <w:tcW w:w="840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58" w:type="dxa"/>
          </w:tcPr>
          <w:p w:rsidR="002938B1" w:rsidRPr="004042A0" w:rsidRDefault="002938B1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2938B1" w:rsidRPr="009A5B6D" w:rsidRDefault="002938B1" w:rsidP="009A5B6D">
      <w:pPr>
        <w:ind w:right="536"/>
        <w:contextualSpacing/>
        <w:jc w:val="right"/>
        <w:rPr>
          <w:sz w:val="20"/>
          <w:highlight w:val="yellow"/>
        </w:rPr>
      </w:pPr>
    </w:p>
    <w:p w:rsidR="002938B1" w:rsidRDefault="002938B1" w:rsidP="009A5B6D">
      <w:pPr>
        <w:spacing w:line="264" w:lineRule="auto"/>
        <w:rPr>
          <w:sz w:val="20"/>
          <w:highlight w:val="yellow"/>
        </w:rPr>
      </w:pPr>
    </w:p>
    <w:p w:rsidR="002938B1" w:rsidRDefault="002938B1" w:rsidP="009A5B6D">
      <w:pPr>
        <w:spacing w:line="264" w:lineRule="auto"/>
        <w:rPr>
          <w:sz w:val="20"/>
          <w:highlight w:val="yellow"/>
        </w:rPr>
      </w:pPr>
    </w:p>
    <w:p w:rsidR="002938B1" w:rsidRDefault="002938B1" w:rsidP="009A5B6D">
      <w:pPr>
        <w:spacing w:line="264" w:lineRule="auto"/>
        <w:rPr>
          <w:sz w:val="20"/>
          <w:highlight w:val="yellow"/>
        </w:rPr>
      </w:pPr>
    </w:p>
    <w:p w:rsidR="002938B1" w:rsidRDefault="002938B1" w:rsidP="009A5B6D">
      <w:pPr>
        <w:spacing w:line="264" w:lineRule="auto"/>
        <w:rPr>
          <w:sz w:val="20"/>
        </w:rPr>
      </w:pPr>
    </w:p>
    <w:p w:rsidR="002938B1" w:rsidRPr="00AB1A30" w:rsidRDefault="002938B1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в </w:t>
      </w:r>
      <w:r>
        <w:rPr>
          <w:sz w:val="28"/>
          <w:szCs w:val="28"/>
        </w:rPr>
        <w:t xml:space="preserve"> 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" w:type="dxa"/>
          <w:right w:w="6" w:type="dxa"/>
        </w:tblCellMar>
        <w:tblLook w:val="00A0"/>
      </w:tblPr>
      <w:tblGrid>
        <w:gridCol w:w="450"/>
        <w:gridCol w:w="4423"/>
        <w:gridCol w:w="2310"/>
        <w:gridCol w:w="537"/>
        <w:gridCol w:w="563"/>
        <w:gridCol w:w="625"/>
        <w:gridCol w:w="537"/>
        <w:gridCol w:w="503"/>
        <w:gridCol w:w="704"/>
        <w:gridCol w:w="692"/>
        <w:gridCol w:w="493"/>
        <w:gridCol w:w="522"/>
        <w:gridCol w:w="522"/>
        <w:gridCol w:w="547"/>
        <w:gridCol w:w="2288"/>
      </w:tblGrid>
      <w:tr w:rsidR="002938B1" w:rsidRPr="00F779AF" w:rsidTr="00F025FE">
        <w:trPr>
          <w:trHeight w:val="349"/>
          <w:tblHeader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1407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1987" w:type="pct"/>
            <w:gridSpan w:val="11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728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2938B1" w:rsidRPr="00F779AF" w:rsidTr="004823B0">
        <w:trPr>
          <w:trHeight w:val="661"/>
          <w:tblHeader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rPr>
                <w:sz w:val="20"/>
                <w:szCs w:val="20"/>
              </w:rPr>
            </w:pP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728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rPr>
                <w:sz w:val="20"/>
                <w:szCs w:val="20"/>
              </w:rPr>
            </w:pPr>
          </w:p>
        </w:tc>
      </w:tr>
      <w:tr w:rsidR="002938B1" w:rsidRPr="00F779AF" w:rsidTr="004823B0">
        <w:trPr>
          <w:trHeight w:val="161"/>
          <w:tblHeader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735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2938B1" w:rsidRPr="00F779AF" w:rsidTr="00F025FE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992E1B">
              <w:rPr>
                <w:i/>
              </w:rPr>
              <w:t>«</w:t>
            </w:r>
            <w:r w:rsidRPr="004823B0">
              <w:rPr>
                <w:i/>
              </w:rPr>
              <w:t>Снижение численности населения, пострадавшего в чрезвычайных ситуациях</w:t>
            </w:r>
            <w:r w:rsidRPr="00992E1B">
              <w:rPr>
                <w:i/>
              </w:rPr>
              <w:t>».</w:t>
            </w:r>
          </w:p>
        </w:tc>
      </w:tr>
      <w:tr w:rsidR="002938B1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2938B1" w:rsidRPr="007906DC" w:rsidRDefault="002938B1" w:rsidP="004823B0">
            <w:r>
              <w:t>Количество пострадавших в чрезвычайных ситуациях(человек)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23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4823B0" w:rsidRDefault="002938B1" w:rsidP="00B831B7">
            <w:pPr>
              <w:spacing w:after="160" w:line="240" w:lineRule="atLeast"/>
              <w:jc w:val="center"/>
            </w:pPr>
            <w:r w:rsidRPr="004823B0">
              <w:t xml:space="preserve">Цель муниципальной программы </w:t>
            </w:r>
            <w:r w:rsidRPr="004823B0">
              <w:rPr>
                <w:i/>
              </w:rPr>
              <w:t>«Повышение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Алексеевского сельского поселения».</w:t>
            </w:r>
          </w:p>
        </w:tc>
      </w:tr>
      <w:tr w:rsidR="002938B1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F025FE" w:rsidRDefault="002938B1" w:rsidP="004823B0">
            <w:pPr>
              <w:spacing w:after="160" w:line="240" w:lineRule="atLeast"/>
            </w:pPr>
            <w:r>
              <w:t>Доля населения Алексеевского сельского поселения,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  <w:r>
              <w:rPr>
                <w:szCs w:val="22"/>
              </w:rPr>
              <w:t>(процентов)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2938B1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7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2938B1" w:rsidRDefault="002938B1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  <w:vAlign w:val="center"/>
          </w:tcPr>
          <w:p w:rsidR="002938B1" w:rsidRDefault="002938B1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4823B0" w:rsidRDefault="002938B1" w:rsidP="00B831B7">
            <w:pPr>
              <w:spacing w:after="160" w:line="240" w:lineRule="atLeast"/>
              <w:jc w:val="center"/>
            </w:pPr>
            <w:r w:rsidRPr="004823B0">
              <w:t xml:space="preserve">Цель муниципальной программы </w:t>
            </w:r>
            <w:r w:rsidRPr="004823B0">
              <w:rPr>
                <w:i/>
              </w:rPr>
              <w:t>«Модернизация муниципальной системы оповещения населения Алексеевского сельского поселения –100 процентов от количества населения Алексеевского сельского поселения».</w:t>
            </w:r>
          </w:p>
        </w:tc>
      </w:tr>
      <w:tr w:rsidR="002938B1" w:rsidRPr="00F779AF" w:rsidTr="00F025FE">
        <w:trPr>
          <w:trHeight w:val="386"/>
          <w:jc w:val="center"/>
        </w:trPr>
        <w:tc>
          <w:tcPr>
            <w:tcW w:w="143" w:type="pct"/>
            <w:vMerge w:val="restar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  <w:r w:rsidRPr="00AC31AB">
              <w:rPr>
                <w:sz w:val="20"/>
                <w:szCs w:val="20"/>
              </w:rPr>
              <w:t>.</w:t>
            </w:r>
          </w:p>
        </w:tc>
        <w:tc>
          <w:tcPr>
            <w:tcW w:w="4857" w:type="pct"/>
            <w:gridSpan w:val="14"/>
            <w:tcMar>
              <w:left w:w="6" w:type="dxa"/>
              <w:right w:w="6" w:type="dxa"/>
            </w:tcMar>
          </w:tcPr>
          <w:p w:rsidR="002938B1" w:rsidRPr="00AC31AB" w:rsidRDefault="002938B1" w:rsidP="00F025FE">
            <w:r w:rsidRPr="004823B0">
              <w:rPr>
                <w:sz w:val="22"/>
                <w:szCs w:val="22"/>
              </w:rPr>
              <w:t>Доля населения Алексеевского сельского поселен</w:t>
            </w:r>
            <w:r>
              <w:rPr>
                <w:sz w:val="22"/>
                <w:szCs w:val="22"/>
              </w:rPr>
              <w:t>ия, охваченного автоматизирован</w:t>
            </w:r>
            <w:r w:rsidRPr="004823B0">
              <w:rPr>
                <w:sz w:val="22"/>
                <w:szCs w:val="22"/>
              </w:rPr>
              <w:t xml:space="preserve">ными техническими средствами оповещения </w:t>
            </w:r>
            <w:r w:rsidRPr="00AC31A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процентов</w:t>
            </w:r>
            <w:r w:rsidRPr="00AC31AB">
              <w:rPr>
                <w:sz w:val="22"/>
                <w:szCs w:val="22"/>
              </w:rPr>
              <w:t>)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2938B1" w:rsidRPr="00AC31AB" w:rsidRDefault="002938B1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2938B1" w:rsidRPr="00AC31AB" w:rsidRDefault="002938B1" w:rsidP="007A3437">
            <w:pPr>
              <w:rPr>
                <w:i/>
                <w:sz w:val="20"/>
                <w:szCs w:val="20"/>
              </w:rPr>
            </w:pPr>
            <w:r w:rsidRPr="00AC31AB">
              <w:rPr>
                <w:i/>
                <w:sz w:val="20"/>
                <w:szCs w:val="20"/>
              </w:rPr>
              <w:t>План</w:t>
            </w:r>
          </w:p>
        </w:tc>
        <w:tc>
          <w:tcPr>
            <w:tcW w:w="735" w:type="pct"/>
            <w:vMerge w:val="restar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МП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</w:t>
            </w:r>
          </w:p>
        </w:tc>
      </w:tr>
      <w:tr w:rsidR="002938B1" w:rsidRPr="00F779AF" w:rsidTr="004823B0">
        <w:trPr>
          <w:trHeight w:val="386"/>
          <w:jc w:val="center"/>
        </w:trPr>
        <w:tc>
          <w:tcPr>
            <w:tcW w:w="143" w:type="pct"/>
            <w:vMerge/>
            <w:tcMar>
              <w:left w:w="6" w:type="dxa"/>
              <w:right w:w="6" w:type="dxa"/>
            </w:tcMar>
          </w:tcPr>
          <w:p w:rsidR="002938B1" w:rsidRPr="00AC31AB" w:rsidRDefault="002938B1" w:rsidP="007A3437"/>
        </w:tc>
        <w:tc>
          <w:tcPr>
            <w:tcW w:w="1407" w:type="pct"/>
            <w:tcMar>
              <w:left w:w="6" w:type="dxa"/>
              <w:right w:w="6" w:type="dxa"/>
            </w:tcMar>
          </w:tcPr>
          <w:p w:rsidR="002938B1" w:rsidRPr="00AC31AB" w:rsidRDefault="002938B1" w:rsidP="007A343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Прогноз</w:t>
            </w:r>
          </w:p>
        </w:tc>
        <w:tc>
          <w:tcPr>
            <w:tcW w:w="735" w:type="pct"/>
            <w:vMerge/>
            <w:tcMar>
              <w:left w:w="6" w:type="dxa"/>
              <w:right w:w="6" w:type="dxa"/>
            </w:tcMar>
          </w:tcPr>
          <w:p w:rsidR="002938B1" w:rsidRPr="00AC31AB" w:rsidRDefault="002938B1" w:rsidP="007A3437">
            <w:pPr>
              <w:rPr>
                <w:sz w:val="20"/>
                <w:szCs w:val="20"/>
              </w:rPr>
            </w:pP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9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99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1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0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4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220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57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66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174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 w:rsidRPr="00AC31AB">
              <w:rPr>
                <w:sz w:val="20"/>
                <w:szCs w:val="20"/>
              </w:rPr>
              <w:t>-</w:t>
            </w:r>
          </w:p>
        </w:tc>
        <w:tc>
          <w:tcPr>
            <w:tcW w:w="728" w:type="pct"/>
            <w:tcMar>
              <w:left w:w="6" w:type="dxa"/>
              <w:right w:w="6" w:type="dxa"/>
            </w:tcMar>
          </w:tcPr>
          <w:p w:rsidR="002938B1" w:rsidRPr="00AC31AB" w:rsidRDefault="002938B1" w:rsidP="00AC31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</w:t>
            </w:r>
          </w:p>
        </w:tc>
      </w:tr>
    </w:tbl>
    <w:p w:rsidR="002938B1" w:rsidRPr="009A5B6D" w:rsidRDefault="002938B1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2938B1" w:rsidRPr="00F37042" w:rsidRDefault="002938B1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2938B1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2938B1" w:rsidRPr="00F37042" w:rsidRDefault="002938B1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2938B1" w:rsidRPr="00F37042" w:rsidRDefault="002938B1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2938B1" w:rsidRPr="00F37042" w:rsidRDefault="002938B1" w:rsidP="00AE1807">
            <w:pPr>
              <w:rPr>
                <w:color w:val="000000"/>
              </w:rPr>
            </w:pPr>
          </w:p>
        </w:tc>
      </w:tr>
      <w:tr w:rsidR="002938B1" w:rsidRPr="00F37042" w:rsidTr="004042A0">
        <w:trPr>
          <w:trHeight w:val="216"/>
          <w:jc w:val="center"/>
        </w:trPr>
        <w:tc>
          <w:tcPr>
            <w:tcW w:w="5262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2938B1" w:rsidRPr="00F37042" w:rsidTr="004042A0">
        <w:trPr>
          <w:jc w:val="center"/>
        </w:trPr>
        <w:tc>
          <w:tcPr>
            <w:tcW w:w="5262" w:type="dxa"/>
            <w:vAlign w:val="center"/>
          </w:tcPr>
          <w:p w:rsidR="002938B1" w:rsidRPr="00F37042" w:rsidRDefault="002938B1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>ского поселения «</w:t>
            </w:r>
            <w:r w:rsidRPr="004823B0">
              <w:rPr>
                <w:i/>
                <w:color w:val="000000"/>
                <w:sz w:val="22"/>
                <w:szCs w:val="22"/>
              </w:rPr>
              <w:t>Пожарная безопасность и защита населения и территории Алексеевского сельского поселения от чрезвычайных ситуаций</w:t>
            </w:r>
            <w:r>
              <w:rPr>
                <w:i/>
                <w:color w:val="000000"/>
                <w:sz w:val="22"/>
                <w:szCs w:val="22"/>
              </w:rPr>
              <w:t xml:space="preserve">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981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096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167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jc w:val="center"/>
        </w:trPr>
        <w:tc>
          <w:tcPr>
            <w:tcW w:w="5262" w:type="dxa"/>
            <w:vAlign w:val="center"/>
          </w:tcPr>
          <w:p w:rsidR="002938B1" w:rsidRPr="00F37042" w:rsidRDefault="002938B1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116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vAlign w:val="center"/>
          </w:tcPr>
          <w:p w:rsidR="002938B1" w:rsidRPr="00F37042" w:rsidRDefault="002938B1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83CE2">
        <w:trPr>
          <w:jc w:val="center"/>
        </w:trPr>
        <w:tc>
          <w:tcPr>
            <w:tcW w:w="5262" w:type="dxa"/>
          </w:tcPr>
          <w:p w:rsidR="002938B1" w:rsidRPr="00F37042" w:rsidRDefault="002938B1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823B0">
              <w:rPr>
                <w:i/>
                <w:color w:val="000000"/>
                <w:sz w:val="22"/>
                <w:szCs w:val="22"/>
              </w:rPr>
              <w:t>Пожарная безопасность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83CE2">
        <w:trPr>
          <w:jc w:val="center"/>
        </w:trPr>
        <w:tc>
          <w:tcPr>
            <w:tcW w:w="5262" w:type="dxa"/>
          </w:tcPr>
          <w:p w:rsidR="002938B1" w:rsidRPr="00F37042" w:rsidRDefault="002938B1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823B0">
              <w:rPr>
                <w:i/>
                <w:color w:val="000000"/>
                <w:sz w:val="22"/>
                <w:szCs w:val="22"/>
              </w:rPr>
              <w:t>Защита населения от чрезвычайных ситуаций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4823B0">
              <w:rPr>
                <w:i/>
                <w:color w:val="000000"/>
                <w:sz w:val="22"/>
                <w:szCs w:val="22"/>
              </w:rPr>
              <w:t>Обеспечение безопасности на воде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7A34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7A34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C64D5A" w:rsidRDefault="002938B1" w:rsidP="00D33F86">
            <w:pPr>
              <w:rPr>
                <w:i/>
              </w:rPr>
            </w:pPr>
            <w:r w:rsidRPr="00C64D5A">
              <w:rPr>
                <w:i/>
              </w:rPr>
              <w:t>Комплекс процессных мероприятий «Создание аппаратно-программного комплекса «Безопасный город» на территории Алексеевского сельского поселения» (всего),</w:t>
            </w:r>
            <w:r w:rsidRPr="006E390E">
              <w:t xml:space="preserve"> </w:t>
            </w:r>
            <w:r w:rsidRPr="00C64D5A">
              <w:rPr>
                <w:i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2998" w:type="dxa"/>
          </w:tcPr>
          <w:p w:rsidR="002938B1" w:rsidRPr="006E390E" w:rsidRDefault="002938B1" w:rsidP="00D33F86"/>
        </w:tc>
      </w:tr>
      <w:tr w:rsidR="002938B1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257E0D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0C69D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2998" w:type="dxa"/>
          </w:tcPr>
          <w:p w:rsidR="002938B1" w:rsidRPr="006E390E" w:rsidRDefault="002938B1" w:rsidP="00D33F86"/>
        </w:tc>
      </w:tr>
      <w:tr w:rsidR="002938B1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257E0D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2998" w:type="dxa"/>
          </w:tcPr>
          <w:p w:rsidR="002938B1" w:rsidRPr="006E390E" w:rsidRDefault="002938B1" w:rsidP="00D33F86"/>
        </w:tc>
      </w:tr>
      <w:tr w:rsidR="002938B1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257E0D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981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096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167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119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773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2998" w:type="dxa"/>
          </w:tcPr>
          <w:p w:rsidR="002938B1" w:rsidRPr="006E390E" w:rsidRDefault="002938B1" w:rsidP="00D33F86"/>
        </w:tc>
      </w:tr>
      <w:tr w:rsidR="002938B1" w:rsidRPr="00F37042" w:rsidTr="001F03A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257E0D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981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096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167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119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773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2998" w:type="dxa"/>
          </w:tcPr>
          <w:p w:rsidR="002938B1" w:rsidRPr="006E390E" w:rsidRDefault="002938B1" w:rsidP="00D33F86"/>
        </w:tc>
      </w:tr>
      <w:tr w:rsidR="002938B1" w:rsidRPr="00F37042" w:rsidTr="002D177F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257E0D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981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096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167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119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1773" w:type="dxa"/>
          </w:tcPr>
          <w:p w:rsidR="002938B1" w:rsidRPr="006E390E" w:rsidRDefault="002938B1" w:rsidP="004823B0">
            <w:pPr>
              <w:jc w:val="center"/>
            </w:pPr>
            <w:r w:rsidRPr="006E390E">
              <w:t>0</w:t>
            </w:r>
          </w:p>
        </w:tc>
        <w:tc>
          <w:tcPr>
            <w:tcW w:w="2998" w:type="dxa"/>
          </w:tcPr>
          <w:p w:rsidR="002938B1" w:rsidRPr="006E390E" w:rsidRDefault="002938B1" w:rsidP="00D33F86"/>
        </w:tc>
      </w:tr>
    </w:tbl>
    <w:p w:rsidR="002938B1" w:rsidRPr="009A5B6D" w:rsidRDefault="002938B1" w:rsidP="009A5B6D">
      <w:pPr>
        <w:rPr>
          <w:highlight w:val="yellow"/>
        </w:rPr>
        <w:sectPr w:rsidR="002938B1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2938B1" w:rsidRPr="009A5B6D" w:rsidRDefault="002938B1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2938B1" w:rsidRPr="00F37042" w:rsidRDefault="002938B1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2938B1" w:rsidRPr="00B66A1D" w:rsidRDefault="002938B1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2938B1" w:rsidRPr="00F37042" w:rsidTr="00F37042">
        <w:tc>
          <w:tcPr>
            <w:tcW w:w="704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2938B1" w:rsidRPr="00F37042" w:rsidTr="00F37042">
        <w:tc>
          <w:tcPr>
            <w:tcW w:w="704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2938B1" w:rsidRPr="00F37042" w:rsidRDefault="002938B1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938B1" w:rsidRPr="009A5B6D" w:rsidRDefault="002938B1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2938B1" w:rsidRPr="00F37042" w:rsidRDefault="002938B1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2938B1" w:rsidRPr="00B66A1D" w:rsidRDefault="002938B1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2938B1" w:rsidRPr="00F37042" w:rsidTr="00F37042">
        <w:trPr>
          <w:trHeight w:val="443"/>
        </w:trPr>
        <w:tc>
          <w:tcPr>
            <w:tcW w:w="15108" w:type="dxa"/>
          </w:tcPr>
          <w:p w:rsidR="002938B1" w:rsidRPr="00F37042" w:rsidRDefault="002938B1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2938B1" w:rsidRPr="00F37042" w:rsidTr="00F37042">
        <w:trPr>
          <w:trHeight w:val="837"/>
        </w:trPr>
        <w:tc>
          <w:tcPr>
            <w:tcW w:w="15108" w:type="dxa"/>
          </w:tcPr>
          <w:p w:rsidR="002938B1" w:rsidRPr="00F37042" w:rsidRDefault="002938B1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938B1" w:rsidRPr="009A5B6D" w:rsidRDefault="002938B1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Pr="000E75AB" w:rsidRDefault="002938B1" w:rsidP="0019519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2938B1" w:rsidRPr="000E75AB" w:rsidRDefault="002938B1" w:rsidP="00A32A4E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2938B1" w:rsidRPr="000E75AB" w:rsidRDefault="002938B1" w:rsidP="00A32A4E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2938B1" w:rsidRPr="0025739E" w:rsidRDefault="002938B1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2938B1" w:rsidRDefault="002938B1" w:rsidP="00483CE2">
      <w:pPr>
        <w:contextualSpacing/>
        <w:jc w:val="center"/>
        <w:rPr>
          <w:b/>
          <w:sz w:val="28"/>
          <w:szCs w:val="28"/>
        </w:rPr>
      </w:pPr>
    </w:p>
    <w:p w:rsidR="002938B1" w:rsidRPr="00343093" w:rsidRDefault="002938B1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2938B1" w:rsidRPr="00343093" w:rsidRDefault="002938B1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2938B1" w:rsidRPr="00343093" w:rsidRDefault="002938B1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4823B0">
        <w:rPr>
          <w:b/>
          <w:i/>
          <w:sz w:val="28"/>
          <w:szCs w:val="28"/>
        </w:rPr>
        <w:t>Пожарная безопасность</w:t>
      </w:r>
      <w:r w:rsidRPr="00343093">
        <w:rPr>
          <w:b/>
          <w:i/>
          <w:sz w:val="28"/>
          <w:szCs w:val="28"/>
        </w:rPr>
        <w:t>»</w:t>
      </w:r>
    </w:p>
    <w:p w:rsidR="002938B1" w:rsidRPr="00343093" w:rsidRDefault="002938B1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2938B1" w:rsidRPr="00AC3328" w:rsidRDefault="002938B1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917"/>
        <w:gridCol w:w="840"/>
        <w:gridCol w:w="840"/>
        <w:gridCol w:w="960"/>
        <w:gridCol w:w="840"/>
        <w:gridCol w:w="3004"/>
        <w:gridCol w:w="836"/>
        <w:gridCol w:w="960"/>
        <w:gridCol w:w="960"/>
        <w:gridCol w:w="758"/>
      </w:tblGrid>
      <w:tr w:rsidR="002938B1" w:rsidRPr="00AC3328" w:rsidTr="00195190">
        <w:trPr>
          <w:jc w:val="center"/>
        </w:trPr>
        <w:tc>
          <w:tcPr>
            <w:tcW w:w="601" w:type="dxa"/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17" w:type="dxa"/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40" w:type="dxa"/>
            <w:vAlign w:val="center"/>
          </w:tcPr>
          <w:p w:rsidR="002938B1" w:rsidRPr="00D20EBE" w:rsidRDefault="002938B1" w:rsidP="00483CE2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2938B1" w:rsidRPr="00D20EBE" w:rsidRDefault="002938B1" w:rsidP="00483CE2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960" w:type="dxa"/>
            <w:vAlign w:val="center"/>
          </w:tcPr>
          <w:p w:rsidR="002938B1" w:rsidRPr="00D20EBE" w:rsidRDefault="002938B1" w:rsidP="00483CE2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2938B1" w:rsidRPr="00D20EBE" w:rsidRDefault="002938B1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960" w:type="dxa"/>
            <w:tcBorders>
              <w:left w:val="single" w:sz="4" w:space="0" w:color="auto"/>
            </w:tcBorders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AC3328" w:rsidTr="00195190">
        <w:trPr>
          <w:jc w:val="center"/>
        </w:trPr>
        <w:tc>
          <w:tcPr>
            <w:tcW w:w="601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17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40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2938B1" w:rsidRPr="00D20EBE" w:rsidRDefault="002938B1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2938B1" w:rsidRPr="00D20EBE" w:rsidRDefault="002938B1" w:rsidP="001951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2938B1" w:rsidRPr="00D20EBE" w:rsidRDefault="002938B1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2938B1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2938B1" w:rsidRPr="009F1F48" w:rsidRDefault="002938B1" w:rsidP="00B9146F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23B0">
              <w:rPr>
                <w:i/>
              </w:rPr>
              <w:t>Выполнены мероприятия по обеспечению пожарной безопасности</w:t>
            </w:r>
            <w:r w:rsidRPr="00483CE2">
              <w:rPr>
                <w:i/>
              </w:rPr>
              <w:t>».</w:t>
            </w:r>
          </w:p>
        </w:tc>
      </w:tr>
      <w:tr w:rsidR="002938B1" w:rsidRPr="00AC3328" w:rsidTr="00195190">
        <w:trPr>
          <w:jc w:val="center"/>
        </w:trPr>
        <w:tc>
          <w:tcPr>
            <w:tcW w:w="601" w:type="dxa"/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2938B1" w:rsidRPr="007906DC" w:rsidRDefault="002938B1" w:rsidP="007A3437">
            <w:r w:rsidRPr="004823B0">
              <w:t>Количество 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1134" w:type="dxa"/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17" w:type="dxa"/>
          </w:tcPr>
          <w:p w:rsidR="002938B1" w:rsidRPr="004042A0" w:rsidRDefault="002938B1" w:rsidP="000A196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</w:tcPr>
          <w:p w:rsidR="002938B1" w:rsidRPr="004042A0" w:rsidRDefault="002938B1" w:rsidP="00B9146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840" w:type="dxa"/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04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FF7A2B">
            <w:pPr>
              <w:jc w:val="center"/>
              <w:rPr>
                <w:color w:val="000000"/>
              </w:rPr>
            </w:pPr>
            <w:r w:rsidRPr="004823B0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36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60" w:type="dxa"/>
            <w:tcBorders>
              <w:left w:val="single" w:sz="4" w:space="0" w:color="auto"/>
            </w:tcBorders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2938B1" w:rsidRPr="004042A0" w:rsidRDefault="002938B1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58" w:type="dxa"/>
          </w:tcPr>
          <w:p w:rsidR="002938B1" w:rsidRPr="004042A0" w:rsidRDefault="002938B1" w:rsidP="00483CE2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2938B1" w:rsidRDefault="002938B1" w:rsidP="00483CE2">
      <w:pPr>
        <w:spacing w:line="264" w:lineRule="auto"/>
        <w:rPr>
          <w:sz w:val="20"/>
          <w:highlight w:val="yellow"/>
        </w:rPr>
      </w:pPr>
    </w:p>
    <w:p w:rsidR="002938B1" w:rsidRDefault="002938B1" w:rsidP="00483CE2">
      <w:pPr>
        <w:spacing w:line="264" w:lineRule="auto"/>
        <w:rPr>
          <w:sz w:val="20"/>
        </w:rPr>
      </w:pPr>
    </w:p>
    <w:p w:rsidR="002938B1" w:rsidRPr="00AB1A30" w:rsidRDefault="002938B1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 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2938B1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2938B1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rPr>
                <w:sz w:val="20"/>
                <w:szCs w:val="20"/>
              </w:rPr>
            </w:pPr>
          </w:p>
        </w:tc>
      </w:tr>
      <w:tr w:rsidR="002938B1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2938B1" w:rsidRPr="00F779AF" w:rsidTr="009F1F48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>Выполнены мероприятия по обеспечению пожарной безопасности</w:t>
            </w:r>
            <w:r w:rsidRPr="00483CE2">
              <w:rPr>
                <w:i/>
              </w:rPr>
              <w:t>».</w:t>
            </w:r>
          </w:p>
        </w:tc>
      </w:tr>
      <w:tr w:rsidR="002938B1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2938B1" w:rsidRPr="00B14CCF" w:rsidRDefault="002938B1" w:rsidP="00C75827">
            <w:r w:rsidRPr="00C75827">
              <w:rPr>
                <w:sz w:val="22"/>
                <w:szCs w:val="22"/>
              </w:rPr>
              <w:t xml:space="preserve">Количество выездов пожарных и спасательных подразделений на пожары, чрезвычайные ситуации и происшествия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единицей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2938B1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938B1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938B1" w:rsidRPr="009A5B6D" w:rsidRDefault="002938B1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2938B1" w:rsidRPr="00173FD6" w:rsidRDefault="002938B1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2938B1" w:rsidRPr="009A5B6D" w:rsidTr="00410035">
        <w:trPr>
          <w:trHeight w:val="986"/>
        </w:trPr>
        <w:tc>
          <w:tcPr>
            <w:tcW w:w="567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2938B1" w:rsidRPr="00D758C1" w:rsidRDefault="002938B1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2938B1" w:rsidRPr="00D758C1" w:rsidRDefault="002938B1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2938B1" w:rsidRPr="00D758C1" w:rsidRDefault="002938B1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9A5B6D" w:rsidTr="00410035">
        <w:trPr>
          <w:trHeight w:val="181"/>
        </w:trPr>
        <w:tc>
          <w:tcPr>
            <w:tcW w:w="567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938B1" w:rsidRPr="009A5B6D" w:rsidTr="00410035">
        <w:trPr>
          <w:trHeight w:val="181"/>
        </w:trPr>
        <w:tc>
          <w:tcPr>
            <w:tcW w:w="15839" w:type="dxa"/>
            <w:gridSpan w:val="15"/>
          </w:tcPr>
          <w:p w:rsidR="002938B1" w:rsidRPr="005B5FA2" w:rsidRDefault="002938B1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>Выполнены мероприятия по обеспечению пожарной безопасности</w:t>
            </w:r>
            <w:r w:rsidRPr="00483CE2">
              <w:rPr>
                <w:i/>
              </w:rPr>
              <w:t>».</w:t>
            </w:r>
          </w:p>
        </w:tc>
      </w:tr>
      <w:tr w:rsidR="002938B1" w:rsidRPr="00A26157" w:rsidTr="00410035">
        <w:trPr>
          <w:trHeight w:val="363"/>
        </w:trPr>
        <w:tc>
          <w:tcPr>
            <w:tcW w:w="567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2938B1" w:rsidRPr="00D758C1" w:rsidRDefault="002938B1" w:rsidP="00C15B91">
            <w:pPr>
              <w:contextualSpacing/>
              <w:rPr>
                <w:color w:val="000000"/>
              </w:rPr>
            </w:pPr>
            <w:r w:rsidRPr="004E25EB">
              <w:t>Мероприятие (результат)</w:t>
            </w:r>
            <w:r>
              <w:t xml:space="preserve"> 1.  </w:t>
            </w:r>
            <w:r w:rsidRPr="00BB6BD0">
              <w:t>«</w:t>
            </w:r>
            <w:r w:rsidRPr="00C75827">
              <w:t>Оснащение техникой, оборудованием, снаряжением  улучшение материально технической базы поселения</w:t>
            </w:r>
            <w:r w:rsidRPr="00BB6BD0">
              <w:t>»</w:t>
            </w:r>
          </w:p>
        </w:tc>
        <w:tc>
          <w:tcPr>
            <w:tcW w:w="850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105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275" w:type="dxa"/>
          </w:tcPr>
          <w:p w:rsidR="002938B1" w:rsidRPr="00375E4F" w:rsidRDefault="002938B1" w:rsidP="00B72401">
            <w:pPr>
              <w:contextualSpacing/>
              <w:rPr>
                <w:color w:val="000000"/>
              </w:rPr>
            </w:pPr>
            <w:r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375E4F" w:rsidRDefault="002938B1" w:rsidP="000A1C3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2938B1" w:rsidRPr="00375E4F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375E4F">
              <w:rPr>
                <w:color w:val="000000"/>
              </w:rPr>
              <w:t>-</w:t>
            </w:r>
          </w:p>
        </w:tc>
      </w:tr>
      <w:tr w:rsidR="002938B1" w:rsidRPr="00A26157" w:rsidTr="00410035">
        <w:trPr>
          <w:trHeight w:val="352"/>
        </w:trPr>
        <w:tc>
          <w:tcPr>
            <w:tcW w:w="567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D758C1">
              <w:rPr>
                <w:color w:val="000000"/>
                <w:sz w:val="22"/>
                <w:szCs w:val="22"/>
              </w:rPr>
              <w:t>.1.1</w:t>
            </w:r>
          </w:p>
        </w:tc>
        <w:tc>
          <w:tcPr>
            <w:tcW w:w="1560" w:type="dxa"/>
          </w:tcPr>
          <w:p w:rsidR="002938B1" w:rsidRDefault="002938B1" w:rsidP="004E25EB">
            <w:pPr>
              <w:contextualSpacing/>
            </w:pPr>
            <w:r>
              <w:t>Контрольная точка 1.1</w:t>
            </w:r>
          </w:p>
          <w:p w:rsidR="002938B1" w:rsidRPr="00D758C1" w:rsidRDefault="002938B1" w:rsidP="004E25EB">
            <w:pPr>
              <w:contextualSpacing/>
              <w:rPr>
                <w:color w:val="000000"/>
              </w:rPr>
            </w:pPr>
            <w:r>
              <w:t>«</w:t>
            </w:r>
            <w:r w:rsidRPr="00C75827">
              <w:t>Заключен контракт (контракты) на приобретение материальных средств</w:t>
            </w:r>
            <w:r>
              <w:t>»</w:t>
            </w:r>
          </w:p>
        </w:tc>
        <w:tc>
          <w:tcPr>
            <w:tcW w:w="850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2938B1" w:rsidRPr="002170DD" w:rsidRDefault="002938B1" w:rsidP="00FF764A">
            <w:r w:rsidRPr="002170DD">
              <w:rPr>
                <w:sz w:val="22"/>
                <w:szCs w:val="22"/>
              </w:rPr>
              <w:t>30.09.2025 г.</w:t>
            </w:r>
          </w:p>
        </w:tc>
        <w:tc>
          <w:tcPr>
            <w:tcW w:w="1134" w:type="dxa"/>
          </w:tcPr>
          <w:p w:rsidR="002938B1" w:rsidRPr="002170DD" w:rsidRDefault="002938B1" w:rsidP="002170DD">
            <w:pPr>
              <w:jc w:val="center"/>
            </w:pPr>
            <w:r w:rsidRPr="002170DD">
              <w:t>-</w:t>
            </w:r>
          </w:p>
        </w:tc>
        <w:tc>
          <w:tcPr>
            <w:tcW w:w="1134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  <w:sz w:val="22"/>
                <w:szCs w:val="22"/>
              </w:rPr>
              <w:t>30.09.2025 г.</w:t>
            </w:r>
          </w:p>
        </w:tc>
        <w:tc>
          <w:tcPr>
            <w:tcW w:w="1275" w:type="dxa"/>
          </w:tcPr>
          <w:p w:rsidR="002938B1" w:rsidRPr="002170DD" w:rsidRDefault="002938B1" w:rsidP="00FF7A2B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170DD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2938B1" w:rsidRPr="002170DD" w:rsidRDefault="002938B1" w:rsidP="00B72401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Показатель годовой</w:t>
            </w:r>
          </w:p>
        </w:tc>
      </w:tr>
      <w:tr w:rsidR="002938B1" w:rsidRPr="006219A0" w:rsidTr="00410035">
        <w:trPr>
          <w:trHeight w:val="352"/>
        </w:trPr>
        <w:tc>
          <w:tcPr>
            <w:tcW w:w="567" w:type="dxa"/>
          </w:tcPr>
          <w:p w:rsidR="002938B1" w:rsidRPr="00D758C1" w:rsidRDefault="002938B1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2938B1" w:rsidRDefault="002938B1" w:rsidP="004E25EB">
            <w:pPr>
              <w:contextualSpacing/>
            </w:pPr>
            <w:r>
              <w:t>Контрольная точка 1.2.</w:t>
            </w:r>
          </w:p>
          <w:p w:rsidR="002938B1" w:rsidRPr="00C15B91" w:rsidRDefault="002938B1" w:rsidP="004E25EB">
            <w:pPr>
              <w:contextualSpacing/>
            </w:pPr>
            <w:r>
              <w:t>«</w:t>
            </w:r>
            <w:r w:rsidRPr="00C75827">
              <w:t>Произведена оплата товаров</w:t>
            </w:r>
            <w:r>
              <w:t>»</w:t>
            </w:r>
          </w:p>
        </w:tc>
        <w:tc>
          <w:tcPr>
            <w:tcW w:w="850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170DD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151F23" w:rsidRDefault="002938B1" w:rsidP="00FF7A2B">
            <w:r>
              <w:rPr>
                <w:sz w:val="22"/>
                <w:szCs w:val="22"/>
              </w:rPr>
              <w:t>30.10</w:t>
            </w:r>
            <w:r w:rsidRPr="00151F23">
              <w:rPr>
                <w:sz w:val="22"/>
                <w:szCs w:val="22"/>
              </w:rPr>
              <w:t>.2025 г</w:t>
            </w:r>
          </w:p>
        </w:tc>
        <w:tc>
          <w:tcPr>
            <w:tcW w:w="1134" w:type="dxa"/>
          </w:tcPr>
          <w:p w:rsidR="002938B1" w:rsidRPr="00151F23" w:rsidRDefault="002938B1" w:rsidP="00FF7A2B">
            <w:r w:rsidRPr="00151F23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938B1" w:rsidRPr="00151F23" w:rsidRDefault="002938B1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30.10.</w:t>
            </w:r>
            <w:r w:rsidRPr="00151F23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75" w:type="dxa"/>
          </w:tcPr>
          <w:p w:rsidR="002938B1" w:rsidRPr="002170DD" w:rsidRDefault="002938B1">
            <w:r w:rsidRPr="002170D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170DD" w:rsidRDefault="002938B1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2938B1" w:rsidRPr="002170DD" w:rsidRDefault="002938B1" w:rsidP="00FF7A2B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Показатель годовой</w:t>
            </w:r>
          </w:p>
        </w:tc>
      </w:tr>
    </w:tbl>
    <w:p w:rsidR="002938B1" w:rsidRDefault="002938B1" w:rsidP="00483CE2">
      <w:pPr>
        <w:spacing w:after="160" w:line="264" w:lineRule="auto"/>
        <w:jc w:val="center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Default="002938B1" w:rsidP="00D758C1">
      <w:pPr>
        <w:spacing w:after="160" w:line="264" w:lineRule="auto"/>
        <w:rPr>
          <w:sz w:val="20"/>
        </w:rPr>
      </w:pPr>
    </w:p>
    <w:p w:rsidR="002938B1" w:rsidRPr="00F37042" w:rsidRDefault="002938B1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508"/>
        <w:gridCol w:w="1037"/>
        <w:gridCol w:w="981"/>
        <w:gridCol w:w="1096"/>
        <w:gridCol w:w="1167"/>
        <w:gridCol w:w="1119"/>
        <w:gridCol w:w="1773"/>
        <w:gridCol w:w="2998"/>
      </w:tblGrid>
      <w:tr w:rsidR="002938B1" w:rsidRPr="00F37042" w:rsidTr="006219A0">
        <w:trPr>
          <w:trHeight w:val="462"/>
          <w:jc w:val="center"/>
        </w:trPr>
        <w:tc>
          <w:tcPr>
            <w:tcW w:w="5508" w:type="dxa"/>
            <w:vMerge w:val="restart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114" w:type="dxa"/>
            <w:gridSpan w:val="3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trHeight w:val="652"/>
          <w:jc w:val="center"/>
        </w:trPr>
        <w:tc>
          <w:tcPr>
            <w:tcW w:w="5508" w:type="dxa"/>
            <w:vMerge/>
            <w:vAlign w:val="center"/>
          </w:tcPr>
          <w:p w:rsidR="002938B1" w:rsidRPr="00F37042" w:rsidRDefault="002938B1" w:rsidP="00483CE2">
            <w:pPr>
              <w:rPr>
                <w:color w:val="000000"/>
              </w:rPr>
            </w:pPr>
          </w:p>
        </w:tc>
        <w:tc>
          <w:tcPr>
            <w:tcW w:w="1037" w:type="dxa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2938B1" w:rsidRPr="00F37042" w:rsidRDefault="002938B1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2938B1" w:rsidRPr="00F37042" w:rsidRDefault="002938B1" w:rsidP="00483CE2">
            <w:pPr>
              <w:rPr>
                <w:color w:val="000000"/>
              </w:rPr>
            </w:pPr>
          </w:p>
        </w:tc>
      </w:tr>
      <w:tr w:rsidR="002938B1" w:rsidRPr="00F37042" w:rsidTr="006219A0">
        <w:trPr>
          <w:trHeight w:val="216"/>
          <w:jc w:val="center"/>
        </w:trPr>
        <w:tc>
          <w:tcPr>
            <w:tcW w:w="550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37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</w:tcPr>
          <w:p w:rsidR="002938B1" w:rsidRPr="00F37042" w:rsidRDefault="002938B1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C75827">
              <w:rPr>
                <w:i/>
                <w:color w:val="000000"/>
                <w:sz w:val="22"/>
                <w:szCs w:val="22"/>
              </w:rPr>
              <w:t>Пожарная безопасность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7A34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</w:tcPr>
          <w:p w:rsidR="002938B1" w:rsidRPr="00F37042" w:rsidRDefault="002938B1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4E25EB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C75827">
              <w:rPr>
                <w:i/>
                <w:color w:val="000000"/>
                <w:sz w:val="22"/>
                <w:szCs w:val="22"/>
              </w:rPr>
              <w:t>Оснащение техникой, оборудованием, снаряжением  улучшение материально технической базы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03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03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037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037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037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6219A0">
        <w:trPr>
          <w:jc w:val="center"/>
        </w:trPr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037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B72401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2938B1" w:rsidRPr="009A5B6D" w:rsidRDefault="002938B1" w:rsidP="00483CE2">
      <w:pPr>
        <w:rPr>
          <w:highlight w:val="yellow"/>
        </w:rPr>
        <w:sectPr w:rsidR="002938B1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2938B1" w:rsidRPr="009A5B6D" w:rsidRDefault="002938B1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2938B1" w:rsidRPr="00F37042" w:rsidRDefault="002938B1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2938B1" w:rsidRPr="00B66A1D" w:rsidRDefault="002938B1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2938B1" w:rsidRPr="00F37042" w:rsidTr="00483CE2">
        <w:tc>
          <w:tcPr>
            <w:tcW w:w="704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2938B1" w:rsidRPr="00F37042" w:rsidTr="00483CE2">
        <w:tc>
          <w:tcPr>
            <w:tcW w:w="704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2938B1" w:rsidRPr="00F37042" w:rsidRDefault="002938B1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938B1" w:rsidRPr="009A5B6D" w:rsidRDefault="002938B1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2938B1" w:rsidRPr="00B66A1D" w:rsidRDefault="002938B1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2938B1" w:rsidRDefault="002938B1" w:rsidP="009A5B6D">
      <w:pPr>
        <w:spacing w:after="160" w:line="264" w:lineRule="auto"/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Pr="007F2E2D" w:rsidRDefault="002938B1" w:rsidP="007F2E2D">
      <w:pPr>
        <w:rPr>
          <w:sz w:val="20"/>
          <w:highlight w:val="yellow"/>
        </w:rPr>
      </w:pPr>
    </w:p>
    <w:p w:rsidR="002938B1" w:rsidRDefault="002938B1" w:rsidP="007F2E2D">
      <w:pPr>
        <w:rPr>
          <w:sz w:val="20"/>
          <w:highlight w:val="yellow"/>
        </w:rPr>
      </w:pPr>
    </w:p>
    <w:p w:rsidR="002938B1" w:rsidRDefault="002938B1" w:rsidP="007F2E2D">
      <w:pPr>
        <w:rPr>
          <w:sz w:val="20"/>
          <w:highlight w:val="yellow"/>
        </w:rPr>
      </w:pPr>
    </w:p>
    <w:p w:rsidR="002938B1" w:rsidRDefault="002938B1" w:rsidP="007F2E2D">
      <w:pPr>
        <w:rPr>
          <w:sz w:val="20"/>
          <w:highlight w:val="yellow"/>
        </w:rPr>
      </w:pPr>
    </w:p>
    <w:p w:rsidR="002938B1" w:rsidRDefault="002938B1" w:rsidP="007F2E2D">
      <w:pPr>
        <w:rPr>
          <w:sz w:val="20"/>
          <w:highlight w:val="yellow"/>
        </w:rPr>
      </w:pPr>
    </w:p>
    <w:p w:rsidR="002938B1" w:rsidRDefault="002938B1" w:rsidP="007F2E2D">
      <w:pPr>
        <w:rPr>
          <w:sz w:val="20"/>
          <w:highlight w:val="yellow"/>
        </w:rPr>
      </w:pPr>
    </w:p>
    <w:p w:rsidR="002938B1" w:rsidRPr="000E75AB" w:rsidRDefault="002938B1" w:rsidP="006219A0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2938B1" w:rsidRPr="0025739E" w:rsidRDefault="002938B1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2938B1" w:rsidRDefault="002938B1" w:rsidP="006F3621">
      <w:pPr>
        <w:contextualSpacing/>
        <w:jc w:val="center"/>
        <w:rPr>
          <w:b/>
          <w:sz w:val="28"/>
          <w:szCs w:val="28"/>
        </w:rPr>
      </w:pPr>
    </w:p>
    <w:p w:rsidR="002938B1" w:rsidRPr="00343093" w:rsidRDefault="002938B1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2938B1" w:rsidRPr="00343093" w:rsidRDefault="002938B1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2938B1" w:rsidRPr="00343093" w:rsidRDefault="002938B1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C75827">
        <w:rPr>
          <w:b/>
          <w:i/>
          <w:sz w:val="28"/>
          <w:szCs w:val="28"/>
        </w:rPr>
        <w:t>Защита населения от чрезвычайных ситуаций</w:t>
      </w:r>
      <w:r w:rsidRPr="00343093">
        <w:rPr>
          <w:b/>
          <w:i/>
          <w:sz w:val="28"/>
          <w:szCs w:val="28"/>
        </w:rPr>
        <w:t>»</w:t>
      </w:r>
    </w:p>
    <w:p w:rsidR="002938B1" w:rsidRPr="00343093" w:rsidRDefault="002938B1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 xml:space="preserve"> 1 полугодие</w:t>
      </w:r>
      <w:r w:rsidRPr="00343093">
        <w:rPr>
          <w:b/>
          <w:sz w:val="28"/>
          <w:szCs w:val="28"/>
        </w:rPr>
        <w:t xml:space="preserve"> 2025 года</w:t>
      </w:r>
    </w:p>
    <w:p w:rsidR="002938B1" w:rsidRPr="00AC3328" w:rsidRDefault="002938B1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971"/>
        <w:gridCol w:w="960"/>
        <w:gridCol w:w="720"/>
        <w:gridCol w:w="840"/>
        <w:gridCol w:w="1080"/>
        <w:gridCol w:w="960"/>
        <w:gridCol w:w="2880"/>
        <w:gridCol w:w="960"/>
        <w:gridCol w:w="840"/>
        <w:gridCol w:w="1080"/>
        <w:gridCol w:w="758"/>
      </w:tblGrid>
      <w:tr w:rsidR="002938B1" w:rsidRPr="00AC3328" w:rsidTr="00B620EE">
        <w:trPr>
          <w:jc w:val="center"/>
        </w:trPr>
        <w:tc>
          <w:tcPr>
            <w:tcW w:w="601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71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960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20" w:type="dxa"/>
            <w:vAlign w:val="center"/>
          </w:tcPr>
          <w:p w:rsidR="002938B1" w:rsidRPr="00D20EBE" w:rsidRDefault="002938B1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840" w:type="dxa"/>
            <w:vAlign w:val="center"/>
          </w:tcPr>
          <w:p w:rsidR="002938B1" w:rsidRPr="00D20EBE" w:rsidRDefault="002938B1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80" w:type="dxa"/>
            <w:vAlign w:val="center"/>
          </w:tcPr>
          <w:p w:rsidR="002938B1" w:rsidRPr="00D20EBE" w:rsidRDefault="002938B1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2938B1" w:rsidRPr="00D20EBE" w:rsidRDefault="002938B1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отчетного периода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2938B1" w:rsidRPr="00D20EBE" w:rsidRDefault="002938B1" w:rsidP="006219A0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1080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AC3328" w:rsidTr="00B620EE">
        <w:trPr>
          <w:jc w:val="center"/>
        </w:trPr>
        <w:tc>
          <w:tcPr>
            <w:tcW w:w="601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40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80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2938B1" w:rsidRPr="00D20EBE" w:rsidRDefault="002938B1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D20EBE" w:rsidRDefault="002938B1" w:rsidP="006219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80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2938B1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2938B1" w:rsidRPr="009F1F48" w:rsidRDefault="002938B1" w:rsidP="00C75827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>
              <w:rPr>
                <w:i/>
              </w:rPr>
              <w:t xml:space="preserve">Выполнены мероприятия </w:t>
            </w:r>
            <w:r w:rsidRPr="00C75827">
              <w:rPr>
                <w:i/>
              </w:rPr>
              <w:t>по защите населения от чрезвычайных ситуаций природного и техногенного характера</w:t>
            </w:r>
            <w:r w:rsidRPr="00483CE2">
              <w:rPr>
                <w:i/>
              </w:rPr>
              <w:t>».</w:t>
            </w:r>
          </w:p>
        </w:tc>
      </w:tr>
      <w:tr w:rsidR="002938B1" w:rsidRPr="00AC3328" w:rsidTr="00B620EE">
        <w:trPr>
          <w:jc w:val="center"/>
        </w:trPr>
        <w:tc>
          <w:tcPr>
            <w:tcW w:w="601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2938B1" w:rsidRPr="007906DC" w:rsidRDefault="002938B1" w:rsidP="00A35FDA">
            <w:r>
              <w:t>Количество подготовлен</w:t>
            </w:r>
            <w:r w:rsidRPr="00C75827">
              <w:t>ных работников гражданской обороны</w:t>
            </w:r>
          </w:p>
        </w:tc>
        <w:tc>
          <w:tcPr>
            <w:tcW w:w="971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960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возрастания</w:t>
            </w:r>
          </w:p>
        </w:tc>
        <w:tc>
          <w:tcPr>
            <w:tcW w:w="720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840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right w:val="single" w:sz="4" w:space="0" w:color="auto"/>
            </w:tcBorders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88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FF7A2B">
            <w:pPr>
              <w:jc w:val="center"/>
              <w:rPr>
                <w:color w:val="000000"/>
              </w:rPr>
            </w:pPr>
            <w:r w:rsidRPr="00C75827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080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8" w:type="dxa"/>
          </w:tcPr>
          <w:p w:rsidR="002938B1" w:rsidRPr="004042A0" w:rsidRDefault="002938B1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2938B1" w:rsidRDefault="002938B1" w:rsidP="006F3621">
      <w:pPr>
        <w:spacing w:line="264" w:lineRule="auto"/>
        <w:rPr>
          <w:sz w:val="20"/>
          <w:highlight w:val="yellow"/>
        </w:rPr>
      </w:pPr>
    </w:p>
    <w:p w:rsidR="002938B1" w:rsidRDefault="002938B1" w:rsidP="006F3621">
      <w:pPr>
        <w:spacing w:line="264" w:lineRule="auto"/>
        <w:rPr>
          <w:sz w:val="20"/>
        </w:rPr>
      </w:pPr>
    </w:p>
    <w:p w:rsidR="002938B1" w:rsidRPr="00AB1A30" w:rsidRDefault="002938B1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 полугодии </w:t>
      </w:r>
      <w:r w:rsidRPr="00AB1A30">
        <w:rPr>
          <w:sz w:val="28"/>
          <w:szCs w:val="28"/>
        </w:rPr>
        <w:t>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2938B1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2938B1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</w:tr>
      <w:tr w:rsidR="002938B1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2938B1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6F67A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>Выполнены мероприятия по защите населения от чрезвычайных ситуаций природного и техногенного характера</w:t>
            </w:r>
            <w:r w:rsidRPr="00483CE2">
              <w:rPr>
                <w:i/>
              </w:rPr>
              <w:t>».</w:t>
            </w:r>
          </w:p>
        </w:tc>
      </w:tr>
      <w:tr w:rsidR="002938B1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2938B1" w:rsidRPr="00B14CCF" w:rsidRDefault="002938B1" w:rsidP="00C75827">
            <w:r w:rsidRPr="00C75827">
              <w:rPr>
                <w:sz w:val="22"/>
                <w:szCs w:val="22"/>
              </w:rPr>
              <w:t xml:space="preserve">Количество подготовленных работников гражданской обороны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человек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2938B1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938B1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2938B1" w:rsidRPr="009A5B6D" w:rsidRDefault="002938B1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2938B1" w:rsidRPr="00173FD6" w:rsidRDefault="002938B1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2938B1" w:rsidRPr="009A5B6D" w:rsidTr="00A35FDA">
        <w:trPr>
          <w:trHeight w:val="986"/>
        </w:trPr>
        <w:tc>
          <w:tcPr>
            <w:tcW w:w="567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2938B1" w:rsidRPr="00D758C1" w:rsidRDefault="002938B1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2938B1" w:rsidRPr="00D758C1" w:rsidRDefault="002938B1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2938B1" w:rsidRPr="00D758C1" w:rsidRDefault="002938B1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9A5B6D" w:rsidTr="00A35FDA">
        <w:trPr>
          <w:trHeight w:val="181"/>
        </w:trPr>
        <w:tc>
          <w:tcPr>
            <w:tcW w:w="5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938B1" w:rsidRPr="009A5B6D" w:rsidTr="00A35FDA">
        <w:trPr>
          <w:trHeight w:val="181"/>
        </w:trPr>
        <w:tc>
          <w:tcPr>
            <w:tcW w:w="15839" w:type="dxa"/>
            <w:gridSpan w:val="15"/>
          </w:tcPr>
          <w:p w:rsidR="002938B1" w:rsidRPr="005B5FA2" w:rsidRDefault="002938B1" w:rsidP="006F67A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C75827">
              <w:rPr>
                <w:i/>
              </w:rPr>
              <w:t xml:space="preserve">Выполнены мероприятия по защите населения от чрезвычайных ситуаций природного и техногенного характера </w:t>
            </w:r>
            <w:r w:rsidRPr="006F67A1">
              <w:rPr>
                <w:i/>
              </w:rPr>
              <w:t>та</w:t>
            </w:r>
            <w:r w:rsidRPr="00483CE2">
              <w:rPr>
                <w:i/>
              </w:rPr>
              <w:t>».</w:t>
            </w:r>
          </w:p>
        </w:tc>
      </w:tr>
      <w:tr w:rsidR="002938B1" w:rsidRPr="00A26157" w:rsidTr="00A35FDA">
        <w:trPr>
          <w:trHeight w:val="363"/>
        </w:trPr>
        <w:tc>
          <w:tcPr>
            <w:tcW w:w="5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2938B1" w:rsidRPr="00D758C1" w:rsidRDefault="002938B1" w:rsidP="006F67A1">
            <w:pPr>
              <w:contextualSpacing/>
              <w:rPr>
                <w:color w:val="000000"/>
              </w:rPr>
            </w:pPr>
            <w:r>
              <w:t>«</w:t>
            </w:r>
            <w:r w:rsidRPr="00C75827">
              <w:t>Поддержание в готовности и модернизация системы оповещения населения</w:t>
            </w:r>
            <w:r>
              <w:t>»</w:t>
            </w:r>
          </w:p>
        </w:tc>
        <w:tc>
          <w:tcPr>
            <w:tcW w:w="850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1182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2938B1" w:rsidRPr="00247E2B" w:rsidRDefault="002938B1" w:rsidP="00A35FDA">
            <w:pPr>
              <w:contextualSpacing/>
              <w:rPr>
                <w:color w:val="000000"/>
              </w:rPr>
            </w:pPr>
            <w:r w:rsidRPr="002170D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</w:tr>
      <w:tr w:rsidR="002938B1" w:rsidRPr="00B620EE" w:rsidTr="00A35FDA">
        <w:trPr>
          <w:trHeight w:val="363"/>
        </w:trPr>
        <w:tc>
          <w:tcPr>
            <w:tcW w:w="567" w:type="dxa"/>
          </w:tcPr>
          <w:p w:rsidR="002938B1" w:rsidRPr="00B620EE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2938B1" w:rsidRPr="00B620EE" w:rsidRDefault="002938B1" w:rsidP="006F67A1">
            <w:pPr>
              <w:contextualSpacing/>
            </w:pPr>
            <w:r>
              <w:t>Контрольная точка 1.1. «</w:t>
            </w:r>
            <w:r w:rsidRPr="00C75827">
              <w:t>Заключен контракт (контракты) на приобретение материальных средств</w:t>
            </w:r>
            <w:r w:rsidRPr="006F67A1">
              <w:t>»</w:t>
            </w:r>
          </w:p>
        </w:tc>
        <w:tc>
          <w:tcPr>
            <w:tcW w:w="850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30.09.2025 г.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30.09.2025 г</w:t>
            </w:r>
          </w:p>
        </w:tc>
        <w:tc>
          <w:tcPr>
            <w:tcW w:w="1275" w:type="dxa"/>
          </w:tcPr>
          <w:p w:rsidR="002938B1" w:rsidRPr="00247E2B" w:rsidRDefault="002938B1" w:rsidP="00FF7A2B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  <w:tr w:rsidR="002938B1" w:rsidRPr="00A26157" w:rsidTr="00A35FDA">
        <w:trPr>
          <w:trHeight w:val="363"/>
        </w:trPr>
        <w:tc>
          <w:tcPr>
            <w:tcW w:w="567" w:type="dxa"/>
          </w:tcPr>
          <w:p w:rsidR="002938B1" w:rsidRPr="00B620EE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B620EE"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2938B1" w:rsidRPr="00B620EE" w:rsidRDefault="002938B1" w:rsidP="006F67A1">
            <w:pPr>
              <w:contextualSpacing/>
            </w:pPr>
            <w:r w:rsidRPr="00B620EE">
              <w:t>Контрольная точка 1.2. «</w:t>
            </w:r>
            <w:r w:rsidRPr="00C75827">
              <w:t>Произведена оплата товаров</w:t>
            </w:r>
            <w:r w:rsidRPr="00B620EE">
              <w:t>»</w:t>
            </w:r>
          </w:p>
        </w:tc>
        <w:tc>
          <w:tcPr>
            <w:tcW w:w="850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247E2B" w:rsidRDefault="002938B1" w:rsidP="00D90E35">
            <w:r w:rsidRPr="00247E2B">
              <w:t>30.10.2025 г.</w:t>
            </w:r>
          </w:p>
        </w:tc>
        <w:tc>
          <w:tcPr>
            <w:tcW w:w="1134" w:type="dxa"/>
          </w:tcPr>
          <w:p w:rsidR="002938B1" w:rsidRPr="00247E2B" w:rsidRDefault="002938B1" w:rsidP="00214CE8">
            <w:r w:rsidRPr="00247E2B">
              <w:t>-</w:t>
            </w:r>
          </w:p>
        </w:tc>
        <w:tc>
          <w:tcPr>
            <w:tcW w:w="1134" w:type="dxa"/>
          </w:tcPr>
          <w:p w:rsidR="002938B1" w:rsidRPr="00247E2B" w:rsidRDefault="002938B1" w:rsidP="00D90E35">
            <w:r w:rsidRPr="00247E2B">
              <w:t>30.10.2025 г.</w:t>
            </w:r>
          </w:p>
        </w:tc>
        <w:tc>
          <w:tcPr>
            <w:tcW w:w="1275" w:type="dxa"/>
          </w:tcPr>
          <w:p w:rsidR="002938B1" w:rsidRPr="00247E2B" w:rsidRDefault="002938B1" w:rsidP="00214CE8"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47E2B" w:rsidRDefault="002938B1" w:rsidP="00214CE8">
            <w:r w:rsidRPr="00247E2B">
              <w:t>-</w:t>
            </w:r>
          </w:p>
        </w:tc>
        <w:tc>
          <w:tcPr>
            <w:tcW w:w="851" w:type="dxa"/>
          </w:tcPr>
          <w:p w:rsidR="002938B1" w:rsidRPr="00247E2B" w:rsidRDefault="002938B1" w:rsidP="00214CE8">
            <w:r w:rsidRPr="00247E2B">
              <w:t>Показатель годовой</w:t>
            </w:r>
          </w:p>
        </w:tc>
      </w:tr>
    </w:tbl>
    <w:p w:rsidR="002938B1" w:rsidRDefault="002938B1" w:rsidP="006F3621">
      <w:pPr>
        <w:spacing w:after="160" w:line="264" w:lineRule="auto"/>
        <w:jc w:val="center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Pr="00F37042" w:rsidRDefault="002938B1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2938B1" w:rsidRPr="00813F2D" w:rsidRDefault="002938B1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2938B1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</w:p>
        </w:tc>
      </w:tr>
      <w:tr w:rsidR="002938B1" w:rsidRPr="00F37042" w:rsidTr="00A35FDA">
        <w:trPr>
          <w:trHeight w:val="216"/>
          <w:jc w:val="center"/>
        </w:trPr>
        <w:tc>
          <w:tcPr>
            <w:tcW w:w="5262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</w:tcPr>
          <w:p w:rsidR="002938B1" w:rsidRPr="00F37042" w:rsidRDefault="002938B1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F37042">
              <w:rPr>
                <w:i/>
                <w:color w:val="000000"/>
                <w:sz w:val="22"/>
                <w:szCs w:val="22"/>
              </w:rPr>
              <w:t>«</w:t>
            </w:r>
            <w:r w:rsidRPr="00C75827">
              <w:rPr>
                <w:i/>
                <w:color w:val="000000"/>
                <w:sz w:val="22"/>
                <w:szCs w:val="22"/>
              </w:rPr>
              <w:t>Защита населения от чрезвычайных ситуаций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D90E35" w:rsidRDefault="002938B1" w:rsidP="00D90E35">
            <w:pPr>
              <w:contextualSpacing/>
              <w:rPr>
                <w:i/>
                <w:color w:val="000000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C75827">
              <w:rPr>
                <w:i/>
                <w:color w:val="000000"/>
                <w:sz w:val="22"/>
                <w:szCs w:val="22"/>
              </w:rPr>
              <w:t>Поддержание в готовности и модернизация системы оповещения населения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2938B1" w:rsidRPr="009A5B6D" w:rsidRDefault="002938B1" w:rsidP="006F3621">
      <w:pPr>
        <w:rPr>
          <w:highlight w:val="yellow"/>
        </w:rPr>
        <w:sectPr w:rsidR="002938B1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2938B1" w:rsidRPr="009A5B6D" w:rsidRDefault="002938B1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2938B1" w:rsidRPr="00F37042" w:rsidRDefault="002938B1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2938B1" w:rsidRPr="00B66A1D" w:rsidRDefault="002938B1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2938B1" w:rsidRPr="00F37042" w:rsidTr="00A35FDA">
        <w:tc>
          <w:tcPr>
            <w:tcW w:w="70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2938B1" w:rsidRPr="00F37042" w:rsidTr="00A35FDA">
        <w:tc>
          <w:tcPr>
            <w:tcW w:w="70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938B1" w:rsidRPr="009A5B6D" w:rsidRDefault="002938B1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2938B1" w:rsidRPr="00B66A1D" w:rsidRDefault="002938B1" w:rsidP="006F3621">
      <w:pPr>
        <w:widowControl w:val="0"/>
        <w:spacing w:before="220"/>
        <w:ind w:firstLine="540"/>
        <w:jc w:val="center"/>
        <w:rPr>
          <w:sz w:val="20"/>
        </w:rPr>
      </w:pPr>
    </w:p>
    <w:p w:rsidR="002938B1" w:rsidRPr="007F2E2D" w:rsidRDefault="002938B1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2938B1" w:rsidRDefault="002938B1" w:rsidP="007F2E2D">
      <w:pPr>
        <w:rPr>
          <w:color w:val="000000"/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Pr="000E75AB" w:rsidRDefault="002938B1" w:rsidP="006F362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6F362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2938B1" w:rsidRPr="0025739E" w:rsidRDefault="002938B1" w:rsidP="006F362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2938B1" w:rsidRDefault="002938B1" w:rsidP="006F3621">
      <w:pPr>
        <w:contextualSpacing/>
        <w:jc w:val="center"/>
        <w:rPr>
          <w:b/>
          <w:sz w:val="28"/>
          <w:szCs w:val="28"/>
        </w:rPr>
      </w:pPr>
    </w:p>
    <w:p w:rsidR="002938B1" w:rsidRPr="00343093" w:rsidRDefault="002938B1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2938B1" w:rsidRPr="00343093" w:rsidRDefault="002938B1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2938B1" w:rsidRPr="00343093" w:rsidRDefault="002938B1" w:rsidP="006F362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C75827">
        <w:rPr>
          <w:b/>
          <w:i/>
          <w:sz w:val="28"/>
          <w:szCs w:val="28"/>
        </w:rPr>
        <w:t>Обеспечение безопасности на воде</w:t>
      </w:r>
      <w:r w:rsidRPr="00343093">
        <w:rPr>
          <w:b/>
          <w:i/>
          <w:sz w:val="28"/>
          <w:szCs w:val="28"/>
        </w:rPr>
        <w:t>»</w:t>
      </w:r>
    </w:p>
    <w:p w:rsidR="002938B1" w:rsidRPr="00343093" w:rsidRDefault="002938B1" w:rsidP="006F362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2938B1" w:rsidRPr="00AC3328" w:rsidRDefault="002938B1" w:rsidP="006F362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2938B1" w:rsidRPr="00AC3328" w:rsidTr="00D728BD">
        <w:trPr>
          <w:jc w:val="center"/>
        </w:trPr>
        <w:tc>
          <w:tcPr>
            <w:tcW w:w="601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2938B1" w:rsidRPr="00D20EBE" w:rsidRDefault="002938B1" w:rsidP="00A35FDA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2938B1" w:rsidRPr="00D20EBE" w:rsidRDefault="002938B1" w:rsidP="00A35FDA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2938B1" w:rsidRPr="00D20EBE" w:rsidRDefault="002938B1" w:rsidP="00A35FDA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2938B1" w:rsidRPr="00D20EBE" w:rsidRDefault="002938B1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AC3328" w:rsidTr="00D728BD">
        <w:trPr>
          <w:jc w:val="center"/>
        </w:trPr>
        <w:tc>
          <w:tcPr>
            <w:tcW w:w="601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2938B1" w:rsidRPr="00D20EBE" w:rsidRDefault="002938B1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D20EBE" w:rsidRDefault="002938B1" w:rsidP="00D728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2938B1" w:rsidRPr="00D20EBE" w:rsidRDefault="002938B1" w:rsidP="00A35FDA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2938B1" w:rsidRPr="00AC3328" w:rsidTr="00FF7A2B">
        <w:trPr>
          <w:trHeight w:val="243"/>
          <w:jc w:val="center"/>
        </w:trPr>
        <w:tc>
          <w:tcPr>
            <w:tcW w:w="16052" w:type="dxa"/>
            <w:gridSpan w:val="14"/>
          </w:tcPr>
          <w:p w:rsidR="002938B1" w:rsidRPr="009F1F48" w:rsidRDefault="002938B1" w:rsidP="00A35FDA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безопасности на водных объектах</w:t>
            </w:r>
            <w:r w:rsidRPr="00483CE2">
              <w:rPr>
                <w:i/>
              </w:rPr>
              <w:t>».</w:t>
            </w:r>
          </w:p>
        </w:tc>
      </w:tr>
      <w:tr w:rsidR="002938B1" w:rsidRPr="00AC3328" w:rsidTr="00D728BD">
        <w:trPr>
          <w:jc w:val="center"/>
        </w:trPr>
        <w:tc>
          <w:tcPr>
            <w:tcW w:w="601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2938B1" w:rsidRPr="007906DC" w:rsidRDefault="002938B1" w:rsidP="00A35FDA">
            <w:r w:rsidRPr="006721D1"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134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FF7A2B">
            <w:pPr>
              <w:jc w:val="center"/>
              <w:rPr>
                <w:color w:val="000000"/>
              </w:rPr>
            </w:pPr>
            <w:r w:rsidRPr="006721D1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2938B1" w:rsidRPr="004042A0" w:rsidRDefault="002938B1" w:rsidP="00A35FD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2938B1" w:rsidRPr="004042A0" w:rsidRDefault="002938B1" w:rsidP="00A35FDA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2938B1" w:rsidRDefault="002938B1" w:rsidP="006F3621">
      <w:pPr>
        <w:spacing w:line="264" w:lineRule="auto"/>
        <w:rPr>
          <w:sz w:val="20"/>
          <w:highlight w:val="yellow"/>
        </w:rPr>
      </w:pPr>
    </w:p>
    <w:p w:rsidR="002938B1" w:rsidRDefault="002938B1" w:rsidP="006F3621">
      <w:pPr>
        <w:spacing w:line="264" w:lineRule="auto"/>
        <w:rPr>
          <w:sz w:val="20"/>
        </w:rPr>
      </w:pPr>
    </w:p>
    <w:p w:rsidR="002938B1" w:rsidRDefault="002938B1" w:rsidP="006F3621">
      <w:pPr>
        <w:spacing w:line="264" w:lineRule="auto"/>
        <w:rPr>
          <w:sz w:val="20"/>
        </w:rPr>
      </w:pPr>
    </w:p>
    <w:p w:rsidR="002938B1" w:rsidRDefault="002938B1" w:rsidP="006F3621">
      <w:pPr>
        <w:spacing w:line="264" w:lineRule="auto"/>
        <w:rPr>
          <w:sz w:val="20"/>
        </w:rPr>
      </w:pPr>
    </w:p>
    <w:p w:rsidR="002938B1" w:rsidRPr="00AB1A30" w:rsidRDefault="002938B1" w:rsidP="006F362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2938B1" w:rsidRPr="00F779AF" w:rsidTr="00A35FDA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2938B1" w:rsidRPr="00F779AF" w:rsidTr="00A35FDA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</w:tr>
      <w:tr w:rsidR="002938B1" w:rsidRPr="00F779AF" w:rsidTr="00A35FDA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2938B1" w:rsidRPr="00F779AF" w:rsidTr="00A35FDA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безопасности на водных объектах</w:t>
            </w:r>
            <w:r w:rsidRPr="00483CE2">
              <w:rPr>
                <w:i/>
              </w:rPr>
              <w:t>».</w:t>
            </w:r>
          </w:p>
        </w:tc>
      </w:tr>
      <w:tr w:rsidR="002938B1" w:rsidRPr="00F779AF" w:rsidTr="00A35FDA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2938B1" w:rsidRPr="00B14CCF" w:rsidRDefault="002938B1" w:rsidP="006721D1">
            <w:r w:rsidRPr="006721D1">
              <w:rPr>
                <w:sz w:val="22"/>
                <w:szCs w:val="22"/>
              </w:rPr>
              <w:t xml:space="preserve">Количество профилактических мероприятий по предупреждению происшествий на водных объектах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2938B1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938B1" w:rsidRPr="00F779AF" w:rsidTr="00A35FDA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A35FDA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</w:tbl>
    <w:p w:rsidR="002938B1" w:rsidRPr="009A5B6D" w:rsidRDefault="002938B1" w:rsidP="006F362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2938B1" w:rsidRPr="00173FD6" w:rsidRDefault="002938B1" w:rsidP="006F362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2938B1" w:rsidRPr="009A5B6D" w:rsidTr="00A35FDA">
        <w:trPr>
          <w:trHeight w:val="986"/>
        </w:trPr>
        <w:tc>
          <w:tcPr>
            <w:tcW w:w="567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2938B1" w:rsidRPr="00D758C1" w:rsidRDefault="002938B1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2938B1" w:rsidRPr="00D758C1" w:rsidRDefault="002938B1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2938B1" w:rsidRPr="00D758C1" w:rsidRDefault="002938B1" w:rsidP="00A35FDA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9A5B6D" w:rsidTr="00A35FDA">
        <w:trPr>
          <w:trHeight w:val="181"/>
        </w:trPr>
        <w:tc>
          <w:tcPr>
            <w:tcW w:w="5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938B1" w:rsidRPr="009A5B6D" w:rsidTr="00A35FDA">
        <w:trPr>
          <w:trHeight w:val="181"/>
        </w:trPr>
        <w:tc>
          <w:tcPr>
            <w:tcW w:w="15839" w:type="dxa"/>
            <w:gridSpan w:val="15"/>
          </w:tcPr>
          <w:p w:rsidR="002938B1" w:rsidRPr="005B5FA2" w:rsidRDefault="002938B1" w:rsidP="00A35FDA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безопасности на водных объектах</w:t>
            </w:r>
            <w:r w:rsidRPr="00483CE2">
              <w:rPr>
                <w:i/>
              </w:rPr>
              <w:t>».</w:t>
            </w:r>
          </w:p>
        </w:tc>
      </w:tr>
      <w:tr w:rsidR="002938B1" w:rsidRPr="00A26157" w:rsidTr="00A35FDA">
        <w:trPr>
          <w:trHeight w:val="363"/>
        </w:trPr>
        <w:tc>
          <w:tcPr>
            <w:tcW w:w="5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2938B1" w:rsidRPr="00D758C1" w:rsidRDefault="002938B1" w:rsidP="00A35FDA">
            <w:pPr>
              <w:contextualSpacing/>
              <w:rPr>
                <w:color w:val="000000"/>
              </w:rPr>
            </w:pPr>
            <w:r w:rsidRPr="006F3621">
              <w:t>Мероприятие</w:t>
            </w:r>
            <w:r>
              <w:t xml:space="preserve"> </w:t>
            </w:r>
            <w:r w:rsidRPr="006F3621">
              <w:t>(результат) 1.: «</w:t>
            </w:r>
            <w:r w:rsidRPr="006721D1">
              <w:t>Обеспечена безопасность на водных объектах</w:t>
            </w:r>
            <w:r w:rsidRPr="006F3621">
              <w:t>»</w:t>
            </w:r>
          </w:p>
        </w:tc>
        <w:tc>
          <w:tcPr>
            <w:tcW w:w="850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2938B1" w:rsidRPr="00247E2B" w:rsidRDefault="002938B1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</w:tr>
      <w:tr w:rsidR="002938B1" w:rsidRPr="00A26157" w:rsidTr="00A35FDA">
        <w:trPr>
          <w:trHeight w:val="363"/>
        </w:trPr>
        <w:tc>
          <w:tcPr>
            <w:tcW w:w="5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2938B1" w:rsidRDefault="002938B1" w:rsidP="006F3621">
            <w:pPr>
              <w:contextualSpacing/>
            </w:pPr>
            <w:r>
              <w:t>Контрольная точка 1.1.</w:t>
            </w:r>
          </w:p>
          <w:p w:rsidR="002938B1" w:rsidRPr="004E25EB" w:rsidRDefault="002938B1" w:rsidP="006F3621">
            <w:pPr>
              <w:contextualSpacing/>
            </w:pPr>
            <w:r>
              <w:t>«</w:t>
            </w:r>
            <w:r w:rsidRPr="006721D1">
              <w:t>Заключены договора на изготовление памяток, плакатов, буклетов о мерах безопасности на воде</w:t>
            </w:r>
            <w:r>
              <w:t>»</w:t>
            </w:r>
          </w:p>
        </w:tc>
        <w:tc>
          <w:tcPr>
            <w:tcW w:w="850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01.06.2025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01.06.2025</w:t>
            </w:r>
          </w:p>
        </w:tc>
        <w:tc>
          <w:tcPr>
            <w:tcW w:w="1275" w:type="dxa"/>
          </w:tcPr>
          <w:p w:rsidR="002938B1" w:rsidRPr="00247E2B" w:rsidRDefault="002938B1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2938B1" w:rsidRPr="00247E2B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  <w:tr w:rsidR="002938B1" w:rsidRPr="00A26157" w:rsidTr="00A35FDA">
        <w:trPr>
          <w:trHeight w:val="363"/>
        </w:trPr>
        <w:tc>
          <w:tcPr>
            <w:tcW w:w="567" w:type="dxa"/>
          </w:tcPr>
          <w:p w:rsidR="002938B1" w:rsidRPr="00D758C1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2938B1" w:rsidRDefault="002938B1" w:rsidP="006F3621">
            <w:pPr>
              <w:contextualSpacing/>
            </w:pPr>
            <w:r>
              <w:t>Контрольная точка 1.2.</w:t>
            </w:r>
          </w:p>
          <w:p w:rsidR="002938B1" w:rsidRPr="004E25EB" w:rsidRDefault="002938B1" w:rsidP="006F3621">
            <w:pPr>
              <w:contextualSpacing/>
            </w:pPr>
            <w:r>
              <w:t>«</w:t>
            </w:r>
            <w:r w:rsidRPr="006721D1">
              <w:t>Услуга оказана (работы выполнены)</w:t>
            </w:r>
            <w:r>
              <w:t>»</w:t>
            </w:r>
          </w:p>
        </w:tc>
        <w:tc>
          <w:tcPr>
            <w:tcW w:w="850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2938B1" w:rsidRPr="00247E2B" w:rsidRDefault="002938B1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2938B1" w:rsidRPr="00247E2B" w:rsidRDefault="002938B1" w:rsidP="00FF7A2B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  <w:tr w:rsidR="002938B1" w:rsidRPr="00A26157" w:rsidTr="00A35FDA">
        <w:trPr>
          <w:trHeight w:val="363"/>
        </w:trPr>
        <w:tc>
          <w:tcPr>
            <w:tcW w:w="567" w:type="dxa"/>
          </w:tcPr>
          <w:p w:rsidR="002938B1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1.4</w:t>
            </w:r>
          </w:p>
        </w:tc>
        <w:tc>
          <w:tcPr>
            <w:tcW w:w="1560" w:type="dxa"/>
          </w:tcPr>
          <w:p w:rsidR="002938B1" w:rsidRDefault="002938B1" w:rsidP="006721D1">
            <w:pPr>
              <w:contextualSpacing/>
            </w:pPr>
            <w:r>
              <w:t>Контрольная точка 1.2.</w:t>
            </w:r>
          </w:p>
          <w:p w:rsidR="002938B1" w:rsidRDefault="002938B1" w:rsidP="006721D1">
            <w:pPr>
              <w:contextualSpacing/>
            </w:pPr>
            <w:r>
              <w:t>«</w:t>
            </w:r>
            <w:r w:rsidRPr="006721D1">
              <w:t>Проведены профилактические рейды по водным объекта</w:t>
            </w:r>
            <w:r>
              <w:t>»</w:t>
            </w:r>
          </w:p>
        </w:tc>
        <w:tc>
          <w:tcPr>
            <w:tcW w:w="850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134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31.12.2025</w:t>
            </w:r>
          </w:p>
        </w:tc>
        <w:tc>
          <w:tcPr>
            <w:tcW w:w="1275" w:type="dxa"/>
          </w:tcPr>
          <w:p w:rsidR="002938B1" w:rsidRPr="00247E2B" w:rsidRDefault="002938B1" w:rsidP="00257E0D">
            <w:pPr>
              <w:contextualSpacing/>
              <w:rPr>
                <w:color w:val="000000"/>
              </w:rPr>
            </w:pPr>
            <w:r w:rsidRPr="00247E2B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2938B1" w:rsidRPr="00247E2B" w:rsidRDefault="002938B1" w:rsidP="00257E0D">
            <w:pPr>
              <w:contextualSpacing/>
              <w:jc w:val="center"/>
              <w:rPr>
                <w:color w:val="000000"/>
              </w:rPr>
            </w:pPr>
            <w:r w:rsidRPr="00247E2B">
              <w:rPr>
                <w:color w:val="000000"/>
              </w:rPr>
              <w:t>Показатель годовой</w:t>
            </w:r>
          </w:p>
        </w:tc>
      </w:tr>
    </w:tbl>
    <w:p w:rsidR="002938B1" w:rsidRDefault="002938B1" w:rsidP="006F3621">
      <w:pPr>
        <w:spacing w:after="160" w:line="264" w:lineRule="auto"/>
        <w:jc w:val="center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Default="002938B1" w:rsidP="006F3621">
      <w:pPr>
        <w:spacing w:after="160" w:line="264" w:lineRule="auto"/>
        <w:rPr>
          <w:sz w:val="20"/>
        </w:rPr>
      </w:pPr>
    </w:p>
    <w:p w:rsidR="002938B1" w:rsidRPr="00F37042" w:rsidRDefault="002938B1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2938B1" w:rsidRPr="00813F2D" w:rsidRDefault="002938B1" w:rsidP="006F362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2938B1" w:rsidRPr="00F37042" w:rsidTr="00A35FDA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</w:p>
        </w:tc>
      </w:tr>
      <w:tr w:rsidR="002938B1" w:rsidRPr="00F37042" w:rsidTr="00A35FDA">
        <w:trPr>
          <w:trHeight w:val="216"/>
          <w:jc w:val="center"/>
        </w:trPr>
        <w:tc>
          <w:tcPr>
            <w:tcW w:w="5262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</w:tcPr>
          <w:p w:rsidR="002938B1" w:rsidRPr="00F37042" w:rsidRDefault="002938B1" w:rsidP="00A35FDA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721D1">
              <w:rPr>
                <w:i/>
                <w:color w:val="000000"/>
                <w:sz w:val="22"/>
                <w:szCs w:val="22"/>
              </w:rPr>
              <w:t>Обеспечение безопасности на воде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721D1">
              <w:rPr>
                <w:i/>
                <w:color w:val="000000"/>
                <w:sz w:val="22"/>
                <w:szCs w:val="22"/>
              </w:rPr>
              <w:t>Обеспечена безопасность на водных объектах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A35FD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A35FDA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A35FDA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2938B1" w:rsidRPr="009A5B6D" w:rsidRDefault="002938B1" w:rsidP="006F3621">
      <w:pPr>
        <w:rPr>
          <w:highlight w:val="yellow"/>
        </w:rPr>
        <w:sectPr w:rsidR="002938B1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2938B1" w:rsidRPr="009A5B6D" w:rsidRDefault="002938B1" w:rsidP="006F362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2938B1" w:rsidRPr="00F37042" w:rsidRDefault="002938B1" w:rsidP="006F362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2938B1" w:rsidRPr="00B66A1D" w:rsidRDefault="002938B1" w:rsidP="006F362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2938B1" w:rsidRPr="00F37042" w:rsidTr="00A35FDA">
        <w:tc>
          <w:tcPr>
            <w:tcW w:w="70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2938B1" w:rsidRPr="00F37042" w:rsidTr="00A35FDA">
        <w:tc>
          <w:tcPr>
            <w:tcW w:w="70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2938B1" w:rsidRPr="00F37042" w:rsidRDefault="002938B1" w:rsidP="00A35FDA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938B1" w:rsidRPr="009A5B6D" w:rsidRDefault="002938B1" w:rsidP="006F3621">
      <w:pPr>
        <w:widowControl w:val="0"/>
        <w:ind w:firstLine="539"/>
        <w:jc w:val="center"/>
        <w:rPr>
          <w:sz w:val="20"/>
          <w:highlight w:val="yellow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6F3621" w:rsidRDefault="002938B1" w:rsidP="006F3621">
      <w:pPr>
        <w:rPr>
          <w:sz w:val="28"/>
          <w:szCs w:val="20"/>
        </w:rPr>
      </w:pPr>
    </w:p>
    <w:p w:rsidR="002938B1" w:rsidRPr="000E75AB" w:rsidRDefault="002938B1" w:rsidP="006721D1">
      <w:pPr>
        <w:ind w:right="440"/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УТВЕРЖДЕН</w:t>
      </w:r>
    </w:p>
    <w:p w:rsidR="002938B1" w:rsidRPr="000E75AB" w:rsidRDefault="002938B1" w:rsidP="006721D1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6721D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2938B1" w:rsidRPr="000E75AB" w:rsidRDefault="002938B1" w:rsidP="006721D1">
      <w:pPr>
        <w:jc w:val="right"/>
        <w:rPr>
          <w:color w:val="000000"/>
          <w:sz w:val="28"/>
          <w:szCs w:val="28"/>
        </w:rPr>
      </w:pPr>
    </w:p>
    <w:p w:rsidR="002938B1" w:rsidRPr="000E75AB" w:rsidRDefault="002938B1" w:rsidP="006721D1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2938B1" w:rsidRPr="0025739E" w:rsidRDefault="002938B1" w:rsidP="006721D1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2938B1" w:rsidRDefault="002938B1" w:rsidP="006721D1">
      <w:pPr>
        <w:contextualSpacing/>
        <w:jc w:val="center"/>
        <w:rPr>
          <w:b/>
          <w:sz w:val="28"/>
          <w:szCs w:val="28"/>
        </w:rPr>
      </w:pPr>
    </w:p>
    <w:p w:rsidR="002938B1" w:rsidRPr="00343093" w:rsidRDefault="002938B1" w:rsidP="006721D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2938B1" w:rsidRPr="00343093" w:rsidRDefault="002938B1" w:rsidP="006721D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</w:p>
    <w:p w:rsidR="002938B1" w:rsidRPr="00343093" w:rsidRDefault="002938B1" w:rsidP="006721D1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</w:t>
      </w:r>
      <w:r w:rsidRPr="006721D1">
        <w:rPr>
          <w:b/>
          <w:i/>
          <w:sz w:val="28"/>
          <w:szCs w:val="28"/>
        </w:rPr>
        <w:t>Создание аппаратно-программного комплекса «Безопасный город» на территории Алексеевского сельского поселения</w:t>
      </w:r>
      <w:r w:rsidRPr="00343093">
        <w:rPr>
          <w:b/>
          <w:i/>
          <w:sz w:val="28"/>
          <w:szCs w:val="28"/>
        </w:rPr>
        <w:t>»</w:t>
      </w:r>
    </w:p>
    <w:p w:rsidR="002938B1" w:rsidRPr="00343093" w:rsidRDefault="002938B1" w:rsidP="006721D1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1 полугодие </w:t>
      </w:r>
      <w:r w:rsidRPr="00343093">
        <w:rPr>
          <w:b/>
          <w:sz w:val="28"/>
          <w:szCs w:val="28"/>
        </w:rPr>
        <w:t>2025 года</w:t>
      </w:r>
    </w:p>
    <w:p w:rsidR="002938B1" w:rsidRPr="00AC3328" w:rsidRDefault="002938B1" w:rsidP="006721D1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038"/>
        <w:gridCol w:w="840"/>
        <w:gridCol w:w="2520"/>
        <w:gridCol w:w="840"/>
        <w:gridCol w:w="840"/>
        <w:gridCol w:w="960"/>
        <w:gridCol w:w="758"/>
      </w:tblGrid>
      <w:tr w:rsidR="002938B1" w:rsidRPr="00AC3328" w:rsidTr="00DF3B37">
        <w:trPr>
          <w:jc w:val="center"/>
        </w:trPr>
        <w:tc>
          <w:tcPr>
            <w:tcW w:w="601" w:type="dxa"/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2938B1" w:rsidRPr="00D20EBE" w:rsidRDefault="002938B1" w:rsidP="00DF3B37">
            <w:pPr>
              <w:jc w:val="center"/>
            </w:pPr>
            <w:r w:rsidRPr="00D20EB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2938B1" w:rsidRPr="00D20EBE" w:rsidRDefault="002938B1" w:rsidP="00DF3B37">
            <w:pPr>
              <w:jc w:val="center"/>
            </w:pPr>
            <w:r w:rsidRPr="00D20EBE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038" w:type="dxa"/>
            <w:vAlign w:val="center"/>
          </w:tcPr>
          <w:p w:rsidR="002938B1" w:rsidRPr="00D20EBE" w:rsidRDefault="002938B1" w:rsidP="00DF3B37">
            <w:pPr>
              <w:jc w:val="center"/>
            </w:pPr>
            <w:r w:rsidRPr="00D20EBE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Плановое значение на конец текущего года</w:t>
            </w:r>
          </w:p>
        </w:tc>
        <w:tc>
          <w:tcPr>
            <w:tcW w:w="840" w:type="dxa"/>
            <w:tcBorders>
              <w:left w:val="single" w:sz="4" w:space="0" w:color="auto"/>
            </w:tcBorders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AC3328" w:rsidTr="00DF3B37">
        <w:trPr>
          <w:jc w:val="center"/>
        </w:trPr>
        <w:tc>
          <w:tcPr>
            <w:tcW w:w="601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38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2938B1" w:rsidRPr="00D20EBE" w:rsidRDefault="002938B1" w:rsidP="00DF3B37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2938B1" w:rsidRPr="00AC3328" w:rsidTr="00DF3B37">
        <w:trPr>
          <w:trHeight w:val="243"/>
          <w:jc w:val="center"/>
        </w:trPr>
        <w:tc>
          <w:tcPr>
            <w:tcW w:w="16052" w:type="dxa"/>
            <w:gridSpan w:val="14"/>
          </w:tcPr>
          <w:p w:rsidR="002938B1" w:rsidRPr="009F1F48" w:rsidRDefault="002938B1" w:rsidP="00DF3B37">
            <w:pPr>
              <w:shd w:val="clear" w:color="auto" w:fill="FFFFFF"/>
              <w:spacing w:line="216" w:lineRule="auto"/>
              <w:jc w:val="both"/>
              <w:rPr>
                <w:i/>
              </w:rPr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функционирования аппаратно-программного комплекса «Безопасный город»</w:t>
            </w:r>
            <w:r w:rsidRPr="00483CE2">
              <w:rPr>
                <w:i/>
              </w:rPr>
              <w:t>».</w:t>
            </w:r>
          </w:p>
        </w:tc>
      </w:tr>
      <w:tr w:rsidR="002938B1" w:rsidRPr="00AC3328" w:rsidTr="00DF3B37">
        <w:trPr>
          <w:jc w:val="center"/>
        </w:trPr>
        <w:tc>
          <w:tcPr>
            <w:tcW w:w="601" w:type="dxa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2938B1" w:rsidRPr="007906DC" w:rsidRDefault="002938B1" w:rsidP="00DF3B37">
            <w:r>
              <w:t>Обеспечение функционирования аппаратно-программного ком</w:t>
            </w:r>
            <w:r w:rsidRPr="006721D1">
              <w:t>плекса «Безопасный город» на территории Алексеевского сельского поселения</w:t>
            </w:r>
          </w:p>
        </w:tc>
        <w:tc>
          <w:tcPr>
            <w:tcW w:w="1134" w:type="dxa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возрастающий</w:t>
            </w:r>
          </w:p>
        </w:tc>
        <w:tc>
          <w:tcPr>
            <w:tcW w:w="890" w:type="dxa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992" w:type="dxa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38" w:type="dxa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52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 w:rsidRPr="006721D1">
              <w:rPr>
                <w:color w:val="000000"/>
                <w:sz w:val="22"/>
                <w:szCs w:val="22"/>
              </w:rPr>
              <w:t>Администрации Алексеевского сельского поселения Октябрьского района от 07.11.2018 № 104 «Об утверждении муниципальной программы Алексеевского сельского поселения Октябрьского района «Пожарная безопасность и защита населения и территории Алексеевского сельского поселения от чрезвычайных ситуаций»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2938B1" w:rsidRPr="004042A0" w:rsidRDefault="002938B1" w:rsidP="00DF3B3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58" w:type="dxa"/>
          </w:tcPr>
          <w:p w:rsidR="002938B1" w:rsidRPr="004042A0" w:rsidRDefault="002938B1" w:rsidP="00DF3B37">
            <w:pPr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2938B1" w:rsidRDefault="002938B1" w:rsidP="006721D1">
      <w:pPr>
        <w:spacing w:line="264" w:lineRule="auto"/>
        <w:rPr>
          <w:sz w:val="20"/>
          <w:highlight w:val="yellow"/>
        </w:rPr>
      </w:pPr>
    </w:p>
    <w:p w:rsidR="002938B1" w:rsidRDefault="002938B1" w:rsidP="006721D1">
      <w:pPr>
        <w:spacing w:line="264" w:lineRule="auto"/>
        <w:rPr>
          <w:sz w:val="20"/>
        </w:rPr>
      </w:pPr>
    </w:p>
    <w:p w:rsidR="002938B1" w:rsidRDefault="002938B1" w:rsidP="006721D1">
      <w:pPr>
        <w:spacing w:line="264" w:lineRule="auto"/>
        <w:rPr>
          <w:sz w:val="20"/>
        </w:rPr>
      </w:pPr>
    </w:p>
    <w:p w:rsidR="002938B1" w:rsidRDefault="002938B1" w:rsidP="006721D1">
      <w:pPr>
        <w:spacing w:line="264" w:lineRule="auto"/>
        <w:rPr>
          <w:sz w:val="20"/>
        </w:rPr>
      </w:pPr>
    </w:p>
    <w:p w:rsidR="002938B1" w:rsidRPr="00AB1A30" w:rsidRDefault="002938B1" w:rsidP="006721D1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1 полугодии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2938B1" w:rsidRPr="00F779AF" w:rsidTr="00DF3B3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>На конец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2938B1" w:rsidRPr="00F779AF" w:rsidTr="00DF3B3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37042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rPr>
                <w:sz w:val="20"/>
                <w:szCs w:val="20"/>
              </w:rPr>
            </w:pPr>
          </w:p>
        </w:tc>
      </w:tr>
      <w:tr w:rsidR="002938B1" w:rsidRPr="00F779AF" w:rsidTr="00DF3B3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2938B1" w:rsidRPr="00F779AF" w:rsidTr="00DF3B37">
        <w:trPr>
          <w:trHeight w:val="374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функционирования аппаратно-программного комплекса «Безопасный город»</w:t>
            </w:r>
            <w:r w:rsidRPr="00483CE2">
              <w:rPr>
                <w:i/>
              </w:rPr>
              <w:t>».</w:t>
            </w:r>
          </w:p>
        </w:tc>
      </w:tr>
      <w:tr w:rsidR="002938B1" w:rsidRPr="00F779AF" w:rsidTr="00DF3B37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2938B1" w:rsidRPr="00B14CCF" w:rsidRDefault="002938B1" w:rsidP="00DF3B37">
            <w:r w:rsidRPr="006721D1">
              <w:rPr>
                <w:sz w:val="22"/>
                <w:szCs w:val="22"/>
              </w:rPr>
              <w:t xml:space="preserve">Обеспечение функционирования аппаратно-программного комплекса «Безопасный город» на территории Алексеевского сельского поселения </w:t>
            </w:r>
            <w:r w:rsidRPr="00B14CCF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единиц</w:t>
            </w:r>
            <w:r w:rsidRPr="00B14CCF">
              <w:rPr>
                <w:sz w:val="22"/>
                <w:szCs w:val="22"/>
              </w:rPr>
              <w:t>)</w:t>
            </w:r>
          </w:p>
        </w:tc>
      </w:tr>
      <w:tr w:rsidR="002938B1" w:rsidRPr="00F779AF" w:rsidTr="00DF3B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38B1" w:rsidRPr="00F779AF" w:rsidTr="00DF3B3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2938B1" w:rsidRPr="00F779AF" w:rsidRDefault="002938B1" w:rsidP="00DF3B3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 w:rsidR="002938B1" w:rsidRPr="009A5B6D" w:rsidRDefault="002938B1" w:rsidP="006721D1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2938B1" w:rsidRPr="00173FD6" w:rsidRDefault="002938B1" w:rsidP="006721D1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2938B1" w:rsidRPr="009A5B6D" w:rsidTr="00DF3B37">
        <w:trPr>
          <w:trHeight w:val="986"/>
        </w:trPr>
        <w:tc>
          <w:tcPr>
            <w:tcW w:w="567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2938B1" w:rsidRPr="00D758C1" w:rsidRDefault="002938B1" w:rsidP="00DF3B37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2938B1" w:rsidRPr="00D758C1" w:rsidRDefault="002938B1" w:rsidP="00DF3B37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2938B1" w:rsidRPr="00D758C1" w:rsidRDefault="002938B1" w:rsidP="00DF3B37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2938B1" w:rsidRPr="009A5B6D" w:rsidTr="00DF3B37">
        <w:trPr>
          <w:trHeight w:val="181"/>
        </w:trPr>
        <w:tc>
          <w:tcPr>
            <w:tcW w:w="567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2938B1" w:rsidRPr="009A5B6D" w:rsidTr="00DF3B37">
        <w:trPr>
          <w:trHeight w:val="181"/>
        </w:trPr>
        <w:tc>
          <w:tcPr>
            <w:tcW w:w="15839" w:type="dxa"/>
            <w:gridSpan w:val="15"/>
          </w:tcPr>
          <w:p w:rsidR="002938B1" w:rsidRPr="005B5FA2" w:rsidRDefault="002938B1" w:rsidP="00DF3B37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6721D1">
              <w:rPr>
                <w:i/>
              </w:rPr>
              <w:t>Выполнены мероприятия по обеспечению функционирования аппаратно-программного комплекса «Безопасный город»</w:t>
            </w:r>
            <w:r w:rsidRPr="00483CE2">
              <w:rPr>
                <w:i/>
              </w:rPr>
              <w:t>».</w:t>
            </w:r>
          </w:p>
        </w:tc>
      </w:tr>
      <w:tr w:rsidR="002938B1" w:rsidRPr="00A26157" w:rsidTr="00DF3B37">
        <w:trPr>
          <w:trHeight w:val="363"/>
        </w:trPr>
        <w:tc>
          <w:tcPr>
            <w:tcW w:w="567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2938B1" w:rsidRPr="00D758C1" w:rsidRDefault="002938B1" w:rsidP="00DF3B37">
            <w:pPr>
              <w:contextualSpacing/>
              <w:rPr>
                <w:color w:val="000000"/>
              </w:rPr>
            </w:pPr>
            <w:r w:rsidRPr="006F3621">
              <w:t>Мероприятие(результат) 1.: «</w:t>
            </w:r>
            <w:r w:rsidRPr="006721D1"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  <w:r w:rsidRPr="006F3621">
              <w:t>»</w:t>
            </w:r>
          </w:p>
        </w:tc>
        <w:tc>
          <w:tcPr>
            <w:tcW w:w="850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1182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63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05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2938B1" w:rsidRPr="0041699D" w:rsidRDefault="002938B1" w:rsidP="00257E0D">
            <w:pPr>
              <w:contextualSpacing/>
              <w:rPr>
                <w:color w:val="000000"/>
              </w:rPr>
            </w:pPr>
            <w:r w:rsidRPr="0041699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Отчет о ходе реализации муниципальной программы</w:t>
            </w:r>
          </w:p>
        </w:tc>
        <w:tc>
          <w:tcPr>
            <w:tcW w:w="851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</w:tr>
      <w:tr w:rsidR="002938B1" w:rsidRPr="00A26157" w:rsidTr="00DF3B37">
        <w:trPr>
          <w:trHeight w:val="363"/>
        </w:trPr>
        <w:tc>
          <w:tcPr>
            <w:tcW w:w="567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60" w:type="dxa"/>
          </w:tcPr>
          <w:p w:rsidR="002938B1" w:rsidRDefault="002938B1" w:rsidP="00DF3B37">
            <w:pPr>
              <w:contextualSpacing/>
            </w:pPr>
            <w:r>
              <w:t>Контрольная точка 1.1.</w:t>
            </w:r>
          </w:p>
          <w:p w:rsidR="002938B1" w:rsidRPr="004E25EB" w:rsidRDefault="002938B1" w:rsidP="00DF3B37">
            <w:pPr>
              <w:contextualSpacing/>
            </w:pPr>
            <w:r>
              <w:t>«</w:t>
            </w:r>
            <w:r w:rsidRPr="006721D1">
              <w:t>Заключен контракт (контракты) на обеспечение функционирования аппаратно-программного комплекса «Безопасный город»</w:t>
            </w:r>
            <w:r>
              <w:t>»</w:t>
            </w:r>
          </w:p>
        </w:tc>
        <w:tc>
          <w:tcPr>
            <w:tcW w:w="850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01.04.2025</w:t>
            </w:r>
          </w:p>
        </w:tc>
        <w:tc>
          <w:tcPr>
            <w:tcW w:w="113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28.01.2025, 26.02.2025</w:t>
            </w:r>
          </w:p>
        </w:tc>
        <w:tc>
          <w:tcPr>
            <w:tcW w:w="1134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01.04.2025</w:t>
            </w:r>
          </w:p>
        </w:tc>
        <w:tc>
          <w:tcPr>
            <w:tcW w:w="1275" w:type="dxa"/>
          </w:tcPr>
          <w:p w:rsidR="002938B1" w:rsidRPr="0041699D" w:rsidRDefault="002938B1" w:rsidP="00257E0D">
            <w:pPr>
              <w:contextualSpacing/>
              <w:rPr>
                <w:color w:val="000000"/>
              </w:rPr>
            </w:pPr>
            <w:r w:rsidRPr="0041699D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6677045.24 от 01.12.2024, № Н-1297-24 от 28.01.2025, № 8 от 26.02.2025</w:t>
            </w:r>
            <w:r w:rsidRPr="0041699D">
              <w:rPr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:rsidR="002938B1" w:rsidRPr="0041699D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41699D">
              <w:rPr>
                <w:color w:val="000000"/>
              </w:rPr>
              <w:t>Показатель годовой</w:t>
            </w:r>
          </w:p>
        </w:tc>
      </w:tr>
      <w:tr w:rsidR="002938B1" w:rsidRPr="00A26157" w:rsidTr="00DF3B37">
        <w:trPr>
          <w:trHeight w:val="363"/>
        </w:trPr>
        <w:tc>
          <w:tcPr>
            <w:tcW w:w="567" w:type="dxa"/>
          </w:tcPr>
          <w:p w:rsidR="002938B1" w:rsidRPr="00D758C1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1.3</w:t>
            </w:r>
          </w:p>
        </w:tc>
        <w:tc>
          <w:tcPr>
            <w:tcW w:w="1560" w:type="dxa"/>
          </w:tcPr>
          <w:p w:rsidR="002938B1" w:rsidRDefault="002938B1" w:rsidP="00DF3B37">
            <w:pPr>
              <w:contextualSpacing/>
            </w:pPr>
            <w:r>
              <w:t>Контрольная точка 1.2.</w:t>
            </w:r>
          </w:p>
          <w:p w:rsidR="002938B1" w:rsidRPr="004E25EB" w:rsidRDefault="002938B1" w:rsidP="00DF3B37">
            <w:pPr>
              <w:contextualSpacing/>
            </w:pPr>
            <w:r>
              <w:t>«</w:t>
            </w:r>
            <w:r w:rsidRPr="006721D1">
              <w:t>Оплата товара, работ и услуг</w:t>
            </w:r>
            <w:r>
              <w:t>»</w:t>
            </w:r>
          </w:p>
        </w:tc>
        <w:tc>
          <w:tcPr>
            <w:tcW w:w="850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182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944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863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067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934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105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01.05.2025 г.</w:t>
            </w:r>
          </w:p>
        </w:tc>
        <w:tc>
          <w:tcPr>
            <w:tcW w:w="1134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01.05.2025 г.</w:t>
            </w:r>
          </w:p>
        </w:tc>
        <w:tc>
          <w:tcPr>
            <w:tcW w:w="1275" w:type="dxa"/>
          </w:tcPr>
          <w:p w:rsidR="002938B1" w:rsidRPr="00E23AAC" w:rsidRDefault="002938B1" w:rsidP="00257E0D">
            <w:pPr>
              <w:contextualSpacing/>
              <w:rPr>
                <w:color w:val="000000"/>
              </w:rPr>
            </w:pPr>
            <w:r w:rsidRPr="00E23AAC">
              <w:rPr>
                <w:color w:val="000000"/>
              </w:rPr>
              <w:t>Задорожний О.А. заместитель главы администрации по ЖКХ, строительству и благоустройству</w:t>
            </w:r>
          </w:p>
        </w:tc>
        <w:tc>
          <w:tcPr>
            <w:tcW w:w="1380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производится  ежемесячная оплата услуг интернета. По состоянию на 01.07.2025 г. оплачено 28,9 т.р.</w:t>
            </w:r>
          </w:p>
        </w:tc>
        <w:tc>
          <w:tcPr>
            <w:tcW w:w="851" w:type="dxa"/>
          </w:tcPr>
          <w:p w:rsidR="002938B1" w:rsidRPr="00E23AAC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E23AAC">
              <w:rPr>
                <w:color w:val="000000"/>
              </w:rPr>
              <w:t>Показатель годовой</w:t>
            </w:r>
          </w:p>
        </w:tc>
      </w:tr>
    </w:tbl>
    <w:p w:rsidR="002938B1" w:rsidRDefault="002938B1" w:rsidP="006721D1">
      <w:pPr>
        <w:spacing w:after="160" w:line="264" w:lineRule="auto"/>
        <w:jc w:val="center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Default="002938B1" w:rsidP="006721D1">
      <w:pPr>
        <w:spacing w:after="160" w:line="264" w:lineRule="auto"/>
        <w:rPr>
          <w:sz w:val="20"/>
        </w:rPr>
      </w:pPr>
    </w:p>
    <w:p w:rsidR="002938B1" w:rsidRPr="00F37042" w:rsidRDefault="002938B1" w:rsidP="006721D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2938B1" w:rsidRPr="00813F2D" w:rsidRDefault="002938B1" w:rsidP="006721D1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2938B1" w:rsidRPr="00F37042" w:rsidTr="00DF3B37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2938B1" w:rsidRPr="00F37042" w:rsidRDefault="002938B1" w:rsidP="00DF3B3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DF3B37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DF3B37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2938B1" w:rsidRPr="00F37042" w:rsidRDefault="002938B1" w:rsidP="00DF3B3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2938B1" w:rsidRPr="00F37042" w:rsidRDefault="002938B1" w:rsidP="00DF3B37">
            <w:pPr>
              <w:rPr>
                <w:color w:val="000000"/>
              </w:rPr>
            </w:pPr>
          </w:p>
        </w:tc>
      </w:tr>
      <w:tr w:rsidR="002938B1" w:rsidRPr="00F37042" w:rsidTr="00DF3B37">
        <w:trPr>
          <w:trHeight w:val="216"/>
          <w:jc w:val="center"/>
        </w:trPr>
        <w:tc>
          <w:tcPr>
            <w:tcW w:w="5262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</w:tcPr>
          <w:p w:rsidR="002938B1" w:rsidRPr="00F37042" w:rsidRDefault="002938B1" w:rsidP="00DF3B3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 w:rsidRPr="006721D1">
              <w:rPr>
                <w:i/>
                <w:color w:val="000000"/>
                <w:sz w:val="22"/>
                <w:szCs w:val="22"/>
              </w:rPr>
              <w:t>Создание аппаратно-программного комплекса «Безопасный город» на территории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</w:tcPr>
          <w:p w:rsidR="002938B1" w:rsidRPr="00F37042" w:rsidRDefault="002938B1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>Мероприятие (результат) «</w:t>
            </w:r>
            <w:r w:rsidRPr="006721D1">
              <w:rPr>
                <w:i/>
                <w:color w:val="000000"/>
                <w:sz w:val="22"/>
                <w:szCs w:val="22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  <w:r>
              <w:rPr>
                <w:i/>
                <w:color w:val="000000"/>
                <w:sz w:val="22"/>
                <w:szCs w:val="22"/>
              </w:rPr>
              <w:t xml:space="preserve">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981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096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67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49,0</w:t>
            </w:r>
          </w:p>
        </w:tc>
        <w:tc>
          <w:tcPr>
            <w:tcW w:w="1119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773" w:type="dxa"/>
          </w:tcPr>
          <w:p w:rsidR="002938B1" w:rsidRPr="00F37042" w:rsidRDefault="002938B1" w:rsidP="00257E0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59,0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8B1" w:rsidRPr="00F37042" w:rsidRDefault="002938B1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  <w:tr w:rsidR="002938B1" w:rsidRPr="00F37042" w:rsidTr="00DF3B3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938B1" w:rsidRPr="00F37042" w:rsidRDefault="002938B1" w:rsidP="00DF3B37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2938B1" w:rsidRPr="00F37042" w:rsidRDefault="002938B1" w:rsidP="00DF3B37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2938B1" w:rsidRPr="009A5B6D" w:rsidRDefault="002938B1" w:rsidP="006721D1">
      <w:pPr>
        <w:rPr>
          <w:highlight w:val="yellow"/>
        </w:rPr>
        <w:sectPr w:rsidR="002938B1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2938B1" w:rsidRPr="009A5B6D" w:rsidRDefault="002938B1" w:rsidP="006721D1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2938B1" w:rsidRPr="00F37042" w:rsidRDefault="002938B1" w:rsidP="006721D1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2938B1" w:rsidRPr="00B66A1D" w:rsidRDefault="002938B1" w:rsidP="006721D1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2938B1" w:rsidRPr="00F37042" w:rsidTr="00DF3B37">
        <w:tc>
          <w:tcPr>
            <w:tcW w:w="704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2938B1" w:rsidRPr="00F37042" w:rsidTr="00DF3B37">
        <w:tc>
          <w:tcPr>
            <w:tcW w:w="704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2938B1" w:rsidRPr="00F37042" w:rsidRDefault="002938B1" w:rsidP="00DF3B37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2938B1" w:rsidRPr="006F3621" w:rsidRDefault="002938B1" w:rsidP="006F3621">
      <w:pPr>
        <w:rPr>
          <w:sz w:val="28"/>
          <w:szCs w:val="20"/>
        </w:rPr>
        <w:sectPr w:rsidR="002938B1" w:rsidRPr="006F3621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2938B1" w:rsidRPr="006A3F40" w:rsidRDefault="002938B1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C85643">
        <w:rPr>
          <w:color w:val="000000"/>
          <w:sz w:val="28"/>
          <w:szCs w:val="20"/>
        </w:rPr>
        <w:t>Пожарная безопасность и защита населения и территории Алексеевского сельского поселения от чрезвычайных ситуаций</w:t>
      </w:r>
      <w:r w:rsidRPr="006A3F40">
        <w:rPr>
          <w:color w:val="000000"/>
          <w:sz w:val="28"/>
          <w:szCs w:val="20"/>
        </w:rPr>
        <w:t>»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</w:t>
      </w:r>
    </w:p>
    <w:p w:rsidR="002938B1" w:rsidRPr="006A3F40" w:rsidRDefault="002938B1" w:rsidP="007F2E2D">
      <w:pPr>
        <w:jc w:val="both"/>
        <w:rPr>
          <w:color w:val="000000"/>
          <w:sz w:val="28"/>
          <w:szCs w:val="20"/>
        </w:rPr>
      </w:pP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C85643">
        <w:rPr>
          <w:color w:val="000000"/>
          <w:sz w:val="28"/>
          <w:szCs w:val="20"/>
        </w:rPr>
        <w:t>Пожарная безопасность и защита населения и территории Алексеевского сельского поселения от чрезвычайных ситуаций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104</w:t>
      </w:r>
      <w:r w:rsidRPr="006A3F40">
        <w:rPr>
          <w:color w:val="000000"/>
          <w:sz w:val="28"/>
          <w:szCs w:val="20"/>
        </w:rPr>
        <w:t xml:space="preserve">. 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59,0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59,0 тыс. рублей, 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 xml:space="preserve"> 1 полугодия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 xml:space="preserve">28,9 тыс. рублей или 49,0 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ов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2938B1" w:rsidRPr="006A3F40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C85643">
        <w:rPr>
          <w:color w:val="000000"/>
          <w:sz w:val="28"/>
          <w:szCs w:val="20"/>
        </w:rPr>
        <w:t>Пожарная безопасность</w:t>
      </w:r>
      <w:r>
        <w:rPr>
          <w:color w:val="000000"/>
          <w:sz w:val="28"/>
          <w:szCs w:val="20"/>
        </w:rPr>
        <w:t>»;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C85643">
        <w:rPr>
          <w:color w:val="000000"/>
          <w:sz w:val="28"/>
          <w:szCs w:val="20"/>
        </w:rPr>
        <w:t>Защита населения от чрезвычайных ситуаций</w:t>
      </w:r>
      <w:r w:rsidRPr="00A35FDA">
        <w:rPr>
          <w:color w:val="000000"/>
          <w:sz w:val="28"/>
          <w:szCs w:val="20"/>
        </w:rPr>
        <w:t>»;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 w:rsidRPr="00A35FDA">
        <w:rPr>
          <w:color w:val="000000"/>
          <w:sz w:val="28"/>
          <w:szCs w:val="20"/>
        </w:rPr>
        <w:t>Комплекс процессных мероприятий –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>
        <w:rPr>
          <w:color w:val="000000"/>
          <w:sz w:val="28"/>
          <w:szCs w:val="20"/>
        </w:rPr>
        <w:t>»;</w:t>
      </w:r>
    </w:p>
    <w:p w:rsidR="002938B1" w:rsidRPr="006A3F40" w:rsidRDefault="002938B1" w:rsidP="00612207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>Комплекс процессных мероприятий – «Создание аппаратно-программного комплекса «Безопасный город» на территории Алексеевского сельского поселения</w:t>
      </w:r>
      <w:r>
        <w:rPr>
          <w:color w:val="000000"/>
          <w:sz w:val="28"/>
          <w:szCs w:val="20"/>
        </w:rPr>
        <w:t>».</w:t>
      </w:r>
    </w:p>
    <w:p w:rsidR="002938B1" w:rsidRPr="006D505B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D505B">
        <w:rPr>
          <w:color w:val="000000"/>
          <w:sz w:val="28"/>
          <w:szCs w:val="20"/>
        </w:rPr>
        <w:t>В рамках муниципальной программы в 2025 году предусмотрено достижение следующих показателей:</w:t>
      </w:r>
    </w:p>
    <w:p w:rsidR="002938B1" w:rsidRPr="006D505B" w:rsidRDefault="002938B1" w:rsidP="00C85643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1 </w:t>
      </w:r>
      <w:r>
        <w:rPr>
          <w:color w:val="000000"/>
          <w:sz w:val="28"/>
          <w:szCs w:val="20"/>
        </w:rPr>
        <w:t xml:space="preserve">Количество пострадавших </w:t>
      </w:r>
      <w:r w:rsidRPr="00C85643">
        <w:rPr>
          <w:color w:val="000000"/>
          <w:sz w:val="28"/>
          <w:szCs w:val="20"/>
        </w:rPr>
        <w:t>в чрезвычайных ситуациях</w:t>
      </w:r>
      <w:r w:rsidRPr="006D505B">
        <w:rPr>
          <w:color w:val="000000"/>
          <w:sz w:val="28"/>
          <w:szCs w:val="20"/>
        </w:rPr>
        <w:t>;</w:t>
      </w:r>
    </w:p>
    <w:p w:rsidR="002938B1" w:rsidRPr="006D505B" w:rsidRDefault="002938B1" w:rsidP="00C85643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2 </w:t>
      </w:r>
      <w:r w:rsidRPr="00C85643">
        <w:rPr>
          <w:color w:val="000000"/>
          <w:sz w:val="28"/>
          <w:szCs w:val="20"/>
        </w:rPr>
        <w:t>Доля населения Алексеевского сельского поселения, обеспеченн</w:t>
      </w:r>
      <w:r>
        <w:rPr>
          <w:color w:val="000000"/>
          <w:sz w:val="28"/>
          <w:szCs w:val="20"/>
        </w:rPr>
        <w:t xml:space="preserve">ого противопожарным прикрытием в соответствии </w:t>
      </w:r>
      <w:r w:rsidRPr="00C85643">
        <w:rPr>
          <w:color w:val="000000"/>
          <w:sz w:val="28"/>
          <w:szCs w:val="20"/>
        </w:rPr>
        <w:t>с установленными временными нормативами прибытия первого подразделения</w:t>
      </w:r>
      <w:r>
        <w:rPr>
          <w:color w:val="000000"/>
          <w:sz w:val="28"/>
          <w:szCs w:val="20"/>
        </w:rPr>
        <w:t xml:space="preserve"> пожарной охраны </w:t>
      </w:r>
      <w:r w:rsidRPr="00C85643">
        <w:rPr>
          <w:color w:val="000000"/>
          <w:sz w:val="28"/>
          <w:szCs w:val="20"/>
        </w:rPr>
        <w:t>к месту вызова</w:t>
      </w:r>
      <w:r w:rsidRPr="006D505B">
        <w:rPr>
          <w:color w:val="000000"/>
          <w:sz w:val="28"/>
          <w:szCs w:val="20"/>
        </w:rPr>
        <w:t>;</w:t>
      </w:r>
    </w:p>
    <w:p w:rsidR="002938B1" w:rsidRPr="006D505B" w:rsidRDefault="002938B1" w:rsidP="00C614C4">
      <w:pPr>
        <w:ind w:left="600"/>
        <w:jc w:val="both"/>
        <w:rPr>
          <w:color w:val="000000"/>
          <w:sz w:val="28"/>
          <w:szCs w:val="20"/>
        </w:rPr>
      </w:pPr>
      <w:r w:rsidRPr="006D505B">
        <w:rPr>
          <w:color w:val="000000"/>
          <w:sz w:val="28"/>
          <w:szCs w:val="20"/>
        </w:rPr>
        <w:t xml:space="preserve">3 </w:t>
      </w:r>
      <w:r w:rsidRPr="00C85643">
        <w:rPr>
          <w:color w:val="000000"/>
          <w:sz w:val="28"/>
          <w:szCs w:val="20"/>
        </w:rPr>
        <w:t>Доля населения Алексеевского сельского поселен</w:t>
      </w:r>
      <w:r>
        <w:rPr>
          <w:color w:val="000000"/>
          <w:sz w:val="28"/>
          <w:szCs w:val="20"/>
        </w:rPr>
        <w:t>ия, охваченного автоматизирован</w:t>
      </w:r>
      <w:r w:rsidRPr="00C85643">
        <w:rPr>
          <w:color w:val="000000"/>
          <w:sz w:val="28"/>
          <w:szCs w:val="20"/>
        </w:rPr>
        <w:t>ными техническими средствами оповещения</w:t>
      </w:r>
      <w:r>
        <w:rPr>
          <w:color w:val="000000"/>
          <w:sz w:val="28"/>
          <w:szCs w:val="20"/>
        </w:rPr>
        <w:t>.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A3F40">
        <w:rPr>
          <w:color w:val="000000"/>
          <w:sz w:val="28"/>
          <w:szCs w:val="20"/>
        </w:rPr>
        <w:t xml:space="preserve">Достижение показателей </w:t>
      </w:r>
      <w:r>
        <w:rPr>
          <w:color w:val="000000"/>
          <w:sz w:val="28"/>
          <w:szCs w:val="20"/>
        </w:rPr>
        <w:t>запланировано на конец года, все показатели будут достигнуты в полном объеме в установленный срок</w:t>
      </w:r>
      <w:r w:rsidRPr="006A3F40">
        <w:rPr>
          <w:color w:val="000000"/>
          <w:sz w:val="28"/>
          <w:szCs w:val="20"/>
        </w:rPr>
        <w:t>.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C85643">
        <w:rPr>
          <w:color w:val="000000"/>
          <w:sz w:val="28"/>
          <w:szCs w:val="20"/>
        </w:rPr>
        <w:t>Пожарная безопасность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10,0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10,0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C85643">
        <w:rPr>
          <w:color w:val="000000"/>
          <w:sz w:val="28"/>
          <w:szCs w:val="20"/>
        </w:rPr>
        <w:t>Пожарная безопасность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2938B1" w:rsidRDefault="002938B1" w:rsidP="00C85643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85643">
        <w:rPr>
          <w:sz w:val="28"/>
          <w:szCs w:val="28"/>
        </w:rPr>
        <w:t>Оснащение техникой, оборудованием, снаряжением  улучшение материально технической базы поселения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B50A49">
        <w:rPr>
          <w:sz w:val="28"/>
          <w:szCs w:val="28"/>
        </w:rPr>
        <w:t>Достижение показателя запланировано на конец года.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85643">
        <w:rPr>
          <w:color w:val="000000"/>
          <w:sz w:val="28"/>
          <w:szCs w:val="20"/>
        </w:rPr>
        <w:t>Пожарная безопасность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2938B1" w:rsidRDefault="002938B1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По итогам 1 полугодия 2025 года не достигнуты контрольные точки, в связи с тем, что срок их исполнения не наступил.</w:t>
      </w:r>
    </w:p>
    <w:p w:rsidR="002938B1" w:rsidRDefault="002938B1" w:rsidP="003F6DD5">
      <w:pPr>
        <w:ind w:left="600"/>
        <w:jc w:val="both"/>
        <w:rPr>
          <w:color w:val="000000"/>
          <w:sz w:val="28"/>
          <w:szCs w:val="20"/>
        </w:rPr>
      </w:pP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C85643">
        <w:rPr>
          <w:color w:val="000000"/>
          <w:sz w:val="28"/>
          <w:szCs w:val="20"/>
        </w:rPr>
        <w:t>Защита населения от чрезвычайных ситуаций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2938B1" w:rsidRDefault="002938B1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C85643">
        <w:rPr>
          <w:color w:val="000000"/>
          <w:sz w:val="28"/>
          <w:szCs w:val="20"/>
        </w:rPr>
        <w:t>Защита населения от чрезвычайных ситуаций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2938B1" w:rsidRDefault="002938B1" w:rsidP="00110E5A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85643">
        <w:rPr>
          <w:sz w:val="28"/>
          <w:szCs w:val="28"/>
        </w:rPr>
        <w:t>Поддержание в готовности и модернизация системы оповещения населения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B50A49">
        <w:rPr>
          <w:sz w:val="28"/>
          <w:szCs w:val="28"/>
        </w:rPr>
        <w:t>Достижение показателя запланировано на конец года.</w:t>
      </w:r>
    </w:p>
    <w:p w:rsidR="002938B1" w:rsidRDefault="002938B1" w:rsidP="003F6DD5">
      <w:pPr>
        <w:ind w:left="600"/>
        <w:jc w:val="both"/>
        <w:rPr>
          <w:color w:val="000000"/>
          <w:sz w:val="28"/>
          <w:szCs w:val="20"/>
        </w:rPr>
      </w:pP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85643">
        <w:rPr>
          <w:sz w:val="28"/>
          <w:szCs w:val="28"/>
        </w:rPr>
        <w:t>Защита населения от чрезвычайных ситуаций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2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2938B1" w:rsidRDefault="002938B1" w:rsidP="003F6DD5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1 полугодия 2025 года не достигнуты контрольные точки, в связи с тем, что срок их исполнения не наступил.</w:t>
      </w:r>
    </w:p>
    <w:p w:rsidR="002938B1" w:rsidRDefault="002938B1" w:rsidP="002F6DEB">
      <w:pPr>
        <w:ind w:left="600"/>
        <w:jc w:val="both"/>
        <w:rPr>
          <w:color w:val="000000"/>
          <w:sz w:val="28"/>
          <w:szCs w:val="20"/>
        </w:rPr>
      </w:pPr>
      <w:r w:rsidRPr="00604817">
        <w:rPr>
          <w:color w:val="000000"/>
          <w:sz w:val="28"/>
          <w:szCs w:val="20"/>
        </w:rPr>
        <w:t>На реализацию комплекса процессных мероприятий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 w:rsidRPr="00604817">
        <w:rPr>
          <w:color w:val="000000"/>
          <w:sz w:val="28"/>
          <w:szCs w:val="20"/>
        </w:rPr>
        <w:t>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 </w:t>
      </w:r>
      <w:r>
        <w:rPr>
          <w:color w:val="000000"/>
          <w:sz w:val="28"/>
          <w:szCs w:val="20"/>
        </w:rPr>
        <w:t xml:space="preserve">1 полугодия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0,0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0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2938B1" w:rsidRDefault="002938B1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В рамках комплекса процессных мероприятий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>
        <w:rPr>
          <w:color w:val="000000"/>
          <w:sz w:val="28"/>
          <w:szCs w:val="20"/>
        </w:rPr>
        <w:t>» в 2025 году предусмотрены мероприятия:</w:t>
      </w:r>
    </w:p>
    <w:p w:rsidR="002938B1" w:rsidRDefault="002938B1" w:rsidP="002F6DEB">
      <w:pPr>
        <w:ind w:left="600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1) </w:t>
      </w:r>
      <w:r w:rsidRPr="00F81EFD">
        <w:rPr>
          <w:sz w:val="28"/>
          <w:szCs w:val="28"/>
        </w:rPr>
        <w:t>Мероприятие (результат) «</w:t>
      </w:r>
      <w:r w:rsidRPr="00C85643">
        <w:rPr>
          <w:sz w:val="28"/>
          <w:szCs w:val="28"/>
        </w:rPr>
        <w:t>Обеспечена безопасность на водных объектах</w:t>
      </w:r>
      <w:r w:rsidRPr="00F81EFD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B50A49">
        <w:rPr>
          <w:sz w:val="28"/>
          <w:szCs w:val="28"/>
        </w:rPr>
        <w:t>Достижение показателя запланировано на конец года;</w:t>
      </w:r>
    </w:p>
    <w:p w:rsidR="002938B1" w:rsidRDefault="002938B1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3F6DD5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C85643">
        <w:rPr>
          <w:color w:val="000000"/>
          <w:sz w:val="28"/>
          <w:szCs w:val="20"/>
        </w:rPr>
        <w:t>Обеспечение безопасности на воде</w:t>
      </w:r>
      <w:r w:rsidRPr="003F6DD5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3</w:t>
      </w:r>
      <w:r w:rsidRPr="003F6DD5">
        <w:rPr>
          <w:color w:val="000000"/>
          <w:sz w:val="28"/>
          <w:szCs w:val="20"/>
        </w:rPr>
        <w:t xml:space="preserve"> контрольных точек.</w:t>
      </w:r>
    </w:p>
    <w:p w:rsidR="002938B1" w:rsidRDefault="002938B1" w:rsidP="002F6DEB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По итогам 1 полугодия 2025 года не достигнуты контрольные точки, в связи с тем, что срок их исполнения не наступил.</w:t>
      </w:r>
    </w:p>
    <w:p w:rsidR="002938B1" w:rsidRPr="00C85643" w:rsidRDefault="002938B1" w:rsidP="00C85643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  </w:t>
      </w:r>
      <w:r w:rsidRPr="00C85643">
        <w:rPr>
          <w:color w:val="000000"/>
          <w:sz w:val="28"/>
          <w:szCs w:val="20"/>
        </w:rPr>
        <w:t xml:space="preserve">На реализацию комплекса процессных мероприятий «Создание аппаратно-программного комплекса «Безопасный город» на территории Алексеевского сельского поселения» в 2025 году муниципальной программой предусмотрено </w:t>
      </w:r>
      <w:r>
        <w:rPr>
          <w:color w:val="000000"/>
          <w:sz w:val="28"/>
          <w:szCs w:val="20"/>
        </w:rPr>
        <w:t>49</w:t>
      </w:r>
      <w:r w:rsidRPr="00C85643">
        <w:rPr>
          <w:color w:val="000000"/>
          <w:sz w:val="28"/>
          <w:szCs w:val="20"/>
        </w:rPr>
        <w:t xml:space="preserve">,0 тыс. рублей, сводной бюджетной росписью – </w:t>
      </w:r>
      <w:r>
        <w:rPr>
          <w:color w:val="000000"/>
          <w:sz w:val="28"/>
          <w:szCs w:val="20"/>
        </w:rPr>
        <w:t>49</w:t>
      </w:r>
      <w:r w:rsidRPr="00C85643">
        <w:rPr>
          <w:color w:val="000000"/>
          <w:sz w:val="28"/>
          <w:szCs w:val="20"/>
        </w:rPr>
        <w:t xml:space="preserve">,0 тыс. рублей. Фактическое освоение средств по итогам 1 полугодия 2025 года составило </w:t>
      </w:r>
      <w:r>
        <w:rPr>
          <w:color w:val="000000"/>
          <w:sz w:val="28"/>
          <w:szCs w:val="20"/>
        </w:rPr>
        <w:t>28,9</w:t>
      </w:r>
      <w:r w:rsidRPr="00C8564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59,0</w:t>
      </w:r>
      <w:r w:rsidRPr="00C85643">
        <w:rPr>
          <w:color w:val="000000"/>
          <w:sz w:val="28"/>
          <w:szCs w:val="20"/>
        </w:rPr>
        <w:t xml:space="preserve"> процента.</w:t>
      </w:r>
    </w:p>
    <w:p w:rsidR="002938B1" w:rsidRPr="00C85643" w:rsidRDefault="002938B1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 xml:space="preserve">      В рамках комплекса процессных мероприятий «Создание аппаратно-программного комплекса «Безопасный город» на территории Алексеевского сельского поселения» в 2025 году предусмотрены мероприятия:</w:t>
      </w:r>
    </w:p>
    <w:p w:rsidR="002938B1" w:rsidRPr="00C85643" w:rsidRDefault="002938B1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>1) Мероприятие (результат) «Создание и развитие аппаратно-программного комплекса «Безопасный город» на территории Алексеевского сельского поселения». Достижение показателя запланировано на конец года;</w:t>
      </w:r>
    </w:p>
    <w:p w:rsidR="002938B1" w:rsidRPr="00C85643" w:rsidRDefault="002938B1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 xml:space="preserve">       Достижение задач комплекса процессных мероприятий  «</w:t>
      </w:r>
      <w:r w:rsidRPr="004E384D">
        <w:rPr>
          <w:color w:val="000000"/>
          <w:sz w:val="28"/>
          <w:szCs w:val="20"/>
        </w:rPr>
        <w:t>Создание аппаратно-программного комплекса «Безопасный город» на территории Алексеевского сельского поселения</w:t>
      </w:r>
      <w:r w:rsidRPr="00C85643">
        <w:rPr>
          <w:color w:val="000000"/>
          <w:sz w:val="28"/>
          <w:szCs w:val="20"/>
        </w:rPr>
        <w:t>» оценивается на основании 2</w:t>
      </w:r>
      <w:bookmarkStart w:id="0" w:name="_GoBack"/>
      <w:bookmarkEnd w:id="0"/>
      <w:r w:rsidRPr="00C85643">
        <w:rPr>
          <w:color w:val="000000"/>
          <w:sz w:val="28"/>
          <w:szCs w:val="20"/>
        </w:rPr>
        <w:t xml:space="preserve"> контрольных точек.</w:t>
      </w:r>
    </w:p>
    <w:p w:rsidR="002938B1" w:rsidRDefault="002938B1" w:rsidP="00C85643">
      <w:pPr>
        <w:ind w:left="600"/>
        <w:jc w:val="both"/>
        <w:rPr>
          <w:color w:val="000000"/>
          <w:sz w:val="28"/>
          <w:szCs w:val="20"/>
        </w:rPr>
      </w:pPr>
      <w:r w:rsidRPr="00C85643">
        <w:rPr>
          <w:color w:val="000000"/>
          <w:sz w:val="28"/>
          <w:szCs w:val="20"/>
        </w:rPr>
        <w:t xml:space="preserve">      По итогам 1 полугодия 2025 года не достигнуты контрольные точки, в связи с тем, что срок их исполнения не наступил.</w:t>
      </w:r>
    </w:p>
    <w:p w:rsidR="002938B1" w:rsidRPr="002F6DEB" w:rsidRDefault="002938B1" w:rsidP="002F6DEB">
      <w:pPr>
        <w:ind w:left="600"/>
        <w:jc w:val="both"/>
        <w:rPr>
          <w:color w:val="000000"/>
          <w:sz w:val="28"/>
          <w:szCs w:val="20"/>
        </w:rPr>
      </w:pPr>
      <w:r w:rsidRPr="002F6DEB">
        <w:rPr>
          <w:color w:val="000000"/>
          <w:sz w:val="28"/>
          <w:szCs w:val="20"/>
        </w:rPr>
        <w:t xml:space="preserve">        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2F6DEB">
        <w:rPr>
          <w:i/>
          <w:color w:val="000000"/>
          <w:sz w:val="28"/>
          <w:szCs w:val="20"/>
        </w:rPr>
        <w:t>.</w:t>
      </w:r>
    </w:p>
    <w:p w:rsidR="002938B1" w:rsidRDefault="002938B1" w:rsidP="00612207">
      <w:pPr>
        <w:ind w:left="600"/>
        <w:jc w:val="both"/>
        <w:rPr>
          <w:sz w:val="28"/>
          <w:szCs w:val="28"/>
        </w:rPr>
      </w:pPr>
    </w:p>
    <w:p w:rsidR="002938B1" w:rsidRDefault="002938B1" w:rsidP="00612207">
      <w:pPr>
        <w:ind w:left="600"/>
        <w:jc w:val="both"/>
        <w:rPr>
          <w:sz w:val="28"/>
          <w:szCs w:val="28"/>
        </w:rPr>
      </w:pPr>
    </w:p>
    <w:p w:rsidR="002938B1" w:rsidRDefault="002938B1" w:rsidP="00612207">
      <w:pPr>
        <w:ind w:left="600"/>
        <w:jc w:val="both"/>
        <w:rPr>
          <w:sz w:val="28"/>
          <w:szCs w:val="28"/>
        </w:rPr>
      </w:pPr>
    </w:p>
    <w:p w:rsidR="002938B1" w:rsidRPr="007F2E2D" w:rsidRDefault="002938B1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2938B1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8B1" w:rsidRDefault="002938B1">
      <w:r>
        <w:separator/>
      </w:r>
    </w:p>
  </w:endnote>
  <w:endnote w:type="continuationSeparator" w:id="1">
    <w:p w:rsidR="002938B1" w:rsidRDefault="00293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B1" w:rsidRDefault="002938B1">
    <w:pPr>
      <w:pStyle w:val="Footer"/>
      <w:jc w:val="center"/>
    </w:pPr>
  </w:p>
  <w:p w:rsidR="002938B1" w:rsidRDefault="002938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8B1" w:rsidRDefault="002938B1">
      <w:r>
        <w:separator/>
      </w:r>
    </w:p>
  </w:footnote>
  <w:footnote w:type="continuationSeparator" w:id="1">
    <w:p w:rsidR="002938B1" w:rsidRDefault="002938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B1" w:rsidRDefault="002938B1">
    <w:pPr>
      <w:pStyle w:val="Header"/>
      <w:jc w:val="center"/>
    </w:pPr>
    <w:fldSimple w:instr="PAGE ">
      <w:r>
        <w:rPr>
          <w:noProof/>
        </w:rPr>
        <w:t>33</w:t>
      </w:r>
    </w:fldSimple>
  </w:p>
  <w:p w:rsidR="002938B1" w:rsidRDefault="002938B1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8B1" w:rsidRDefault="002938B1">
    <w:pPr>
      <w:pStyle w:val="Header"/>
      <w:jc w:val="center"/>
    </w:pPr>
  </w:p>
  <w:p w:rsidR="002938B1" w:rsidRDefault="002938B1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07E19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29A4"/>
    <w:rsid w:val="0003412D"/>
    <w:rsid w:val="00035D45"/>
    <w:rsid w:val="00036B4C"/>
    <w:rsid w:val="00036F0E"/>
    <w:rsid w:val="0003785F"/>
    <w:rsid w:val="000413E9"/>
    <w:rsid w:val="0004480C"/>
    <w:rsid w:val="000450A4"/>
    <w:rsid w:val="00052E40"/>
    <w:rsid w:val="00053E4D"/>
    <w:rsid w:val="000725D5"/>
    <w:rsid w:val="00077A3D"/>
    <w:rsid w:val="00081F3E"/>
    <w:rsid w:val="000830FC"/>
    <w:rsid w:val="00084E65"/>
    <w:rsid w:val="0008555A"/>
    <w:rsid w:val="0008699A"/>
    <w:rsid w:val="00093D71"/>
    <w:rsid w:val="00095887"/>
    <w:rsid w:val="000A0CFA"/>
    <w:rsid w:val="000A1960"/>
    <w:rsid w:val="000A1C3B"/>
    <w:rsid w:val="000B0303"/>
    <w:rsid w:val="000B42F3"/>
    <w:rsid w:val="000B4E1E"/>
    <w:rsid w:val="000C1A56"/>
    <w:rsid w:val="000C20C5"/>
    <w:rsid w:val="000C6192"/>
    <w:rsid w:val="000C697B"/>
    <w:rsid w:val="000C69D7"/>
    <w:rsid w:val="000D20FB"/>
    <w:rsid w:val="000D2659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0E5A"/>
    <w:rsid w:val="0011139A"/>
    <w:rsid w:val="00114F67"/>
    <w:rsid w:val="00115773"/>
    <w:rsid w:val="00117BA0"/>
    <w:rsid w:val="00134633"/>
    <w:rsid w:val="00136B5D"/>
    <w:rsid w:val="00137067"/>
    <w:rsid w:val="00137354"/>
    <w:rsid w:val="00137A64"/>
    <w:rsid w:val="001417BE"/>
    <w:rsid w:val="001517E9"/>
    <w:rsid w:val="00151F23"/>
    <w:rsid w:val="00161560"/>
    <w:rsid w:val="00162ADF"/>
    <w:rsid w:val="0016434C"/>
    <w:rsid w:val="00171642"/>
    <w:rsid w:val="00173FD6"/>
    <w:rsid w:val="00174C93"/>
    <w:rsid w:val="001750BA"/>
    <w:rsid w:val="001805A1"/>
    <w:rsid w:val="00181378"/>
    <w:rsid w:val="00191A27"/>
    <w:rsid w:val="00195190"/>
    <w:rsid w:val="00197A25"/>
    <w:rsid w:val="001A2BCF"/>
    <w:rsid w:val="001A6C8C"/>
    <w:rsid w:val="001B4494"/>
    <w:rsid w:val="001B60F7"/>
    <w:rsid w:val="001D1338"/>
    <w:rsid w:val="001D31FA"/>
    <w:rsid w:val="001E05A8"/>
    <w:rsid w:val="001E51B7"/>
    <w:rsid w:val="001E6E6F"/>
    <w:rsid w:val="001F03AA"/>
    <w:rsid w:val="001F354C"/>
    <w:rsid w:val="001F47A5"/>
    <w:rsid w:val="001F4FE5"/>
    <w:rsid w:val="001F5107"/>
    <w:rsid w:val="002037A9"/>
    <w:rsid w:val="00204FD7"/>
    <w:rsid w:val="00205C44"/>
    <w:rsid w:val="00211C3B"/>
    <w:rsid w:val="0021260D"/>
    <w:rsid w:val="00214CE8"/>
    <w:rsid w:val="002170DD"/>
    <w:rsid w:val="002177A0"/>
    <w:rsid w:val="0022176E"/>
    <w:rsid w:val="00221C28"/>
    <w:rsid w:val="00223857"/>
    <w:rsid w:val="00231967"/>
    <w:rsid w:val="00236086"/>
    <w:rsid w:val="0023666C"/>
    <w:rsid w:val="002406FB"/>
    <w:rsid w:val="0024234E"/>
    <w:rsid w:val="00243167"/>
    <w:rsid w:val="00246DC7"/>
    <w:rsid w:val="00247E2B"/>
    <w:rsid w:val="0025739E"/>
    <w:rsid w:val="00257E0D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938B1"/>
    <w:rsid w:val="002A3147"/>
    <w:rsid w:val="002B0839"/>
    <w:rsid w:val="002B19D5"/>
    <w:rsid w:val="002B1C0E"/>
    <w:rsid w:val="002B3408"/>
    <w:rsid w:val="002C2C15"/>
    <w:rsid w:val="002C2D46"/>
    <w:rsid w:val="002C34D5"/>
    <w:rsid w:val="002C3F0A"/>
    <w:rsid w:val="002C4ACB"/>
    <w:rsid w:val="002C67BB"/>
    <w:rsid w:val="002C7C04"/>
    <w:rsid w:val="002D177F"/>
    <w:rsid w:val="002D7D83"/>
    <w:rsid w:val="002E3E60"/>
    <w:rsid w:val="002E4351"/>
    <w:rsid w:val="002E777D"/>
    <w:rsid w:val="002F54F6"/>
    <w:rsid w:val="002F55BF"/>
    <w:rsid w:val="002F6DEB"/>
    <w:rsid w:val="00300CD2"/>
    <w:rsid w:val="003105F8"/>
    <w:rsid w:val="0031200F"/>
    <w:rsid w:val="00320D9B"/>
    <w:rsid w:val="003246C4"/>
    <w:rsid w:val="00331D70"/>
    <w:rsid w:val="00341F35"/>
    <w:rsid w:val="00343093"/>
    <w:rsid w:val="00346B8D"/>
    <w:rsid w:val="0035513B"/>
    <w:rsid w:val="00361F58"/>
    <w:rsid w:val="00362581"/>
    <w:rsid w:val="0036365E"/>
    <w:rsid w:val="003647FD"/>
    <w:rsid w:val="00372CF2"/>
    <w:rsid w:val="00375E4F"/>
    <w:rsid w:val="0037622E"/>
    <w:rsid w:val="00376823"/>
    <w:rsid w:val="00376E34"/>
    <w:rsid w:val="00383162"/>
    <w:rsid w:val="003875D8"/>
    <w:rsid w:val="00390ACA"/>
    <w:rsid w:val="00390D14"/>
    <w:rsid w:val="003936DF"/>
    <w:rsid w:val="003A29C6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3F34C0"/>
    <w:rsid w:val="003F6DD5"/>
    <w:rsid w:val="004022ED"/>
    <w:rsid w:val="0040237C"/>
    <w:rsid w:val="004042A0"/>
    <w:rsid w:val="00406818"/>
    <w:rsid w:val="00410035"/>
    <w:rsid w:val="004109FF"/>
    <w:rsid w:val="004130F1"/>
    <w:rsid w:val="0041699D"/>
    <w:rsid w:val="00422970"/>
    <w:rsid w:val="00427413"/>
    <w:rsid w:val="004306EF"/>
    <w:rsid w:val="00430761"/>
    <w:rsid w:val="004360BD"/>
    <w:rsid w:val="00445FE4"/>
    <w:rsid w:val="00446B53"/>
    <w:rsid w:val="00453098"/>
    <w:rsid w:val="004575D9"/>
    <w:rsid w:val="0046739D"/>
    <w:rsid w:val="004719B4"/>
    <w:rsid w:val="0047353A"/>
    <w:rsid w:val="0048093A"/>
    <w:rsid w:val="004823B0"/>
    <w:rsid w:val="00482FF0"/>
    <w:rsid w:val="00483CE2"/>
    <w:rsid w:val="00483D3F"/>
    <w:rsid w:val="00487B48"/>
    <w:rsid w:val="00491587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5EB"/>
    <w:rsid w:val="004E2D83"/>
    <w:rsid w:val="004E384D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110D"/>
    <w:rsid w:val="00585749"/>
    <w:rsid w:val="0059092A"/>
    <w:rsid w:val="00590C40"/>
    <w:rsid w:val="00591165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6EA5"/>
    <w:rsid w:val="005F2B91"/>
    <w:rsid w:val="005F6F8C"/>
    <w:rsid w:val="00602FC0"/>
    <w:rsid w:val="00604817"/>
    <w:rsid w:val="0060536F"/>
    <w:rsid w:val="006068C9"/>
    <w:rsid w:val="00611004"/>
    <w:rsid w:val="00611A4E"/>
    <w:rsid w:val="00612207"/>
    <w:rsid w:val="00617D1E"/>
    <w:rsid w:val="006219A0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721D1"/>
    <w:rsid w:val="00680D97"/>
    <w:rsid w:val="006811ED"/>
    <w:rsid w:val="006852DB"/>
    <w:rsid w:val="00690361"/>
    <w:rsid w:val="00692DB7"/>
    <w:rsid w:val="006A3F40"/>
    <w:rsid w:val="006A618C"/>
    <w:rsid w:val="006A6A01"/>
    <w:rsid w:val="006A7B7D"/>
    <w:rsid w:val="006B0641"/>
    <w:rsid w:val="006B0FB9"/>
    <w:rsid w:val="006B3374"/>
    <w:rsid w:val="006B40C9"/>
    <w:rsid w:val="006B500A"/>
    <w:rsid w:val="006B7717"/>
    <w:rsid w:val="006C3364"/>
    <w:rsid w:val="006C4EE3"/>
    <w:rsid w:val="006D0E47"/>
    <w:rsid w:val="006D505B"/>
    <w:rsid w:val="006D536E"/>
    <w:rsid w:val="006E055E"/>
    <w:rsid w:val="006E0F1F"/>
    <w:rsid w:val="006E3403"/>
    <w:rsid w:val="006E390E"/>
    <w:rsid w:val="006F022B"/>
    <w:rsid w:val="006F02F0"/>
    <w:rsid w:val="006F0C39"/>
    <w:rsid w:val="006F191C"/>
    <w:rsid w:val="006F28AF"/>
    <w:rsid w:val="006F3621"/>
    <w:rsid w:val="006F3670"/>
    <w:rsid w:val="006F412D"/>
    <w:rsid w:val="006F5A48"/>
    <w:rsid w:val="006F67A1"/>
    <w:rsid w:val="00702426"/>
    <w:rsid w:val="007031CD"/>
    <w:rsid w:val="00705669"/>
    <w:rsid w:val="00712270"/>
    <w:rsid w:val="00714B2B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906DC"/>
    <w:rsid w:val="00793BDD"/>
    <w:rsid w:val="00797025"/>
    <w:rsid w:val="007A3046"/>
    <w:rsid w:val="007A3437"/>
    <w:rsid w:val="007B0B46"/>
    <w:rsid w:val="007B2B3B"/>
    <w:rsid w:val="007C0344"/>
    <w:rsid w:val="007C2A44"/>
    <w:rsid w:val="007E175A"/>
    <w:rsid w:val="007E5FC7"/>
    <w:rsid w:val="007E6175"/>
    <w:rsid w:val="007F09BF"/>
    <w:rsid w:val="007F0B04"/>
    <w:rsid w:val="007F109F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1418"/>
    <w:rsid w:val="00845E4C"/>
    <w:rsid w:val="008467CF"/>
    <w:rsid w:val="008503E7"/>
    <w:rsid w:val="0085067F"/>
    <w:rsid w:val="0085152D"/>
    <w:rsid w:val="00853C41"/>
    <w:rsid w:val="00855CF7"/>
    <w:rsid w:val="00857F87"/>
    <w:rsid w:val="00865445"/>
    <w:rsid w:val="00871E35"/>
    <w:rsid w:val="00872EF3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3CCB"/>
    <w:rsid w:val="008F6506"/>
    <w:rsid w:val="00901184"/>
    <w:rsid w:val="009018C5"/>
    <w:rsid w:val="00904F3E"/>
    <w:rsid w:val="009055E4"/>
    <w:rsid w:val="009105C1"/>
    <w:rsid w:val="00910DC9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64DB"/>
    <w:rsid w:val="009806A4"/>
    <w:rsid w:val="009862D8"/>
    <w:rsid w:val="00992E1B"/>
    <w:rsid w:val="0099351F"/>
    <w:rsid w:val="009954F9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1E89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1F48"/>
    <w:rsid w:val="009F62D4"/>
    <w:rsid w:val="009F750F"/>
    <w:rsid w:val="00A00E5D"/>
    <w:rsid w:val="00A05C3B"/>
    <w:rsid w:val="00A072F7"/>
    <w:rsid w:val="00A10EEB"/>
    <w:rsid w:val="00A132AF"/>
    <w:rsid w:val="00A14523"/>
    <w:rsid w:val="00A1644F"/>
    <w:rsid w:val="00A178D7"/>
    <w:rsid w:val="00A17B23"/>
    <w:rsid w:val="00A20161"/>
    <w:rsid w:val="00A26157"/>
    <w:rsid w:val="00A27801"/>
    <w:rsid w:val="00A3122D"/>
    <w:rsid w:val="00A32171"/>
    <w:rsid w:val="00A32A4E"/>
    <w:rsid w:val="00A35FDA"/>
    <w:rsid w:val="00A41A90"/>
    <w:rsid w:val="00A42736"/>
    <w:rsid w:val="00A44DBE"/>
    <w:rsid w:val="00A45CD5"/>
    <w:rsid w:val="00A51EA6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282C"/>
    <w:rsid w:val="00AA338A"/>
    <w:rsid w:val="00AA42F0"/>
    <w:rsid w:val="00AA4A21"/>
    <w:rsid w:val="00AB1A30"/>
    <w:rsid w:val="00AC1542"/>
    <w:rsid w:val="00AC31AB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14CCF"/>
    <w:rsid w:val="00B23EC0"/>
    <w:rsid w:val="00B25ED8"/>
    <w:rsid w:val="00B3102C"/>
    <w:rsid w:val="00B45A82"/>
    <w:rsid w:val="00B50A49"/>
    <w:rsid w:val="00B52CAC"/>
    <w:rsid w:val="00B57CD4"/>
    <w:rsid w:val="00B620EE"/>
    <w:rsid w:val="00B62794"/>
    <w:rsid w:val="00B6526E"/>
    <w:rsid w:val="00B66A1D"/>
    <w:rsid w:val="00B70B7C"/>
    <w:rsid w:val="00B72401"/>
    <w:rsid w:val="00B73100"/>
    <w:rsid w:val="00B831B7"/>
    <w:rsid w:val="00B910F7"/>
    <w:rsid w:val="00B9146F"/>
    <w:rsid w:val="00B942E3"/>
    <w:rsid w:val="00B973B7"/>
    <w:rsid w:val="00BB1CC3"/>
    <w:rsid w:val="00BB224B"/>
    <w:rsid w:val="00BB50E0"/>
    <w:rsid w:val="00BB5A4F"/>
    <w:rsid w:val="00BB6BD0"/>
    <w:rsid w:val="00BB78F2"/>
    <w:rsid w:val="00BC36D3"/>
    <w:rsid w:val="00BD0004"/>
    <w:rsid w:val="00BD4BE6"/>
    <w:rsid w:val="00BD7D11"/>
    <w:rsid w:val="00BE5FB3"/>
    <w:rsid w:val="00BE6AC6"/>
    <w:rsid w:val="00BF0E9E"/>
    <w:rsid w:val="00BF7013"/>
    <w:rsid w:val="00C004EB"/>
    <w:rsid w:val="00C10211"/>
    <w:rsid w:val="00C132DB"/>
    <w:rsid w:val="00C15B91"/>
    <w:rsid w:val="00C23159"/>
    <w:rsid w:val="00C259F0"/>
    <w:rsid w:val="00C26D7F"/>
    <w:rsid w:val="00C35507"/>
    <w:rsid w:val="00C422C4"/>
    <w:rsid w:val="00C43ECF"/>
    <w:rsid w:val="00C44BC0"/>
    <w:rsid w:val="00C614C4"/>
    <w:rsid w:val="00C636C3"/>
    <w:rsid w:val="00C64482"/>
    <w:rsid w:val="00C64D5A"/>
    <w:rsid w:val="00C722B7"/>
    <w:rsid w:val="00C739F4"/>
    <w:rsid w:val="00C7561A"/>
    <w:rsid w:val="00C75827"/>
    <w:rsid w:val="00C76F92"/>
    <w:rsid w:val="00C82158"/>
    <w:rsid w:val="00C84193"/>
    <w:rsid w:val="00C84C3E"/>
    <w:rsid w:val="00C85643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8EF"/>
    <w:rsid w:val="00CC0CF0"/>
    <w:rsid w:val="00CC53B1"/>
    <w:rsid w:val="00CC61EA"/>
    <w:rsid w:val="00CC78E3"/>
    <w:rsid w:val="00CD7F90"/>
    <w:rsid w:val="00CE0C73"/>
    <w:rsid w:val="00CE2324"/>
    <w:rsid w:val="00CE346B"/>
    <w:rsid w:val="00CE51F7"/>
    <w:rsid w:val="00CE525E"/>
    <w:rsid w:val="00CE6951"/>
    <w:rsid w:val="00CF7C34"/>
    <w:rsid w:val="00D0258E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776A"/>
    <w:rsid w:val="00D27FA0"/>
    <w:rsid w:val="00D33C8E"/>
    <w:rsid w:val="00D33F86"/>
    <w:rsid w:val="00D4145A"/>
    <w:rsid w:val="00D422C5"/>
    <w:rsid w:val="00D447AA"/>
    <w:rsid w:val="00D461DE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28BD"/>
    <w:rsid w:val="00D74499"/>
    <w:rsid w:val="00D758C1"/>
    <w:rsid w:val="00D76C7A"/>
    <w:rsid w:val="00D8670D"/>
    <w:rsid w:val="00D90192"/>
    <w:rsid w:val="00D90E35"/>
    <w:rsid w:val="00DA01A4"/>
    <w:rsid w:val="00DA22E7"/>
    <w:rsid w:val="00DA501A"/>
    <w:rsid w:val="00DA7D4B"/>
    <w:rsid w:val="00DB09C4"/>
    <w:rsid w:val="00DB7DF0"/>
    <w:rsid w:val="00DC0210"/>
    <w:rsid w:val="00DC0C6B"/>
    <w:rsid w:val="00DC4E87"/>
    <w:rsid w:val="00DC51C7"/>
    <w:rsid w:val="00DD4F91"/>
    <w:rsid w:val="00DE14A2"/>
    <w:rsid w:val="00DE2203"/>
    <w:rsid w:val="00DF0E64"/>
    <w:rsid w:val="00DF3B37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3AAC"/>
    <w:rsid w:val="00E24E37"/>
    <w:rsid w:val="00E263A7"/>
    <w:rsid w:val="00E270DD"/>
    <w:rsid w:val="00E36923"/>
    <w:rsid w:val="00E37415"/>
    <w:rsid w:val="00E37C02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65D0C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7D47"/>
    <w:rsid w:val="00F025FE"/>
    <w:rsid w:val="00F05054"/>
    <w:rsid w:val="00F06A3E"/>
    <w:rsid w:val="00F11DA8"/>
    <w:rsid w:val="00F15EEA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1EFD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0E4A"/>
    <w:rsid w:val="00FE12B4"/>
    <w:rsid w:val="00FE31AE"/>
    <w:rsid w:val="00FE3209"/>
    <w:rsid w:val="00FE57EA"/>
    <w:rsid w:val="00FE5B5E"/>
    <w:rsid w:val="00FF421C"/>
    <w:rsid w:val="00FF5C9E"/>
    <w:rsid w:val="00FF711B"/>
    <w:rsid w:val="00FF764A"/>
    <w:rsid w:val="00FF7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  <w:style w:type="character" w:customStyle="1" w:styleId="1a">
    <w:name w:val="Знак Знак1"/>
    <w:uiPriority w:val="99"/>
    <w:rsid w:val="00331D70"/>
    <w:rPr>
      <w:rFonts w:ascii="Arial" w:eastAsia="Batang" w:hAnsi="Arial"/>
      <w:color w:val="000000"/>
      <w:lang w:val="ru-RU"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274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3266</TotalTime>
  <Pages>33</Pages>
  <Words>5011</Words>
  <Characters>28564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193</cp:revision>
  <cp:lastPrinted>2026-03-26T11:49:00Z</cp:lastPrinted>
  <dcterms:created xsi:type="dcterms:W3CDTF">2024-06-20T12:11:00Z</dcterms:created>
  <dcterms:modified xsi:type="dcterms:W3CDTF">2026-03-26T11:50:00Z</dcterms:modified>
</cp:coreProperties>
</file>