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15E" w:rsidRPr="000E75AB" w:rsidRDefault="00EE615E" w:rsidP="003A34C5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EE615E" w:rsidRPr="000E75AB" w:rsidRDefault="00EE615E" w:rsidP="000E75AB">
      <w:pPr>
        <w:jc w:val="right"/>
        <w:rPr>
          <w:color w:val="000000"/>
          <w:sz w:val="28"/>
          <w:szCs w:val="28"/>
        </w:rPr>
      </w:pPr>
    </w:p>
    <w:p w:rsidR="00EE615E" w:rsidRPr="000E75AB" w:rsidRDefault="00EE615E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EE615E" w:rsidRPr="000E75AB" w:rsidRDefault="00EE615E" w:rsidP="000E75AB">
      <w:pPr>
        <w:jc w:val="right"/>
        <w:rPr>
          <w:color w:val="000000"/>
          <w:sz w:val="28"/>
          <w:szCs w:val="28"/>
        </w:rPr>
      </w:pPr>
    </w:p>
    <w:p w:rsidR="00EE615E" w:rsidRPr="000E75AB" w:rsidRDefault="00EE615E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EE615E" w:rsidRPr="0025739E" w:rsidRDefault="00EE615E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EE615E" w:rsidRDefault="00EE615E" w:rsidP="00845E4C">
      <w:pPr>
        <w:contextualSpacing/>
        <w:rPr>
          <w:b/>
          <w:sz w:val="20"/>
        </w:rPr>
      </w:pPr>
    </w:p>
    <w:p w:rsidR="00EE615E" w:rsidRPr="00343093" w:rsidRDefault="00EE615E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EE615E" w:rsidRDefault="00EE615E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EE615E" w:rsidRPr="00343093" w:rsidRDefault="00EE615E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EE615E" w:rsidRPr="00D461DE" w:rsidRDefault="00EE615E" w:rsidP="00FF764A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 w:rsidRPr="001846C5">
        <w:rPr>
          <w:b/>
          <w:i/>
          <w:sz w:val="28"/>
          <w:szCs w:val="28"/>
        </w:rPr>
        <w:t>Развитие муниципальной службы Алексеевского сельского поселения</w:t>
      </w:r>
      <w:r w:rsidRPr="00D461DE">
        <w:rPr>
          <w:b/>
          <w:i/>
          <w:sz w:val="28"/>
          <w:szCs w:val="28"/>
        </w:rPr>
        <w:t>»</w:t>
      </w:r>
    </w:p>
    <w:p w:rsidR="00EE615E" w:rsidRPr="00343093" w:rsidRDefault="00EE615E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EE615E" w:rsidRPr="00AC3328" w:rsidRDefault="00EE615E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0"/>
        <w:gridCol w:w="1275"/>
        <w:gridCol w:w="1899"/>
        <w:gridCol w:w="960"/>
        <w:gridCol w:w="1200"/>
        <w:gridCol w:w="1080"/>
        <w:gridCol w:w="960"/>
        <w:gridCol w:w="1080"/>
        <w:gridCol w:w="960"/>
        <w:gridCol w:w="2760"/>
        <w:gridCol w:w="840"/>
        <w:gridCol w:w="840"/>
        <w:gridCol w:w="840"/>
        <w:gridCol w:w="758"/>
      </w:tblGrid>
      <w:tr w:rsidR="00EE615E" w:rsidRPr="00AC3328" w:rsidTr="00632386">
        <w:trPr>
          <w:jc w:val="center"/>
        </w:trPr>
        <w:tc>
          <w:tcPr>
            <w:tcW w:w="600" w:type="dxa"/>
            <w:vAlign w:val="center"/>
          </w:tcPr>
          <w:p w:rsidR="00EE615E" w:rsidRPr="004042A0" w:rsidRDefault="00EE615E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5" w:type="dxa"/>
            <w:vAlign w:val="center"/>
          </w:tcPr>
          <w:p w:rsidR="00EE615E" w:rsidRPr="004042A0" w:rsidRDefault="00EE615E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1899" w:type="dxa"/>
            <w:vAlign w:val="center"/>
          </w:tcPr>
          <w:p w:rsidR="00EE615E" w:rsidRPr="004042A0" w:rsidRDefault="00EE615E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60" w:type="dxa"/>
            <w:vAlign w:val="center"/>
          </w:tcPr>
          <w:p w:rsidR="00EE615E" w:rsidRPr="004042A0" w:rsidRDefault="00EE615E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1200" w:type="dxa"/>
            <w:vAlign w:val="center"/>
          </w:tcPr>
          <w:p w:rsidR="00EE615E" w:rsidRPr="004042A0" w:rsidRDefault="00EE615E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1080" w:type="dxa"/>
            <w:vAlign w:val="center"/>
          </w:tcPr>
          <w:p w:rsidR="00EE615E" w:rsidRPr="004042A0" w:rsidRDefault="00EE615E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960" w:type="dxa"/>
            <w:vAlign w:val="center"/>
          </w:tcPr>
          <w:p w:rsidR="00EE615E" w:rsidRPr="004042A0" w:rsidRDefault="00EE615E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1080" w:type="dxa"/>
            <w:vAlign w:val="center"/>
          </w:tcPr>
          <w:p w:rsidR="00EE615E" w:rsidRPr="004042A0" w:rsidRDefault="00EE615E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E615E" w:rsidRPr="004042A0" w:rsidRDefault="00EE615E" w:rsidP="006323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отчетного периода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15E" w:rsidRPr="004042A0" w:rsidRDefault="00EE615E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15E" w:rsidRPr="004042A0" w:rsidRDefault="00EE615E" w:rsidP="004042A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EE615E" w:rsidRPr="004042A0" w:rsidRDefault="00EE615E" w:rsidP="006323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840" w:type="dxa"/>
            <w:vAlign w:val="center"/>
          </w:tcPr>
          <w:p w:rsidR="00EE615E" w:rsidRPr="004042A0" w:rsidRDefault="00EE615E" w:rsidP="004042A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758" w:type="dxa"/>
            <w:vAlign w:val="center"/>
          </w:tcPr>
          <w:p w:rsidR="00EE615E" w:rsidRPr="004042A0" w:rsidRDefault="00EE615E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EE615E" w:rsidRPr="00AC3328" w:rsidTr="00632386">
        <w:trPr>
          <w:jc w:val="center"/>
        </w:trPr>
        <w:tc>
          <w:tcPr>
            <w:tcW w:w="600" w:type="dxa"/>
          </w:tcPr>
          <w:p w:rsidR="00EE615E" w:rsidRPr="004042A0" w:rsidRDefault="00EE615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EE615E" w:rsidRPr="004042A0" w:rsidRDefault="00EE615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99" w:type="dxa"/>
          </w:tcPr>
          <w:p w:rsidR="00EE615E" w:rsidRPr="004042A0" w:rsidRDefault="00EE615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</w:tcPr>
          <w:p w:rsidR="00EE615E" w:rsidRPr="004042A0" w:rsidRDefault="00EE615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00" w:type="dxa"/>
          </w:tcPr>
          <w:p w:rsidR="00EE615E" w:rsidRPr="004042A0" w:rsidRDefault="00EE615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EE615E" w:rsidRPr="004042A0" w:rsidRDefault="00EE615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</w:tcPr>
          <w:p w:rsidR="00EE615E" w:rsidRPr="004042A0" w:rsidRDefault="00EE615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EE615E" w:rsidRPr="004042A0" w:rsidRDefault="00EE615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E615E" w:rsidRPr="004042A0" w:rsidRDefault="00EE615E" w:rsidP="006323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EE615E" w:rsidRPr="004042A0" w:rsidRDefault="00EE615E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EE615E" w:rsidRPr="004042A0" w:rsidRDefault="00EE615E" w:rsidP="006323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EE615E" w:rsidRPr="004042A0" w:rsidRDefault="00EE615E" w:rsidP="006323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40" w:type="dxa"/>
          </w:tcPr>
          <w:p w:rsidR="00EE615E" w:rsidRPr="004042A0" w:rsidRDefault="00EE615E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58" w:type="dxa"/>
          </w:tcPr>
          <w:p w:rsidR="00EE615E" w:rsidRPr="004042A0" w:rsidRDefault="00EE615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EE615E" w:rsidRPr="00AC3328" w:rsidTr="00EF4695">
        <w:trPr>
          <w:trHeight w:val="231"/>
          <w:jc w:val="center"/>
        </w:trPr>
        <w:tc>
          <w:tcPr>
            <w:tcW w:w="16052" w:type="dxa"/>
            <w:gridSpan w:val="14"/>
          </w:tcPr>
          <w:p w:rsidR="00EE615E" w:rsidRPr="000D2659" w:rsidRDefault="00EE615E" w:rsidP="000D2659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 w:rsidRPr="000D2659">
              <w:rPr>
                <w:i/>
                <w:szCs w:val="22"/>
              </w:rPr>
              <w:t>«</w:t>
            </w:r>
            <w:r w:rsidRPr="001846C5">
              <w:rPr>
                <w:i/>
              </w:rPr>
              <w:t>увеличение доли граждан, положительно оценивающих деятельность Администрация Алексеевского сельского поселения до 52% к 2030 году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EE615E" w:rsidRPr="00AC3328" w:rsidTr="00632386">
        <w:trPr>
          <w:jc w:val="center"/>
        </w:trPr>
        <w:tc>
          <w:tcPr>
            <w:tcW w:w="600" w:type="dxa"/>
          </w:tcPr>
          <w:p w:rsidR="00EE615E" w:rsidRPr="004042A0" w:rsidRDefault="00EE615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5" w:type="dxa"/>
            <w:shd w:val="clear" w:color="auto" w:fill="00FF00"/>
          </w:tcPr>
          <w:p w:rsidR="00EE615E" w:rsidRPr="004042A0" w:rsidRDefault="00EE615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1899" w:type="dxa"/>
          </w:tcPr>
          <w:p w:rsidR="00EE615E" w:rsidRPr="007906DC" w:rsidRDefault="00EE615E" w:rsidP="00483CE2">
            <w:r w:rsidRPr="001846C5">
              <w:t>Доля граждан, положительно оценивающих деятельность Администрации Алексеевского сельского поселения</w:t>
            </w:r>
          </w:p>
        </w:tc>
        <w:tc>
          <w:tcPr>
            <w:tcW w:w="960" w:type="dxa"/>
          </w:tcPr>
          <w:p w:rsidR="00EE615E" w:rsidRPr="004042A0" w:rsidRDefault="00EE615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00" w:type="dxa"/>
          </w:tcPr>
          <w:p w:rsidR="00EE615E" w:rsidRPr="004042A0" w:rsidRDefault="00EE615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1080" w:type="dxa"/>
          </w:tcPr>
          <w:p w:rsidR="00EE615E" w:rsidRPr="004042A0" w:rsidRDefault="00EE615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960" w:type="dxa"/>
          </w:tcPr>
          <w:p w:rsidR="00EE615E" w:rsidRPr="004042A0" w:rsidRDefault="00EE615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EE615E" w:rsidRPr="004042A0" w:rsidRDefault="00EE615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E615E" w:rsidRPr="004042A0" w:rsidRDefault="00EE615E" w:rsidP="001846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EE615E" w:rsidRPr="004042A0" w:rsidRDefault="00EE615E" w:rsidP="00C340B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103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 w:rsidRPr="001846C5">
              <w:rPr>
                <w:color w:val="000000"/>
                <w:sz w:val="22"/>
                <w:szCs w:val="22"/>
              </w:rPr>
              <w:t>Развитие муниципальной службы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EE615E" w:rsidRPr="00632386" w:rsidRDefault="00EE615E" w:rsidP="001846C5">
            <w:pPr>
              <w:jc w:val="center"/>
              <w:rPr>
                <w:color w:val="000000"/>
              </w:rPr>
            </w:pPr>
            <w:r w:rsidRPr="00632386">
              <w:rPr>
                <w:color w:val="000000"/>
                <w:sz w:val="22"/>
                <w:szCs w:val="22"/>
              </w:rPr>
              <w:t>51,7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EE615E" w:rsidRPr="00632386" w:rsidRDefault="00EE615E" w:rsidP="001846C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51,7</w:t>
            </w:r>
          </w:p>
        </w:tc>
        <w:tc>
          <w:tcPr>
            <w:tcW w:w="840" w:type="dxa"/>
          </w:tcPr>
          <w:p w:rsidR="00EE615E" w:rsidRPr="00632386" w:rsidRDefault="00EE615E" w:rsidP="004042A0">
            <w:pPr>
              <w:jc w:val="center"/>
              <w:rPr>
                <w:color w:val="000000"/>
              </w:rPr>
            </w:pPr>
            <w:r w:rsidRPr="00632386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EE615E" w:rsidRPr="00632386" w:rsidRDefault="00EE615E" w:rsidP="0057605F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Показатель годовой</w:t>
            </w:r>
          </w:p>
        </w:tc>
      </w:tr>
      <w:tr w:rsidR="00EE615E" w:rsidRPr="00AC3328" w:rsidTr="00BA7FED">
        <w:trPr>
          <w:jc w:val="center"/>
        </w:trPr>
        <w:tc>
          <w:tcPr>
            <w:tcW w:w="16052" w:type="dxa"/>
            <w:gridSpan w:val="14"/>
          </w:tcPr>
          <w:p w:rsidR="00EE615E" w:rsidRPr="001846C5" w:rsidRDefault="00EE615E" w:rsidP="0057605F">
            <w:pPr>
              <w:rPr>
                <w:i/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  <w:r w:rsidRPr="001846C5">
              <w:rPr>
                <w:i/>
                <w:color w:val="000000"/>
                <w:sz w:val="22"/>
                <w:szCs w:val="22"/>
              </w:rPr>
              <w:t>. Цель муниципальной программы «увеличение доли муниципальных служащих, принявших участие в мероприятиях по профессиональному развитию, до 35,0 % к 2030 году».</w:t>
            </w:r>
          </w:p>
        </w:tc>
      </w:tr>
      <w:tr w:rsidR="00EE615E" w:rsidRPr="00AC3328" w:rsidTr="00632386">
        <w:trPr>
          <w:jc w:val="center"/>
        </w:trPr>
        <w:tc>
          <w:tcPr>
            <w:tcW w:w="600" w:type="dxa"/>
          </w:tcPr>
          <w:p w:rsidR="00EE615E" w:rsidRPr="004042A0" w:rsidRDefault="00EE615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5" w:type="dxa"/>
            <w:shd w:val="clear" w:color="auto" w:fill="00FF00"/>
          </w:tcPr>
          <w:p w:rsidR="00EE615E" w:rsidRPr="004042A0" w:rsidRDefault="00EE615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1899" w:type="dxa"/>
            <w:vAlign w:val="center"/>
          </w:tcPr>
          <w:p w:rsidR="00EE615E" w:rsidRDefault="00EE615E" w:rsidP="001846C5">
            <w:r>
              <w:t xml:space="preserve">Доля муниципальных служащих, принявших участие в мероприятиях </w:t>
            </w:r>
          </w:p>
          <w:p w:rsidR="00EE615E" w:rsidRPr="004042A0" w:rsidRDefault="00EE615E" w:rsidP="001846C5">
            <w:pPr>
              <w:rPr>
                <w:color w:val="000000"/>
              </w:rPr>
            </w:pPr>
            <w:r>
              <w:t>по профессиональному развитию</w:t>
            </w:r>
          </w:p>
        </w:tc>
        <w:tc>
          <w:tcPr>
            <w:tcW w:w="960" w:type="dxa"/>
          </w:tcPr>
          <w:p w:rsidR="00EE615E" w:rsidRPr="004042A0" w:rsidRDefault="00EE615E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00" w:type="dxa"/>
          </w:tcPr>
          <w:p w:rsidR="00EE615E" w:rsidRPr="004042A0" w:rsidRDefault="00EE615E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возрастание</w:t>
            </w:r>
          </w:p>
        </w:tc>
        <w:tc>
          <w:tcPr>
            <w:tcW w:w="1080" w:type="dxa"/>
          </w:tcPr>
          <w:p w:rsidR="00EE615E" w:rsidRPr="004042A0" w:rsidRDefault="00EE615E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960" w:type="dxa"/>
          </w:tcPr>
          <w:p w:rsidR="00EE615E" w:rsidRPr="004042A0" w:rsidRDefault="00EE615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EE615E" w:rsidRPr="004042A0" w:rsidRDefault="00EE615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EE615E" w:rsidRPr="004042A0" w:rsidRDefault="00EE615E" w:rsidP="001846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615E" w:rsidRPr="004042A0" w:rsidRDefault="00EE615E" w:rsidP="00C340B2">
            <w:pPr>
              <w:jc w:val="center"/>
              <w:rPr>
                <w:color w:val="000000"/>
              </w:rPr>
            </w:pPr>
            <w:r w:rsidRPr="00FF764A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</w:t>
            </w:r>
            <w:r>
              <w:rPr>
                <w:color w:val="000000"/>
                <w:sz w:val="22"/>
                <w:szCs w:val="22"/>
              </w:rPr>
              <w:t>3</w:t>
            </w:r>
            <w:r w:rsidRPr="00FF764A">
              <w:rPr>
                <w:color w:val="000000"/>
                <w:sz w:val="22"/>
                <w:szCs w:val="22"/>
              </w:rPr>
              <w:t xml:space="preserve"> «Об утверждении муниципальной программы Алексеевского сельского поселения Октябрьского района «</w:t>
            </w:r>
            <w:r w:rsidRPr="001846C5">
              <w:rPr>
                <w:color w:val="000000"/>
                <w:sz w:val="22"/>
                <w:szCs w:val="22"/>
              </w:rPr>
              <w:t>Развитие муниципальной службы Алексеевского сельского поселения</w:t>
            </w:r>
            <w:r w:rsidRPr="00FF764A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615E" w:rsidRPr="00632386" w:rsidRDefault="00EE615E" w:rsidP="00C340B2">
            <w:pPr>
              <w:jc w:val="center"/>
              <w:rPr>
                <w:color w:val="000000"/>
              </w:rPr>
            </w:pPr>
            <w:r w:rsidRPr="00632386">
              <w:rPr>
                <w:color w:val="000000"/>
                <w:sz w:val="22"/>
                <w:szCs w:val="22"/>
              </w:rPr>
              <w:t>32,0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:rsidR="00EE615E" w:rsidRPr="00632386" w:rsidRDefault="00EE615E">
            <w:pPr>
              <w:rPr>
                <w:color w:val="000000"/>
              </w:rPr>
            </w:pPr>
            <w:r w:rsidRPr="00632386">
              <w:rPr>
                <w:color w:val="000000"/>
                <w:sz w:val="22"/>
                <w:szCs w:val="22"/>
              </w:rPr>
              <w:t>32,0</w:t>
            </w:r>
          </w:p>
          <w:p w:rsidR="00EE615E" w:rsidRPr="00632386" w:rsidRDefault="00EE615E" w:rsidP="00C340B2">
            <w:pPr>
              <w:jc w:val="center"/>
              <w:rPr>
                <w:color w:val="000000"/>
              </w:rPr>
            </w:pPr>
          </w:p>
        </w:tc>
        <w:tc>
          <w:tcPr>
            <w:tcW w:w="840" w:type="dxa"/>
          </w:tcPr>
          <w:p w:rsidR="00EE615E" w:rsidRPr="00632386" w:rsidRDefault="00EE615E" w:rsidP="004042A0">
            <w:pPr>
              <w:jc w:val="center"/>
              <w:rPr>
                <w:color w:val="000000"/>
              </w:rPr>
            </w:pPr>
            <w:r w:rsidRPr="00632386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EE615E" w:rsidRPr="00632386" w:rsidRDefault="00EE615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Показатель годовой</w:t>
            </w:r>
          </w:p>
        </w:tc>
      </w:tr>
    </w:tbl>
    <w:p w:rsidR="00EE615E" w:rsidRPr="009A5B6D" w:rsidRDefault="00EE615E" w:rsidP="009A5B6D">
      <w:pPr>
        <w:ind w:right="536"/>
        <w:contextualSpacing/>
        <w:jc w:val="right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  <w:highlight w:val="yellow"/>
        </w:rPr>
      </w:pPr>
    </w:p>
    <w:p w:rsidR="00EE615E" w:rsidRDefault="00EE615E" w:rsidP="009A5B6D">
      <w:pPr>
        <w:spacing w:line="264" w:lineRule="auto"/>
        <w:rPr>
          <w:sz w:val="20"/>
        </w:rPr>
      </w:pPr>
    </w:p>
    <w:p w:rsidR="00EE615E" w:rsidRPr="00AB1A30" w:rsidRDefault="00EE615E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</w:t>
      </w:r>
      <w:r>
        <w:rPr>
          <w:sz w:val="28"/>
          <w:szCs w:val="28"/>
        </w:rPr>
        <w:t>за 1 полугодие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EE615E" w:rsidRPr="00F779AF" w:rsidTr="00AE180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EE615E" w:rsidRPr="00F779AF" w:rsidTr="00AE180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rPr>
                <w:sz w:val="20"/>
                <w:szCs w:val="20"/>
              </w:rPr>
            </w:pPr>
          </w:p>
        </w:tc>
      </w:tr>
      <w:tr w:rsidR="00EE615E" w:rsidRPr="00F779AF" w:rsidTr="00AE180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EE615E" w:rsidRPr="00F779AF" w:rsidTr="00AE1807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>
              <w:t xml:space="preserve"> </w:t>
            </w:r>
            <w:r w:rsidRPr="00992E1B">
              <w:rPr>
                <w:i/>
              </w:rPr>
              <w:t>«</w:t>
            </w:r>
            <w:r w:rsidRPr="001846C5">
              <w:rPr>
                <w:i/>
              </w:rPr>
              <w:t>увеличение доли граждан, положительно оценивающих деятельность Администрация Алексеевского сельского поселения до 52% к 2030 году</w:t>
            </w:r>
            <w:r w:rsidRPr="00992E1B">
              <w:rPr>
                <w:i/>
              </w:rPr>
              <w:t>».</w:t>
            </w:r>
          </w:p>
        </w:tc>
      </w:tr>
      <w:tr w:rsidR="00EE615E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EE615E" w:rsidRPr="007906DC" w:rsidRDefault="00EE615E" w:rsidP="00992E1B">
            <w:r w:rsidRPr="001846C5">
              <w:t xml:space="preserve">Доля граждан, положительно оценивающих деятельность Администрации Алексеевского сельского поселения </w:t>
            </w:r>
            <w:r>
              <w:t>(процентов)</w:t>
            </w:r>
          </w:p>
        </w:tc>
      </w:tr>
      <w:tr w:rsidR="00EE615E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51,7</w:t>
            </w:r>
          </w:p>
        </w:tc>
      </w:tr>
      <w:tr w:rsidR="00EE615E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51,7</w:t>
            </w:r>
          </w:p>
        </w:tc>
      </w:tr>
      <w:tr w:rsidR="00EE615E" w:rsidRPr="00F779AF" w:rsidTr="001846C5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6C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EE615E" w:rsidRPr="001846C5" w:rsidRDefault="00EE615E" w:rsidP="00B831B7">
            <w:pPr>
              <w:spacing w:after="160" w:line="240" w:lineRule="atLeast"/>
              <w:jc w:val="center"/>
            </w:pPr>
            <w:r w:rsidRPr="001846C5">
              <w:t xml:space="preserve">Цель муниципальной программы </w:t>
            </w:r>
            <w:r w:rsidRPr="001846C5">
              <w:rPr>
                <w:i/>
              </w:rPr>
              <w:t>«увеличение доли муниципальных служащих, принявших участие в мероприятиях по профессиональному развитию, до 35,0 % к 2030 году».</w:t>
            </w:r>
          </w:p>
        </w:tc>
      </w:tr>
      <w:tr w:rsidR="00EE615E" w:rsidRPr="00F779AF" w:rsidTr="006F0C39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EE615E" w:rsidRPr="001846C5" w:rsidRDefault="00EE615E" w:rsidP="001846C5">
            <w:pPr>
              <w:spacing w:line="240" w:lineRule="atLeast"/>
            </w:pPr>
            <w:r>
              <w:t xml:space="preserve">Доля муниципальных служащих, принявших участие в мероприятиях по профессиональному развитию </w:t>
            </w:r>
            <w:r>
              <w:rPr>
                <w:szCs w:val="22"/>
              </w:rPr>
              <w:t>(процентов)</w:t>
            </w:r>
          </w:p>
        </w:tc>
      </w:tr>
      <w:tr w:rsidR="00EE615E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Default="00EE615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Default="00EE615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EE615E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Default="00EE615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Default="00EE615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E615E" w:rsidRDefault="00EE615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</w:tbl>
    <w:p w:rsidR="00EE615E" w:rsidRPr="009A5B6D" w:rsidRDefault="00EE615E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EE615E" w:rsidRPr="00F37042" w:rsidRDefault="00EE615E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EE615E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EE615E" w:rsidRPr="00F37042" w:rsidRDefault="00EE615E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EE615E" w:rsidRPr="00F37042" w:rsidRDefault="00EE615E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EE615E" w:rsidRPr="00F37042" w:rsidRDefault="00EE615E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EE615E" w:rsidRPr="00F37042" w:rsidRDefault="00EE615E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EE615E" w:rsidRPr="00F37042" w:rsidRDefault="00EE615E" w:rsidP="00AE1807">
            <w:pPr>
              <w:rPr>
                <w:color w:val="000000"/>
              </w:rPr>
            </w:pPr>
          </w:p>
        </w:tc>
      </w:tr>
      <w:tr w:rsidR="00EE615E" w:rsidRPr="00F37042" w:rsidTr="004042A0">
        <w:trPr>
          <w:trHeight w:val="216"/>
          <w:jc w:val="center"/>
        </w:trPr>
        <w:tc>
          <w:tcPr>
            <w:tcW w:w="5262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EE615E" w:rsidRPr="00F37042" w:rsidTr="004042A0">
        <w:trPr>
          <w:jc w:val="center"/>
        </w:trPr>
        <w:tc>
          <w:tcPr>
            <w:tcW w:w="5262" w:type="dxa"/>
            <w:vAlign w:val="center"/>
          </w:tcPr>
          <w:p w:rsidR="00EE615E" w:rsidRPr="00F37042" w:rsidRDefault="00EE615E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>ского поселения «</w:t>
            </w:r>
            <w:r w:rsidRPr="001846C5">
              <w:rPr>
                <w:i/>
                <w:color w:val="000000"/>
                <w:sz w:val="22"/>
                <w:szCs w:val="22"/>
              </w:rPr>
              <w:t>Развитие муниципальной службы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1167" w:type="dxa"/>
          </w:tcPr>
          <w:p w:rsidR="00EE615E" w:rsidRPr="00B86C97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3858,5</w:t>
            </w:r>
          </w:p>
        </w:tc>
        <w:tc>
          <w:tcPr>
            <w:tcW w:w="1119" w:type="dxa"/>
          </w:tcPr>
          <w:p w:rsidR="00EE615E" w:rsidRPr="00B86C97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3858,5</w:t>
            </w:r>
          </w:p>
        </w:tc>
        <w:tc>
          <w:tcPr>
            <w:tcW w:w="1773" w:type="dxa"/>
          </w:tcPr>
          <w:p w:rsidR="00EE615E" w:rsidRPr="00B86C97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35,8</w:t>
            </w:r>
          </w:p>
        </w:tc>
        <w:tc>
          <w:tcPr>
            <w:tcW w:w="2998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042A0">
        <w:trPr>
          <w:jc w:val="center"/>
        </w:trPr>
        <w:tc>
          <w:tcPr>
            <w:tcW w:w="5262" w:type="dxa"/>
            <w:vAlign w:val="center"/>
          </w:tcPr>
          <w:p w:rsidR="00EE615E" w:rsidRPr="00F37042" w:rsidRDefault="00EE615E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981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1096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1167" w:type="dxa"/>
          </w:tcPr>
          <w:p w:rsidR="00EE615E" w:rsidRPr="00B86C97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3858,5</w:t>
            </w:r>
          </w:p>
        </w:tc>
        <w:tc>
          <w:tcPr>
            <w:tcW w:w="1119" w:type="dxa"/>
          </w:tcPr>
          <w:p w:rsidR="00EE615E" w:rsidRPr="00B86C97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3858,5</w:t>
            </w:r>
          </w:p>
        </w:tc>
        <w:tc>
          <w:tcPr>
            <w:tcW w:w="1773" w:type="dxa"/>
          </w:tcPr>
          <w:p w:rsidR="00EE615E" w:rsidRPr="00B86C97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35,8</w:t>
            </w:r>
          </w:p>
        </w:tc>
        <w:tc>
          <w:tcPr>
            <w:tcW w:w="2998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B86C97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B86C97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B86C97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B86C97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B86C97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B86C97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B86C97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B86C97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B86C97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vAlign w:val="center"/>
          </w:tcPr>
          <w:p w:rsidR="00EE615E" w:rsidRPr="00F37042" w:rsidRDefault="00EE615E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E615E" w:rsidRPr="00B86C97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B86C97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B86C97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83CE2">
        <w:trPr>
          <w:jc w:val="center"/>
        </w:trPr>
        <w:tc>
          <w:tcPr>
            <w:tcW w:w="5262" w:type="dxa"/>
          </w:tcPr>
          <w:p w:rsidR="00EE615E" w:rsidRPr="00F37042" w:rsidRDefault="00EE615E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1846C5">
              <w:rPr>
                <w:i/>
                <w:color w:val="000000"/>
                <w:sz w:val="22"/>
                <w:szCs w:val="22"/>
              </w:rPr>
              <w:t>Развитие муниципальной службы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EE615E" w:rsidRPr="00F37042" w:rsidRDefault="00EE615E" w:rsidP="00FF764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B86C97" w:rsidRDefault="00EE615E" w:rsidP="00FF764A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B86C97" w:rsidRDefault="00EE615E" w:rsidP="00FF764A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B86C97" w:rsidRDefault="00EE615E" w:rsidP="00FF764A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83CE2">
        <w:trPr>
          <w:jc w:val="center"/>
        </w:trPr>
        <w:tc>
          <w:tcPr>
            <w:tcW w:w="5262" w:type="dxa"/>
          </w:tcPr>
          <w:p w:rsidR="00EE615E" w:rsidRPr="00F37042" w:rsidRDefault="00EE615E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E615E" w:rsidRPr="00F37042" w:rsidRDefault="00EE615E" w:rsidP="00FF764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B86C97" w:rsidRDefault="00EE615E" w:rsidP="00FF764A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B86C97" w:rsidRDefault="00EE615E" w:rsidP="00FF764A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B86C97" w:rsidRDefault="00EE615E" w:rsidP="00FF764A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E615E" w:rsidRPr="00B86C97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B86C97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B86C97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B86C97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B86C97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B86C97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E615E" w:rsidRPr="00B86C97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B86C97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B86C97" w:rsidRDefault="00EE615E" w:rsidP="004042A0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615E" w:rsidRPr="00F37042" w:rsidRDefault="00EE615E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E615E" w:rsidRPr="00B86C97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B86C97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B86C97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1846C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1846C5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1846C5">
              <w:rPr>
                <w:i/>
                <w:color w:val="000000"/>
                <w:sz w:val="22"/>
                <w:szCs w:val="22"/>
              </w:rPr>
              <w:t>Обеспечение реализации муниципальной программы «Развитие муниципальной службы Алексеевского сельского поселения»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981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1096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1167" w:type="dxa"/>
          </w:tcPr>
          <w:p w:rsidR="00EE615E" w:rsidRPr="00B86C97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3858,5</w:t>
            </w:r>
          </w:p>
        </w:tc>
        <w:tc>
          <w:tcPr>
            <w:tcW w:w="1119" w:type="dxa"/>
          </w:tcPr>
          <w:p w:rsidR="00EE615E" w:rsidRPr="00B86C97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3858,5</w:t>
            </w:r>
          </w:p>
        </w:tc>
        <w:tc>
          <w:tcPr>
            <w:tcW w:w="1773" w:type="dxa"/>
          </w:tcPr>
          <w:p w:rsidR="00EE615E" w:rsidRPr="00B86C97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35,8</w:t>
            </w:r>
          </w:p>
        </w:tc>
        <w:tc>
          <w:tcPr>
            <w:tcW w:w="2998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1846C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1846C5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981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1096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1167" w:type="dxa"/>
          </w:tcPr>
          <w:p w:rsidR="00EE615E" w:rsidRPr="00B86C97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3858,5</w:t>
            </w:r>
          </w:p>
        </w:tc>
        <w:tc>
          <w:tcPr>
            <w:tcW w:w="1119" w:type="dxa"/>
          </w:tcPr>
          <w:p w:rsidR="00EE615E" w:rsidRPr="00B86C97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3858,5</w:t>
            </w:r>
          </w:p>
        </w:tc>
        <w:tc>
          <w:tcPr>
            <w:tcW w:w="1773" w:type="dxa"/>
          </w:tcPr>
          <w:p w:rsidR="00EE615E" w:rsidRPr="00B86C97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35,8</w:t>
            </w:r>
          </w:p>
        </w:tc>
        <w:tc>
          <w:tcPr>
            <w:tcW w:w="2998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1846C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1846C5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E615E" w:rsidRPr="00B86C97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B86C97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B86C97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B86C9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1846C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1846C5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1846C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1846C5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615E" w:rsidRPr="00F37042" w:rsidRDefault="00EE615E" w:rsidP="001846C5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EE615E" w:rsidRPr="009A5B6D" w:rsidRDefault="00EE615E" w:rsidP="009A5B6D">
      <w:pPr>
        <w:rPr>
          <w:highlight w:val="yellow"/>
        </w:rPr>
        <w:sectPr w:rsidR="00EE615E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EE615E" w:rsidRPr="009A5B6D" w:rsidRDefault="00EE615E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EE615E" w:rsidRPr="00F37042" w:rsidRDefault="00EE615E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EE615E" w:rsidRPr="00B66A1D" w:rsidRDefault="00EE615E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EE615E" w:rsidRPr="00F37042" w:rsidTr="00F37042">
        <w:tc>
          <w:tcPr>
            <w:tcW w:w="704" w:type="dxa"/>
          </w:tcPr>
          <w:p w:rsidR="00EE615E" w:rsidRPr="00F37042" w:rsidRDefault="00EE615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EE615E" w:rsidRPr="00F37042" w:rsidRDefault="00EE615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EE615E" w:rsidRPr="00F37042" w:rsidRDefault="00EE615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EE615E" w:rsidRPr="00F37042" w:rsidRDefault="00EE615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EE615E" w:rsidRPr="00F37042" w:rsidRDefault="00EE615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EE615E" w:rsidRPr="00F37042" w:rsidRDefault="00EE615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EE615E" w:rsidRPr="00F37042" w:rsidRDefault="00EE615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EE615E" w:rsidRPr="00F37042" w:rsidRDefault="00EE615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EE615E" w:rsidRPr="00F37042" w:rsidTr="00F37042">
        <w:tc>
          <w:tcPr>
            <w:tcW w:w="704" w:type="dxa"/>
          </w:tcPr>
          <w:p w:rsidR="00EE615E" w:rsidRPr="00F37042" w:rsidRDefault="00EE615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EE615E" w:rsidRPr="00F37042" w:rsidRDefault="00EE615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E615E" w:rsidRPr="00F37042" w:rsidRDefault="00EE615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E615E" w:rsidRPr="00F37042" w:rsidRDefault="00EE615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EE615E" w:rsidRPr="00F37042" w:rsidRDefault="00EE615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EE615E" w:rsidRPr="00F37042" w:rsidRDefault="00EE615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EE615E" w:rsidRPr="00F37042" w:rsidRDefault="00EE615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EE615E" w:rsidRPr="00F37042" w:rsidRDefault="00EE615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EE615E" w:rsidRPr="009A5B6D" w:rsidRDefault="00EE615E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EE615E" w:rsidRPr="00F37042" w:rsidRDefault="00EE615E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EE615E" w:rsidRPr="00B66A1D" w:rsidRDefault="00EE615E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EE615E" w:rsidRPr="00F37042" w:rsidTr="00F37042">
        <w:trPr>
          <w:trHeight w:val="443"/>
        </w:trPr>
        <w:tc>
          <w:tcPr>
            <w:tcW w:w="15108" w:type="dxa"/>
          </w:tcPr>
          <w:p w:rsidR="00EE615E" w:rsidRPr="00F37042" w:rsidRDefault="00EE615E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EE615E" w:rsidRPr="00F37042" w:rsidTr="00F37042">
        <w:trPr>
          <w:trHeight w:val="837"/>
        </w:trPr>
        <w:tc>
          <w:tcPr>
            <w:tcW w:w="15108" w:type="dxa"/>
          </w:tcPr>
          <w:p w:rsidR="00EE615E" w:rsidRPr="00F37042" w:rsidRDefault="00EE615E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EE615E" w:rsidRPr="009A5B6D" w:rsidRDefault="00EE615E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EE615E" w:rsidRDefault="00EE615E" w:rsidP="009A5B6D">
      <w:pPr>
        <w:spacing w:after="160" w:line="264" w:lineRule="auto"/>
        <w:rPr>
          <w:sz w:val="20"/>
          <w:highlight w:val="yellow"/>
        </w:rPr>
      </w:pPr>
    </w:p>
    <w:p w:rsidR="00EE615E" w:rsidRDefault="00EE615E" w:rsidP="009A5B6D">
      <w:pPr>
        <w:spacing w:after="160" w:line="264" w:lineRule="auto"/>
        <w:rPr>
          <w:sz w:val="20"/>
          <w:highlight w:val="yellow"/>
        </w:rPr>
      </w:pPr>
    </w:p>
    <w:p w:rsidR="00EE615E" w:rsidRDefault="00EE615E" w:rsidP="009A5B6D">
      <w:pPr>
        <w:spacing w:after="160" w:line="264" w:lineRule="auto"/>
        <w:rPr>
          <w:sz w:val="20"/>
          <w:highlight w:val="yellow"/>
        </w:rPr>
      </w:pPr>
    </w:p>
    <w:p w:rsidR="00EE615E" w:rsidRDefault="00EE615E" w:rsidP="009A5B6D">
      <w:pPr>
        <w:spacing w:after="160" w:line="264" w:lineRule="auto"/>
        <w:rPr>
          <w:sz w:val="20"/>
          <w:highlight w:val="yellow"/>
        </w:rPr>
      </w:pPr>
    </w:p>
    <w:p w:rsidR="00EE615E" w:rsidRDefault="00EE615E" w:rsidP="009A5B6D">
      <w:pPr>
        <w:spacing w:after="160" w:line="264" w:lineRule="auto"/>
        <w:rPr>
          <w:sz w:val="20"/>
          <w:highlight w:val="yellow"/>
        </w:rPr>
      </w:pPr>
    </w:p>
    <w:p w:rsidR="00EE615E" w:rsidRDefault="00EE615E" w:rsidP="009A5B6D">
      <w:pPr>
        <w:spacing w:after="160" w:line="264" w:lineRule="auto"/>
        <w:rPr>
          <w:sz w:val="20"/>
          <w:highlight w:val="yellow"/>
        </w:rPr>
      </w:pPr>
    </w:p>
    <w:p w:rsidR="00EE615E" w:rsidRDefault="00EE615E" w:rsidP="009A5B6D">
      <w:pPr>
        <w:spacing w:after="160" w:line="264" w:lineRule="auto"/>
        <w:rPr>
          <w:sz w:val="20"/>
          <w:highlight w:val="yellow"/>
        </w:rPr>
      </w:pPr>
    </w:p>
    <w:p w:rsidR="00EE615E" w:rsidRDefault="00EE615E" w:rsidP="009A5B6D">
      <w:pPr>
        <w:spacing w:after="160" w:line="264" w:lineRule="auto"/>
        <w:rPr>
          <w:sz w:val="20"/>
          <w:highlight w:val="yellow"/>
        </w:rPr>
      </w:pPr>
    </w:p>
    <w:p w:rsidR="00EE615E" w:rsidRDefault="00EE615E" w:rsidP="009A5B6D">
      <w:pPr>
        <w:spacing w:after="160" w:line="264" w:lineRule="auto"/>
        <w:rPr>
          <w:sz w:val="20"/>
          <w:highlight w:val="yellow"/>
        </w:rPr>
      </w:pPr>
    </w:p>
    <w:p w:rsidR="00EE615E" w:rsidRDefault="00EE615E" w:rsidP="009A5B6D">
      <w:pPr>
        <w:spacing w:after="160" w:line="264" w:lineRule="auto"/>
        <w:rPr>
          <w:sz w:val="20"/>
          <w:highlight w:val="yellow"/>
        </w:rPr>
      </w:pPr>
    </w:p>
    <w:p w:rsidR="00EE615E" w:rsidRDefault="00EE615E" w:rsidP="009A5B6D">
      <w:pPr>
        <w:spacing w:after="160" w:line="264" w:lineRule="auto"/>
        <w:rPr>
          <w:sz w:val="20"/>
          <w:highlight w:val="yellow"/>
        </w:rPr>
      </w:pPr>
    </w:p>
    <w:p w:rsidR="00EE615E" w:rsidRDefault="00EE615E" w:rsidP="009A5B6D">
      <w:pPr>
        <w:spacing w:after="160" w:line="264" w:lineRule="auto"/>
        <w:rPr>
          <w:sz w:val="20"/>
          <w:highlight w:val="yellow"/>
        </w:rPr>
      </w:pPr>
    </w:p>
    <w:p w:rsidR="00EE615E" w:rsidRPr="000E75AB" w:rsidRDefault="00EE615E" w:rsidP="00632386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EE615E" w:rsidRPr="000E75AB" w:rsidRDefault="00EE615E" w:rsidP="00A32A4E">
      <w:pPr>
        <w:jc w:val="right"/>
        <w:rPr>
          <w:color w:val="000000"/>
          <w:sz w:val="28"/>
          <w:szCs w:val="28"/>
        </w:rPr>
      </w:pPr>
    </w:p>
    <w:p w:rsidR="00EE615E" w:rsidRPr="000E75AB" w:rsidRDefault="00EE615E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EE615E" w:rsidRPr="000E75AB" w:rsidRDefault="00EE615E" w:rsidP="00A32A4E">
      <w:pPr>
        <w:jc w:val="right"/>
        <w:rPr>
          <w:color w:val="000000"/>
          <w:sz w:val="28"/>
          <w:szCs w:val="28"/>
        </w:rPr>
      </w:pPr>
    </w:p>
    <w:p w:rsidR="00EE615E" w:rsidRPr="000E75AB" w:rsidRDefault="00EE615E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EE615E" w:rsidRPr="0025739E" w:rsidRDefault="00EE615E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EE615E" w:rsidRDefault="00EE615E" w:rsidP="00483CE2">
      <w:pPr>
        <w:contextualSpacing/>
        <w:jc w:val="center"/>
        <w:rPr>
          <w:b/>
          <w:sz w:val="28"/>
          <w:szCs w:val="28"/>
        </w:rPr>
      </w:pPr>
    </w:p>
    <w:p w:rsidR="00EE615E" w:rsidRPr="00343093" w:rsidRDefault="00EE615E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EE615E" w:rsidRPr="00343093" w:rsidRDefault="00EE615E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EE615E" w:rsidRPr="00343093" w:rsidRDefault="00EE615E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5B4BCA">
        <w:rPr>
          <w:b/>
          <w:i/>
          <w:sz w:val="28"/>
          <w:szCs w:val="28"/>
        </w:rPr>
        <w:t>Развитие муниципальной службы</w:t>
      </w:r>
      <w:r w:rsidRPr="00343093">
        <w:rPr>
          <w:b/>
          <w:i/>
          <w:sz w:val="28"/>
          <w:szCs w:val="28"/>
        </w:rPr>
        <w:t>»</w:t>
      </w:r>
    </w:p>
    <w:p w:rsidR="00EE615E" w:rsidRPr="00343093" w:rsidRDefault="00EE615E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EE615E" w:rsidRPr="00AC3328" w:rsidRDefault="00EE615E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1897"/>
        <w:gridCol w:w="960"/>
        <w:gridCol w:w="960"/>
        <w:gridCol w:w="840"/>
        <w:gridCol w:w="1080"/>
        <w:gridCol w:w="1080"/>
        <w:gridCol w:w="840"/>
        <w:gridCol w:w="2880"/>
        <w:gridCol w:w="964"/>
        <w:gridCol w:w="836"/>
        <w:gridCol w:w="1080"/>
        <w:gridCol w:w="758"/>
      </w:tblGrid>
      <w:tr w:rsidR="00EE615E" w:rsidRPr="00AC3328" w:rsidTr="003A7988">
        <w:trPr>
          <w:jc w:val="center"/>
        </w:trPr>
        <w:tc>
          <w:tcPr>
            <w:tcW w:w="601" w:type="dxa"/>
            <w:vAlign w:val="center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1897" w:type="dxa"/>
            <w:vAlign w:val="center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60" w:type="dxa"/>
            <w:vAlign w:val="center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960" w:type="dxa"/>
            <w:vAlign w:val="center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40" w:type="dxa"/>
            <w:vAlign w:val="center"/>
          </w:tcPr>
          <w:p w:rsidR="00EE615E" w:rsidRPr="00D20EBE" w:rsidRDefault="00EE615E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080" w:type="dxa"/>
            <w:vAlign w:val="center"/>
          </w:tcPr>
          <w:p w:rsidR="00EE615E" w:rsidRPr="00D20EBE" w:rsidRDefault="00EE615E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80" w:type="dxa"/>
            <w:vAlign w:val="center"/>
          </w:tcPr>
          <w:p w:rsidR="00EE615E" w:rsidRPr="00D20EBE" w:rsidRDefault="00EE615E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EE615E" w:rsidRPr="00D20EBE" w:rsidRDefault="00EE615E" w:rsidP="006323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отчетного периода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vAlign w:val="center"/>
          </w:tcPr>
          <w:p w:rsidR="00EE615E" w:rsidRPr="00D20EBE" w:rsidRDefault="00EE615E" w:rsidP="00632386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1080" w:type="dxa"/>
            <w:vAlign w:val="center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EE615E" w:rsidRPr="00AC3328" w:rsidTr="003A7988">
        <w:trPr>
          <w:jc w:val="center"/>
        </w:trPr>
        <w:tc>
          <w:tcPr>
            <w:tcW w:w="601" w:type="dxa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97" w:type="dxa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40" w:type="dxa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080" w:type="dxa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EE615E" w:rsidRPr="00D20EBE" w:rsidRDefault="00EE615E" w:rsidP="006323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:rsidR="00EE615E" w:rsidRPr="00D20EBE" w:rsidRDefault="00EE615E" w:rsidP="006323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EE615E" w:rsidRPr="00D20EBE" w:rsidRDefault="00EE615E" w:rsidP="006323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0" w:type="dxa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EE615E" w:rsidRPr="00D20EB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</w:tr>
      <w:tr w:rsidR="00EE615E" w:rsidRPr="00AC3328" w:rsidTr="006729E6">
        <w:trPr>
          <w:trHeight w:val="243"/>
          <w:jc w:val="center"/>
        </w:trPr>
        <w:tc>
          <w:tcPr>
            <w:tcW w:w="16052" w:type="dxa"/>
            <w:gridSpan w:val="14"/>
          </w:tcPr>
          <w:p w:rsidR="00EE615E" w:rsidRPr="009F1F48" w:rsidRDefault="00EE615E" w:rsidP="00C15B9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5B4BCA">
              <w:rPr>
                <w:i/>
              </w:rPr>
              <w:t>Снижен уровень текучести кадров на муниципальной службе</w:t>
            </w:r>
            <w:r w:rsidRPr="00483CE2">
              <w:rPr>
                <w:i/>
              </w:rPr>
              <w:t>».</w:t>
            </w:r>
          </w:p>
        </w:tc>
      </w:tr>
      <w:tr w:rsidR="00EE615E" w:rsidRPr="00AC3328" w:rsidTr="003A7988">
        <w:trPr>
          <w:jc w:val="center"/>
        </w:trPr>
        <w:tc>
          <w:tcPr>
            <w:tcW w:w="601" w:type="dxa"/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1897" w:type="dxa"/>
          </w:tcPr>
          <w:p w:rsidR="00EE615E" w:rsidRPr="007906DC" w:rsidRDefault="00EE615E" w:rsidP="00483CE2">
            <w:r w:rsidRPr="005B4BCA">
              <w:t>Коэффициент текучести муниципальных  служащих  на муниципальной службе</w:t>
            </w:r>
          </w:p>
        </w:tc>
        <w:tc>
          <w:tcPr>
            <w:tcW w:w="960" w:type="dxa"/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60" w:type="dxa"/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убывающий</w:t>
            </w:r>
          </w:p>
        </w:tc>
        <w:tc>
          <w:tcPr>
            <w:tcW w:w="840" w:type="dxa"/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080" w:type="dxa"/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EE615E" w:rsidRPr="004042A0" w:rsidRDefault="00EE615E" w:rsidP="00C340B2">
            <w:pPr>
              <w:jc w:val="center"/>
              <w:rPr>
                <w:color w:val="000000"/>
              </w:rPr>
            </w:pPr>
            <w:r w:rsidRPr="005B4BCA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103 «Об утверждении муниципальной программы Алексеевского сельского поселения Октябрьского района «Развитие муниципальной службы Алексеевского сельского поселения»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:rsidR="00EE615E" w:rsidRPr="003A7988" w:rsidRDefault="00EE615E" w:rsidP="00483CE2">
            <w:pPr>
              <w:jc w:val="center"/>
              <w:rPr>
                <w:color w:val="000000"/>
              </w:rPr>
            </w:pPr>
            <w:r w:rsidRPr="003A798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EE615E" w:rsidRPr="003A7988" w:rsidRDefault="00EE615E" w:rsidP="00483CE2">
            <w:pPr>
              <w:jc w:val="center"/>
              <w:rPr>
                <w:color w:val="000000"/>
              </w:rPr>
            </w:pPr>
            <w:r w:rsidRPr="003A7988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EE615E" w:rsidRPr="003A7988" w:rsidRDefault="00EE615E" w:rsidP="00483CE2">
            <w:pPr>
              <w:jc w:val="center"/>
              <w:rPr>
                <w:color w:val="000000"/>
              </w:rPr>
            </w:pPr>
            <w:r w:rsidRPr="003A798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8" w:type="dxa"/>
          </w:tcPr>
          <w:p w:rsidR="00EE615E" w:rsidRPr="004042A0" w:rsidRDefault="00EE615E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EE615E" w:rsidRPr="00AC3328" w:rsidTr="003A7988">
        <w:trPr>
          <w:jc w:val="center"/>
        </w:trPr>
        <w:tc>
          <w:tcPr>
            <w:tcW w:w="601" w:type="dxa"/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shd w:val="clear" w:color="auto" w:fill="00FF00"/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  <w:r w:rsidRPr="005B4BCA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1897" w:type="dxa"/>
          </w:tcPr>
          <w:p w:rsidR="00EE615E" w:rsidRPr="005B4BCA" w:rsidRDefault="00EE615E" w:rsidP="00483CE2">
            <w:r w:rsidRPr="005B4BCA">
              <w:t>Доля муниципальных служащих в возрасте до 30 лет, имеющих стаж муниципальной службы не менее 3 лет</w:t>
            </w:r>
          </w:p>
        </w:tc>
        <w:tc>
          <w:tcPr>
            <w:tcW w:w="960" w:type="dxa"/>
          </w:tcPr>
          <w:p w:rsidR="00EE615E" w:rsidRDefault="00EE615E" w:rsidP="005B4BCA">
            <w:pPr>
              <w:jc w:val="center"/>
            </w:pPr>
            <w:r w:rsidRPr="0069488B">
              <w:t>МП</w:t>
            </w:r>
          </w:p>
        </w:tc>
        <w:tc>
          <w:tcPr>
            <w:tcW w:w="960" w:type="dxa"/>
          </w:tcPr>
          <w:p w:rsidR="00EE615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840" w:type="dxa"/>
          </w:tcPr>
          <w:p w:rsidR="00EE615E" w:rsidRDefault="00EE615E" w:rsidP="00483CE2">
            <w:pPr>
              <w:jc w:val="center"/>
              <w:rPr>
                <w:color w:val="000000"/>
              </w:rPr>
            </w:pPr>
            <w:r w:rsidRPr="005B4BCA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080" w:type="dxa"/>
          </w:tcPr>
          <w:p w:rsidR="00EE615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EE615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EE615E" w:rsidRPr="005B4BCA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EE615E" w:rsidRPr="005B4BCA" w:rsidRDefault="00EE615E" w:rsidP="00C340B2">
            <w:pPr>
              <w:jc w:val="center"/>
              <w:rPr>
                <w:color w:val="000000"/>
              </w:rPr>
            </w:pPr>
            <w:r w:rsidRPr="005B4BCA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103 «Об утверждении муниципальной программы Алексеевского сельского поселения Октябрьского района «Развитие муниципальной службы Алексеевского сельского поселения»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:rsidR="00EE615E" w:rsidRPr="003A7988" w:rsidRDefault="00EE615E" w:rsidP="00C340B2">
            <w:pPr>
              <w:jc w:val="center"/>
              <w:rPr>
                <w:color w:val="000000"/>
              </w:rPr>
            </w:pPr>
            <w:r w:rsidRPr="003A798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EE615E" w:rsidRPr="003A7988" w:rsidRDefault="00EE615E" w:rsidP="00C340B2">
            <w:pPr>
              <w:jc w:val="center"/>
              <w:rPr>
                <w:color w:val="000000"/>
              </w:rPr>
            </w:pPr>
            <w:r w:rsidRPr="003A7988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EE615E" w:rsidRPr="003A7988" w:rsidRDefault="00EE615E" w:rsidP="00483CE2">
            <w:pPr>
              <w:jc w:val="center"/>
              <w:rPr>
                <w:color w:val="000000"/>
              </w:rPr>
            </w:pPr>
            <w:r w:rsidRPr="003A798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58" w:type="dxa"/>
          </w:tcPr>
          <w:p w:rsidR="00EE615E" w:rsidRPr="004042A0" w:rsidRDefault="00EE615E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EE615E" w:rsidRPr="00AC3328" w:rsidTr="003A7988">
        <w:trPr>
          <w:jc w:val="center"/>
        </w:trPr>
        <w:tc>
          <w:tcPr>
            <w:tcW w:w="601" w:type="dxa"/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shd w:val="clear" w:color="auto" w:fill="00FF00"/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  <w:r w:rsidRPr="005B4BCA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1897" w:type="dxa"/>
          </w:tcPr>
          <w:p w:rsidR="00EE615E" w:rsidRPr="005B4BCA" w:rsidRDefault="00EE615E" w:rsidP="00483CE2">
            <w:r w:rsidRPr="005B4BCA">
              <w:t>Доля муниципальных служащих, имеющих высшее образование</w:t>
            </w:r>
          </w:p>
        </w:tc>
        <w:tc>
          <w:tcPr>
            <w:tcW w:w="960" w:type="dxa"/>
          </w:tcPr>
          <w:p w:rsidR="00EE615E" w:rsidRDefault="00EE615E" w:rsidP="005B4BCA">
            <w:pPr>
              <w:jc w:val="center"/>
            </w:pPr>
            <w:r w:rsidRPr="0069488B">
              <w:t>МП</w:t>
            </w:r>
          </w:p>
        </w:tc>
        <w:tc>
          <w:tcPr>
            <w:tcW w:w="960" w:type="dxa"/>
          </w:tcPr>
          <w:p w:rsidR="00EE615E" w:rsidRDefault="00EE615E" w:rsidP="00483CE2">
            <w:pPr>
              <w:jc w:val="center"/>
              <w:rPr>
                <w:color w:val="000000"/>
              </w:rPr>
            </w:pPr>
            <w:r w:rsidRPr="005B4BCA">
              <w:rPr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840" w:type="dxa"/>
          </w:tcPr>
          <w:p w:rsidR="00EE615E" w:rsidRDefault="00EE615E" w:rsidP="00483CE2">
            <w:pPr>
              <w:jc w:val="center"/>
              <w:rPr>
                <w:color w:val="000000"/>
              </w:rPr>
            </w:pPr>
            <w:r w:rsidRPr="005B4BCA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080" w:type="dxa"/>
          </w:tcPr>
          <w:p w:rsidR="00EE615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EE615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EE615E" w:rsidRPr="005B4BCA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EE615E" w:rsidRPr="005B4BCA" w:rsidRDefault="00EE615E" w:rsidP="00C340B2">
            <w:pPr>
              <w:jc w:val="center"/>
              <w:rPr>
                <w:color w:val="000000"/>
              </w:rPr>
            </w:pPr>
            <w:r w:rsidRPr="005B4BCA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103 «Об утверждении муниципальной программы Алексеевского сельского поселения Октябрьского района «Развитие муниципальной службы Алексеевского сельского поселения»</w:t>
            </w: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EE615E" w:rsidRPr="003A7988" w:rsidRDefault="00EE615E" w:rsidP="00483CE2">
            <w:pPr>
              <w:jc w:val="center"/>
              <w:rPr>
                <w:color w:val="000000"/>
              </w:rPr>
            </w:pPr>
            <w:r w:rsidRPr="003A7988">
              <w:rPr>
                <w:color w:val="000000"/>
                <w:sz w:val="22"/>
                <w:szCs w:val="22"/>
              </w:rPr>
              <w:t>91,5</w:t>
            </w: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EE615E" w:rsidRPr="003A7988" w:rsidRDefault="00EE615E" w:rsidP="00483CE2">
            <w:pPr>
              <w:jc w:val="center"/>
              <w:rPr>
                <w:color w:val="000000"/>
              </w:rPr>
            </w:pPr>
            <w:r w:rsidRPr="003A7988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EE615E" w:rsidRPr="003A7988" w:rsidRDefault="00EE615E" w:rsidP="00483CE2">
            <w:pPr>
              <w:jc w:val="center"/>
              <w:rPr>
                <w:color w:val="000000"/>
              </w:rPr>
            </w:pPr>
            <w:r w:rsidRPr="003A7988">
              <w:rPr>
                <w:color w:val="000000"/>
                <w:sz w:val="22"/>
                <w:szCs w:val="22"/>
              </w:rPr>
              <w:t>91,5</w:t>
            </w:r>
          </w:p>
        </w:tc>
        <w:tc>
          <w:tcPr>
            <w:tcW w:w="758" w:type="dxa"/>
          </w:tcPr>
          <w:p w:rsidR="00EE615E" w:rsidRPr="004042A0" w:rsidRDefault="00EE615E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EE615E" w:rsidRPr="00AC3328" w:rsidTr="003A7988">
        <w:trPr>
          <w:jc w:val="center"/>
        </w:trPr>
        <w:tc>
          <w:tcPr>
            <w:tcW w:w="601" w:type="dxa"/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shd w:val="clear" w:color="auto" w:fill="00FF00"/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  <w:r w:rsidRPr="005B4BCA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1897" w:type="dxa"/>
          </w:tcPr>
          <w:p w:rsidR="00EE615E" w:rsidRPr="005B4BCA" w:rsidRDefault="00EE615E" w:rsidP="00483CE2">
            <w:r w:rsidRPr="005B4BCA">
              <w:t>Доля муниципальных служащих, в отношении которых проведены мероприятия по профессиональному развитию</w:t>
            </w:r>
          </w:p>
        </w:tc>
        <w:tc>
          <w:tcPr>
            <w:tcW w:w="960" w:type="dxa"/>
          </w:tcPr>
          <w:p w:rsidR="00EE615E" w:rsidRPr="006F2A74" w:rsidRDefault="00EE615E" w:rsidP="005B4BCA">
            <w:pPr>
              <w:jc w:val="center"/>
            </w:pPr>
            <w:r w:rsidRPr="006F2A74">
              <w:t>МП</w:t>
            </w:r>
          </w:p>
        </w:tc>
        <w:tc>
          <w:tcPr>
            <w:tcW w:w="960" w:type="dxa"/>
          </w:tcPr>
          <w:p w:rsidR="00EE615E" w:rsidRPr="006F2A74" w:rsidRDefault="00EE615E" w:rsidP="004D2744">
            <w:r w:rsidRPr="006F2A74">
              <w:t>возрастающий</w:t>
            </w:r>
          </w:p>
        </w:tc>
        <w:tc>
          <w:tcPr>
            <w:tcW w:w="840" w:type="dxa"/>
          </w:tcPr>
          <w:p w:rsidR="00EE615E" w:rsidRDefault="00EE615E" w:rsidP="004D2744">
            <w:r w:rsidRPr="006F2A74">
              <w:t>процент</w:t>
            </w:r>
          </w:p>
        </w:tc>
        <w:tc>
          <w:tcPr>
            <w:tcW w:w="1080" w:type="dxa"/>
          </w:tcPr>
          <w:p w:rsidR="00EE615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EE615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EE615E" w:rsidRPr="005B4BCA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EE615E" w:rsidRPr="005B4BCA" w:rsidRDefault="00EE615E" w:rsidP="00C340B2">
            <w:pPr>
              <w:jc w:val="center"/>
              <w:rPr>
                <w:color w:val="000000"/>
              </w:rPr>
            </w:pPr>
            <w:r w:rsidRPr="005B4BCA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103 «Об утверждении муниципальной программы Алексеевского сельского поселения Октябрьского района «Развитие муниципальной службы Алексеевского сельского поселения»</w:t>
            </w: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EE615E" w:rsidRPr="003A7988" w:rsidRDefault="00EE615E" w:rsidP="00483CE2">
            <w:pPr>
              <w:jc w:val="center"/>
              <w:rPr>
                <w:color w:val="000000"/>
              </w:rPr>
            </w:pPr>
            <w:r w:rsidRPr="003A7988">
              <w:rPr>
                <w:color w:val="000000"/>
                <w:sz w:val="22"/>
                <w:szCs w:val="22"/>
              </w:rPr>
              <w:t>45/100</w:t>
            </w: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EE615E" w:rsidRPr="003A7988" w:rsidRDefault="00EE615E" w:rsidP="00483CE2">
            <w:pPr>
              <w:jc w:val="center"/>
              <w:rPr>
                <w:color w:val="000000"/>
              </w:rPr>
            </w:pPr>
            <w:r w:rsidRPr="003A7988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EE615E" w:rsidRPr="003A7988" w:rsidRDefault="00EE615E" w:rsidP="00483CE2">
            <w:pPr>
              <w:jc w:val="center"/>
              <w:rPr>
                <w:color w:val="000000"/>
              </w:rPr>
            </w:pPr>
            <w:r w:rsidRPr="003A7988">
              <w:rPr>
                <w:color w:val="000000"/>
                <w:sz w:val="22"/>
                <w:szCs w:val="22"/>
              </w:rPr>
              <w:t>45/100</w:t>
            </w:r>
          </w:p>
        </w:tc>
        <w:tc>
          <w:tcPr>
            <w:tcW w:w="758" w:type="dxa"/>
          </w:tcPr>
          <w:p w:rsidR="00EE615E" w:rsidRPr="004042A0" w:rsidRDefault="00EE615E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EE615E" w:rsidRPr="00AC3328" w:rsidTr="002E7AF8">
        <w:trPr>
          <w:jc w:val="center"/>
        </w:trPr>
        <w:tc>
          <w:tcPr>
            <w:tcW w:w="16052" w:type="dxa"/>
            <w:gridSpan w:val="14"/>
          </w:tcPr>
          <w:p w:rsidR="00EE615E" w:rsidRPr="005B4BCA" w:rsidRDefault="00EE615E" w:rsidP="00483CE2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2</w:t>
            </w:r>
            <w:r w:rsidRPr="005B4BCA">
              <w:rPr>
                <w:i/>
                <w:color w:val="000000"/>
              </w:rPr>
              <w:t>. Задача комплекс процессных мероприятий «Сформирован высококвалифицированный кадровый состав муниципальной службы».</w:t>
            </w:r>
          </w:p>
        </w:tc>
      </w:tr>
      <w:tr w:rsidR="00EE615E" w:rsidRPr="00AC3328" w:rsidTr="003A7988">
        <w:trPr>
          <w:jc w:val="center"/>
        </w:trPr>
        <w:tc>
          <w:tcPr>
            <w:tcW w:w="601" w:type="dxa"/>
          </w:tcPr>
          <w:p w:rsidR="00EE615E" w:rsidRPr="004042A0" w:rsidRDefault="00EE615E" w:rsidP="005B4BCA">
            <w:pPr>
              <w:rPr>
                <w:color w:val="000000"/>
              </w:rPr>
            </w:pPr>
          </w:p>
        </w:tc>
        <w:tc>
          <w:tcPr>
            <w:tcW w:w="1276" w:type="dxa"/>
            <w:shd w:val="clear" w:color="auto" w:fill="00FF00"/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  <w:r w:rsidRPr="005B4BCA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1897" w:type="dxa"/>
          </w:tcPr>
          <w:p w:rsidR="00EE615E" w:rsidRDefault="00EE615E" w:rsidP="005B4BCA">
            <w:r>
              <w:t xml:space="preserve">Доля лиц, принявших участие </w:t>
            </w:r>
          </w:p>
          <w:p w:rsidR="00EE615E" w:rsidRPr="005B4BCA" w:rsidRDefault="00EE615E" w:rsidP="005B4BCA">
            <w:r>
              <w:t>в мероприятиях по профессиональному развитию, в общем количестве лиц, состоящих в кадровом резерве</w:t>
            </w:r>
          </w:p>
        </w:tc>
        <w:tc>
          <w:tcPr>
            <w:tcW w:w="960" w:type="dxa"/>
          </w:tcPr>
          <w:p w:rsidR="00EE615E" w:rsidRPr="0069488B" w:rsidRDefault="00EE615E" w:rsidP="005B4BCA">
            <w:pPr>
              <w:jc w:val="center"/>
            </w:pPr>
            <w:r>
              <w:t>МП</w:t>
            </w:r>
          </w:p>
        </w:tc>
        <w:tc>
          <w:tcPr>
            <w:tcW w:w="960" w:type="dxa"/>
          </w:tcPr>
          <w:p w:rsidR="00EE615E" w:rsidRPr="006F2A74" w:rsidRDefault="00EE615E" w:rsidP="004D2744">
            <w:r w:rsidRPr="006F2A74">
              <w:t>возрастающий</w:t>
            </w:r>
          </w:p>
        </w:tc>
        <w:tc>
          <w:tcPr>
            <w:tcW w:w="840" w:type="dxa"/>
          </w:tcPr>
          <w:p w:rsidR="00EE615E" w:rsidRDefault="00EE615E" w:rsidP="004D2744">
            <w:r w:rsidRPr="006F2A74">
              <w:t>процент</w:t>
            </w:r>
          </w:p>
        </w:tc>
        <w:tc>
          <w:tcPr>
            <w:tcW w:w="1080" w:type="dxa"/>
          </w:tcPr>
          <w:p w:rsidR="00EE615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EE615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EE615E" w:rsidRPr="005B4BCA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EE615E" w:rsidRPr="005B4BCA" w:rsidRDefault="00EE615E" w:rsidP="00C340B2">
            <w:pPr>
              <w:jc w:val="center"/>
              <w:rPr>
                <w:color w:val="000000"/>
              </w:rPr>
            </w:pPr>
            <w:r w:rsidRPr="005B4BCA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103 «Об утверждении муниципальной программы Алексеевского сельского поселения Октябрьского района «Развитие муниципальной службы Алексеевского сельского поселения»</w:t>
            </w: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EE615E" w:rsidRPr="005B4BCA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EE615E" w:rsidRPr="005B4BCA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80" w:type="dxa"/>
          </w:tcPr>
          <w:p w:rsidR="00EE615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758" w:type="dxa"/>
          </w:tcPr>
          <w:p w:rsidR="00EE615E" w:rsidRPr="004042A0" w:rsidRDefault="00EE615E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EE615E" w:rsidRPr="00AC3328" w:rsidTr="003A7988">
        <w:trPr>
          <w:jc w:val="center"/>
        </w:trPr>
        <w:tc>
          <w:tcPr>
            <w:tcW w:w="601" w:type="dxa"/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shd w:val="clear" w:color="auto" w:fill="00FF00"/>
          </w:tcPr>
          <w:p w:rsidR="00EE615E" w:rsidRPr="004042A0" w:rsidRDefault="00EE615E" w:rsidP="00483CE2">
            <w:pPr>
              <w:jc w:val="center"/>
              <w:rPr>
                <w:color w:val="000000"/>
              </w:rPr>
            </w:pPr>
            <w:r w:rsidRPr="005B4BCA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1897" w:type="dxa"/>
          </w:tcPr>
          <w:p w:rsidR="00EE615E" w:rsidRDefault="00EE615E" w:rsidP="005B4BCA">
            <w:r>
              <w:t xml:space="preserve">Доля лиц, принявших участие </w:t>
            </w:r>
          </w:p>
          <w:p w:rsidR="00EE615E" w:rsidRPr="005B4BCA" w:rsidRDefault="00EE615E" w:rsidP="005B4BCA">
            <w:r>
              <w:t>в мероприятиях по профессиональному развитию, в общем количестве лиц, состоящих в резерве управленческих кадров</w:t>
            </w:r>
          </w:p>
        </w:tc>
        <w:tc>
          <w:tcPr>
            <w:tcW w:w="960" w:type="dxa"/>
          </w:tcPr>
          <w:p w:rsidR="00EE615E" w:rsidRPr="0069488B" w:rsidRDefault="00EE615E" w:rsidP="005B4BCA">
            <w:pPr>
              <w:jc w:val="center"/>
            </w:pPr>
            <w:r>
              <w:t>МП</w:t>
            </w:r>
          </w:p>
        </w:tc>
        <w:tc>
          <w:tcPr>
            <w:tcW w:w="960" w:type="dxa"/>
          </w:tcPr>
          <w:p w:rsidR="00EE615E" w:rsidRPr="006F2A74" w:rsidRDefault="00EE615E" w:rsidP="004D2744">
            <w:r w:rsidRPr="005B4BCA">
              <w:t>убывающий</w:t>
            </w:r>
          </w:p>
        </w:tc>
        <w:tc>
          <w:tcPr>
            <w:tcW w:w="840" w:type="dxa"/>
          </w:tcPr>
          <w:p w:rsidR="00EE615E" w:rsidRDefault="00EE615E" w:rsidP="004D2744">
            <w:r w:rsidRPr="006F2A74">
              <w:t>процент</w:t>
            </w:r>
          </w:p>
        </w:tc>
        <w:tc>
          <w:tcPr>
            <w:tcW w:w="1080" w:type="dxa"/>
          </w:tcPr>
          <w:p w:rsidR="00EE615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EE615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EE615E" w:rsidRPr="005B4BCA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EE615E" w:rsidRPr="005B4BCA" w:rsidRDefault="00EE615E" w:rsidP="00C340B2">
            <w:pPr>
              <w:jc w:val="center"/>
              <w:rPr>
                <w:color w:val="000000"/>
              </w:rPr>
            </w:pPr>
            <w:r w:rsidRPr="005B4BCA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103 «Об утверждении муниципальной программы Алексеевского сельского поселения Октябрьского района «Развитие муниципальной службы Алексеевского сельского поселения»</w:t>
            </w: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EE615E" w:rsidRPr="005B4BCA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EE615E" w:rsidRPr="005B4BCA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80" w:type="dxa"/>
          </w:tcPr>
          <w:p w:rsidR="00EE615E" w:rsidRDefault="00EE615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758" w:type="dxa"/>
          </w:tcPr>
          <w:p w:rsidR="00EE615E" w:rsidRPr="004042A0" w:rsidRDefault="00EE615E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EE615E" w:rsidRDefault="00EE615E" w:rsidP="00483CE2">
      <w:pPr>
        <w:spacing w:line="264" w:lineRule="auto"/>
        <w:rPr>
          <w:sz w:val="20"/>
          <w:highlight w:val="yellow"/>
        </w:rPr>
      </w:pPr>
    </w:p>
    <w:p w:rsidR="00EE615E" w:rsidRDefault="00EE615E" w:rsidP="00483CE2">
      <w:pPr>
        <w:spacing w:line="264" w:lineRule="auto"/>
        <w:rPr>
          <w:sz w:val="20"/>
          <w:highlight w:val="yellow"/>
        </w:rPr>
      </w:pPr>
    </w:p>
    <w:p w:rsidR="00EE615E" w:rsidRDefault="00EE615E" w:rsidP="00483CE2">
      <w:pPr>
        <w:spacing w:line="264" w:lineRule="auto"/>
        <w:rPr>
          <w:sz w:val="20"/>
          <w:highlight w:val="yellow"/>
        </w:rPr>
      </w:pPr>
    </w:p>
    <w:p w:rsidR="00EE615E" w:rsidRDefault="00EE615E" w:rsidP="00483CE2">
      <w:pPr>
        <w:spacing w:line="264" w:lineRule="auto"/>
        <w:rPr>
          <w:sz w:val="20"/>
          <w:highlight w:val="yellow"/>
        </w:rPr>
      </w:pPr>
    </w:p>
    <w:p w:rsidR="00EE615E" w:rsidRDefault="00EE615E" w:rsidP="00483CE2">
      <w:pPr>
        <w:spacing w:line="264" w:lineRule="auto"/>
        <w:rPr>
          <w:sz w:val="20"/>
          <w:highlight w:val="yellow"/>
        </w:rPr>
      </w:pPr>
    </w:p>
    <w:p w:rsidR="00EE615E" w:rsidRDefault="00EE615E" w:rsidP="00483CE2">
      <w:pPr>
        <w:spacing w:line="264" w:lineRule="auto"/>
        <w:rPr>
          <w:sz w:val="20"/>
          <w:highlight w:val="yellow"/>
        </w:rPr>
      </w:pPr>
    </w:p>
    <w:p w:rsidR="00EE615E" w:rsidRDefault="00EE615E" w:rsidP="00483CE2">
      <w:pPr>
        <w:spacing w:line="264" w:lineRule="auto"/>
        <w:rPr>
          <w:sz w:val="20"/>
          <w:highlight w:val="yellow"/>
        </w:rPr>
      </w:pPr>
    </w:p>
    <w:p w:rsidR="00EE615E" w:rsidRDefault="00EE615E" w:rsidP="00483CE2">
      <w:pPr>
        <w:spacing w:line="264" w:lineRule="auto"/>
        <w:rPr>
          <w:sz w:val="20"/>
          <w:highlight w:val="yellow"/>
        </w:rPr>
      </w:pPr>
    </w:p>
    <w:p w:rsidR="00EE615E" w:rsidRDefault="00EE615E" w:rsidP="00483CE2">
      <w:pPr>
        <w:spacing w:line="264" w:lineRule="auto"/>
        <w:rPr>
          <w:sz w:val="20"/>
          <w:highlight w:val="yellow"/>
        </w:rPr>
      </w:pPr>
    </w:p>
    <w:p w:rsidR="00EE615E" w:rsidRDefault="00EE615E" w:rsidP="00483CE2">
      <w:pPr>
        <w:spacing w:line="264" w:lineRule="auto"/>
        <w:rPr>
          <w:sz w:val="20"/>
          <w:highlight w:val="yellow"/>
        </w:rPr>
      </w:pPr>
    </w:p>
    <w:p w:rsidR="00EE615E" w:rsidRDefault="00EE615E" w:rsidP="00483CE2">
      <w:pPr>
        <w:spacing w:line="264" w:lineRule="auto"/>
        <w:rPr>
          <w:sz w:val="20"/>
          <w:highlight w:val="yellow"/>
        </w:rPr>
      </w:pPr>
    </w:p>
    <w:p w:rsidR="00EE615E" w:rsidRPr="00AB1A30" w:rsidRDefault="00EE615E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>за 1 полугодие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62"/>
        <w:gridCol w:w="4961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EE615E" w:rsidRPr="00F779AF" w:rsidTr="004D2744">
        <w:trPr>
          <w:trHeight w:val="349"/>
          <w:tblHeader/>
          <w:jc w:val="center"/>
        </w:trPr>
        <w:tc>
          <w:tcPr>
            <w:tcW w:w="562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61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EE615E" w:rsidRPr="00F779AF" w:rsidTr="004D2744">
        <w:trPr>
          <w:trHeight w:val="661"/>
          <w:tblHeader/>
          <w:jc w:val="center"/>
        </w:trPr>
        <w:tc>
          <w:tcPr>
            <w:tcW w:w="562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rPr>
                <w:sz w:val="20"/>
                <w:szCs w:val="20"/>
              </w:rPr>
            </w:pPr>
          </w:p>
        </w:tc>
      </w:tr>
      <w:tr w:rsidR="00EE615E" w:rsidRPr="00F779AF" w:rsidTr="004D2744">
        <w:trPr>
          <w:trHeight w:val="161"/>
          <w:tblHeader/>
          <w:jc w:val="center"/>
        </w:trPr>
        <w:tc>
          <w:tcPr>
            <w:tcW w:w="562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6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EE615E" w:rsidRPr="00F779AF" w:rsidTr="004D2744">
        <w:trPr>
          <w:trHeight w:val="374"/>
          <w:jc w:val="center"/>
        </w:trPr>
        <w:tc>
          <w:tcPr>
            <w:tcW w:w="562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32" w:type="dxa"/>
            <w:gridSpan w:val="14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5B4BCA">
              <w:rPr>
                <w:i/>
              </w:rPr>
              <w:t>Снижен уровень текучести кадров на муниципальной службе</w:t>
            </w:r>
            <w:r w:rsidRPr="00483CE2">
              <w:rPr>
                <w:i/>
              </w:rPr>
              <w:t>».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32" w:type="dxa"/>
            <w:gridSpan w:val="14"/>
            <w:tcMar>
              <w:left w:w="6" w:type="dxa"/>
              <w:right w:w="6" w:type="dxa"/>
            </w:tcMar>
          </w:tcPr>
          <w:p w:rsidR="00EE615E" w:rsidRPr="007906DC" w:rsidRDefault="00EE615E" w:rsidP="009F1F48">
            <w:r w:rsidRPr="005B4BCA">
              <w:t xml:space="preserve">Коэффициент текучести муниципальных  служащих  на муниципальной службе </w:t>
            </w:r>
            <w:r>
              <w:t>(процент)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 w:val="restart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sz w:val="20"/>
                <w:szCs w:val="20"/>
              </w:rPr>
            </w:pPr>
            <w:r w:rsidRPr="00FE3AA6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2</w:t>
            </w:r>
            <w:r w:rsidRPr="00FE3AA6">
              <w:rPr>
                <w:sz w:val="20"/>
                <w:szCs w:val="20"/>
              </w:rPr>
              <w:t>.</w:t>
            </w:r>
          </w:p>
        </w:tc>
        <w:tc>
          <w:tcPr>
            <w:tcW w:w="15132" w:type="dxa"/>
            <w:gridSpan w:val="14"/>
            <w:tcMar>
              <w:left w:w="6" w:type="dxa"/>
              <w:right w:w="6" w:type="dxa"/>
            </w:tcMar>
          </w:tcPr>
          <w:p w:rsidR="00EE615E" w:rsidRPr="00DD31B0" w:rsidRDefault="00EE615E" w:rsidP="004D2744">
            <w:r w:rsidRPr="00FE3AA6">
              <w:t xml:space="preserve">Доля муниципальных служащих в возрасте до 30 лет, имеющих стаж муниципальной службы не менее 3 лет </w:t>
            </w:r>
            <w:r w:rsidRPr="00DD31B0">
              <w:t>(процент)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/>
            <w:tcMar>
              <w:left w:w="6" w:type="dxa"/>
              <w:right w:w="6" w:type="dxa"/>
            </w:tcMar>
          </w:tcPr>
          <w:p w:rsidR="00EE615E" w:rsidRPr="00DD31B0" w:rsidRDefault="00EE615E" w:rsidP="004D2744"/>
        </w:tc>
        <w:tc>
          <w:tcPr>
            <w:tcW w:w="4961" w:type="dxa"/>
            <w:tcMar>
              <w:left w:w="6" w:type="dxa"/>
              <w:right w:w="6" w:type="dxa"/>
            </w:tcMar>
          </w:tcPr>
          <w:p w:rsidR="00EE615E" w:rsidRPr="00FE3AA6" w:rsidRDefault="00EE615E" w:rsidP="004D2744">
            <w:pPr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14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/>
            <w:tcMar>
              <w:left w:w="6" w:type="dxa"/>
              <w:right w:w="6" w:type="dxa"/>
            </w:tcMar>
          </w:tcPr>
          <w:p w:rsidR="00EE615E" w:rsidRPr="00DD31B0" w:rsidRDefault="00EE615E" w:rsidP="004D2744"/>
        </w:tc>
        <w:tc>
          <w:tcPr>
            <w:tcW w:w="4961" w:type="dxa"/>
            <w:tcMar>
              <w:left w:w="6" w:type="dxa"/>
              <w:right w:w="6" w:type="dxa"/>
            </w:tcMar>
          </w:tcPr>
          <w:p w:rsidR="00EE615E" w:rsidRPr="00FE3AA6" w:rsidRDefault="00EE615E" w:rsidP="004D2744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</w:tcPr>
          <w:p w:rsidR="00EE615E" w:rsidRPr="00FE3AA6" w:rsidRDefault="00EE615E" w:rsidP="004D2744">
            <w:pPr>
              <w:rPr>
                <w:i/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14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 w:val="restart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sz w:val="20"/>
                <w:szCs w:val="20"/>
              </w:rPr>
            </w:pPr>
            <w:r w:rsidRPr="00FE3AA6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</w:t>
            </w:r>
            <w:r w:rsidRPr="00FE3AA6">
              <w:rPr>
                <w:sz w:val="20"/>
                <w:szCs w:val="20"/>
              </w:rPr>
              <w:t>.</w:t>
            </w:r>
          </w:p>
        </w:tc>
        <w:tc>
          <w:tcPr>
            <w:tcW w:w="15132" w:type="dxa"/>
            <w:gridSpan w:val="14"/>
            <w:tcMar>
              <w:left w:w="6" w:type="dxa"/>
              <w:right w:w="6" w:type="dxa"/>
            </w:tcMar>
          </w:tcPr>
          <w:p w:rsidR="00EE615E" w:rsidRPr="00223BE7" w:rsidRDefault="00EE615E" w:rsidP="004D2744">
            <w:r w:rsidRPr="00FE3AA6">
              <w:t xml:space="preserve">Доля муниципальных служащих, имеющих высшее образование </w:t>
            </w:r>
            <w:r w:rsidRPr="00223BE7">
              <w:t>(процент)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/>
            <w:tcMar>
              <w:left w:w="6" w:type="dxa"/>
              <w:right w:w="6" w:type="dxa"/>
            </w:tcMar>
          </w:tcPr>
          <w:p w:rsidR="00EE615E" w:rsidRPr="00223BE7" w:rsidRDefault="00EE615E" w:rsidP="004D2744"/>
        </w:tc>
        <w:tc>
          <w:tcPr>
            <w:tcW w:w="496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91,5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/>
            <w:tcMar>
              <w:left w:w="6" w:type="dxa"/>
              <w:right w:w="6" w:type="dxa"/>
            </w:tcMar>
          </w:tcPr>
          <w:p w:rsidR="00EE615E" w:rsidRPr="00223BE7" w:rsidRDefault="00EE615E" w:rsidP="004D2744"/>
        </w:tc>
        <w:tc>
          <w:tcPr>
            <w:tcW w:w="496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91,5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 w:val="restart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sz w:val="20"/>
                <w:szCs w:val="20"/>
              </w:rPr>
            </w:pPr>
            <w:r w:rsidRPr="00FE3AA6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4</w:t>
            </w:r>
            <w:r w:rsidRPr="00FE3AA6">
              <w:rPr>
                <w:sz w:val="20"/>
                <w:szCs w:val="20"/>
              </w:rPr>
              <w:t>.</w:t>
            </w:r>
          </w:p>
        </w:tc>
        <w:tc>
          <w:tcPr>
            <w:tcW w:w="15132" w:type="dxa"/>
            <w:gridSpan w:val="14"/>
            <w:tcMar>
              <w:left w:w="6" w:type="dxa"/>
              <w:right w:w="6" w:type="dxa"/>
            </w:tcMar>
          </w:tcPr>
          <w:p w:rsidR="00EE615E" w:rsidRPr="00E92FA3" w:rsidRDefault="00EE615E" w:rsidP="004D2744">
            <w:r w:rsidRPr="00FE3AA6">
              <w:t xml:space="preserve">Доля муниципальных служащих, в отношении которых проведены мероприятия по профессиональному развитию </w:t>
            </w:r>
            <w:r w:rsidRPr="00E92FA3">
              <w:t>(процент)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/>
            <w:tcMar>
              <w:left w:w="6" w:type="dxa"/>
              <w:right w:w="6" w:type="dxa"/>
            </w:tcMar>
          </w:tcPr>
          <w:p w:rsidR="00EE615E" w:rsidRPr="00E92FA3" w:rsidRDefault="00EE615E" w:rsidP="004D2744"/>
        </w:tc>
        <w:tc>
          <w:tcPr>
            <w:tcW w:w="496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45/100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/>
            <w:tcMar>
              <w:left w:w="6" w:type="dxa"/>
              <w:right w:w="6" w:type="dxa"/>
            </w:tcMar>
          </w:tcPr>
          <w:p w:rsidR="00EE615E" w:rsidRPr="00E92FA3" w:rsidRDefault="00EE615E" w:rsidP="004D2744"/>
        </w:tc>
        <w:tc>
          <w:tcPr>
            <w:tcW w:w="496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45/100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sz w:val="20"/>
                <w:szCs w:val="20"/>
              </w:rPr>
            </w:pPr>
            <w:r w:rsidRPr="00FE3AA6">
              <w:rPr>
                <w:sz w:val="20"/>
                <w:szCs w:val="20"/>
              </w:rPr>
              <w:t>2.</w:t>
            </w:r>
          </w:p>
        </w:tc>
        <w:tc>
          <w:tcPr>
            <w:tcW w:w="15132" w:type="dxa"/>
            <w:gridSpan w:val="14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</w:rPr>
            </w:pPr>
            <w:r w:rsidRPr="00FE3AA6">
              <w:rPr>
                <w:i/>
                <w:sz w:val="22"/>
                <w:szCs w:val="22"/>
              </w:rPr>
              <w:t>Задача комплекс процессных мероприятий «Сформирован высококвалифицированный кадровый состав муниципальной службы».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 w:val="restart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15132" w:type="dxa"/>
            <w:gridSpan w:val="14"/>
            <w:tcMar>
              <w:left w:w="6" w:type="dxa"/>
              <w:right w:w="6" w:type="dxa"/>
            </w:tcMar>
          </w:tcPr>
          <w:p w:rsidR="00EE615E" w:rsidRPr="00F655ED" w:rsidRDefault="00EE615E" w:rsidP="00FE3AA6">
            <w:r>
              <w:t>Доля лиц, принявших участие в мероприятиях по профессиональному развитию, в общем количестве лиц, состоящих в кадровом резерве</w:t>
            </w:r>
            <w:r w:rsidRPr="00F655ED">
              <w:t xml:space="preserve"> (процент)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 w:val="restart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15132" w:type="dxa"/>
            <w:gridSpan w:val="14"/>
            <w:tcMar>
              <w:left w:w="6" w:type="dxa"/>
              <w:right w:w="6" w:type="dxa"/>
            </w:tcMar>
          </w:tcPr>
          <w:p w:rsidR="00EE615E" w:rsidRPr="00330BA0" w:rsidRDefault="00EE615E" w:rsidP="00FE3AA6">
            <w:r>
              <w:t>Доля лиц, принявших участие в мероприятиях по профессиональному развитию, в общем количестве лиц, состоящих в резерве управленческих кадров</w:t>
            </w:r>
            <w:r w:rsidRPr="00330BA0">
              <w:t xml:space="preserve"> (процент)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18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 w:rsidRPr="00FE3AA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EE615E" w:rsidRPr="00FE3AA6" w:rsidRDefault="00EE615E" w:rsidP="00FE3AA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18</w:t>
            </w:r>
          </w:p>
        </w:tc>
      </w:tr>
    </w:tbl>
    <w:p w:rsidR="00EE615E" w:rsidRPr="009A5B6D" w:rsidRDefault="00EE615E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EE615E" w:rsidRPr="00173FD6" w:rsidRDefault="00EE615E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EE615E" w:rsidRPr="009A5B6D" w:rsidTr="00410035">
        <w:trPr>
          <w:trHeight w:val="986"/>
        </w:trPr>
        <w:tc>
          <w:tcPr>
            <w:tcW w:w="567" w:type="dxa"/>
            <w:vAlign w:val="center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EE615E" w:rsidRPr="00D758C1" w:rsidRDefault="00EE615E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EE615E" w:rsidRPr="00D758C1" w:rsidRDefault="00EE615E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EE615E" w:rsidRPr="00D758C1" w:rsidRDefault="00EE615E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EE615E" w:rsidRPr="009A5B6D" w:rsidTr="00410035">
        <w:trPr>
          <w:trHeight w:val="181"/>
        </w:trPr>
        <w:tc>
          <w:tcPr>
            <w:tcW w:w="567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EE615E" w:rsidRPr="009A5B6D" w:rsidTr="00410035">
        <w:trPr>
          <w:trHeight w:val="181"/>
        </w:trPr>
        <w:tc>
          <w:tcPr>
            <w:tcW w:w="15839" w:type="dxa"/>
            <w:gridSpan w:val="15"/>
          </w:tcPr>
          <w:p w:rsidR="00EE615E" w:rsidRPr="005B5FA2" w:rsidRDefault="00EE615E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4D2744">
              <w:rPr>
                <w:i/>
              </w:rPr>
              <w:t>Снижен уровень текучести кадров на муниципальной службе</w:t>
            </w:r>
            <w:r w:rsidRPr="00483CE2">
              <w:rPr>
                <w:i/>
              </w:rPr>
              <w:t>».</w:t>
            </w:r>
          </w:p>
        </w:tc>
      </w:tr>
      <w:tr w:rsidR="00EE615E" w:rsidRPr="00A26157" w:rsidTr="00410035">
        <w:trPr>
          <w:trHeight w:val="363"/>
        </w:trPr>
        <w:tc>
          <w:tcPr>
            <w:tcW w:w="567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EE615E" w:rsidRPr="00D758C1" w:rsidRDefault="00EE615E" w:rsidP="00C15B91">
            <w:pPr>
              <w:contextualSpacing/>
              <w:rPr>
                <w:color w:val="000000"/>
              </w:rPr>
            </w:pPr>
            <w:r w:rsidRPr="004D2744">
              <w:t>Мероприятие (результат) 1. Совершенствование правовой и методической основы муниципальной службы</w:t>
            </w:r>
          </w:p>
        </w:tc>
        <w:tc>
          <w:tcPr>
            <w:tcW w:w="850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EE615E" w:rsidRPr="00D758C1" w:rsidRDefault="00EE615E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A26157" w:rsidTr="00410035">
        <w:trPr>
          <w:trHeight w:val="352"/>
        </w:trPr>
        <w:tc>
          <w:tcPr>
            <w:tcW w:w="567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1560" w:type="dxa"/>
          </w:tcPr>
          <w:p w:rsidR="00EE615E" w:rsidRDefault="00EE615E" w:rsidP="004D2744">
            <w:pPr>
              <w:contextualSpacing/>
            </w:pPr>
            <w:r>
              <w:t>Контрольная точка 1.1.</w:t>
            </w:r>
          </w:p>
          <w:p w:rsidR="00EE615E" w:rsidRPr="00D758C1" w:rsidRDefault="00EE615E" w:rsidP="004D2744">
            <w:pPr>
              <w:contextualSpacing/>
              <w:rPr>
                <w:color w:val="000000"/>
              </w:rPr>
            </w:pPr>
            <w: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850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EE615E" w:rsidRPr="003226AD" w:rsidRDefault="00EE615E" w:rsidP="00FF764A">
            <w:r>
              <w:t>30 декабря</w:t>
            </w:r>
            <w:r w:rsidRPr="003226AD">
              <w:t>2025 г.</w:t>
            </w:r>
          </w:p>
        </w:tc>
        <w:tc>
          <w:tcPr>
            <w:tcW w:w="1134" w:type="dxa"/>
          </w:tcPr>
          <w:p w:rsidR="00EE615E" w:rsidRDefault="00EE615E" w:rsidP="004D647F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30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color w:val="000000"/>
                  <w:sz w:val="22"/>
                  <w:szCs w:val="22"/>
                </w:rPr>
                <w:t>2025 г</w:t>
              </w:r>
            </w:smartTag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EE615E" w:rsidRPr="00D758C1" w:rsidRDefault="00EE615E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  <w:tr w:rsidR="00EE615E" w:rsidRPr="00A26157" w:rsidTr="00410035">
        <w:trPr>
          <w:trHeight w:val="352"/>
        </w:trPr>
        <w:tc>
          <w:tcPr>
            <w:tcW w:w="567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1.1.2</w:t>
            </w:r>
          </w:p>
        </w:tc>
        <w:tc>
          <w:tcPr>
            <w:tcW w:w="1560" w:type="dxa"/>
          </w:tcPr>
          <w:p w:rsidR="00EE615E" w:rsidRDefault="00EE615E" w:rsidP="004D2744">
            <w:pPr>
              <w:contextualSpacing/>
            </w:pPr>
            <w:r>
              <w:t>Контрольная точка 1.2.</w:t>
            </w:r>
          </w:p>
          <w:p w:rsidR="00EE615E" w:rsidRPr="00C15B91" w:rsidRDefault="00EE615E" w:rsidP="004D2744">
            <w:pPr>
              <w:contextualSpacing/>
            </w:pPr>
            <w:r>
              <w:t>Повышение уровня профессиональных компетенций муниципальных служащих</w:t>
            </w:r>
          </w:p>
        </w:tc>
        <w:tc>
          <w:tcPr>
            <w:tcW w:w="850" w:type="dxa"/>
          </w:tcPr>
          <w:p w:rsidR="00EE615E" w:rsidRPr="00D758C1" w:rsidRDefault="00EE615E" w:rsidP="001846C5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EE615E" w:rsidRPr="00D758C1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E615E" w:rsidRPr="00D758C1" w:rsidRDefault="00EE615E" w:rsidP="001846C5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EE615E" w:rsidRPr="00D758C1" w:rsidRDefault="00EE615E" w:rsidP="001846C5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E615E" w:rsidRPr="00D758C1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E615E" w:rsidRPr="00D758C1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E615E" w:rsidRPr="00D758C1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EE615E" w:rsidRPr="003226AD" w:rsidRDefault="00EE615E" w:rsidP="00C340B2">
            <w:r>
              <w:t>30 декабря</w:t>
            </w:r>
            <w:r w:rsidRPr="003226AD">
              <w:t>2025 г.</w:t>
            </w:r>
          </w:p>
        </w:tc>
        <w:tc>
          <w:tcPr>
            <w:tcW w:w="1134" w:type="dxa"/>
          </w:tcPr>
          <w:p w:rsidR="00EE615E" w:rsidRDefault="00EE615E" w:rsidP="00C340B2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30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color w:val="000000"/>
                  <w:sz w:val="22"/>
                  <w:szCs w:val="22"/>
                </w:rPr>
                <w:t>2025 г</w:t>
              </w:r>
            </w:smartTag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EE615E" w:rsidRPr="00D758C1" w:rsidRDefault="00EE615E" w:rsidP="00C340B2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  <w:tr w:rsidR="00EE615E" w:rsidRPr="00A26157" w:rsidTr="00410035">
        <w:trPr>
          <w:trHeight w:val="352"/>
        </w:trPr>
        <w:tc>
          <w:tcPr>
            <w:tcW w:w="567" w:type="dxa"/>
          </w:tcPr>
          <w:p w:rsidR="00EE615E" w:rsidRPr="00D758C1" w:rsidRDefault="00EE615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1.1.3</w:t>
            </w:r>
          </w:p>
        </w:tc>
        <w:tc>
          <w:tcPr>
            <w:tcW w:w="1560" w:type="dxa"/>
          </w:tcPr>
          <w:p w:rsidR="00EE615E" w:rsidRDefault="00EE615E" w:rsidP="004D2744">
            <w:pPr>
              <w:contextualSpacing/>
            </w:pPr>
            <w:r>
              <w:t>Контрольная точка 1.3.</w:t>
            </w:r>
          </w:p>
          <w:p w:rsidR="00EE615E" w:rsidRPr="00C15B91" w:rsidRDefault="00EE615E" w:rsidP="004D2744">
            <w:pPr>
              <w:contextualSpacing/>
            </w:pPr>
            <w:r>
              <w:t>Повышение квалификации муниципальных служащих за счет увеличения числа мероприятий по профессиональному развитию</w:t>
            </w:r>
          </w:p>
        </w:tc>
        <w:tc>
          <w:tcPr>
            <w:tcW w:w="850" w:type="dxa"/>
          </w:tcPr>
          <w:p w:rsidR="00EE615E" w:rsidRPr="00D758C1" w:rsidRDefault="00EE615E" w:rsidP="001846C5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EE615E" w:rsidRPr="00D758C1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E615E" w:rsidRPr="00D758C1" w:rsidRDefault="00EE615E" w:rsidP="001846C5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EE615E" w:rsidRPr="00D758C1" w:rsidRDefault="00EE615E" w:rsidP="001846C5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E615E" w:rsidRPr="00D758C1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E615E" w:rsidRPr="00D758C1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E615E" w:rsidRPr="00D758C1" w:rsidRDefault="00EE615E" w:rsidP="001846C5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EE615E" w:rsidRPr="003226AD" w:rsidRDefault="00EE615E" w:rsidP="00C340B2">
            <w:r>
              <w:t>30 декабря</w:t>
            </w:r>
            <w:r w:rsidRPr="003226AD">
              <w:t>2025 г.</w:t>
            </w:r>
          </w:p>
        </w:tc>
        <w:tc>
          <w:tcPr>
            <w:tcW w:w="1134" w:type="dxa"/>
          </w:tcPr>
          <w:p w:rsidR="00EE615E" w:rsidRDefault="00EE615E" w:rsidP="00C340B2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30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color w:val="000000"/>
                  <w:sz w:val="22"/>
                  <w:szCs w:val="22"/>
                </w:rPr>
                <w:t>2025 г</w:t>
              </w:r>
            </w:smartTag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EE615E" w:rsidRPr="00D758C1" w:rsidRDefault="00EE615E" w:rsidP="00C340B2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  <w:tr w:rsidR="00EE615E" w:rsidRPr="00A26157" w:rsidTr="004D2744">
        <w:trPr>
          <w:trHeight w:val="352"/>
        </w:trPr>
        <w:tc>
          <w:tcPr>
            <w:tcW w:w="15839" w:type="dxa"/>
            <w:gridSpan w:val="15"/>
          </w:tcPr>
          <w:p w:rsidR="00EE615E" w:rsidRPr="004D2744" w:rsidRDefault="00EE615E" w:rsidP="00B72401">
            <w:pPr>
              <w:contextualSpacing/>
              <w:rPr>
                <w:i/>
                <w:color w:val="000000"/>
              </w:rPr>
            </w:pPr>
            <w:r w:rsidRPr="004D2744">
              <w:rPr>
                <w:i/>
                <w:color w:val="000000"/>
              </w:rPr>
              <w:t>Задача комплекса процессных мероприятий «Сформирован высококвалифицированный кадровый состав муниципальной службы»</w:t>
            </w:r>
          </w:p>
        </w:tc>
      </w:tr>
      <w:tr w:rsidR="00EE615E" w:rsidRPr="00A26157" w:rsidTr="00410035">
        <w:trPr>
          <w:trHeight w:val="352"/>
        </w:trPr>
        <w:tc>
          <w:tcPr>
            <w:tcW w:w="567" w:type="dxa"/>
          </w:tcPr>
          <w:p w:rsidR="00EE615E" w:rsidRDefault="00EE615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1560" w:type="dxa"/>
          </w:tcPr>
          <w:p w:rsidR="00EE615E" w:rsidRDefault="00EE615E" w:rsidP="004D2744">
            <w:pPr>
              <w:contextualSpacing/>
            </w:pPr>
            <w:r w:rsidRPr="004D2744">
              <w:t xml:space="preserve">Мероприятие (результат) 2. Повышение престижа муниципальной службы, укрепление кадрового потенциала Администрации Алексеевского сельского </w:t>
            </w:r>
          </w:p>
          <w:p w:rsidR="00EE615E" w:rsidRDefault="00EE615E" w:rsidP="004D2744">
            <w:pPr>
              <w:contextualSpacing/>
            </w:pPr>
            <w:r w:rsidRPr="004D2744">
              <w:t>поселения</w:t>
            </w:r>
          </w:p>
        </w:tc>
        <w:tc>
          <w:tcPr>
            <w:tcW w:w="850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EE615E" w:rsidRPr="00D758C1" w:rsidRDefault="00EE615E" w:rsidP="00C340B2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A26157" w:rsidTr="00410035">
        <w:trPr>
          <w:trHeight w:val="352"/>
        </w:trPr>
        <w:tc>
          <w:tcPr>
            <w:tcW w:w="567" w:type="dxa"/>
          </w:tcPr>
          <w:p w:rsidR="00EE615E" w:rsidRDefault="00EE615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2.1.1</w:t>
            </w:r>
          </w:p>
        </w:tc>
        <w:tc>
          <w:tcPr>
            <w:tcW w:w="1560" w:type="dxa"/>
          </w:tcPr>
          <w:p w:rsidR="00EE615E" w:rsidRDefault="00EE615E" w:rsidP="004D2744">
            <w:pPr>
              <w:contextualSpacing/>
            </w:pPr>
            <w:r>
              <w:t>Контрольная точка 2.1.</w:t>
            </w:r>
          </w:p>
          <w:p w:rsidR="00EE615E" w:rsidRDefault="00EE615E" w:rsidP="004D2744">
            <w:pPr>
              <w:contextualSpacing/>
            </w:pPr>
            <w:r>
              <w:t xml:space="preserve">Организация и проведение мероприятий </w:t>
            </w:r>
          </w:p>
          <w:p w:rsidR="00EE615E" w:rsidRPr="004D2744" w:rsidRDefault="00EE615E" w:rsidP="004D2744">
            <w:pPr>
              <w:contextualSpacing/>
            </w:pPr>
            <w:r>
              <w:t>по профессиональному развитию муниципальных служащих по направлениям профессиональной деятельности</w:t>
            </w:r>
          </w:p>
        </w:tc>
        <w:tc>
          <w:tcPr>
            <w:tcW w:w="850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EE615E" w:rsidRPr="003226AD" w:rsidRDefault="00EE615E" w:rsidP="00C340B2">
            <w:r>
              <w:t>30 декабря</w:t>
            </w:r>
            <w:r w:rsidRPr="003226AD">
              <w:t>2025 г.</w:t>
            </w:r>
          </w:p>
        </w:tc>
        <w:tc>
          <w:tcPr>
            <w:tcW w:w="1134" w:type="dxa"/>
          </w:tcPr>
          <w:p w:rsidR="00EE615E" w:rsidRDefault="00EE615E" w:rsidP="00C340B2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30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color w:val="000000"/>
                  <w:sz w:val="22"/>
                  <w:szCs w:val="22"/>
                </w:rPr>
                <w:t>2025 г</w:t>
              </w:r>
            </w:smartTag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EE615E" w:rsidRPr="00D758C1" w:rsidRDefault="00EE615E" w:rsidP="00C340B2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</w:tbl>
    <w:p w:rsidR="00EE615E" w:rsidRDefault="00EE615E" w:rsidP="00483CE2">
      <w:pPr>
        <w:spacing w:after="160" w:line="264" w:lineRule="auto"/>
        <w:jc w:val="center"/>
        <w:rPr>
          <w:sz w:val="20"/>
        </w:rPr>
      </w:pPr>
    </w:p>
    <w:p w:rsidR="00EE615E" w:rsidRDefault="00EE615E" w:rsidP="00D758C1">
      <w:pPr>
        <w:spacing w:after="160" w:line="264" w:lineRule="auto"/>
        <w:rPr>
          <w:sz w:val="20"/>
        </w:rPr>
      </w:pPr>
    </w:p>
    <w:p w:rsidR="00EE615E" w:rsidRDefault="00EE615E" w:rsidP="00D758C1">
      <w:pPr>
        <w:spacing w:after="160" w:line="264" w:lineRule="auto"/>
        <w:rPr>
          <w:sz w:val="20"/>
        </w:rPr>
      </w:pPr>
    </w:p>
    <w:p w:rsidR="00EE615E" w:rsidRDefault="00EE615E" w:rsidP="00D758C1">
      <w:pPr>
        <w:spacing w:after="160" w:line="264" w:lineRule="auto"/>
        <w:rPr>
          <w:sz w:val="20"/>
        </w:rPr>
      </w:pPr>
    </w:p>
    <w:p w:rsidR="00EE615E" w:rsidRDefault="00EE615E" w:rsidP="00D758C1">
      <w:pPr>
        <w:spacing w:after="160" w:line="264" w:lineRule="auto"/>
        <w:rPr>
          <w:sz w:val="20"/>
        </w:rPr>
      </w:pPr>
    </w:p>
    <w:p w:rsidR="00EE615E" w:rsidRDefault="00EE615E" w:rsidP="00D758C1">
      <w:pPr>
        <w:spacing w:after="160" w:line="264" w:lineRule="auto"/>
        <w:rPr>
          <w:sz w:val="20"/>
        </w:rPr>
      </w:pPr>
    </w:p>
    <w:p w:rsidR="00EE615E" w:rsidRDefault="00EE615E" w:rsidP="00D758C1">
      <w:pPr>
        <w:spacing w:after="160" w:line="264" w:lineRule="auto"/>
        <w:rPr>
          <w:sz w:val="20"/>
        </w:rPr>
      </w:pPr>
    </w:p>
    <w:p w:rsidR="00EE615E" w:rsidRDefault="00EE615E" w:rsidP="00D758C1">
      <w:pPr>
        <w:spacing w:after="160" w:line="264" w:lineRule="auto"/>
        <w:rPr>
          <w:sz w:val="20"/>
        </w:rPr>
      </w:pPr>
    </w:p>
    <w:p w:rsidR="00EE615E" w:rsidRPr="00F37042" w:rsidRDefault="00EE615E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EE615E" w:rsidRPr="00813F2D" w:rsidRDefault="00EE615E" w:rsidP="00483CE2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EE615E" w:rsidRPr="00F37042" w:rsidTr="00483CE2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83CE2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EE615E" w:rsidRPr="00F37042" w:rsidRDefault="00EE615E" w:rsidP="00483CE2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EE615E" w:rsidRPr="00F37042" w:rsidRDefault="00EE615E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EE615E" w:rsidRPr="00F37042" w:rsidRDefault="00EE615E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EE615E" w:rsidRPr="00F37042" w:rsidRDefault="00EE615E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EE615E" w:rsidRPr="00F37042" w:rsidRDefault="00EE615E" w:rsidP="00483CE2">
            <w:pPr>
              <w:rPr>
                <w:color w:val="000000"/>
              </w:rPr>
            </w:pPr>
          </w:p>
        </w:tc>
      </w:tr>
      <w:tr w:rsidR="00EE615E" w:rsidRPr="00F37042" w:rsidTr="00483CE2">
        <w:trPr>
          <w:trHeight w:val="216"/>
          <w:jc w:val="center"/>
        </w:trPr>
        <w:tc>
          <w:tcPr>
            <w:tcW w:w="5262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EE615E" w:rsidRPr="00F37042" w:rsidTr="00483CE2">
        <w:trPr>
          <w:jc w:val="center"/>
        </w:trPr>
        <w:tc>
          <w:tcPr>
            <w:tcW w:w="5262" w:type="dxa"/>
          </w:tcPr>
          <w:p w:rsidR="00EE615E" w:rsidRPr="00F37042" w:rsidRDefault="00EE615E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4D2744">
              <w:rPr>
                <w:i/>
                <w:color w:val="000000"/>
                <w:sz w:val="22"/>
                <w:szCs w:val="22"/>
              </w:rPr>
              <w:t>Развитие муниципальной службы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1846C5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83CE2">
        <w:trPr>
          <w:jc w:val="center"/>
        </w:trPr>
        <w:tc>
          <w:tcPr>
            <w:tcW w:w="5262" w:type="dxa"/>
          </w:tcPr>
          <w:p w:rsidR="00EE615E" w:rsidRPr="00F37042" w:rsidRDefault="00EE615E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615E" w:rsidRPr="00F37042" w:rsidRDefault="00EE615E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B72401">
            <w:pPr>
              <w:contextualSpacing/>
              <w:rPr>
                <w:color w:val="000000"/>
                <w:highlight w:val="yellow"/>
              </w:rPr>
            </w:pPr>
            <w:r w:rsidRPr="004D2744">
              <w:rPr>
                <w:i/>
                <w:color w:val="000000"/>
                <w:sz w:val="22"/>
                <w:szCs w:val="22"/>
              </w:rPr>
              <w:t xml:space="preserve">Мероприятие (результат) «Совершенствование правовой и методической основы муниципальной службы» </w:t>
            </w:r>
            <w:r>
              <w:rPr>
                <w:i/>
                <w:color w:val="000000"/>
                <w:sz w:val="22"/>
                <w:szCs w:val="22"/>
              </w:rPr>
              <w:t xml:space="preserve">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615E" w:rsidRPr="00F37042" w:rsidRDefault="00EE615E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4D2744">
            <w:pPr>
              <w:contextualSpacing/>
              <w:rPr>
                <w:color w:val="000000"/>
                <w:highlight w:val="yellow"/>
              </w:rPr>
            </w:pPr>
            <w:r w:rsidRPr="004D2744">
              <w:rPr>
                <w:i/>
                <w:color w:val="000000"/>
                <w:sz w:val="22"/>
                <w:szCs w:val="22"/>
              </w:rPr>
              <w:t xml:space="preserve">Мероприятие (результат) «Оптимизация штатной численности муниципальных служащих» </w:t>
            </w:r>
            <w:r>
              <w:rPr>
                <w:i/>
                <w:color w:val="000000"/>
                <w:sz w:val="22"/>
                <w:szCs w:val="22"/>
              </w:rPr>
              <w:t xml:space="preserve">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4D2744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4D2744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4D2744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4D2744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615E" w:rsidRPr="00F37042" w:rsidRDefault="00EE615E" w:rsidP="004D2744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B72401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EE615E" w:rsidRPr="009A5B6D" w:rsidRDefault="00EE615E" w:rsidP="00483CE2">
      <w:pPr>
        <w:rPr>
          <w:highlight w:val="yellow"/>
        </w:rPr>
        <w:sectPr w:rsidR="00EE615E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EE615E" w:rsidRPr="009A5B6D" w:rsidRDefault="00EE615E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EE615E" w:rsidRPr="00F37042" w:rsidRDefault="00EE615E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EE615E" w:rsidRPr="00B66A1D" w:rsidRDefault="00EE615E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EE615E" w:rsidRPr="00F37042" w:rsidTr="00483CE2">
        <w:tc>
          <w:tcPr>
            <w:tcW w:w="704" w:type="dxa"/>
          </w:tcPr>
          <w:p w:rsidR="00EE615E" w:rsidRPr="00F37042" w:rsidRDefault="00EE615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EE615E" w:rsidRPr="00F37042" w:rsidRDefault="00EE615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EE615E" w:rsidRPr="00F37042" w:rsidRDefault="00EE615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EE615E" w:rsidRPr="00F37042" w:rsidRDefault="00EE615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EE615E" w:rsidRPr="00F37042" w:rsidRDefault="00EE615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EE615E" w:rsidRPr="00F37042" w:rsidRDefault="00EE615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EE615E" w:rsidRPr="00F37042" w:rsidRDefault="00EE615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EE615E" w:rsidRPr="00F37042" w:rsidRDefault="00EE615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EE615E" w:rsidRPr="00F37042" w:rsidTr="00483CE2">
        <w:tc>
          <w:tcPr>
            <w:tcW w:w="704" w:type="dxa"/>
          </w:tcPr>
          <w:p w:rsidR="00EE615E" w:rsidRPr="00F37042" w:rsidRDefault="00EE615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EE615E" w:rsidRPr="00F37042" w:rsidRDefault="00EE615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E615E" w:rsidRPr="00F37042" w:rsidRDefault="00EE615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E615E" w:rsidRPr="00F37042" w:rsidRDefault="00EE615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EE615E" w:rsidRPr="00F37042" w:rsidRDefault="00EE615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EE615E" w:rsidRPr="00F37042" w:rsidRDefault="00EE615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EE615E" w:rsidRPr="00F37042" w:rsidRDefault="00EE615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EE615E" w:rsidRPr="00F37042" w:rsidRDefault="00EE615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EE615E" w:rsidRPr="009A5B6D" w:rsidRDefault="00EE615E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EE615E" w:rsidRPr="00B66A1D" w:rsidRDefault="00EE615E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EE615E" w:rsidRDefault="00EE615E" w:rsidP="009A5B6D">
      <w:pPr>
        <w:spacing w:after="160" w:line="264" w:lineRule="auto"/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Default="00EE615E" w:rsidP="007F2E2D">
      <w:pPr>
        <w:rPr>
          <w:sz w:val="20"/>
          <w:highlight w:val="yellow"/>
        </w:rPr>
      </w:pPr>
    </w:p>
    <w:p w:rsidR="00EE615E" w:rsidRDefault="00EE615E" w:rsidP="007F2E2D">
      <w:pPr>
        <w:rPr>
          <w:sz w:val="20"/>
          <w:highlight w:val="yellow"/>
        </w:rPr>
      </w:pPr>
    </w:p>
    <w:p w:rsidR="00EE615E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rPr>
          <w:sz w:val="20"/>
          <w:highlight w:val="yellow"/>
        </w:rPr>
      </w:pPr>
    </w:p>
    <w:p w:rsidR="00EE615E" w:rsidRDefault="00EE615E" w:rsidP="007F2E2D">
      <w:pPr>
        <w:rPr>
          <w:sz w:val="20"/>
          <w:highlight w:val="yellow"/>
        </w:rPr>
      </w:pPr>
    </w:p>
    <w:p w:rsidR="00EE615E" w:rsidRPr="000E75AB" w:rsidRDefault="00EE615E" w:rsidP="004D647F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EE615E" w:rsidRPr="000E75AB" w:rsidRDefault="00EE615E" w:rsidP="004D2744">
      <w:pPr>
        <w:jc w:val="right"/>
        <w:rPr>
          <w:color w:val="000000"/>
          <w:sz w:val="28"/>
          <w:szCs w:val="28"/>
        </w:rPr>
      </w:pPr>
    </w:p>
    <w:p w:rsidR="00EE615E" w:rsidRPr="000E75AB" w:rsidRDefault="00EE615E" w:rsidP="004D2744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EE615E" w:rsidRPr="000E75AB" w:rsidRDefault="00EE615E" w:rsidP="004D2744">
      <w:pPr>
        <w:jc w:val="right"/>
        <w:rPr>
          <w:color w:val="000000"/>
          <w:sz w:val="28"/>
          <w:szCs w:val="28"/>
        </w:rPr>
      </w:pPr>
    </w:p>
    <w:p w:rsidR="00EE615E" w:rsidRPr="000E75AB" w:rsidRDefault="00EE615E" w:rsidP="004D2744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EE615E" w:rsidRPr="0025739E" w:rsidRDefault="00EE615E" w:rsidP="004D2744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EE615E" w:rsidRDefault="00EE615E" w:rsidP="004D2744">
      <w:pPr>
        <w:contextualSpacing/>
        <w:jc w:val="center"/>
        <w:rPr>
          <w:b/>
          <w:sz w:val="28"/>
          <w:szCs w:val="28"/>
        </w:rPr>
      </w:pPr>
    </w:p>
    <w:p w:rsidR="00EE615E" w:rsidRPr="00343093" w:rsidRDefault="00EE615E" w:rsidP="004D2744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EE615E" w:rsidRPr="00343093" w:rsidRDefault="00EE615E" w:rsidP="004D2744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EE615E" w:rsidRPr="004D2744" w:rsidRDefault="00EE615E" w:rsidP="004D2744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4D2744">
        <w:rPr>
          <w:b/>
          <w:i/>
          <w:sz w:val="28"/>
          <w:szCs w:val="28"/>
        </w:rPr>
        <w:t>Обеспечение реализации муниципальной</w:t>
      </w:r>
    </w:p>
    <w:p w:rsidR="00EE615E" w:rsidRPr="00343093" w:rsidRDefault="00EE615E" w:rsidP="004D2744">
      <w:pPr>
        <w:contextualSpacing/>
        <w:jc w:val="center"/>
        <w:rPr>
          <w:b/>
          <w:i/>
          <w:sz w:val="28"/>
          <w:szCs w:val="28"/>
        </w:rPr>
      </w:pPr>
      <w:r w:rsidRPr="004D2744">
        <w:rPr>
          <w:b/>
          <w:i/>
          <w:sz w:val="28"/>
          <w:szCs w:val="28"/>
        </w:rPr>
        <w:t xml:space="preserve"> программы «Развитие муниципальной службы Алексеевского сельского поселения</w:t>
      </w:r>
      <w:r w:rsidRPr="00343093">
        <w:rPr>
          <w:b/>
          <w:i/>
          <w:sz w:val="28"/>
          <w:szCs w:val="28"/>
        </w:rPr>
        <w:t>»</w:t>
      </w:r>
    </w:p>
    <w:p w:rsidR="00EE615E" w:rsidRPr="00343093" w:rsidRDefault="00EE615E" w:rsidP="004D2744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EE615E" w:rsidRPr="00AC3328" w:rsidRDefault="00EE615E" w:rsidP="004D2744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1777"/>
        <w:gridCol w:w="960"/>
        <w:gridCol w:w="1080"/>
        <w:gridCol w:w="960"/>
        <w:gridCol w:w="1080"/>
        <w:gridCol w:w="960"/>
        <w:gridCol w:w="1080"/>
        <w:gridCol w:w="2880"/>
        <w:gridCol w:w="960"/>
        <w:gridCol w:w="720"/>
        <w:gridCol w:w="960"/>
        <w:gridCol w:w="758"/>
      </w:tblGrid>
      <w:tr w:rsidR="00EE615E" w:rsidRPr="00AC3328" w:rsidTr="00C90116">
        <w:trPr>
          <w:jc w:val="center"/>
        </w:trPr>
        <w:tc>
          <w:tcPr>
            <w:tcW w:w="601" w:type="dxa"/>
            <w:vAlign w:val="center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1777" w:type="dxa"/>
            <w:vAlign w:val="center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60" w:type="dxa"/>
            <w:vAlign w:val="center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080" w:type="dxa"/>
            <w:vAlign w:val="center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960" w:type="dxa"/>
            <w:vAlign w:val="center"/>
          </w:tcPr>
          <w:p w:rsidR="00EE615E" w:rsidRPr="00D20EBE" w:rsidRDefault="00EE615E" w:rsidP="004D2744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080" w:type="dxa"/>
            <w:vAlign w:val="center"/>
          </w:tcPr>
          <w:p w:rsidR="00EE615E" w:rsidRPr="00D20EBE" w:rsidRDefault="00EE615E" w:rsidP="004D2744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EE615E" w:rsidRPr="00D20EBE" w:rsidRDefault="00EE615E" w:rsidP="004D2744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:rsidR="00EE615E" w:rsidRPr="00D20EBE" w:rsidRDefault="00EE615E" w:rsidP="004D64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отчетного периода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:rsidR="00EE615E" w:rsidRPr="00D20EBE" w:rsidRDefault="00EE615E" w:rsidP="004D647F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EE615E" w:rsidRPr="00AC3328" w:rsidTr="00C90116">
        <w:trPr>
          <w:jc w:val="center"/>
        </w:trPr>
        <w:tc>
          <w:tcPr>
            <w:tcW w:w="601" w:type="dxa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77" w:type="dxa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080" w:type="dxa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EE615E" w:rsidRPr="00D20EBE" w:rsidRDefault="00EE615E" w:rsidP="004D64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EE615E" w:rsidRPr="00D20EBE" w:rsidRDefault="00EE615E" w:rsidP="004D64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EE615E" w:rsidRPr="00D20EBE" w:rsidRDefault="00EE615E" w:rsidP="004D64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EE615E" w:rsidRPr="00D20EBE" w:rsidRDefault="00EE615E" w:rsidP="004D2744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EE615E" w:rsidRPr="00AC3328" w:rsidTr="00B46C7C">
        <w:trPr>
          <w:trHeight w:val="243"/>
          <w:jc w:val="center"/>
        </w:trPr>
        <w:tc>
          <w:tcPr>
            <w:tcW w:w="16052" w:type="dxa"/>
            <w:gridSpan w:val="14"/>
          </w:tcPr>
          <w:p w:rsidR="00EE615E" w:rsidRPr="009F1F48" w:rsidRDefault="00EE615E" w:rsidP="004D2744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4D2744">
              <w:rPr>
                <w:i/>
              </w:rPr>
              <w:t>Повышение качества управления бюджетным процессом</w:t>
            </w:r>
            <w:r w:rsidRPr="00483CE2">
              <w:rPr>
                <w:i/>
              </w:rPr>
              <w:t>».</w:t>
            </w:r>
          </w:p>
        </w:tc>
      </w:tr>
      <w:tr w:rsidR="00EE615E" w:rsidRPr="00AC3328" w:rsidTr="00C90116">
        <w:trPr>
          <w:jc w:val="center"/>
        </w:trPr>
        <w:tc>
          <w:tcPr>
            <w:tcW w:w="601" w:type="dxa"/>
          </w:tcPr>
          <w:p w:rsidR="00EE615E" w:rsidRPr="004042A0" w:rsidRDefault="00EE615E" w:rsidP="004D2744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EE615E" w:rsidRPr="004042A0" w:rsidRDefault="00EE615E" w:rsidP="004D2744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1777" w:type="dxa"/>
          </w:tcPr>
          <w:p w:rsidR="00EE615E" w:rsidRPr="007906DC" w:rsidRDefault="00EE615E" w:rsidP="004D2744">
            <w:r w:rsidRPr="004D2744">
              <w:t>Уровень исполнения расходных обязательств бюджета Алексеевского сельского поселения</w:t>
            </w:r>
          </w:p>
        </w:tc>
        <w:tc>
          <w:tcPr>
            <w:tcW w:w="960" w:type="dxa"/>
          </w:tcPr>
          <w:p w:rsidR="00EE615E" w:rsidRPr="004042A0" w:rsidRDefault="00EE615E" w:rsidP="004D2744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080" w:type="dxa"/>
          </w:tcPr>
          <w:p w:rsidR="00EE615E" w:rsidRPr="004042A0" w:rsidRDefault="00EE615E" w:rsidP="004D2744">
            <w:pPr>
              <w:jc w:val="center"/>
              <w:rPr>
                <w:color w:val="000000"/>
              </w:rPr>
            </w:pPr>
            <w:r w:rsidRPr="004D2744">
              <w:rPr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960" w:type="dxa"/>
          </w:tcPr>
          <w:p w:rsidR="00EE615E" w:rsidRPr="004042A0" w:rsidRDefault="00EE615E" w:rsidP="004D274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080" w:type="dxa"/>
          </w:tcPr>
          <w:p w:rsidR="00EE615E" w:rsidRPr="004042A0" w:rsidRDefault="00EE615E" w:rsidP="004D274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EE615E" w:rsidRPr="004042A0" w:rsidRDefault="00EE615E" w:rsidP="004D274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EE615E" w:rsidRPr="004042A0" w:rsidRDefault="00EE615E" w:rsidP="004D27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EE615E" w:rsidRPr="004042A0" w:rsidRDefault="00EE615E" w:rsidP="00C340B2">
            <w:pPr>
              <w:jc w:val="center"/>
              <w:rPr>
                <w:color w:val="000000"/>
              </w:rPr>
            </w:pPr>
            <w:r w:rsidRPr="005B4BCA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103 «Об утверждении муниципальной программы Алексеевского сельского поселения Октябрьского района «Развитие муниципальной службы Алексеевского сельского поселения»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EE615E" w:rsidRPr="004042A0" w:rsidRDefault="00EE615E" w:rsidP="004D27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EE615E" w:rsidRPr="004042A0" w:rsidRDefault="00EE615E" w:rsidP="004D27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EE615E" w:rsidRPr="004042A0" w:rsidRDefault="00EE615E" w:rsidP="004D274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758" w:type="dxa"/>
          </w:tcPr>
          <w:p w:rsidR="00EE615E" w:rsidRPr="004042A0" w:rsidRDefault="00EE615E" w:rsidP="004D2744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EE615E" w:rsidRDefault="00EE615E" w:rsidP="004D2744">
      <w:pPr>
        <w:spacing w:line="264" w:lineRule="auto"/>
        <w:rPr>
          <w:sz w:val="20"/>
          <w:highlight w:val="yellow"/>
        </w:rPr>
      </w:pPr>
    </w:p>
    <w:p w:rsidR="00EE615E" w:rsidRPr="00AB1A30" w:rsidRDefault="00EE615E" w:rsidP="004D2744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>за 1 полугодие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62"/>
        <w:gridCol w:w="4961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EE615E" w:rsidRPr="00F779AF" w:rsidTr="004D2744">
        <w:trPr>
          <w:trHeight w:val="349"/>
          <w:tblHeader/>
          <w:jc w:val="center"/>
        </w:trPr>
        <w:tc>
          <w:tcPr>
            <w:tcW w:w="562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61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EE615E" w:rsidRPr="00F779AF" w:rsidTr="004D2744">
        <w:trPr>
          <w:trHeight w:val="661"/>
          <w:tblHeader/>
          <w:jc w:val="center"/>
        </w:trPr>
        <w:tc>
          <w:tcPr>
            <w:tcW w:w="562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D2744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D2744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D2744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D2744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D2744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D2744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D2744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D2744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D2744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E615E" w:rsidRPr="00F37042" w:rsidRDefault="00EE615E" w:rsidP="004D2744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rPr>
                <w:sz w:val="20"/>
                <w:szCs w:val="20"/>
              </w:rPr>
            </w:pPr>
          </w:p>
        </w:tc>
      </w:tr>
      <w:tr w:rsidR="00EE615E" w:rsidRPr="00F779AF" w:rsidTr="004D2744">
        <w:trPr>
          <w:trHeight w:val="161"/>
          <w:tblHeader/>
          <w:jc w:val="center"/>
        </w:trPr>
        <w:tc>
          <w:tcPr>
            <w:tcW w:w="562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6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EE615E" w:rsidRPr="00F779AF" w:rsidTr="004D2744">
        <w:trPr>
          <w:trHeight w:val="374"/>
          <w:jc w:val="center"/>
        </w:trPr>
        <w:tc>
          <w:tcPr>
            <w:tcW w:w="562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32" w:type="dxa"/>
            <w:gridSpan w:val="14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4D2744">
              <w:rPr>
                <w:i/>
              </w:rPr>
              <w:t>Повышение качества управления бюджетным процессом</w:t>
            </w:r>
            <w:r w:rsidRPr="00483CE2">
              <w:rPr>
                <w:i/>
              </w:rPr>
              <w:t>».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32" w:type="dxa"/>
            <w:gridSpan w:val="14"/>
            <w:tcMar>
              <w:left w:w="6" w:type="dxa"/>
              <w:right w:w="6" w:type="dxa"/>
            </w:tcMar>
          </w:tcPr>
          <w:p w:rsidR="00EE615E" w:rsidRPr="007906DC" w:rsidRDefault="00EE615E" w:rsidP="004D2744">
            <w:r w:rsidRPr="004D2744">
              <w:t xml:space="preserve">Уровень исполнения расходных обязательств бюджета Алексеевского сельского поселения </w:t>
            </w:r>
            <w:r>
              <w:t>(процент)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95,0</w:t>
            </w:r>
          </w:p>
        </w:tc>
      </w:tr>
      <w:tr w:rsidR="00EE615E" w:rsidRPr="00F779AF" w:rsidTr="004D2744">
        <w:trPr>
          <w:trHeight w:val="386"/>
          <w:jc w:val="center"/>
        </w:trPr>
        <w:tc>
          <w:tcPr>
            <w:tcW w:w="562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EE615E" w:rsidRPr="00F779AF" w:rsidRDefault="00EE615E" w:rsidP="004D2744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95,0</w:t>
            </w:r>
          </w:p>
        </w:tc>
      </w:tr>
    </w:tbl>
    <w:p w:rsidR="00EE615E" w:rsidRPr="009A5B6D" w:rsidRDefault="00EE615E" w:rsidP="004D2744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EE615E" w:rsidRPr="00173FD6" w:rsidRDefault="00EE615E" w:rsidP="004D2744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EE615E" w:rsidRPr="009A5B6D" w:rsidTr="004D2744">
        <w:trPr>
          <w:trHeight w:val="986"/>
        </w:trPr>
        <w:tc>
          <w:tcPr>
            <w:tcW w:w="567" w:type="dxa"/>
            <w:vAlign w:val="center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EE615E" w:rsidRPr="00D758C1" w:rsidRDefault="00EE615E" w:rsidP="004D2744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EE615E" w:rsidRPr="00D758C1" w:rsidRDefault="00EE615E" w:rsidP="004D2744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EE615E" w:rsidRPr="00D758C1" w:rsidRDefault="00EE615E" w:rsidP="004D2744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EE615E" w:rsidRPr="009A5B6D" w:rsidTr="004D2744">
        <w:trPr>
          <w:trHeight w:val="181"/>
        </w:trPr>
        <w:tc>
          <w:tcPr>
            <w:tcW w:w="567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EE615E" w:rsidRPr="009A5B6D" w:rsidTr="004D2744">
        <w:trPr>
          <w:trHeight w:val="181"/>
        </w:trPr>
        <w:tc>
          <w:tcPr>
            <w:tcW w:w="15839" w:type="dxa"/>
            <w:gridSpan w:val="15"/>
          </w:tcPr>
          <w:p w:rsidR="00EE615E" w:rsidRPr="005B5FA2" w:rsidRDefault="00EE615E" w:rsidP="004D2744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82489E">
              <w:rPr>
                <w:i/>
              </w:rPr>
              <w:t>Повышение качества управления бюджетным процессом</w:t>
            </w:r>
            <w:r w:rsidRPr="00483CE2">
              <w:rPr>
                <w:i/>
              </w:rPr>
              <w:t>».</w:t>
            </w:r>
          </w:p>
        </w:tc>
      </w:tr>
      <w:tr w:rsidR="00EE615E" w:rsidRPr="00A26157" w:rsidTr="004D2744">
        <w:trPr>
          <w:trHeight w:val="363"/>
        </w:trPr>
        <w:tc>
          <w:tcPr>
            <w:tcW w:w="567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EE615E" w:rsidRDefault="00EE615E" w:rsidP="0082489E">
            <w:pPr>
              <w:contextualSpacing/>
            </w:pPr>
            <w:r>
              <w:t xml:space="preserve">Мероприятие (результат) 1. </w:t>
            </w:r>
          </w:p>
          <w:p w:rsidR="00EE615E" w:rsidRPr="00D758C1" w:rsidRDefault="00EE615E" w:rsidP="0082489E">
            <w:pPr>
              <w:contextualSpacing/>
              <w:rPr>
                <w:color w:val="000000"/>
              </w:rPr>
            </w:pPr>
            <w:r>
              <w:t>Обеспечена деятельность Администрации Алексеевского сельского поселения</w:t>
            </w:r>
          </w:p>
        </w:tc>
        <w:tc>
          <w:tcPr>
            <w:tcW w:w="850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EE615E" w:rsidRPr="00D758C1" w:rsidRDefault="00EE615E" w:rsidP="004D2744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E615E" w:rsidRPr="00A26157" w:rsidTr="004D2744">
        <w:trPr>
          <w:trHeight w:val="352"/>
        </w:trPr>
        <w:tc>
          <w:tcPr>
            <w:tcW w:w="567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1560" w:type="dxa"/>
          </w:tcPr>
          <w:p w:rsidR="00EE615E" w:rsidRDefault="00EE615E" w:rsidP="0082489E">
            <w:pPr>
              <w:contextualSpacing/>
            </w:pPr>
            <w:r>
              <w:t>Контрольная точка 1.1.</w:t>
            </w:r>
          </w:p>
          <w:p w:rsidR="00EE615E" w:rsidRDefault="00EE615E" w:rsidP="0082489E">
            <w:pPr>
              <w:contextualSpacing/>
            </w:pPr>
            <w:r>
              <w:t xml:space="preserve">Проведены закупки товаров, работ, услуг в соответствии с Федеральным законом от 05.04.2013 № 44-ФЗ «О контрактной системе в сфере закупок товаров, работ, услуг </w:t>
            </w:r>
          </w:p>
          <w:p w:rsidR="00EE615E" w:rsidRDefault="00EE615E" w:rsidP="0082489E">
            <w:pPr>
              <w:contextualSpacing/>
            </w:pPr>
            <w:r>
              <w:t>для обеспечения государственных</w:t>
            </w:r>
          </w:p>
          <w:p w:rsidR="00EE615E" w:rsidRDefault="00EE615E" w:rsidP="0082489E">
            <w:pPr>
              <w:contextualSpacing/>
            </w:pPr>
            <w:r>
              <w:t xml:space="preserve">и муниципальных нужд» </w:t>
            </w:r>
          </w:p>
          <w:p w:rsidR="00EE615E" w:rsidRDefault="00EE615E" w:rsidP="0082489E">
            <w:pPr>
              <w:contextualSpacing/>
            </w:pPr>
            <w:r>
              <w:t>для обеспечения нужд Администрации Алексеевского сельского поселения</w:t>
            </w:r>
          </w:p>
          <w:p w:rsidR="00EE615E" w:rsidRPr="00D758C1" w:rsidRDefault="00EE615E" w:rsidP="0082489E">
            <w:pPr>
              <w:contextualSpacing/>
              <w:rPr>
                <w:color w:val="000000"/>
              </w:rPr>
            </w:pPr>
            <w:r>
              <w:t>в соответствии с утвержденным планом – графиком закупок</w:t>
            </w:r>
          </w:p>
        </w:tc>
        <w:tc>
          <w:tcPr>
            <w:tcW w:w="850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EE615E" w:rsidRPr="003226AD" w:rsidRDefault="00EE615E" w:rsidP="004D2744">
            <w:r>
              <w:t>По мере необходимости</w:t>
            </w:r>
          </w:p>
        </w:tc>
        <w:tc>
          <w:tcPr>
            <w:tcW w:w="1134" w:type="dxa"/>
          </w:tcPr>
          <w:p w:rsidR="00EE615E" w:rsidRDefault="00EE615E" w:rsidP="004D2744">
            <w:r>
              <w:t>-</w:t>
            </w:r>
          </w:p>
        </w:tc>
        <w:tc>
          <w:tcPr>
            <w:tcW w:w="113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Заключены муниципальные контракты по электроэнергии, поставке газа., вывоз мусора. услуги связи, обслуживание пожарной сигнализации, подписку, обновление программы 1С, приобретение бензина</w:t>
            </w:r>
          </w:p>
        </w:tc>
        <w:tc>
          <w:tcPr>
            <w:tcW w:w="851" w:type="dxa"/>
          </w:tcPr>
          <w:p w:rsidR="00EE615E" w:rsidRPr="00D758C1" w:rsidRDefault="00EE615E" w:rsidP="004D2744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  <w:tr w:rsidR="00EE615E" w:rsidRPr="00A26157" w:rsidTr="004D2744">
        <w:trPr>
          <w:trHeight w:val="352"/>
        </w:trPr>
        <w:tc>
          <w:tcPr>
            <w:tcW w:w="567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1.1.2</w:t>
            </w:r>
          </w:p>
        </w:tc>
        <w:tc>
          <w:tcPr>
            <w:tcW w:w="1560" w:type="dxa"/>
          </w:tcPr>
          <w:p w:rsidR="00EE615E" w:rsidRDefault="00EE615E" w:rsidP="0082489E">
            <w:pPr>
              <w:contextualSpacing/>
            </w:pPr>
            <w:r>
              <w:t>Контрольная точка 1.2.</w:t>
            </w:r>
          </w:p>
          <w:p w:rsidR="00EE615E" w:rsidRPr="00C15B91" w:rsidRDefault="00EE615E" w:rsidP="0082489E">
            <w:pPr>
              <w:contextualSpacing/>
            </w:pPr>
            <w:r>
              <w:t>Перераспределение экономии, оптимизация расходов местного бюджета по результатам проведенных закупок товаров, работ, услуг</w:t>
            </w:r>
          </w:p>
        </w:tc>
        <w:tc>
          <w:tcPr>
            <w:tcW w:w="850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EE615E" w:rsidRPr="003226AD" w:rsidRDefault="00EE615E" w:rsidP="004D2744">
            <w:r>
              <w:t xml:space="preserve">30 ноября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226AD">
                <w:t>2025 г</w:t>
              </w:r>
            </w:smartTag>
            <w:r w:rsidRPr="003226AD">
              <w:t>.</w:t>
            </w:r>
          </w:p>
        </w:tc>
        <w:tc>
          <w:tcPr>
            <w:tcW w:w="1134" w:type="dxa"/>
          </w:tcPr>
          <w:p w:rsidR="00EE615E" w:rsidRDefault="00EE615E" w:rsidP="004D2744">
            <w:r>
              <w:t>-</w:t>
            </w:r>
          </w:p>
        </w:tc>
        <w:tc>
          <w:tcPr>
            <w:tcW w:w="113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30 ноября </w:t>
            </w: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color w:val="000000"/>
                  <w:sz w:val="22"/>
                  <w:szCs w:val="22"/>
                </w:rPr>
                <w:t>2025 г</w:t>
              </w:r>
            </w:smartTag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20.05.2025 г. изменения в бюджетную смету</w:t>
            </w:r>
          </w:p>
        </w:tc>
        <w:tc>
          <w:tcPr>
            <w:tcW w:w="851" w:type="dxa"/>
          </w:tcPr>
          <w:p w:rsidR="00EE615E" w:rsidRPr="00D758C1" w:rsidRDefault="00EE615E" w:rsidP="004D2744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  <w:tr w:rsidR="00EE615E" w:rsidRPr="00A26157" w:rsidTr="004D2744">
        <w:trPr>
          <w:trHeight w:val="352"/>
        </w:trPr>
        <w:tc>
          <w:tcPr>
            <w:tcW w:w="567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1.1.3</w:t>
            </w:r>
          </w:p>
        </w:tc>
        <w:tc>
          <w:tcPr>
            <w:tcW w:w="1560" w:type="dxa"/>
          </w:tcPr>
          <w:p w:rsidR="00EE615E" w:rsidRDefault="00EE615E" w:rsidP="0082489E">
            <w:pPr>
              <w:contextualSpacing/>
            </w:pPr>
            <w:r>
              <w:t>Контрольная точка 1.3.</w:t>
            </w:r>
          </w:p>
          <w:p w:rsidR="00EE615E" w:rsidRDefault="00EE615E" w:rsidP="0082489E">
            <w:pPr>
              <w:contextualSpacing/>
            </w:pPr>
            <w:r>
              <w:t xml:space="preserve">Использование экономии </w:t>
            </w:r>
          </w:p>
          <w:p w:rsidR="00EE615E" w:rsidRDefault="00EE615E" w:rsidP="0082489E">
            <w:pPr>
              <w:contextualSpacing/>
            </w:pPr>
            <w:r>
              <w:t xml:space="preserve">для проведения закупки товаров, </w:t>
            </w:r>
          </w:p>
          <w:p w:rsidR="00EE615E" w:rsidRDefault="00EE615E" w:rsidP="0082489E">
            <w:pPr>
              <w:contextualSpacing/>
            </w:pPr>
            <w:r>
              <w:t xml:space="preserve">работ, услуг в соответствии </w:t>
            </w:r>
          </w:p>
          <w:p w:rsidR="00EE615E" w:rsidRDefault="00EE615E" w:rsidP="0082489E">
            <w:pPr>
              <w:contextualSpacing/>
            </w:pPr>
            <w:r>
              <w:t xml:space="preserve">с Федеральным законом от 05.04.2013 № 44-ФЗ «О контрактной системе </w:t>
            </w:r>
          </w:p>
          <w:p w:rsidR="00EE615E" w:rsidRDefault="00EE615E" w:rsidP="0082489E">
            <w:pPr>
              <w:contextualSpacing/>
            </w:pPr>
            <w:r>
              <w:t xml:space="preserve">в сфере закупок товаров, работ, услуг </w:t>
            </w:r>
          </w:p>
          <w:p w:rsidR="00EE615E" w:rsidRDefault="00EE615E" w:rsidP="0082489E">
            <w:pPr>
              <w:contextualSpacing/>
            </w:pPr>
            <w:r>
              <w:t>для обеспечения государственных</w:t>
            </w:r>
          </w:p>
          <w:p w:rsidR="00EE615E" w:rsidRPr="00C15B91" w:rsidRDefault="00EE615E" w:rsidP="0082489E">
            <w:pPr>
              <w:contextualSpacing/>
            </w:pPr>
            <w:r>
              <w:t>и муниципальных нужд» для обеспечения нужд Администрации Алексеевского сельского поселения</w:t>
            </w:r>
          </w:p>
        </w:tc>
        <w:tc>
          <w:tcPr>
            <w:tcW w:w="850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EE615E" w:rsidRPr="003226AD" w:rsidRDefault="00EE615E" w:rsidP="004D2744">
            <w:r>
              <w:t>25 декабря</w:t>
            </w:r>
            <w:r w:rsidRPr="003226AD">
              <w:t>2025 г.</w:t>
            </w:r>
          </w:p>
        </w:tc>
        <w:tc>
          <w:tcPr>
            <w:tcW w:w="1134" w:type="dxa"/>
          </w:tcPr>
          <w:p w:rsidR="00EE615E" w:rsidRDefault="00EE615E" w:rsidP="004D2744">
            <w:r>
              <w:t>-</w:t>
            </w:r>
          </w:p>
        </w:tc>
        <w:tc>
          <w:tcPr>
            <w:tcW w:w="1134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25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color w:val="000000"/>
                  <w:sz w:val="22"/>
                  <w:szCs w:val="22"/>
                </w:rPr>
                <w:t>2025 г</w:t>
              </w:r>
            </w:smartTag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EE615E" w:rsidRPr="00D758C1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EE615E" w:rsidRPr="00D758C1" w:rsidRDefault="00EE615E" w:rsidP="004D2744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  <w:tr w:rsidR="00EE615E" w:rsidRPr="00A26157" w:rsidTr="004D2744">
        <w:trPr>
          <w:trHeight w:val="352"/>
        </w:trPr>
        <w:tc>
          <w:tcPr>
            <w:tcW w:w="567" w:type="dxa"/>
          </w:tcPr>
          <w:p w:rsidR="00EE615E" w:rsidRDefault="00EE615E" w:rsidP="004D2744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EE615E" w:rsidRDefault="00EE615E" w:rsidP="0082489E">
            <w:pPr>
              <w:contextualSpacing/>
            </w:pPr>
            <w:r>
              <w:t>Контрольная точка 1.4.</w:t>
            </w:r>
          </w:p>
          <w:p w:rsidR="00EE615E" w:rsidRDefault="00EE615E" w:rsidP="0082489E">
            <w:pPr>
              <w:contextualSpacing/>
            </w:pPr>
            <w:r>
              <w:t>Исполнение расходов местного бюджета в части осуществления оплаты поставщикам, подрядчикам, исполнителям по муниципальным контрактам (договорам) в целях исполнения местного бюджета</w:t>
            </w:r>
          </w:p>
        </w:tc>
        <w:tc>
          <w:tcPr>
            <w:tcW w:w="850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EE615E" w:rsidRPr="003226AD" w:rsidRDefault="00EE615E" w:rsidP="00C340B2">
            <w:r>
              <w:t>27 декабря</w:t>
            </w:r>
            <w:r w:rsidRPr="003226AD">
              <w:t>2025 г.</w:t>
            </w:r>
          </w:p>
        </w:tc>
        <w:tc>
          <w:tcPr>
            <w:tcW w:w="1134" w:type="dxa"/>
          </w:tcPr>
          <w:p w:rsidR="00EE615E" w:rsidRDefault="00EE615E" w:rsidP="00C340B2">
            <w:r>
              <w:t>-</w:t>
            </w:r>
          </w:p>
        </w:tc>
        <w:tc>
          <w:tcPr>
            <w:tcW w:w="1134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color w:val="000000"/>
                  <w:sz w:val="22"/>
                  <w:szCs w:val="22"/>
                </w:rPr>
                <w:t>2025 г</w:t>
              </w:r>
            </w:smartTag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Клименко Е.В. начальник службы экономики и финансов</w:t>
            </w:r>
          </w:p>
        </w:tc>
        <w:tc>
          <w:tcPr>
            <w:tcW w:w="1380" w:type="dxa"/>
          </w:tcPr>
          <w:p w:rsidR="00EE615E" w:rsidRPr="00D758C1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 состоянию на 01.07.2025 года платежные поручения на сумму 635,9 т.р.</w:t>
            </w:r>
          </w:p>
        </w:tc>
        <w:tc>
          <w:tcPr>
            <w:tcW w:w="851" w:type="dxa"/>
          </w:tcPr>
          <w:p w:rsidR="00EE615E" w:rsidRPr="00D758C1" w:rsidRDefault="00EE615E" w:rsidP="00C340B2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</w:tbl>
    <w:p w:rsidR="00EE615E" w:rsidRDefault="00EE615E" w:rsidP="004D2744">
      <w:pPr>
        <w:spacing w:after="160" w:line="264" w:lineRule="auto"/>
        <w:jc w:val="center"/>
        <w:rPr>
          <w:sz w:val="20"/>
        </w:rPr>
      </w:pPr>
    </w:p>
    <w:p w:rsidR="00EE615E" w:rsidRDefault="00EE615E" w:rsidP="004D2744">
      <w:pPr>
        <w:spacing w:after="160" w:line="264" w:lineRule="auto"/>
        <w:rPr>
          <w:sz w:val="20"/>
        </w:rPr>
      </w:pPr>
    </w:p>
    <w:p w:rsidR="00EE615E" w:rsidRDefault="00EE615E" w:rsidP="004D2744">
      <w:pPr>
        <w:spacing w:after="160" w:line="264" w:lineRule="auto"/>
        <w:rPr>
          <w:sz w:val="20"/>
        </w:rPr>
      </w:pPr>
    </w:p>
    <w:p w:rsidR="00EE615E" w:rsidRDefault="00EE615E" w:rsidP="004D2744">
      <w:pPr>
        <w:spacing w:after="160" w:line="264" w:lineRule="auto"/>
        <w:rPr>
          <w:sz w:val="20"/>
        </w:rPr>
      </w:pPr>
    </w:p>
    <w:p w:rsidR="00EE615E" w:rsidRDefault="00EE615E" w:rsidP="004D2744">
      <w:pPr>
        <w:spacing w:after="160" w:line="264" w:lineRule="auto"/>
        <w:rPr>
          <w:sz w:val="20"/>
        </w:rPr>
      </w:pPr>
    </w:p>
    <w:p w:rsidR="00EE615E" w:rsidRDefault="00EE615E" w:rsidP="004D2744">
      <w:pPr>
        <w:spacing w:after="160" w:line="264" w:lineRule="auto"/>
        <w:rPr>
          <w:sz w:val="20"/>
        </w:rPr>
      </w:pPr>
    </w:p>
    <w:p w:rsidR="00EE615E" w:rsidRDefault="00EE615E" w:rsidP="004D2744">
      <w:pPr>
        <w:spacing w:after="160" w:line="264" w:lineRule="auto"/>
        <w:rPr>
          <w:sz w:val="20"/>
        </w:rPr>
      </w:pPr>
    </w:p>
    <w:p w:rsidR="00EE615E" w:rsidRDefault="00EE615E" w:rsidP="004D2744">
      <w:pPr>
        <w:spacing w:after="160" w:line="264" w:lineRule="auto"/>
        <w:rPr>
          <w:sz w:val="20"/>
        </w:rPr>
      </w:pPr>
    </w:p>
    <w:p w:rsidR="00EE615E" w:rsidRPr="00F37042" w:rsidRDefault="00EE615E" w:rsidP="004D2744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EE615E" w:rsidRPr="00813F2D" w:rsidRDefault="00EE615E" w:rsidP="004D2744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EE615E" w:rsidRPr="00F37042" w:rsidTr="004D2744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EE615E" w:rsidRPr="00F37042" w:rsidRDefault="00EE615E" w:rsidP="004D2744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EE615E" w:rsidRPr="00F37042" w:rsidRDefault="00EE615E" w:rsidP="004D2744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EE615E" w:rsidRPr="00F37042" w:rsidRDefault="00EE615E" w:rsidP="004D2744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EE615E" w:rsidRPr="00F37042" w:rsidRDefault="00EE615E" w:rsidP="004D2744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EE615E" w:rsidRPr="00F37042" w:rsidRDefault="00EE615E" w:rsidP="004D2744">
            <w:pPr>
              <w:rPr>
                <w:color w:val="000000"/>
              </w:rPr>
            </w:pPr>
          </w:p>
        </w:tc>
      </w:tr>
      <w:tr w:rsidR="00EE615E" w:rsidRPr="00F37042" w:rsidTr="004D2744">
        <w:trPr>
          <w:trHeight w:val="216"/>
          <w:jc w:val="center"/>
        </w:trPr>
        <w:tc>
          <w:tcPr>
            <w:tcW w:w="5262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</w:tcPr>
          <w:p w:rsidR="00EE615E" w:rsidRPr="00F37042" w:rsidRDefault="00EE615E" w:rsidP="004D2744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82489E">
              <w:rPr>
                <w:i/>
                <w:color w:val="000000"/>
                <w:sz w:val="22"/>
                <w:szCs w:val="22"/>
              </w:rPr>
              <w:t>Обеспечение реализации муниципальной программы «Развитие муниципальной службы Алексеевского сельского поселения»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3858,5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3858,5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35,8</w:t>
            </w:r>
          </w:p>
        </w:tc>
        <w:tc>
          <w:tcPr>
            <w:tcW w:w="2998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</w:tcPr>
          <w:p w:rsidR="00EE615E" w:rsidRPr="00F37042" w:rsidRDefault="00EE615E" w:rsidP="004D2744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981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1096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1167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3858,5</w:t>
            </w:r>
          </w:p>
        </w:tc>
        <w:tc>
          <w:tcPr>
            <w:tcW w:w="1119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3858,5</w:t>
            </w:r>
          </w:p>
        </w:tc>
        <w:tc>
          <w:tcPr>
            <w:tcW w:w="1773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35,8</w:t>
            </w:r>
          </w:p>
        </w:tc>
        <w:tc>
          <w:tcPr>
            <w:tcW w:w="2998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4D2744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4D2744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4D2744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615E" w:rsidRPr="00F37042" w:rsidRDefault="00EE615E" w:rsidP="004D2744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4D2744">
            <w:pPr>
              <w:contextualSpacing/>
              <w:rPr>
                <w:color w:val="000000"/>
                <w:highlight w:val="yellow"/>
              </w:rPr>
            </w:pPr>
            <w:r w:rsidRPr="004D2744"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82489E">
              <w:rPr>
                <w:i/>
                <w:color w:val="000000"/>
                <w:sz w:val="22"/>
                <w:szCs w:val="22"/>
              </w:rPr>
              <w:t>Обеспечена деятельность Администрации Алексеевского сельского поселения</w:t>
            </w:r>
            <w:r w:rsidRPr="004D2744">
              <w:rPr>
                <w:i/>
                <w:color w:val="000000"/>
                <w:sz w:val="22"/>
                <w:szCs w:val="22"/>
              </w:rPr>
              <w:t xml:space="preserve">» </w:t>
            </w:r>
            <w:r>
              <w:rPr>
                <w:i/>
                <w:color w:val="000000"/>
                <w:sz w:val="22"/>
                <w:szCs w:val="22"/>
              </w:rPr>
              <w:t xml:space="preserve">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981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1096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1167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3858,5</w:t>
            </w:r>
          </w:p>
        </w:tc>
        <w:tc>
          <w:tcPr>
            <w:tcW w:w="1119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3858,5</w:t>
            </w:r>
          </w:p>
        </w:tc>
        <w:tc>
          <w:tcPr>
            <w:tcW w:w="1773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35,8</w:t>
            </w:r>
          </w:p>
        </w:tc>
        <w:tc>
          <w:tcPr>
            <w:tcW w:w="2998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4D2744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981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1096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10763,7</w:t>
            </w:r>
          </w:p>
        </w:tc>
        <w:tc>
          <w:tcPr>
            <w:tcW w:w="1167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3858,5</w:t>
            </w:r>
          </w:p>
        </w:tc>
        <w:tc>
          <w:tcPr>
            <w:tcW w:w="1119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3858,5</w:t>
            </w:r>
          </w:p>
        </w:tc>
        <w:tc>
          <w:tcPr>
            <w:tcW w:w="1773" w:type="dxa"/>
          </w:tcPr>
          <w:p w:rsidR="00EE615E" w:rsidRPr="00F37042" w:rsidRDefault="00EE615E" w:rsidP="00C340B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35,8</w:t>
            </w:r>
          </w:p>
        </w:tc>
        <w:tc>
          <w:tcPr>
            <w:tcW w:w="2998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4D2744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4D2744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615E" w:rsidRPr="00F37042" w:rsidRDefault="00EE615E" w:rsidP="004D2744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</w:p>
        </w:tc>
      </w:tr>
      <w:tr w:rsidR="00EE615E" w:rsidRPr="00F37042" w:rsidTr="004D2744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615E" w:rsidRPr="00F37042" w:rsidRDefault="00EE615E" w:rsidP="004D2744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EE615E" w:rsidRPr="00F37042" w:rsidRDefault="00EE615E" w:rsidP="004D2744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EE615E" w:rsidRPr="009A5B6D" w:rsidRDefault="00EE615E" w:rsidP="004D2744">
      <w:pPr>
        <w:rPr>
          <w:highlight w:val="yellow"/>
        </w:rPr>
        <w:sectPr w:rsidR="00EE615E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EE615E" w:rsidRPr="009A5B6D" w:rsidRDefault="00EE615E" w:rsidP="004D2744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EE615E" w:rsidRPr="00F37042" w:rsidRDefault="00EE615E" w:rsidP="004D2744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EE615E" w:rsidRPr="00B66A1D" w:rsidRDefault="00EE615E" w:rsidP="004D2744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EE615E" w:rsidRPr="00F37042" w:rsidTr="004D2744">
        <w:tc>
          <w:tcPr>
            <w:tcW w:w="704" w:type="dxa"/>
          </w:tcPr>
          <w:p w:rsidR="00EE615E" w:rsidRPr="00F37042" w:rsidRDefault="00EE615E" w:rsidP="004D2744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EE615E" w:rsidRPr="00F37042" w:rsidRDefault="00EE615E" w:rsidP="004D2744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EE615E" w:rsidRPr="00F37042" w:rsidRDefault="00EE615E" w:rsidP="004D2744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EE615E" w:rsidRPr="00F37042" w:rsidRDefault="00EE615E" w:rsidP="004D2744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EE615E" w:rsidRPr="00F37042" w:rsidRDefault="00EE615E" w:rsidP="004D2744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EE615E" w:rsidRPr="00F37042" w:rsidRDefault="00EE615E" w:rsidP="004D2744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EE615E" w:rsidRPr="00F37042" w:rsidRDefault="00EE615E" w:rsidP="004D2744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EE615E" w:rsidRPr="00F37042" w:rsidRDefault="00EE615E" w:rsidP="004D2744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EE615E" w:rsidRPr="00F37042" w:rsidTr="004D2744">
        <w:tc>
          <w:tcPr>
            <w:tcW w:w="704" w:type="dxa"/>
          </w:tcPr>
          <w:p w:rsidR="00EE615E" w:rsidRPr="00F37042" w:rsidRDefault="00EE615E" w:rsidP="004D2744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EE615E" w:rsidRPr="00F37042" w:rsidRDefault="00EE615E" w:rsidP="004D2744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E615E" w:rsidRPr="00F37042" w:rsidRDefault="00EE615E" w:rsidP="004D2744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EE615E" w:rsidRPr="00F37042" w:rsidRDefault="00EE615E" w:rsidP="004D2744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EE615E" w:rsidRPr="00F37042" w:rsidRDefault="00EE615E" w:rsidP="004D2744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EE615E" w:rsidRPr="00F37042" w:rsidRDefault="00EE615E" w:rsidP="004D2744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EE615E" w:rsidRPr="00F37042" w:rsidRDefault="00EE615E" w:rsidP="004D2744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EE615E" w:rsidRPr="00F37042" w:rsidRDefault="00EE615E" w:rsidP="004D2744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EE615E" w:rsidRPr="009A5B6D" w:rsidRDefault="00EE615E" w:rsidP="004D2744">
      <w:pPr>
        <w:widowControl w:val="0"/>
        <w:ind w:firstLine="539"/>
        <w:jc w:val="center"/>
        <w:rPr>
          <w:sz w:val="20"/>
          <w:highlight w:val="yellow"/>
        </w:rPr>
      </w:pPr>
    </w:p>
    <w:p w:rsidR="00EE615E" w:rsidRDefault="00EE615E" w:rsidP="007F2E2D">
      <w:pPr>
        <w:rPr>
          <w:sz w:val="20"/>
          <w:highlight w:val="yellow"/>
        </w:rPr>
      </w:pPr>
    </w:p>
    <w:p w:rsidR="00EE615E" w:rsidRPr="007F2E2D" w:rsidRDefault="00EE615E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EE615E" w:rsidRDefault="00EE615E" w:rsidP="007F2E2D">
      <w:pPr>
        <w:rPr>
          <w:color w:val="000000"/>
          <w:sz w:val="28"/>
          <w:szCs w:val="20"/>
        </w:rPr>
        <w:sectPr w:rsidR="00EE615E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EE615E" w:rsidRPr="006A3F40" w:rsidRDefault="00EE615E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82489E">
        <w:rPr>
          <w:color w:val="000000"/>
          <w:sz w:val="28"/>
          <w:szCs w:val="20"/>
        </w:rPr>
        <w:t>Развитие муниципальной службы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по итогам </w:t>
      </w:r>
      <w:r>
        <w:rPr>
          <w:color w:val="000000"/>
          <w:sz w:val="28"/>
          <w:szCs w:val="20"/>
        </w:rPr>
        <w:t xml:space="preserve">1 полугодия </w:t>
      </w:r>
      <w:r w:rsidRPr="006A3F40">
        <w:rPr>
          <w:color w:val="000000"/>
          <w:sz w:val="28"/>
          <w:szCs w:val="20"/>
        </w:rPr>
        <w:t>2025 года</w:t>
      </w:r>
    </w:p>
    <w:p w:rsidR="00EE615E" w:rsidRPr="006A3F40" w:rsidRDefault="00EE615E" w:rsidP="007F2E2D">
      <w:pPr>
        <w:jc w:val="both"/>
        <w:rPr>
          <w:color w:val="000000"/>
          <w:sz w:val="28"/>
          <w:szCs w:val="20"/>
        </w:rPr>
      </w:pPr>
    </w:p>
    <w:p w:rsidR="00EE615E" w:rsidRDefault="00EE615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82489E">
        <w:rPr>
          <w:color w:val="000000"/>
          <w:sz w:val="28"/>
          <w:szCs w:val="20"/>
        </w:rPr>
        <w:t>Развитие муниципальной службы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103</w:t>
      </w:r>
      <w:bookmarkStart w:id="0" w:name="_GoBack"/>
      <w:bookmarkEnd w:id="0"/>
      <w:r w:rsidRPr="006A3F40">
        <w:rPr>
          <w:color w:val="000000"/>
          <w:sz w:val="28"/>
          <w:szCs w:val="20"/>
        </w:rPr>
        <w:t xml:space="preserve">. </w:t>
      </w:r>
    </w:p>
    <w:p w:rsidR="00EE615E" w:rsidRDefault="00EE615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10763,7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10763,7 тыс. рублей, ф</w:t>
      </w:r>
      <w:r w:rsidRPr="006A3F40">
        <w:rPr>
          <w:color w:val="000000"/>
          <w:sz w:val="28"/>
          <w:szCs w:val="20"/>
        </w:rPr>
        <w:t xml:space="preserve">актическое освоение средств по итогам 2025 года составило </w:t>
      </w:r>
      <w:r>
        <w:rPr>
          <w:color w:val="000000"/>
          <w:sz w:val="28"/>
          <w:szCs w:val="20"/>
        </w:rPr>
        <w:t xml:space="preserve">3858,5 тыс. рублей или 35,8 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EE615E" w:rsidRDefault="00EE615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A3F40">
        <w:rPr>
          <w:color w:val="000000"/>
          <w:sz w:val="28"/>
          <w:szCs w:val="20"/>
        </w:rPr>
        <w:tab/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EE615E" w:rsidRPr="006A3F40" w:rsidRDefault="00EE615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</w:t>
      </w:r>
      <w:r w:rsidRPr="005B116E">
        <w:rPr>
          <w:color w:val="000000"/>
          <w:sz w:val="28"/>
          <w:szCs w:val="20"/>
        </w:rPr>
        <w:t>Комплекс процессных мероприятий – «</w:t>
      </w:r>
      <w:r>
        <w:rPr>
          <w:color w:val="000000"/>
          <w:sz w:val="28"/>
          <w:szCs w:val="20"/>
        </w:rPr>
        <w:t>Развитие муниципальной службы</w:t>
      </w:r>
      <w:r w:rsidRPr="005B116E">
        <w:rPr>
          <w:color w:val="000000"/>
          <w:sz w:val="28"/>
          <w:szCs w:val="20"/>
        </w:rPr>
        <w:t>»</w:t>
      </w:r>
      <w:r>
        <w:rPr>
          <w:color w:val="000000"/>
          <w:sz w:val="28"/>
          <w:szCs w:val="20"/>
        </w:rPr>
        <w:t>;</w:t>
      </w:r>
    </w:p>
    <w:p w:rsidR="00EE615E" w:rsidRPr="006A3F40" w:rsidRDefault="00EE615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5B116E">
        <w:rPr>
          <w:color w:val="000000"/>
          <w:sz w:val="28"/>
          <w:szCs w:val="20"/>
        </w:rPr>
        <w:t>Комплекс процессных мероприятий – «</w:t>
      </w:r>
      <w:r>
        <w:rPr>
          <w:color w:val="000000"/>
          <w:sz w:val="28"/>
          <w:szCs w:val="20"/>
        </w:rPr>
        <w:t>Обеспечение реализации муниципальной программы «Развитие муниципальной службы Алексеевского сельского поселения</w:t>
      </w:r>
      <w:r w:rsidRPr="005B116E">
        <w:rPr>
          <w:color w:val="000000"/>
          <w:sz w:val="28"/>
          <w:szCs w:val="20"/>
        </w:rPr>
        <w:t>».</w:t>
      </w:r>
    </w:p>
    <w:p w:rsidR="00EE615E" w:rsidRDefault="00EE615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</w:t>
      </w:r>
      <w:r w:rsidRPr="006A3F40">
        <w:rPr>
          <w:color w:val="000000"/>
          <w:sz w:val="28"/>
          <w:szCs w:val="20"/>
        </w:rPr>
        <w:t>В рамках муниципальной</w:t>
      </w: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 xml:space="preserve">программы в 2025 году предусмотрено достижение </w:t>
      </w:r>
      <w:r>
        <w:rPr>
          <w:color w:val="000000"/>
          <w:sz w:val="28"/>
          <w:szCs w:val="20"/>
        </w:rPr>
        <w:t>следующих показателей:</w:t>
      </w:r>
    </w:p>
    <w:p w:rsidR="00EE615E" w:rsidRPr="009F7359" w:rsidRDefault="00EE615E" w:rsidP="00C614C4">
      <w:pPr>
        <w:ind w:left="600"/>
        <w:jc w:val="both"/>
        <w:rPr>
          <w:color w:val="000000"/>
          <w:sz w:val="28"/>
          <w:szCs w:val="20"/>
        </w:rPr>
      </w:pPr>
      <w:r w:rsidRPr="009F7359">
        <w:rPr>
          <w:color w:val="000000"/>
          <w:sz w:val="28"/>
          <w:szCs w:val="20"/>
        </w:rPr>
        <w:t>1 Доля граждан, положительно оценивающих деятельность Администрации Алексеевского сельского поселения;</w:t>
      </w:r>
    </w:p>
    <w:p w:rsidR="00EE615E" w:rsidRPr="009F7359" w:rsidRDefault="00EE615E" w:rsidP="00C614C4">
      <w:pPr>
        <w:ind w:left="600"/>
        <w:jc w:val="both"/>
        <w:rPr>
          <w:color w:val="000000"/>
          <w:sz w:val="28"/>
          <w:szCs w:val="20"/>
        </w:rPr>
      </w:pPr>
      <w:r w:rsidRPr="009F7359">
        <w:rPr>
          <w:color w:val="000000"/>
          <w:sz w:val="28"/>
          <w:szCs w:val="20"/>
        </w:rPr>
        <w:t>2 Доля муниципальных служащих, принявших участие в мероприятиях по профессиональному развитию.</w:t>
      </w:r>
    </w:p>
    <w:p w:rsidR="00EE615E" w:rsidRPr="006A3F40" w:rsidRDefault="00EE615E" w:rsidP="009F7359">
      <w:pPr>
        <w:ind w:left="720" w:hanging="11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A3F40">
        <w:rPr>
          <w:color w:val="000000"/>
          <w:sz w:val="28"/>
          <w:szCs w:val="20"/>
        </w:rPr>
        <w:t>Достижение показателей запланировано на конец года, все показатели будут достигнуты в полном объеме в установленный срок.</w:t>
      </w:r>
    </w:p>
    <w:p w:rsidR="00EE615E" w:rsidRDefault="00EE615E" w:rsidP="009F7359">
      <w:pPr>
        <w:ind w:left="720" w:hanging="11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</w:t>
      </w:r>
      <w:r w:rsidRPr="006A3F40">
        <w:rPr>
          <w:color w:val="000000"/>
          <w:sz w:val="28"/>
          <w:szCs w:val="20"/>
        </w:rPr>
        <w:t>На реализацию комплекса процессных мероприятий «</w:t>
      </w:r>
      <w:r>
        <w:rPr>
          <w:color w:val="000000"/>
          <w:sz w:val="28"/>
          <w:szCs w:val="20"/>
        </w:rPr>
        <w:t>Развитие муниципальной службы»</w:t>
      </w:r>
      <w:r w:rsidRPr="006A3F40">
        <w:rPr>
          <w:color w:val="000000"/>
          <w:sz w:val="28"/>
          <w:szCs w:val="20"/>
        </w:rPr>
        <w:t xml:space="preserve"> </w:t>
      </w:r>
      <w:r w:rsidRPr="00D110F3">
        <w:rPr>
          <w:color w:val="000000"/>
          <w:sz w:val="28"/>
          <w:szCs w:val="20"/>
        </w:rPr>
        <w:t xml:space="preserve">в 2025 году </w:t>
      </w:r>
      <w:r>
        <w:rPr>
          <w:color w:val="000000"/>
          <w:sz w:val="28"/>
          <w:szCs w:val="20"/>
        </w:rPr>
        <w:t>средства не выделялись.</w:t>
      </w:r>
    </w:p>
    <w:p w:rsidR="00EE615E" w:rsidRDefault="00EE615E" w:rsidP="009F7359">
      <w:pPr>
        <w:ind w:left="720" w:hanging="11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</w:t>
      </w:r>
      <w:r w:rsidRPr="00C259F0">
        <w:rPr>
          <w:color w:val="000000"/>
          <w:sz w:val="28"/>
          <w:szCs w:val="20"/>
        </w:rPr>
        <w:t>В рамках комплекса процессных мероприятий «</w:t>
      </w:r>
      <w:r>
        <w:rPr>
          <w:color w:val="000000"/>
          <w:sz w:val="28"/>
          <w:szCs w:val="20"/>
        </w:rPr>
        <w:t>Развитие муниципальной службы</w:t>
      </w:r>
      <w:r w:rsidRPr="00C259F0">
        <w:rPr>
          <w:color w:val="000000"/>
          <w:sz w:val="28"/>
          <w:szCs w:val="20"/>
        </w:rPr>
        <w:t>»   в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году предусмотрен</w:t>
      </w:r>
      <w:r>
        <w:rPr>
          <w:color w:val="000000"/>
          <w:sz w:val="28"/>
          <w:szCs w:val="20"/>
        </w:rPr>
        <w:t>ы мероприятия:</w:t>
      </w:r>
    </w:p>
    <w:p w:rsidR="00EE615E" w:rsidRDefault="00EE615E" w:rsidP="009F7359">
      <w:pPr>
        <w:ind w:left="720" w:hanging="11"/>
        <w:jc w:val="both"/>
        <w:rPr>
          <w:color w:val="000000"/>
          <w:sz w:val="28"/>
          <w:szCs w:val="20"/>
        </w:rPr>
      </w:pPr>
      <w:r w:rsidRPr="00C259F0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1) Мероприятия (результат) «Совершенствование правовой  и методической основы муниципальной службы». Выполнение данного мероприятия запланировано на конец года;</w:t>
      </w:r>
    </w:p>
    <w:p w:rsidR="00EE615E" w:rsidRDefault="00EE615E" w:rsidP="00D76BEB">
      <w:pPr>
        <w:ind w:left="720" w:hanging="11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2) Мероприятия (результат) «Оптимизация штатной численности муниципальных служащих». Выполнение данного мероприятия запланировано на конец года;</w:t>
      </w:r>
    </w:p>
    <w:p w:rsidR="00EE615E" w:rsidRDefault="00EE615E" w:rsidP="00D76BEB">
      <w:pPr>
        <w:ind w:left="720" w:hanging="11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3) Мероприятия (результат) «Повышение престижа муниципальной службы, укрепления кадрового потенциала Администрации Алексеевского сельского поселения». Выполнение данного мероприятия запланировано на конец года;</w:t>
      </w:r>
    </w:p>
    <w:p w:rsidR="00EE615E" w:rsidRPr="00C259F0" w:rsidRDefault="00EE615E" w:rsidP="00152D4A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C259F0">
        <w:rPr>
          <w:color w:val="000000"/>
          <w:sz w:val="28"/>
          <w:szCs w:val="20"/>
        </w:rPr>
        <w:t>Достижение задач комплекса процессных мероприятий  «</w:t>
      </w:r>
      <w:r>
        <w:rPr>
          <w:color w:val="000000"/>
          <w:sz w:val="28"/>
          <w:szCs w:val="20"/>
        </w:rPr>
        <w:t>Развитие муниципальной службы</w:t>
      </w:r>
      <w:r w:rsidRPr="00C259F0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4</w:t>
      </w:r>
      <w:r w:rsidRPr="00331D70">
        <w:rPr>
          <w:color w:val="000000"/>
          <w:sz w:val="28"/>
          <w:szCs w:val="20"/>
        </w:rPr>
        <w:t xml:space="preserve"> контрольных</w:t>
      </w:r>
      <w:r w:rsidRPr="00C259F0">
        <w:rPr>
          <w:color w:val="000000"/>
          <w:sz w:val="28"/>
          <w:szCs w:val="20"/>
        </w:rPr>
        <w:t xml:space="preserve"> точек.</w:t>
      </w:r>
    </w:p>
    <w:p w:rsidR="00EE615E" w:rsidRPr="00C259F0" w:rsidRDefault="00EE615E" w:rsidP="00152D4A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C259F0">
        <w:rPr>
          <w:color w:val="000000"/>
          <w:sz w:val="28"/>
          <w:szCs w:val="20"/>
        </w:rPr>
        <w:t xml:space="preserve">По итогам </w:t>
      </w:r>
      <w:r>
        <w:rPr>
          <w:color w:val="000000"/>
          <w:sz w:val="28"/>
          <w:szCs w:val="20"/>
        </w:rPr>
        <w:t xml:space="preserve">1 полугодия </w:t>
      </w:r>
      <w:r w:rsidRPr="00C259F0">
        <w:rPr>
          <w:color w:val="000000"/>
          <w:sz w:val="28"/>
          <w:szCs w:val="20"/>
        </w:rPr>
        <w:t>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года </w:t>
      </w:r>
      <w:r>
        <w:rPr>
          <w:color w:val="000000"/>
          <w:sz w:val="28"/>
          <w:szCs w:val="20"/>
        </w:rPr>
        <w:t>контрольные точки не наступили</w:t>
      </w:r>
      <w:r w:rsidRPr="00C259F0">
        <w:rPr>
          <w:color w:val="000000"/>
          <w:sz w:val="28"/>
          <w:szCs w:val="20"/>
        </w:rPr>
        <w:t>,</w:t>
      </w:r>
      <w:r>
        <w:rPr>
          <w:color w:val="000000"/>
          <w:sz w:val="28"/>
          <w:szCs w:val="20"/>
        </w:rPr>
        <w:t xml:space="preserve"> так как запланированы на весь год.</w:t>
      </w:r>
    </w:p>
    <w:p w:rsidR="00EE615E" w:rsidRDefault="00EE615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>
        <w:rPr>
          <w:color w:val="000000"/>
          <w:sz w:val="28"/>
          <w:szCs w:val="20"/>
        </w:rPr>
        <w:t>Обеспечение реализации муниципальной программы «</w:t>
      </w:r>
      <w:r w:rsidRPr="00C614C4">
        <w:rPr>
          <w:color w:val="000000"/>
          <w:sz w:val="28"/>
          <w:szCs w:val="20"/>
        </w:rPr>
        <w:t xml:space="preserve">Развитие </w:t>
      </w:r>
      <w:r>
        <w:rPr>
          <w:color w:val="000000"/>
          <w:sz w:val="28"/>
          <w:szCs w:val="20"/>
        </w:rPr>
        <w:t>муниципальной службы</w:t>
      </w:r>
      <w:r w:rsidRPr="00C614C4">
        <w:rPr>
          <w:color w:val="000000"/>
          <w:sz w:val="28"/>
          <w:szCs w:val="20"/>
        </w:rPr>
        <w:t xml:space="preserve"> Алексеевского сельского поселения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10763,7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10763,7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2025 года составило </w:t>
      </w:r>
      <w:r>
        <w:rPr>
          <w:color w:val="000000"/>
          <w:sz w:val="28"/>
          <w:szCs w:val="20"/>
        </w:rPr>
        <w:t>3858,5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35,8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EE615E" w:rsidRDefault="00EE615E" w:rsidP="00881AC6">
      <w:pPr>
        <w:ind w:left="720" w:hanging="11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</w:t>
      </w:r>
      <w:r w:rsidRPr="00C259F0">
        <w:rPr>
          <w:color w:val="000000"/>
          <w:sz w:val="28"/>
          <w:szCs w:val="20"/>
        </w:rPr>
        <w:t>В рамках комплекса процессных мероприятий «</w:t>
      </w:r>
      <w:r>
        <w:rPr>
          <w:color w:val="000000"/>
          <w:sz w:val="28"/>
          <w:szCs w:val="20"/>
        </w:rPr>
        <w:t>Обеспечение реализации муниципальной программы «Развитие муниципальной службы Алексеевского сельского поселения</w:t>
      </w:r>
      <w:r w:rsidRPr="00C259F0">
        <w:rPr>
          <w:color w:val="000000"/>
          <w:sz w:val="28"/>
          <w:szCs w:val="20"/>
        </w:rPr>
        <w:t>»   в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году предусмотрен</w:t>
      </w:r>
      <w:r>
        <w:rPr>
          <w:color w:val="000000"/>
          <w:sz w:val="28"/>
          <w:szCs w:val="20"/>
        </w:rPr>
        <w:t>ы мероприятия:</w:t>
      </w:r>
    </w:p>
    <w:p w:rsidR="00EE615E" w:rsidRDefault="00EE615E" w:rsidP="00881AC6">
      <w:pPr>
        <w:ind w:left="720" w:hanging="11"/>
        <w:jc w:val="both"/>
        <w:rPr>
          <w:color w:val="000000"/>
          <w:sz w:val="28"/>
          <w:szCs w:val="20"/>
        </w:rPr>
      </w:pPr>
      <w:r w:rsidRPr="00C259F0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1) Мероприятия (результат) «Обеспечена деятельность Администрации Алексеевского сельского поселения». Выполнение данного мероприятия запланировано на весь год. За 1 полугодие 2025 года выплачена заработная плата, заключены муниципальные контракты на коммунальные услуги, обслуживание пожарной сигнализации, приобретение бензина, ежегодное обновление программы 1С, подписка.</w:t>
      </w:r>
    </w:p>
    <w:p w:rsidR="00EE615E" w:rsidRPr="00C259F0" w:rsidRDefault="00EE615E" w:rsidP="00291502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C259F0">
        <w:rPr>
          <w:color w:val="000000"/>
          <w:sz w:val="28"/>
          <w:szCs w:val="20"/>
        </w:rPr>
        <w:t>Достижение задач комплекса процессных мероприятий  «</w:t>
      </w:r>
      <w:r>
        <w:rPr>
          <w:color w:val="000000"/>
          <w:sz w:val="28"/>
          <w:szCs w:val="20"/>
        </w:rPr>
        <w:t>Обеспечение реализации муниципальной программы «Развитие муниципальной службы Алексеевского сельского поселения</w:t>
      </w:r>
      <w:r w:rsidRPr="00C259F0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4</w:t>
      </w:r>
      <w:r w:rsidRPr="00331D70">
        <w:rPr>
          <w:color w:val="000000"/>
          <w:sz w:val="28"/>
          <w:szCs w:val="20"/>
        </w:rPr>
        <w:t xml:space="preserve"> контрольных</w:t>
      </w:r>
      <w:r w:rsidRPr="00C259F0">
        <w:rPr>
          <w:color w:val="000000"/>
          <w:sz w:val="28"/>
          <w:szCs w:val="20"/>
        </w:rPr>
        <w:t xml:space="preserve"> точек.</w:t>
      </w:r>
    </w:p>
    <w:p w:rsidR="00EE615E" w:rsidRPr="00C259F0" w:rsidRDefault="00EE615E" w:rsidP="006D738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</w:t>
      </w:r>
      <w:r w:rsidRPr="00C259F0">
        <w:rPr>
          <w:color w:val="000000"/>
          <w:sz w:val="28"/>
          <w:szCs w:val="20"/>
        </w:rPr>
        <w:t xml:space="preserve">По итогам </w:t>
      </w:r>
      <w:r>
        <w:rPr>
          <w:color w:val="000000"/>
          <w:sz w:val="28"/>
          <w:szCs w:val="20"/>
        </w:rPr>
        <w:t xml:space="preserve">1 полугодия </w:t>
      </w:r>
      <w:r w:rsidRPr="00C259F0">
        <w:rPr>
          <w:color w:val="000000"/>
          <w:sz w:val="28"/>
          <w:szCs w:val="20"/>
        </w:rPr>
        <w:t>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года </w:t>
      </w:r>
      <w:r>
        <w:rPr>
          <w:color w:val="000000"/>
          <w:sz w:val="28"/>
          <w:szCs w:val="20"/>
        </w:rPr>
        <w:t>контрольные точки не наступили</w:t>
      </w:r>
      <w:r w:rsidRPr="00C259F0">
        <w:rPr>
          <w:color w:val="000000"/>
          <w:sz w:val="28"/>
          <w:szCs w:val="20"/>
        </w:rPr>
        <w:t>,</w:t>
      </w:r>
      <w:r>
        <w:rPr>
          <w:color w:val="000000"/>
          <w:sz w:val="28"/>
          <w:szCs w:val="20"/>
        </w:rPr>
        <w:t xml:space="preserve"> так как запланированы на весь год.</w:t>
      </w:r>
    </w:p>
    <w:p w:rsidR="00EE615E" w:rsidRPr="006A3F40" w:rsidRDefault="00EE615E" w:rsidP="00612207">
      <w:pPr>
        <w:ind w:left="600"/>
        <w:jc w:val="both"/>
        <w:rPr>
          <w:i/>
          <w:color w:val="000000"/>
          <w:sz w:val="28"/>
          <w:szCs w:val="20"/>
        </w:rPr>
      </w:pPr>
      <w:r w:rsidRPr="006D7387">
        <w:rPr>
          <w:color w:val="000000"/>
          <w:sz w:val="28"/>
          <w:szCs w:val="20"/>
        </w:rPr>
        <w:t xml:space="preserve">        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6D7387">
        <w:rPr>
          <w:i/>
          <w:color w:val="000000"/>
          <w:sz w:val="28"/>
          <w:szCs w:val="20"/>
        </w:rPr>
        <w:t>.</w:t>
      </w:r>
    </w:p>
    <w:p w:rsidR="00EE615E" w:rsidRDefault="00EE615E" w:rsidP="00612207">
      <w:pPr>
        <w:ind w:left="600"/>
        <w:jc w:val="both"/>
        <w:rPr>
          <w:sz w:val="28"/>
          <w:szCs w:val="28"/>
        </w:rPr>
      </w:pPr>
    </w:p>
    <w:p w:rsidR="00EE615E" w:rsidRDefault="00EE615E" w:rsidP="00612207">
      <w:pPr>
        <w:ind w:left="600"/>
        <w:jc w:val="both"/>
        <w:rPr>
          <w:sz w:val="28"/>
          <w:szCs w:val="28"/>
        </w:rPr>
      </w:pPr>
    </w:p>
    <w:p w:rsidR="00EE615E" w:rsidRDefault="00EE615E" w:rsidP="00612207">
      <w:pPr>
        <w:ind w:left="600"/>
        <w:jc w:val="both"/>
        <w:rPr>
          <w:sz w:val="28"/>
          <w:szCs w:val="28"/>
        </w:rPr>
      </w:pPr>
    </w:p>
    <w:p w:rsidR="00EE615E" w:rsidRPr="007F2E2D" w:rsidRDefault="00EE615E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EE615E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15E" w:rsidRDefault="00EE615E">
      <w:r>
        <w:separator/>
      </w:r>
    </w:p>
  </w:endnote>
  <w:endnote w:type="continuationSeparator" w:id="1">
    <w:p w:rsidR="00EE615E" w:rsidRDefault="00EE61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15E" w:rsidRDefault="00EE615E">
    <w:pPr>
      <w:pStyle w:val="Footer"/>
      <w:jc w:val="center"/>
    </w:pPr>
  </w:p>
  <w:p w:rsidR="00EE615E" w:rsidRDefault="00EE615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15E" w:rsidRDefault="00EE615E">
      <w:r>
        <w:separator/>
      </w:r>
    </w:p>
  </w:footnote>
  <w:footnote w:type="continuationSeparator" w:id="1">
    <w:p w:rsidR="00EE615E" w:rsidRDefault="00EE61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15E" w:rsidRDefault="00EE615E">
    <w:pPr>
      <w:pStyle w:val="Header"/>
      <w:jc w:val="center"/>
    </w:pPr>
    <w:fldSimple w:instr="PAGE ">
      <w:r>
        <w:rPr>
          <w:noProof/>
        </w:rPr>
        <w:t>24</w:t>
      </w:r>
    </w:fldSimple>
  </w:p>
  <w:p w:rsidR="00EE615E" w:rsidRDefault="00EE615E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15E" w:rsidRDefault="00EE615E">
    <w:pPr>
      <w:pStyle w:val="Header"/>
      <w:jc w:val="center"/>
    </w:pPr>
  </w:p>
  <w:p w:rsidR="00EE615E" w:rsidRDefault="00EE615E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8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0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2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4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7"/>
  </w:num>
  <w:num w:numId="20">
    <w:abstractNumId w:val="25"/>
  </w:num>
  <w:num w:numId="21">
    <w:abstractNumId w:val="9"/>
  </w:num>
  <w:num w:numId="22">
    <w:abstractNumId w:val="36"/>
  </w:num>
  <w:num w:numId="23">
    <w:abstractNumId w:val="18"/>
  </w:num>
  <w:num w:numId="24">
    <w:abstractNumId w:val="40"/>
  </w:num>
  <w:num w:numId="25">
    <w:abstractNumId w:val="16"/>
  </w:num>
  <w:num w:numId="26">
    <w:abstractNumId w:val="42"/>
  </w:num>
  <w:num w:numId="27">
    <w:abstractNumId w:val="11"/>
  </w:num>
  <w:num w:numId="28">
    <w:abstractNumId w:val="19"/>
  </w:num>
  <w:num w:numId="29">
    <w:abstractNumId w:val="13"/>
  </w:num>
  <w:num w:numId="30">
    <w:abstractNumId w:val="38"/>
  </w:num>
  <w:num w:numId="31">
    <w:abstractNumId w:val="23"/>
  </w:num>
  <w:num w:numId="32">
    <w:abstractNumId w:val="35"/>
  </w:num>
  <w:num w:numId="33">
    <w:abstractNumId w:val="41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39"/>
  </w:num>
  <w:num w:numId="41">
    <w:abstractNumId w:val="31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D09"/>
    <w:rsid w:val="00010F8A"/>
    <w:rsid w:val="00011EC2"/>
    <w:rsid w:val="000129CF"/>
    <w:rsid w:val="00012FDE"/>
    <w:rsid w:val="000142A7"/>
    <w:rsid w:val="000240D5"/>
    <w:rsid w:val="000241B4"/>
    <w:rsid w:val="00024C9F"/>
    <w:rsid w:val="00024FDA"/>
    <w:rsid w:val="000329A4"/>
    <w:rsid w:val="0003412D"/>
    <w:rsid w:val="00035D45"/>
    <w:rsid w:val="00036F0E"/>
    <w:rsid w:val="0003785F"/>
    <w:rsid w:val="000413E9"/>
    <w:rsid w:val="0004480C"/>
    <w:rsid w:val="000450A4"/>
    <w:rsid w:val="00052E40"/>
    <w:rsid w:val="00053E4D"/>
    <w:rsid w:val="00061265"/>
    <w:rsid w:val="000725D5"/>
    <w:rsid w:val="00077A3D"/>
    <w:rsid w:val="00081F3E"/>
    <w:rsid w:val="000830FC"/>
    <w:rsid w:val="00084E65"/>
    <w:rsid w:val="0008555A"/>
    <w:rsid w:val="00093D71"/>
    <w:rsid w:val="00095887"/>
    <w:rsid w:val="000A0CFA"/>
    <w:rsid w:val="000B0303"/>
    <w:rsid w:val="000B42F3"/>
    <w:rsid w:val="000B4E1E"/>
    <w:rsid w:val="000C1A56"/>
    <w:rsid w:val="000C20C5"/>
    <w:rsid w:val="000C6192"/>
    <w:rsid w:val="000C697B"/>
    <w:rsid w:val="000D20FB"/>
    <w:rsid w:val="000D2659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06EE8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52D4A"/>
    <w:rsid w:val="00161560"/>
    <w:rsid w:val="00162ADF"/>
    <w:rsid w:val="0016434C"/>
    <w:rsid w:val="00171642"/>
    <w:rsid w:val="00173FD6"/>
    <w:rsid w:val="00174C93"/>
    <w:rsid w:val="001750BA"/>
    <w:rsid w:val="001805A1"/>
    <w:rsid w:val="00181378"/>
    <w:rsid w:val="001846C5"/>
    <w:rsid w:val="00191A27"/>
    <w:rsid w:val="00197A25"/>
    <w:rsid w:val="001A2BCF"/>
    <w:rsid w:val="001A6C8C"/>
    <w:rsid w:val="001B4494"/>
    <w:rsid w:val="001B60F7"/>
    <w:rsid w:val="001D1338"/>
    <w:rsid w:val="001D31FA"/>
    <w:rsid w:val="001E05A8"/>
    <w:rsid w:val="001E51B7"/>
    <w:rsid w:val="001E6E6F"/>
    <w:rsid w:val="001F354C"/>
    <w:rsid w:val="001F4FE5"/>
    <w:rsid w:val="001F5107"/>
    <w:rsid w:val="002037A9"/>
    <w:rsid w:val="00204FD7"/>
    <w:rsid w:val="00205C44"/>
    <w:rsid w:val="00211C3B"/>
    <w:rsid w:val="0021260D"/>
    <w:rsid w:val="002177A0"/>
    <w:rsid w:val="0022176E"/>
    <w:rsid w:val="00221C28"/>
    <w:rsid w:val="00223857"/>
    <w:rsid w:val="00223BE7"/>
    <w:rsid w:val="00231967"/>
    <w:rsid w:val="00236086"/>
    <w:rsid w:val="0023666C"/>
    <w:rsid w:val="0024234E"/>
    <w:rsid w:val="00243167"/>
    <w:rsid w:val="00246DC7"/>
    <w:rsid w:val="0025739E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1502"/>
    <w:rsid w:val="00293717"/>
    <w:rsid w:val="002A3147"/>
    <w:rsid w:val="002B0839"/>
    <w:rsid w:val="002B1C0E"/>
    <w:rsid w:val="002B3408"/>
    <w:rsid w:val="002C2C15"/>
    <w:rsid w:val="002C2D46"/>
    <w:rsid w:val="002C34D5"/>
    <w:rsid w:val="002C4ACB"/>
    <w:rsid w:val="002C67BB"/>
    <w:rsid w:val="002C7C04"/>
    <w:rsid w:val="002D14BF"/>
    <w:rsid w:val="002D7D83"/>
    <w:rsid w:val="002E3E60"/>
    <w:rsid w:val="002E4351"/>
    <w:rsid w:val="002E777D"/>
    <w:rsid w:val="002E7AF8"/>
    <w:rsid w:val="002F1CC1"/>
    <w:rsid w:val="002F54F6"/>
    <w:rsid w:val="002F55BF"/>
    <w:rsid w:val="00300CD2"/>
    <w:rsid w:val="003105F8"/>
    <w:rsid w:val="00320D9B"/>
    <w:rsid w:val="003226AD"/>
    <w:rsid w:val="003246C4"/>
    <w:rsid w:val="00330BA0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622E"/>
    <w:rsid w:val="00376823"/>
    <w:rsid w:val="00376E34"/>
    <w:rsid w:val="00383162"/>
    <w:rsid w:val="003875D8"/>
    <w:rsid w:val="00390ACA"/>
    <w:rsid w:val="00390D14"/>
    <w:rsid w:val="003936DF"/>
    <w:rsid w:val="003A34C5"/>
    <w:rsid w:val="003A7988"/>
    <w:rsid w:val="003B104C"/>
    <w:rsid w:val="003B3E00"/>
    <w:rsid w:val="003C657D"/>
    <w:rsid w:val="003C6E66"/>
    <w:rsid w:val="003D11B8"/>
    <w:rsid w:val="003D4CB3"/>
    <w:rsid w:val="003D73AE"/>
    <w:rsid w:val="003E030D"/>
    <w:rsid w:val="003F13F8"/>
    <w:rsid w:val="003F34C0"/>
    <w:rsid w:val="004022ED"/>
    <w:rsid w:val="0040237C"/>
    <w:rsid w:val="004042A0"/>
    <w:rsid w:val="00406818"/>
    <w:rsid w:val="00410035"/>
    <w:rsid w:val="004130F1"/>
    <w:rsid w:val="00422970"/>
    <w:rsid w:val="00427413"/>
    <w:rsid w:val="004306EF"/>
    <w:rsid w:val="00430761"/>
    <w:rsid w:val="004360BD"/>
    <w:rsid w:val="00445FE4"/>
    <w:rsid w:val="00446B53"/>
    <w:rsid w:val="00453098"/>
    <w:rsid w:val="004575D9"/>
    <w:rsid w:val="0046739D"/>
    <w:rsid w:val="004719B4"/>
    <w:rsid w:val="0047353A"/>
    <w:rsid w:val="0048093A"/>
    <w:rsid w:val="00482FF0"/>
    <w:rsid w:val="00483CE2"/>
    <w:rsid w:val="00483D3F"/>
    <w:rsid w:val="00487B48"/>
    <w:rsid w:val="00491587"/>
    <w:rsid w:val="00495F79"/>
    <w:rsid w:val="0049702D"/>
    <w:rsid w:val="00497D26"/>
    <w:rsid w:val="004A1DFF"/>
    <w:rsid w:val="004A3FD1"/>
    <w:rsid w:val="004A5B02"/>
    <w:rsid w:val="004B3520"/>
    <w:rsid w:val="004B78A0"/>
    <w:rsid w:val="004B7EA8"/>
    <w:rsid w:val="004C432F"/>
    <w:rsid w:val="004D0B28"/>
    <w:rsid w:val="004D21F7"/>
    <w:rsid w:val="004D2744"/>
    <w:rsid w:val="004D63AF"/>
    <w:rsid w:val="004D647F"/>
    <w:rsid w:val="004E0FFE"/>
    <w:rsid w:val="004E11D3"/>
    <w:rsid w:val="004E2D83"/>
    <w:rsid w:val="004E71E5"/>
    <w:rsid w:val="00501482"/>
    <w:rsid w:val="005031E9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303C"/>
    <w:rsid w:val="005544AD"/>
    <w:rsid w:val="00562412"/>
    <w:rsid w:val="005641D0"/>
    <w:rsid w:val="0056451B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A2AD0"/>
    <w:rsid w:val="005B116E"/>
    <w:rsid w:val="005B141F"/>
    <w:rsid w:val="005B2753"/>
    <w:rsid w:val="005B4BCA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7419"/>
    <w:rsid w:val="005E08FA"/>
    <w:rsid w:val="005E3EA8"/>
    <w:rsid w:val="005E6EA5"/>
    <w:rsid w:val="005F2B91"/>
    <w:rsid w:val="005F6F8C"/>
    <w:rsid w:val="00604817"/>
    <w:rsid w:val="0060536F"/>
    <w:rsid w:val="00611004"/>
    <w:rsid w:val="00611A4E"/>
    <w:rsid w:val="00612207"/>
    <w:rsid w:val="00624348"/>
    <w:rsid w:val="006254D5"/>
    <w:rsid w:val="00631291"/>
    <w:rsid w:val="00632386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729E6"/>
    <w:rsid w:val="00680D97"/>
    <w:rsid w:val="006811ED"/>
    <w:rsid w:val="006852DB"/>
    <w:rsid w:val="00690361"/>
    <w:rsid w:val="00692DB7"/>
    <w:rsid w:val="0069488B"/>
    <w:rsid w:val="006A34AE"/>
    <w:rsid w:val="006A3F40"/>
    <w:rsid w:val="006A618C"/>
    <w:rsid w:val="006A6A01"/>
    <w:rsid w:val="006A7B7D"/>
    <w:rsid w:val="006B0FB9"/>
    <w:rsid w:val="006B3374"/>
    <w:rsid w:val="006B40C9"/>
    <w:rsid w:val="006B500A"/>
    <w:rsid w:val="006B7717"/>
    <w:rsid w:val="006C3364"/>
    <w:rsid w:val="006C4EE3"/>
    <w:rsid w:val="006D0E47"/>
    <w:rsid w:val="006D536E"/>
    <w:rsid w:val="006D7387"/>
    <w:rsid w:val="006E055E"/>
    <w:rsid w:val="006E0F1F"/>
    <w:rsid w:val="006E3403"/>
    <w:rsid w:val="006F022B"/>
    <w:rsid w:val="006F02F0"/>
    <w:rsid w:val="006F0C39"/>
    <w:rsid w:val="006F191C"/>
    <w:rsid w:val="006F28AF"/>
    <w:rsid w:val="006F2A74"/>
    <w:rsid w:val="006F3670"/>
    <w:rsid w:val="006F412D"/>
    <w:rsid w:val="00702426"/>
    <w:rsid w:val="007031CD"/>
    <w:rsid w:val="00705669"/>
    <w:rsid w:val="00712270"/>
    <w:rsid w:val="00714B2B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906DC"/>
    <w:rsid w:val="00793BDD"/>
    <w:rsid w:val="00797025"/>
    <w:rsid w:val="007A3046"/>
    <w:rsid w:val="007B0B46"/>
    <w:rsid w:val="007B233A"/>
    <w:rsid w:val="007B2B3B"/>
    <w:rsid w:val="007C0344"/>
    <w:rsid w:val="007C2A44"/>
    <w:rsid w:val="007E175A"/>
    <w:rsid w:val="007E5FC7"/>
    <w:rsid w:val="007E6175"/>
    <w:rsid w:val="007F09BF"/>
    <w:rsid w:val="007F0B04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489E"/>
    <w:rsid w:val="00825442"/>
    <w:rsid w:val="0083021A"/>
    <w:rsid w:val="008379E4"/>
    <w:rsid w:val="00845E4C"/>
    <w:rsid w:val="008467CF"/>
    <w:rsid w:val="008503E7"/>
    <w:rsid w:val="0085067F"/>
    <w:rsid w:val="0085152D"/>
    <w:rsid w:val="00853C41"/>
    <w:rsid w:val="00855CF7"/>
    <w:rsid w:val="00857F87"/>
    <w:rsid w:val="00865445"/>
    <w:rsid w:val="00871E35"/>
    <w:rsid w:val="00872EF3"/>
    <w:rsid w:val="00874697"/>
    <w:rsid w:val="0087650D"/>
    <w:rsid w:val="00876E5A"/>
    <w:rsid w:val="0088104B"/>
    <w:rsid w:val="00881AC6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6506"/>
    <w:rsid w:val="00901184"/>
    <w:rsid w:val="009018C5"/>
    <w:rsid w:val="00904F3E"/>
    <w:rsid w:val="009055E4"/>
    <w:rsid w:val="009105C1"/>
    <w:rsid w:val="00911517"/>
    <w:rsid w:val="009121D2"/>
    <w:rsid w:val="0091696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64DB"/>
    <w:rsid w:val="009806A4"/>
    <w:rsid w:val="009862D8"/>
    <w:rsid w:val="00992E1B"/>
    <w:rsid w:val="0099351F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678A"/>
    <w:rsid w:val="009C73AA"/>
    <w:rsid w:val="009C78DF"/>
    <w:rsid w:val="009D4209"/>
    <w:rsid w:val="009D4247"/>
    <w:rsid w:val="009D54FA"/>
    <w:rsid w:val="009D7639"/>
    <w:rsid w:val="009E018E"/>
    <w:rsid w:val="009E423E"/>
    <w:rsid w:val="009F1F48"/>
    <w:rsid w:val="009F62D4"/>
    <w:rsid w:val="009F7359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41A90"/>
    <w:rsid w:val="00A42736"/>
    <w:rsid w:val="00A44DBE"/>
    <w:rsid w:val="00A45CD5"/>
    <w:rsid w:val="00A51EA6"/>
    <w:rsid w:val="00A53D37"/>
    <w:rsid w:val="00A5660A"/>
    <w:rsid w:val="00A56F99"/>
    <w:rsid w:val="00A63C7B"/>
    <w:rsid w:val="00A669FB"/>
    <w:rsid w:val="00A67933"/>
    <w:rsid w:val="00A704A4"/>
    <w:rsid w:val="00A70A5C"/>
    <w:rsid w:val="00A72CA8"/>
    <w:rsid w:val="00A73FC6"/>
    <w:rsid w:val="00A858C3"/>
    <w:rsid w:val="00A949D2"/>
    <w:rsid w:val="00A96BC0"/>
    <w:rsid w:val="00AA075B"/>
    <w:rsid w:val="00AA282C"/>
    <w:rsid w:val="00AA42F0"/>
    <w:rsid w:val="00AA4A21"/>
    <w:rsid w:val="00AB1A30"/>
    <w:rsid w:val="00AC1542"/>
    <w:rsid w:val="00AC3328"/>
    <w:rsid w:val="00AC5375"/>
    <w:rsid w:val="00AC6D6A"/>
    <w:rsid w:val="00AC7951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B015AD"/>
    <w:rsid w:val="00B02E8B"/>
    <w:rsid w:val="00B04126"/>
    <w:rsid w:val="00B0453C"/>
    <w:rsid w:val="00B0634E"/>
    <w:rsid w:val="00B06E2A"/>
    <w:rsid w:val="00B10400"/>
    <w:rsid w:val="00B10AF3"/>
    <w:rsid w:val="00B23EC0"/>
    <w:rsid w:val="00B25ED8"/>
    <w:rsid w:val="00B307F4"/>
    <w:rsid w:val="00B3102C"/>
    <w:rsid w:val="00B45A82"/>
    <w:rsid w:val="00B46C7C"/>
    <w:rsid w:val="00B52CAC"/>
    <w:rsid w:val="00B57CD4"/>
    <w:rsid w:val="00B62794"/>
    <w:rsid w:val="00B63201"/>
    <w:rsid w:val="00B6526E"/>
    <w:rsid w:val="00B66A1D"/>
    <w:rsid w:val="00B70B7C"/>
    <w:rsid w:val="00B72401"/>
    <w:rsid w:val="00B73100"/>
    <w:rsid w:val="00B831B7"/>
    <w:rsid w:val="00B86C97"/>
    <w:rsid w:val="00B910F7"/>
    <w:rsid w:val="00B9263F"/>
    <w:rsid w:val="00B942E3"/>
    <w:rsid w:val="00B973B7"/>
    <w:rsid w:val="00BA7FED"/>
    <w:rsid w:val="00BB1CC3"/>
    <w:rsid w:val="00BB224B"/>
    <w:rsid w:val="00BB50E0"/>
    <w:rsid w:val="00BB5A4F"/>
    <w:rsid w:val="00BB78F2"/>
    <w:rsid w:val="00BC36D3"/>
    <w:rsid w:val="00BD0004"/>
    <w:rsid w:val="00BD1ABF"/>
    <w:rsid w:val="00BD4BE6"/>
    <w:rsid w:val="00BD7D11"/>
    <w:rsid w:val="00BE5FB3"/>
    <w:rsid w:val="00BE6AC6"/>
    <w:rsid w:val="00BF0E9E"/>
    <w:rsid w:val="00BF7013"/>
    <w:rsid w:val="00C004EB"/>
    <w:rsid w:val="00C10211"/>
    <w:rsid w:val="00C132DB"/>
    <w:rsid w:val="00C15B91"/>
    <w:rsid w:val="00C23159"/>
    <w:rsid w:val="00C259F0"/>
    <w:rsid w:val="00C26D7F"/>
    <w:rsid w:val="00C340B2"/>
    <w:rsid w:val="00C422C4"/>
    <w:rsid w:val="00C43ECF"/>
    <w:rsid w:val="00C44BC0"/>
    <w:rsid w:val="00C614C4"/>
    <w:rsid w:val="00C636C3"/>
    <w:rsid w:val="00C64482"/>
    <w:rsid w:val="00C722B7"/>
    <w:rsid w:val="00C7561A"/>
    <w:rsid w:val="00C76F92"/>
    <w:rsid w:val="00C82158"/>
    <w:rsid w:val="00C84193"/>
    <w:rsid w:val="00C84C3E"/>
    <w:rsid w:val="00C858FA"/>
    <w:rsid w:val="00C87EBD"/>
    <w:rsid w:val="00C90116"/>
    <w:rsid w:val="00C94036"/>
    <w:rsid w:val="00C94AB9"/>
    <w:rsid w:val="00CA0DFB"/>
    <w:rsid w:val="00CA1639"/>
    <w:rsid w:val="00CA2AF9"/>
    <w:rsid w:val="00CA40DB"/>
    <w:rsid w:val="00CA442F"/>
    <w:rsid w:val="00CB1CFE"/>
    <w:rsid w:val="00CB5291"/>
    <w:rsid w:val="00CB7191"/>
    <w:rsid w:val="00CC017B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776A"/>
    <w:rsid w:val="00D27FA0"/>
    <w:rsid w:val="00D33C8E"/>
    <w:rsid w:val="00D422C5"/>
    <w:rsid w:val="00D447AA"/>
    <w:rsid w:val="00D461DE"/>
    <w:rsid w:val="00D53D7A"/>
    <w:rsid w:val="00D544BC"/>
    <w:rsid w:val="00D54E54"/>
    <w:rsid w:val="00D558B7"/>
    <w:rsid w:val="00D62C3D"/>
    <w:rsid w:val="00D65D07"/>
    <w:rsid w:val="00D66A8B"/>
    <w:rsid w:val="00D66B31"/>
    <w:rsid w:val="00D72081"/>
    <w:rsid w:val="00D74499"/>
    <w:rsid w:val="00D758C1"/>
    <w:rsid w:val="00D76BEB"/>
    <w:rsid w:val="00D76C7A"/>
    <w:rsid w:val="00D80253"/>
    <w:rsid w:val="00D8670D"/>
    <w:rsid w:val="00D90192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C7"/>
    <w:rsid w:val="00DD31B0"/>
    <w:rsid w:val="00DD4F91"/>
    <w:rsid w:val="00DE14A2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5CC8"/>
    <w:rsid w:val="00E92794"/>
    <w:rsid w:val="00E92CCD"/>
    <w:rsid w:val="00E92FA3"/>
    <w:rsid w:val="00E93AAC"/>
    <w:rsid w:val="00E9598B"/>
    <w:rsid w:val="00E95E74"/>
    <w:rsid w:val="00EA0628"/>
    <w:rsid w:val="00EA06D6"/>
    <w:rsid w:val="00EA2249"/>
    <w:rsid w:val="00EA224A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4F6A"/>
    <w:rsid w:val="00EE5EAB"/>
    <w:rsid w:val="00EE615E"/>
    <w:rsid w:val="00EF0C24"/>
    <w:rsid w:val="00EF3F0F"/>
    <w:rsid w:val="00EF4695"/>
    <w:rsid w:val="00EF7D47"/>
    <w:rsid w:val="00F05054"/>
    <w:rsid w:val="00F06A3E"/>
    <w:rsid w:val="00F11DA8"/>
    <w:rsid w:val="00F27249"/>
    <w:rsid w:val="00F27A85"/>
    <w:rsid w:val="00F30F26"/>
    <w:rsid w:val="00F338EB"/>
    <w:rsid w:val="00F339D8"/>
    <w:rsid w:val="00F37042"/>
    <w:rsid w:val="00F37D60"/>
    <w:rsid w:val="00F40669"/>
    <w:rsid w:val="00F40A39"/>
    <w:rsid w:val="00F43840"/>
    <w:rsid w:val="00F44C4B"/>
    <w:rsid w:val="00F44F2F"/>
    <w:rsid w:val="00F565FD"/>
    <w:rsid w:val="00F655E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3AA6"/>
    <w:rsid w:val="00FE5B5E"/>
    <w:rsid w:val="00FF421C"/>
    <w:rsid w:val="00FF5C9E"/>
    <w:rsid w:val="00FF711B"/>
    <w:rsid w:val="00FF7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52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3219</TotalTime>
  <Pages>24</Pages>
  <Words>3743</Words>
  <Characters>21338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179</cp:revision>
  <cp:lastPrinted>2025-09-29T06:02:00Z</cp:lastPrinted>
  <dcterms:created xsi:type="dcterms:W3CDTF">2024-06-20T12:11:00Z</dcterms:created>
  <dcterms:modified xsi:type="dcterms:W3CDTF">2026-03-26T10:40:00Z</dcterms:modified>
</cp:coreProperties>
</file>