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7BC" w:rsidRPr="000E75AB" w:rsidRDefault="002D57BC" w:rsidP="00446D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2D57BC" w:rsidRPr="000E75AB" w:rsidRDefault="002D57BC" w:rsidP="000E75AB">
      <w:pPr>
        <w:jc w:val="right"/>
        <w:rPr>
          <w:color w:val="000000"/>
          <w:sz w:val="28"/>
          <w:szCs w:val="28"/>
        </w:rPr>
      </w:pPr>
    </w:p>
    <w:p w:rsidR="002D57BC" w:rsidRPr="000E75AB" w:rsidRDefault="002D57BC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2D57BC" w:rsidRPr="000E75AB" w:rsidRDefault="002D57BC" w:rsidP="000E75AB">
      <w:pPr>
        <w:jc w:val="right"/>
        <w:rPr>
          <w:color w:val="000000"/>
          <w:sz w:val="28"/>
          <w:szCs w:val="28"/>
        </w:rPr>
      </w:pPr>
    </w:p>
    <w:p w:rsidR="002D57BC" w:rsidRPr="000E75AB" w:rsidRDefault="002D57BC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2D57BC" w:rsidRPr="0025739E" w:rsidRDefault="002D57BC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2D57BC" w:rsidRDefault="002D57BC" w:rsidP="00845E4C">
      <w:pPr>
        <w:contextualSpacing/>
        <w:rPr>
          <w:b/>
          <w:sz w:val="20"/>
        </w:rPr>
      </w:pPr>
    </w:p>
    <w:p w:rsidR="002D57BC" w:rsidRPr="00343093" w:rsidRDefault="002D57BC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2D57BC" w:rsidRDefault="002D57BC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2D57BC" w:rsidRPr="00343093" w:rsidRDefault="002D57BC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2D57BC" w:rsidRPr="00D461DE" w:rsidRDefault="002D57BC" w:rsidP="008F3CCB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 xml:space="preserve">Развитие физической культуры и спорта Алексеевского </w:t>
      </w:r>
      <w:r w:rsidRPr="008F3CCB">
        <w:rPr>
          <w:b/>
          <w:i/>
          <w:sz w:val="28"/>
          <w:szCs w:val="28"/>
        </w:rPr>
        <w:t>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2D57BC" w:rsidRPr="00343093" w:rsidRDefault="002D57BC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2D57BC" w:rsidRPr="00AC3328" w:rsidRDefault="002D57BC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0"/>
        <w:gridCol w:w="1275"/>
        <w:gridCol w:w="2126"/>
        <w:gridCol w:w="849"/>
        <w:gridCol w:w="992"/>
        <w:gridCol w:w="993"/>
        <w:gridCol w:w="992"/>
        <w:gridCol w:w="992"/>
        <w:gridCol w:w="994"/>
        <w:gridCol w:w="2890"/>
        <w:gridCol w:w="938"/>
        <w:gridCol w:w="7"/>
        <w:gridCol w:w="843"/>
        <w:gridCol w:w="851"/>
        <w:gridCol w:w="710"/>
      </w:tblGrid>
      <w:tr w:rsidR="002D57BC" w:rsidRPr="00AC3328" w:rsidTr="009C423A">
        <w:trPr>
          <w:jc w:val="center"/>
        </w:trPr>
        <w:tc>
          <w:tcPr>
            <w:tcW w:w="600" w:type="dxa"/>
            <w:vAlign w:val="center"/>
          </w:tcPr>
          <w:p w:rsidR="002D57BC" w:rsidRPr="004042A0" w:rsidRDefault="002D57B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5" w:type="dxa"/>
            <w:vAlign w:val="center"/>
          </w:tcPr>
          <w:p w:rsidR="002D57BC" w:rsidRPr="004042A0" w:rsidRDefault="002D57B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2D57BC" w:rsidRPr="004042A0" w:rsidRDefault="002D57B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:rsidR="002D57BC" w:rsidRPr="004042A0" w:rsidRDefault="002D57B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992" w:type="dxa"/>
            <w:vAlign w:val="center"/>
          </w:tcPr>
          <w:p w:rsidR="002D57BC" w:rsidRPr="004042A0" w:rsidRDefault="002D57B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93" w:type="dxa"/>
            <w:vAlign w:val="center"/>
          </w:tcPr>
          <w:p w:rsidR="002D57BC" w:rsidRPr="004042A0" w:rsidRDefault="002D57BC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2D57BC" w:rsidRPr="004042A0" w:rsidRDefault="002D57BC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vAlign w:val="center"/>
          </w:tcPr>
          <w:p w:rsidR="002D57BC" w:rsidRPr="004042A0" w:rsidRDefault="002D57BC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:rsidR="002D57BC" w:rsidRPr="004042A0" w:rsidRDefault="002D57BC" w:rsidP="00070A3C">
            <w:pPr>
              <w:jc w:val="center"/>
              <w:rPr>
                <w:color w:val="000000"/>
                <w:sz w:val="18"/>
                <w:szCs w:val="18"/>
              </w:rPr>
            </w:pPr>
            <w:r w:rsidRPr="00070A3C"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7BC" w:rsidRPr="004042A0" w:rsidRDefault="002D57B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7BC" w:rsidRPr="004042A0" w:rsidRDefault="002D57BC" w:rsidP="00070A3C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 xml:space="preserve">Плановое значение на конец </w:t>
            </w:r>
            <w:r>
              <w:rPr>
                <w:sz w:val="18"/>
                <w:szCs w:val="18"/>
              </w:rPr>
              <w:t>текущего года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:rsidR="002D57BC" w:rsidRPr="004042A0" w:rsidRDefault="002D57BC" w:rsidP="00070A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51" w:type="dxa"/>
            <w:vAlign w:val="center"/>
          </w:tcPr>
          <w:p w:rsidR="002D57BC" w:rsidRPr="004042A0" w:rsidRDefault="002D57B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10" w:type="dxa"/>
            <w:vAlign w:val="center"/>
          </w:tcPr>
          <w:p w:rsidR="002D57BC" w:rsidRPr="004042A0" w:rsidRDefault="002D57BC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2D57BC" w:rsidRPr="00AC3328" w:rsidTr="009C423A">
        <w:trPr>
          <w:jc w:val="center"/>
        </w:trPr>
        <w:tc>
          <w:tcPr>
            <w:tcW w:w="600" w:type="dxa"/>
          </w:tcPr>
          <w:p w:rsidR="002D57BC" w:rsidRPr="004042A0" w:rsidRDefault="002D57B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2D57BC" w:rsidRPr="004042A0" w:rsidRDefault="002D57B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D57BC" w:rsidRPr="004042A0" w:rsidRDefault="002D57B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49" w:type="dxa"/>
          </w:tcPr>
          <w:p w:rsidR="002D57BC" w:rsidRPr="004042A0" w:rsidRDefault="002D57B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2D57BC" w:rsidRPr="004042A0" w:rsidRDefault="002D57B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2D57BC" w:rsidRPr="004042A0" w:rsidRDefault="002D57B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2D57BC" w:rsidRPr="004042A0" w:rsidRDefault="002D57B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2D57BC" w:rsidRPr="004042A0" w:rsidRDefault="002D57BC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2D57BC" w:rsidRPr="004042A0" w:rsidRDefault="002D57BC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2D57BC" w:rsidRPr="004042A0" w:rsidRDefault="002D57BC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2D57BC" w:rsidRPr="004042A0" w:rsidRDefault="002D57BC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2D57BC" w:rsidRPr="004042A0" w:rsidRDefault="002D57BC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2D57BC" w:rsidRPr="004042A0" w:rsidRDefault="002D57BC" w:rsidP="00070A3C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</w:tcPr>
          <w:p w:rsidR="002D57BC" w:rsidRPr="004042A0" w:rsidRDefault="002D57BC" w:rsidP="00070A3C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2D57BC" w:rsidRPr="00AC3328" w:rsidTr="00070A3C">
        <w:trPr>
          <w:trHeight w:val="231"/>
          <w:jc w:val="center"/>
        </w:trPr>
        <w:tc>
          <w:tcPr>
            <w:tcW w:w="16052" w:type="dxa"/>
            <w:gridSpan w:val="15"/>
          </w:tcPr>
          <w:p w:rsidR="002D57BC" w:rsidRPr="000D2659" w:rsidRDefault="002D57BC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8F3CCB">
              <w:rPr>
                <w:i/>
              </w:rPr>
              <w:t>Создание условий, обеспечивающих возможность гражданам Алексеевского сельского поселения систематически заниматься физической культурой и спортом путем развития и популяризации массового спорта, приобщения различных слоев общества к регулярным занятиям физической культурой и спортом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2D57BC" w:rsidRPr="00AC3328" w:rsidTr="009C423A">
        <w:trPr>
          <w:jc w:val="center"/>
        </w:trPr>
        <w:tc>
          <w:tcPr>
            <w:tcW w:w="600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5" w:type="dxa"/>
            <w:shd w:val="clear" w:color="auto" w:fill="00FF00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2D57BC" w:rsidRPr="007906DC" w:rsidRDefault="002D57BC" w:rsidP="00483CE2">
            <w:r w:rsidRPr="008F3CCB">
              <w:t>Доля граждан, систематически занимающихся физической культурой и спортом,  в общей численности населения поселения.</w:t>
            </w:r>
          </w:p>
        </w:tc>
        <w:tc>
          <w:tcPr>
            <w:tcW w:w="849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92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возрастание</w:t>
            </w:r>
          </w:p>
        </w:tc>
        <w:tc>
          <w:tcPr>
            <w:tcW w:w="993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992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2D57BC" w:rsidRPr="004042A0" w:rsidRDefault="002D57BC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2D57BC" w:rsidRPr="004042A0" w:rsidRDefault="002D57BC" w:rsidP="008F3CCB">
            <w:pPr>
              <w:jc w:val="center"/>
              <w:rPr>
                <w:color w:val="000000"/>
              </w:rPr>
            </w:pPr>
            <w:r w:rsidRPr="009C423A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111 «Об утверждении муниципальной программы Алексеевского сельского поселения Октябрьского района «Развитие физической культуры и спорта Алексеевского сельского поселения»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2D57BC" w:rsidRPr="004042A0" w:rsidRDefault="002D57BC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51,4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2D57BC" w:rsidRPr="004042A0" w:rsidRDefault="002D57BC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51,4</w:t>
            </w:r>
          </w:p>
        </w:tc>
        <w:tc>
          <w:tcPr>
            <w:tcW w:w="851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</w:tcPr>
          <w:p w:rsidR="002D57BC" w:rsidRPr="004042A0" w:rsidRDefault="002D57BC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2D57BC" w:rsidRPr="00AC3328" w:rsidTr="009C423A">
        <w:trPr>
          <w:jc w:val="center"/>
        </w:trPr>
        <w:tc>
          <w:tcPr>
            <w:tcW w:w="600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5" w:type="dxa"/>
            <w:shd w:val="clear" w:color="auto" w:fill="00FF00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2D57BC" w:rsidRPr="004042A0" w:rsidRDefault="002D57BC" w:rsidP="005B141F">
            <w:pPr>
              <w:rPr>
                <w:color w:val="000000"/>
              </w:rPr>
            </w:pPr>
            <w:r w:rsidRPr="008F3CCB"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849" w:type="dxa"/>
          </w:tcPr>
          <w:p w:rsidR="002D57BC" w:rsidRPr="004042A0" w:rsidRDefault="002D57BC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992" w:type="dxa"/>
          </w:tcPr>
          <w:p w:rsidR="002D57BC" w:rsidRPr="004042A0" w:rsidRDefault="002D57BC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993" w:type="dxa"/>
          </w:tcPr>
          <w:p w:rsidR="002D57BC" w:rsidRPr="004042A0" w:rsidRDefault="002D57BC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992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 w:rsidRPr="009C423A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111 «Об утверждении муниципальной программы Алексеевского сельского поселения Октябрьского района «Развитие физической культуры и спорта Алексеевского сельского поселения»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84,6</w:t>
            </w:r>
          </w:p>
        </w:tc>
        <w:tc>
          <w:tcPr>
            <w:tcW w:w="843" w:type="dxa"/>
            <w:tcBorders>
              <w:left w:val="single" w:sz="4" w:space="0" w:color="auto"/>
            </w:tcBorders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84,6</w:t>
            </w:r>
          </w:p>
        </w:tc>
        <w:tc>
          <w:tcPr>
            <w:tcW w:w="851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</w:tcPr>
          <w:p w:rsidR="002D57BC" w:rsidRPr="004042A0" w:rsidRDefault="002D57BC" w:rsidP="004042A0">
            <w:pPr>
              <w:jc w:val="center"/>
              <w:rPr>
                <w:color w:val="000000"/>
              </w:rPr>
            </w:pPr>
            <w:r w:rsidRPr="009C423A">
              <w:rPr>
                <w:color w:val="000000"/>
              </w:rPr>
              <w:t>Показатель годовой</w:t>
            </w:r>
          </w:p>
        </w:tc>
      </w:tr>
    </w:tbl>
    <w:p w:rsidR="002D57BC" w:rsidRPr="009A5B6D" w:rsidRDefault="002D57BC" w:rsidP="009A5B6D">
      <w:pPr>
        <w:ind w:right="536"/>
        <w:contextualSpacing/>
        <w:jc w:val="right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  <w:highlight w:val="yellow"/>
        </w:rPr>
      </w:pPr>
    </w:p>
    <w:p w:rsidR="002D57BC" w:rsidRDefault="002D57BC" w:rsidP="009A5B6D">
      <w:pPr>
        <w:spacing w:line="264" w:lineRule="auto"/>
        <w:rPr>
          <w:sz w:val="20"/>
        </w:rPr>
      </w:pPr>
    </w:p>
    <w:p w:rsidR="002D57BC" w:rsidRPr="00AB1A30" w:rsidRDefault="002D57BC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</w:t>
      </w:r>
      <w:r>
        <w:rPr>
          <w:sz w:val="28"/>
          <w:szCs w:val="28"/>
        </w:rPr>
        <w:t xml:space="preserve">за 9 месяцев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2D57BC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2D57BC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rPr>
                <w:sz w:val="20"/>
                <w:szCs w:val="20"/>
              </w:rPr>
            </w:pPr>
          </w:p>
        </w:tc>
      </w:tr>
      <w:tr w:rsidR="002D57BC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2D57BC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«Создание условий, обеспечивающих возможность гражданам Алексеевского сельского поселения систематически заниматься физической культурой и спортом путем развития и популяризации массового спорта, приобщения различных слоев общества к регулярным занятиям физической культурой и спортом».</w:t>
            </w:r>
          </w:p>
        </w:tc>
      </w:tr>
      <w:tr w:rsidR="002D57BC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2D57BC" w:rsidRPr="007906DC" w:rsidRDefault="002D57BC" w:rsidP="00992E1B">
            <w:r w:rsidRPr="00992E1B">
              <w:t>Доля граждан, систематически занимающихся физической культурой и спортом,  в общей численности нас</w:t>
            </w:r>
            <w:r>
              <w:t>еления поселения (процентов)</w:t>
            </w:r>
          </w:p>
        </w:tc>
      </w:tr>
      <w:tr w:rsidR="002D57BC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</w:tr>
      <w:tr w:rsidR="002D57BC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</w:tr>
      <w:tr w:rsidR="002D57BC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2D57BC" w:rsidRDefault="002D57BC" w:rsidP="00992E1B">
            <w:pPr>
              <w:spacing w:after="160" w:line="240" w:lineRule="atLeast"/>
              <w:rPr>
                <w:sz w:val="20"/>
                <w:szCs w:val="20"/>
              </w:rPr>
            </w:pPr>
            <w:r w:rsidRPr="00992E1B">
              <w:t xml:space="preserve"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</w:t>
            </w:r>
            <w:r>
              <w:rPr>
                <w:szCs w:val="22"/>
              </w:rPr>
              <w:t>(процентов)</w:t>
            </w:r>
          </w:p>
        </w:tc>
      </w:tr>
      <w:tr w:rsidR="002D57BC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Default="002D57B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Default="002D57B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</w:tr>
      <w:tr w:rsidR="002D57BC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Default="002D57B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Default="002D57BC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D57BC" w:rsidRDefault="002D57BC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</w:tr>
    </w:tbl>
    <w:p w:rsidR="002D57BC" w:rsidRPr="009A5B6D" w:rsidRDefault="002D57BC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2D57BC" w:rsidRPr="00F37042" w:rsidRDefault="002D57BC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p w:rsidR="002D57BC" w:rsidRPr="00813F2D" w:rsidRDefault="002D57BC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2D57BC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2D57BC" w:rsidRPr="00F37042" w:rsidRDefault="002D57BC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2D57BC" w:rsidRPr="00F37042" w:rsidRDefault="002D57BC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2D57BC" w:rsidRPr="00F37042" w:rsidRDefault="002D57BC" w:rsidP="00AE1807">
            <w:pPr>
              <w:rPr>
                <w:color w:val="000000"/>
              </w:rPr>
            </w:pPr>
          </w:p>
        </w:tc>
      </w:tr>
      <w:tr w:rsidR="002D57BC" w:rsidRPr="00F37042" w:rsidTr="004042A0">
        <w:trPr>
          <w:trHeight w:val="216"/>
          <w:jc w:val="center"/>
        </w:trPr>
        <w:tc>
          <w:tcPr>
            <w:tcW w:w="5262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2D57BC" w:rsidRPr="00F37042" w:rsidTr="004042A0">
        <w:trPr>
          <w:jc w:val="center"/>
        </w:trPr>
        <w:tc>
          <w:tcPr>
            <w:tcW w:w="5262" w:type="dxa"/>
            <w:vAlign w:val="center"/>
          </w:tcPr>
          <w:p w:rsidR="002D57BC" w:rsidRPr="00F37042" w:rsidRDefault="002D57BC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 xml:space="preserve">ского поселения «Развитие физической культуры и спорта Алексеевского сельского поселения»,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042A0">
        <w:trPr>
          <w:jc w:val="center"/>
        </w:trPr>
        <w:tc>
          <w:tcPr>
            <w:tcW w:w="5262" w:type="dxa"/>
            <w:vAlign w:val="center"/>
          </w:tcPr>
          <w:p w:rsidR="002D57BC" w:rsidRPr="00F37042" w:rsidRDefault="002D57BC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042A0">
        <w:trPr>
          <w:jc w:val="center"/>
        </w:trPr>
        <w:tc>
          <w:tcPr>
            <w:tcW w:w="5262" w:type="dxa"/>
            <w:vAlign w:val="center"/>
          </w:tcPr>
          <w:p w:rsidR="002D57BC" w:rsidRPr="00F37042" w:rsidRDefault="002D57BC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83CE2">
        <w:trPr>
          <w:jc w:val="center"/>
        </w:trPr>
        <w:tc>
          <w:tcPr>
            <w:tcW w:w="5262" w:type="dxa"/>
          </w:tcPr>
          <w:p w:rsidR="002D57BC" w:rsidRPr="00F37042" w:rsidRDefault="002D57BC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992E1B">
              <w:rPr>
                <w:i/>
                <w:color w:val="000000"/>
                <w:sz w:val="22"/>
                <w:szCs w:val="22"/>
              </w:rPr>
              <w:t>Развитие физической культуры и массового спорта Алексеевского сельского поселения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83CE2">
        <w:trPr>
          <w:jc w:val="center"/>
        </w:trPr>
        <w:tc>
          <w:tcPr>
            <w:tcW w:w="5262" w:type="dxa"/>
          </w:tcPr>
          <w:p w:rsidR="002D57BC" w:rsidRPr="00F37042" w:rsidRDefault="002D57BC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57BC" w:rsidRPr="00F37042" w:rsidRDefault="002D57BC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2D57BC" w:rsidRPr="009A5B6D" w:rsidRDefault="002D57BC" w:rsidP="009A5B6D">
      <w:pPr>
        <w:rPr>
          <w:highlight w:val="yellow"/>
        </w:rPr>
        <w:sectPr w:rsidR="002D57BC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2D57BC" w:rsidRPr="009A5B6D" w:rsidRDefault="002D57BC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2D57BC" w:rsidRPr="00F37042" w:rsidRDefault="002D57BC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2D57BC" w:rsidRPr="00B66A1D" w:rsidRDefault="002D57BC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2D57BC" w:rsidRPr="00F37042" w:rsidTr="00F37042">
        <w:tc>
          <w:tcPr>
            <w:tcW w:w="704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2D57BC" w:rsidRPr="00F37042" w:rsidTr="00F37042">
        <w:tc>
          <w:tcPr>
            <w:tcW w:w="704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2D57BC" w:rsidRPr="00F37042" w:rsidRDefault="002D57BC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2D57BC" w:rsidRPr="009A5B6D" w:rsidRDefault="002D57BC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2D57BC" w:rsidRPr="00F37042" w:rsidRDefault="002D57BC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2D57BC" w:rsidRPr="00B66A1D" w:rsidRDefault="002D57BC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2D57BC" w:rsidRPr="00F37042" w:rsidTr="00F37042">
        <w:trPr>
          <w:trHeight w:val="443"/>
        </w:trPr>
        <w:tc>
          <w:tcPr>
            <w:tcW w:w="15108" w:type="dxa"/>
          </w:tcPr>
          <w:p w:rsidR="002D57BC" w:rsidRPr="00F37042" w:rsidRDefault="002D57BC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2D57BC" w:rsidRPr="00F37042" w:rsidTr="00F37042">
        <w:trPr>
          <w:trHeight w:val="837"/>
        </w:trPr>
        <w:tc>
          <w:tcPr>
            <w:tcW w:w="15108" w:type="dxa"/>
          </w:tcPr>
          <w:p w:rsidR="002D57BC" w:rsidRPr="00F37042" w:rsidRDefault="002D57BC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2D57BC" w:rsidRPr="009A5B6D" w:rsidRDefault="002D57BC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Pr="000E75AB" w:rsidRDefault="002D57BC" w:rsidP="00504426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2D57BC" w:rsidRPr="000E75AB" w:rsidRDefault="002D57BC" w:rsidP="00A32A4E">
      <w:pPr>
        <w:jc w:val="right"/>
        <w:rPr>
          <w:color w:val="000000"/>
          <w:sz w:val="28"/>
          <w:szCs w:val="28"/>
        </w:rPr>
      </w:pPr>
    </w:p>
    <w:p w:rsidR="002D57BC" w:rsidRPr="000E75AB" w:rsidRDefault="002D57BC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2D57BC" w:rsidRPr="000E75AB" w:rsidRDefault="002D57BC" w:rsidP="00A32A4E">
      <w:pPr>
        <w:jc w:val="right"/>
        <w:rPr>
          <w:color w:val="000000"/>
          <w:sz w:val="28"/>
          <w:szCs w:val="28"/>
        </w:rPr>
      </w:pPr>
    </w:p>
    <w:p w:rsidR="002D57BC" w:rsidRPr="000E75AB" w:rsidRDefault="002D57BC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2D57BC" w:rsidRPr="0025739E" w:rsidRDefault="002D57BC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2D57BC" w:rsidRDefault="002D57BC" w:rsidP="00483CE2">
      <w:pPr>
        <w:contextualSpacing/>
        <w:jc w:val="center"/>
        <w:rPr>
          <w:b/>
          <w:sz w:val="28"/>
          <w:szCs w:val="28"/>
        </w:rPr>
      </w:pPr>
    </w:p>
    <w:p w:rsidR="002D57BC" w:rsidRPr="00343093" w:rsidRDefault="002D57BC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2D57BC" w:rsidRPr="00343093" w:rsidRDefault="002D57BC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2D57BC" w:rsidRPr="00343093" w:rsidRDefault="002D57BC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9F1F48">
        <w:rPr>
          <w:b/>
          <w:i/>
          <w:sz w:val="28"/>
          <w:szCs w:val="28"/>
        </w:rPr>
        <w:t>Развитие физической культуры и массового спорта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2D57BC" w:rsidRPr="00343093" w:rsidRDefault="002D57BC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2D57BC" w:rsidRPr="00AC3328" w:rsidRDefault="002D57BC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990"/>
        <w:gridCol w:w="1134"/>
        <w:gridCol w:w="2248"/>
        <w:gridCol w:w="871"/>
        <w:gridCol w:w="850"/>
        <w:gridCol w:w="993"/>
        <w:gridCol w:w="710"/>
      </w:tblGrid>
      <w:tr w:rsidR="002D57BC" w:rsidRPr="00AC3328" w:rsidTr="00504426">
        <w:trPr>
          <w:jc w:val="center"/>
        </w:trPr>
        <w:tc>
          <w:tcPr>
            <w:tcW w:w="601" w:type="dxa"/>
            <w:vAlign w:val="center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2D57BC" w:rsidRPr="00D20EBE" w:rsidRDefault="002D57BC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2D57BC" w:rsidRPr="00D20EBE" w:rsidRDefault="002D57BC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90" w:type="dxa"/>
            <w:vAlign w:val="center"/>
          </w:tcPr>
          <w:p w:rsidR="002D57BC" w:rsidRPr="00D20EBE" w:rsidRDefault="002D57BC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D57BC" w:rsidRPr="00D20EBE" w:rsidRDefault="002D57BC" w:rsidP="00504426">
            <w:pPr>
              <w:jc w:val="center"/>
              <w:rPr>
                <w:color w:val="000000"/>
              </w:rPr>
            </w:pPr>
            <w:r w:rsidRPr="00504426"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7BC" w:rsidRPr="00445069" w:rsidRDefault="002D57BC" w:rsidP="00F815F8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D57BC" w:rsidRPr="00445069" w:rsidRDefault="002D57BC" w:rsidP="00F815F8">
            <w:pPr>
              <w:jc w:val="center"/>
            </w:pPr>
            <w:r w:rsidRPr="00445069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93" w:type="dxa"/>
            <w:vAlign w:val="center"/>
          </w:tcPr>
          <w:p w:rsidR="002D57BC" w:rsidRPr="00445069" w:rsidRDefault="002D57BC" w:rsidP="00F815F8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Прогнозное значение на конец текущего года</w:t>
            </w:r>
          </w:p>
        </w:tc>
        <w:tc>
          <w:tcPr>
            <w:tcW w:w="710" w:type="dxa"/>
            <w:vAlign w:val="center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2D57BC" w:rsidRPr="00AC3328" w:rsidTr="00504426">
        <w:trPr>
          <w:jc w:val="center"/>
        </w:trPr>
        <w:tc>
          <w:tcPr>
            <w:tcW w:w="601" w:type="dxa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0" w:type="dxa"/>
          </w:tcPr>
          <w:p w:rsidR="002D57BC" w:rsidRPr="00D20EBE" w:rsidRDefault="002D57BC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D57BC" w:rsidRPr="00D20EBE" w:rsidRDefault="002D57BC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D57BC" w:rsidRPr="00D20EBE" w:rsidRDefault="002D57BC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</w:tcPr>
          <w:p w:rsidR="002D57BC" w:rsidRPr="00D20EBE" w:rsidRDefault="002D57BC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D57BC" w:rsidRPr="00D20EBE" w:rsidRDefault="002D57BC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3" w:type="dxa"/>
          </w:tcPr>
          <w:p w:rsidR="002D57BC" w:rsidRPr="00D20EBE" w:rsidRDefault="002D57BC" w:rsidP="00504426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10" w:type="dxa"/>
          </w:tcPr>
          <w:p w:rsidR="002D57BC" w:rsidRPr="00D20EBE" w:rsidRDefault="002D57BC" w:rsidP="00504426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2D57BC" w:rsidRPr="00AC3328" w:rsidTr="001D35EB">
        <w:trPr>
          <w:trHeight w:val="243"/>
          <w:jc w:val="center"/>
        </w:trPr>
        <w:tc>
          <w:tcPr>
            <w:tcW w:w="16052" w:type="dxa"/>
            <w:gridSpan w:val="14"/>
          </w:tcPr>
          <w:p w:rsidR="002D57BC" w:rsidRPr="009F1F48" w:rsidRDefault="002D57BC" w:rsidP="009F1F48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9F1F48">
              <w:rPr>
                <w:i/>
              </w:rPr>
              <w:t>Усовер</w:t>
            </w:r>
            <w:r>
              <w:rPr>
                <w:i/>
              </w:rPr>
              <w:t xml:space="preserve">шенствована система физического </w:t>
            </w:r>
            <w:r w:rsidRPr="009F1F48">
              <w:rPr>
                <w:i/>
              </w:rPr>
              <w:t>воспитания различных категорий и групп населения</w:t>
            </w:r>
            <w:r w:rsidRPr="00483CE2">
              <w:rPr>
                <w:i/>
              </w:rPr>
              <w:t>».</w:t>
            </w:r>
          </w:p>
        </w:tc>
      </w:tr>
      <w:tr w:rsidR="002D57BC" w:rsidRPr="00AC3328" w:rsidTr="00504426">
        <w:trPr>
          <w:jc w:val="center"/>
        </w:trPr>
        <w:tc>
          <w:tcPr>
            <w:tcW w:w="601" w:type="dxa"/>
          </w:tcPr>
          <w:p w:rsidR="002D57BC" w:rsidRPr="004042A0" w:rsidRDefault="002D57BC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2D57BC" w:rsidRPr="004042A0" w:rsidRDefault="002D57BC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2D57BC" w:rsidRPr="007906DC" w:rsidRDefault="002D57BC" w:rsidP="00483CE2">
            <w:r w:rsidRPr="009F1F48">
              <w:t>Доля граждан, систематически занимающихся физической культурой и спортом,  в общей численности населения поселения.</w:t>
            </w:r>
          </w:p>
        </w:tc>
        <w:tc>
          <w:tcPr>
            <w:tcW w:w="1134" w:type="dxa"/>
          </w:tcPr>
          <w:p w:rsidR="002D57BC" w:rsidRPr="004042A0" w:rsidRDefault="002D57BC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2D57BC" w:rsidRPr="004042A0" w:rsidRDefault="002D57B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возрастающие</w:t>
            </w:r>
          </w:p>
        </w:tc>
        <w:tc>
          <w:tcPr>
            <w:tcW w:w="890" w:type="dxa"/>
          </w:tcPr>
          <w:p w:rsidR="002D57BC" w:rsidRPr="004042A0" w:rsidRDefault="002D57B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2D57BC" w:rsidRPr="004042A0" w:rsidRDefault="002D57B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0" w:type="dxa"/>
          </w:tcPr>
          <w:p w:rsidR="002D57BC" w:rsidRPr="004042A0" w:rsidRDefault="002D57B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D57BC" w:rsidRPr="004042A0" w:rsidRDefault="002D57B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D57BC" w:rsidRPr="004042A0" w:rsidRDefault="002D57BC" w:rsidP="00F815F8">
            <w:pPr>
              <w:jc w:val="center"/>
              <w:rPr>
                <w:color w:val="000000"/>
              </w:rPr>
            </w:pPr>
            <w:r w:rsidRPr="009F1F48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111 «Об утверждении муниципальной программы Алексеевского сельского поселения Октябрьского района «Развитие физической культуры и спорта Алексеевского сельского поселения»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</w:tcPr>
          <w:p w:rsidR="002D57BC" w:rsidRPr="004042A0" w:rsidRDefault="002D57BC" w:rsidP="00483CE2">
            <w:pPr>
              <w:jc w:val="center"/>
              <w:rPr>
                <w:color w:val="000000"/>
              </w:rPr>
            </w:pPr>
            <w:r w:rsidRPr="00504426">
              <w:rPr>
                <w:color w:val="000000"/>
              </w:rPr>
              <w:t>51,4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D57BC" w:rsidRPr="004042A0" w:rsidRDefault="002D57BC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2D57BC" w:rsidRPr="004042A0" w:rsidRDefault="002D57BC" w:rsidP="00483CE2">
            <w:pPr>
              <w:jc w:val="center"/>
              <w:rPr>
                <w:color w:val="000000"/>
              </w:rPr>
            </w:pPr>
            <w:r w:rsidRPr="00504426">
              <w:rPr>
                <w:color w:val="000000"/>
                <w:sz w:val="22"/>
                <w:szCs w:val="22"/>
              </w:rPr>
              <w:t>51,4</w:t>
            </w:r>
          </w:p>
        </w:tc>
        <w:tc>
          <w:tcPr>
            <w:tcW w:w="710" w:type="dxa"/>
          </w:tcPr>
          <w:p w:rsidR="002D57BC" w:rsidRPr="004042A0" w:rsidRDefault="002D57BC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2D57BC" w:rsidRDefault="002D57BC" w:rsidP="00483CE2">
      <w:pPr>
        <w:spacing w:line="264" w:lineRule="auto"/>
        <w:rPr>
          <w:sz w:val="20"/>
          <w:highlight w:val="yellow"/>
        </w:rPr>
      </w:pPr>
    </w:p>
    <w:p w:rsidR="002D57BC" w:rsidRDefault="002D57BC" w:rsidP="00483CE2">
      <w:pPr>
        <w:spacing w:line="264" w:lineRule="auto"/>
        <w:rPr>
          <w:sz w:val="20"/>
          <w:highlight w:val="yellow"/>
        </w:rPr>
      </w:pPr>
    </w:p>
    <w:p w:rsidR="002D57BC" w:rsidRPr="009A5B6D" w:rsidRDefault="002D57BC" w:rsidP="00483CE2">
      <w:pPr>
        <w:spacing w:line="264" w:lineRule="auto"/>
        <w:rPr>
          <w:sz w:val="20"/>
          <w:highlight w:val="yellow"/>
        </w:rPr>
      </w:pPr>
    </w:p>
    <w:p w:rsidR="002D57BC" w:rsidRDefault="002D57BC" w:rsidP="00483CE2">
      <w:pPr>
        <w:spacing w:line="264" w:lineRule="auto"/>
        <w:rPr>
          <w:sz w:val="20"/>
        </w:rPr>
      </w:pPr>
    </w:p>
    <w:p w:rsidR="002D57BC" w:rsidRPr="00AB1A30" w:rsidRDefault="002D57BC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 за 9 месяцев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2D57BC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2D57BC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D57BC" w:rsidRPr="00F37042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rPr>
                <w:sz w:val="20"/>
                <w:szCs w:val="20"/>
              </w:rPr>
            </w:pPr>
          </w:p>
        </w:tc>
      </w:tr>
      <w:tr w:rsidR="002D57BC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2D57BC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9F1F48">
              <w:rPr>
                <w:i/>
              </w:rPr>
              <w:t>Усовершенствована система физического воспитания различных категорий и групп населения</w:t>
            </w:r>
            <w:r w:rsidRPr="00483CE2">
              <w:rPr>
                <w:i/>
              </w:rPr>
              <w:t>».</w:t>
            </w:r>
          </w:p>
        </w:tc>
      </w:tr>
      <w:tr w:rsidR="002D57BC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2D57BC" w:rsidRPr="007906DC" w:rsidRDefault="002D57BC" w:rsidP="009F1F48">
            <w:r w:rsidRPr="009F1F48">
              <w:t>Доля граждан, систематически занимающихся физической культурой и спортом,  в общей численности на</w:t>
            </w:r>
            <w:r>
              <w:t>селения поселения(процент)</w:t>
            </w:r>
          </w:p>
        </w:tc>
      </w:tr>
      <w:tr w:rsidR="002D57BC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</w:tr>
      <w:tr w:rsidR="002D57BC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D57BC" w:rsidRPr="00F779AF" w:rsidRDefault="002D57BC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</w:tr>
    </w:tbl>
    <w:p w:rsidR="002D57BC" w:rsidRPr="009A5B6D" w:rsidRDefault="002D57BC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2D57BC" w:rsidRPr="00173FD6" w:rsidRDefault="002D57BC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941"/>
        <w:gridCol w:w="840"/>
        <w:gridCol w:w="1080"/>
        <w:gridCol w:w="675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2D57BC" w:rsidRPr="009A5B6D" w:rsidTr="0076655B">
        <w:trPr>
          <w:trHeight w:val="986"/>
        </w:trPr>
        <w:tc>
          <w:tcPr>
            <w:tcW w:w="567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941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40" w:type="dxa"/>
            <w:vAlign w:val="center"/>
          </w:tcPr>
          <w:p w:rsidR="002D57BC" w:rsidRPr="00D758C1" w:rsidRDefault="002D57BC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080" w:type="dxa"/>
            <w:vAlign w:val="center"/>
          </w:tcPr>
          <w:p w:rsidR="002D57BC" w:rsidRPr="00D758C1" w:rsidRDefault="002D57BC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2D57BC" w:rsidRPr="00D758C1" w:rsidRDefault="002D57BC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675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2D57BC" w:rsidRPr="009A5B6D" w:rsidTr="0076655B">
        <w:trPr>
          <w:trHeight w:val="181"/>
        </w:trPr>
        <w:tc>
          <w:tcPr>
            <w:tcW w:w="567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41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40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75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2D57BC" w:rsidRPr="009A5B6D" w:rsidTr="00410035">
        <w:trPr>
          <w:trHeight w:val="181"/>
        </w:trPr>
        <w:tc>
          <w:tcPr>
            <w:tcW w:w="15839" w:type="dxa"/>
            <w:gridSpan w:val="15"/>
          </w:tcPr>
          <w:p w:rsidR="002D57BC" w:rsidRPr="005B5FA2" w:rsidRDefault="002D57BC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9F1F48">
              <w:rPr>
                <w:i/>
              </w:rPr>
              <w:t>Усовершенствована система физического воспитания различных категорий и групп населения</w:t>
            </w:r>
            <w:r w:rsidRPr="00483CE2">
              <w:rPr>
                <w:i/>
              </w:rPr>
              <w:t>».</w:t>
            </w:r>
          </w:p>
        </w:tc>
      </w:tr>
      <w:tr w:rsidR="002D57BC" w:rsidRPr="00A26157" w:rsidTr="0076655B">
        <w:trPr>
          <w:trHeight w:val="363"/>
        </w:trPr>
        <w:tc>
          <w:tcPr>
            <w:tcW w:w="567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941" w:type="dxa"/>
          </w:tcPr>
          <w:p w:rsidR="002D57BC" w:rsidRPr="00D758C1" w:rsidRDefault="002D57BC" w:rsidP="00B72401">
            <w:pPr>
              <w:contextualSpacing/>
              <w:rPr>
                <w:color w:val="000000"/>
              </w:rPr>
            </w:pPr>
            <w:r w:rsidRPr="009F1F48">
              <w:t>Мероприятие (результат) «Физическое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мероприятий»</w:t>
            </w:r>
          </w:p>
        </w:tc>
        <w:tc>
          <w:tcPr>
            <w:tcW w:w="840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1080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75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2D57BC" w:rsidRPr="00D758C1" w:rsidRDefault="002D57BC" w:rsidP="00B72401">
            <w:pPr>
              <w:contextualSpacing/>
              <w:rPr>
                <w:color w:val="000000"/>
              </w:rPr>
            </w:pPr>
            <w:r>
              <w:t>Щербакова Я.Е. инспектор по работе с молодежью</w:t>
            </w:r>
          </w:p>
        </w:tc>
        <w:tc>
          <w:tcPr>
            <w:tcW w:w="1380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2D57BC" w:rsidRPr="00A26157" w:rsidTr="0076655B">
        <w:trPr>
          <w:trHeight w:val="352"/>
        </w:trPr>
        <w:tc>
          <w:tcPr>
            <w:tcW w:w="567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941" w:type="dxa"/>
          </w:tcPr>
          <w:p w:rsidR="002D57BC" w:rsidRDefault="002D57BC" w:rsidP="009F1F48">
            <w:pPr>
              <w:contextualSpacing/>
            </w:pPr>
            <w:r>
              <w:t xml:space="preserve">Контрольная точка 1.1.1. </w:t>
            </w:r>
          </w:p>
          <w:p w:rsidR="002D57BC" w:rsidRPr="00D758C1" w:rsidRDefault="002D57BC" w:rsidP="009F1F48">
            <w:pPr>
              <w:contextualSpacing/>
              <w:rPr>
                <w:color w:val="000000"/>
              </w:rPr>
            </w:pPr>
            <w:r>
              <w:t>«Проведение физкультурных и массовых мероприятий»</w:t>
            </w:r>
          </w:p>
        </w:tc>
        <w:tc>
          <w:tcPr>
            <w:tcW w:w="840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75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2D57BC" w:rsidRPr="003226AD" w:rsidRDefault="002D57BC" w:rsidP="000067E1">
            <w:r w:rsidRPr="003226AD">
              <w:t>20 декабря 2025 г.</w:t>
            </w:r>
          </w:p>
        </w:tc>
        <w:tc>
          <w:tcPr>
            <w:tcW w:w="1134" w:type="dxa"/>
          </w:tcPr>
          <w:p w:rsidR="002D57BC" w:rsidRDefault="002D57BC" w:rsidP="000067E1">
            <w:r w:rsidRPr="003226AD">
              <w:t>.</w:t>
            </w:r>
            <w:r>
              <w:t>-</w:t>
            </w:r>
          </w:p>
        </w:tc>
        <w:tc>
          <w:tcPr>
            <w:tcW w:w="1134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857E3D">
              <w:rPr>
                <w:color w:val="000000"/>
                <w:sz w:val="22"/>
                <w:szCs w:val="22"/>
              </w:rPr>
              <w:t>20 декабря 2025 г</w:t>
            </w:r>
          </w:p>
        </w:tc>
        <w:tc>
          <w:tcPr>
            <w:tcW w:w="1275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9F1F48">
              <w:rPr>
                <w:color w:val="000000"/>
              </w:rPr>
              <w:t>Щербакова Я.Е. инспектор по работе с молодежью</w:t>
            </w:r>
          </w:p>
        </w:tc>
        <w:tc>
          <w:tcPr>
            <w:tcW w:w="1380" w:type="dxa"/>
          </w:tcPr>
          <w:p w:rsidR="002D57BC" w:rsidRPr="00D758C1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857E3D">
              <w:rPr>
                <w:color w:val="000000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2D57BC" w:rsidRPr="00D758C1" w:rsidRDefault="002D57BC" w:rsidP="00F815F8">
            <w:pPr>
              <w:contextualSpacing/>
              <w:jc w:val="center"/>
              <w:rPr>
                <w:color w:val="000000"/>
              </w:rPr>
            </w:pPr>
            <w:r w:rsidRPr="008C64AB">
              <w:rPr>
                <w:color w:val="000000"/>
              </w:rPr>
              <w:t>Срок исполнения не наступил</w:t>
            </w:r>
          </w:p>
        </w:tc>
      </w:tr>
    </w:tbl>
    <w:p w:rsidR="002D57BC" w:rsidRDefault="002D57BC" w:rsidP="00483CE2">
      <w:pPr>
        <w:spacing w:after="160" w:line="264" w:lineRule="auto"/>
        <w:jc w:val="center"/>
        <w:rPr>
          <w:sz w:val="20"/>
        </w:rPr>
      </w:pPr>
    </w:p>
    <w:p w:rsidR="002D57BC" w:rsidRDefault="002D57BC" w:rsidP="00D758C1">
      <w:pPr>
        <w:spacing w:after="160" w:line="264" w:lineRule="auto"/>
        <w:rPr>
          <w:sz w:val="20"/>
        </w:rPr>
      </w:pPr>
    </w:p>
    <w:p w:rsidR="002D57BC" w:rsidRPr="00F37042" w:rsidRDefault="002D57BC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2D57BC" w:rsidRPr="00813F2D" w:rsidRDefault="002D57BC" w:rsidP="00483CE2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2D57BC" w:rsidRPr="00F37042" w:rsidTr="00483CE2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83CE2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2D57BC" w:rsidRPr="00F37042" w:rsidRDefault="002D57BC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2D57BC" w:rsidRPr="00F37042" w:rsidRDefault="002D57BC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2D57BC" w:rsidRPr="00F37042" w:rsidRDefault="002D57BC" w:rsidP="00483CE2">
            <w:pPr>
              <w:rPr>
                <w:color w:val="000000"/>
              </w:rPr>
            </w:pPr>
          </w:p>
        </w:tc>
      </w:tr>
      <w:tr w:rsidR="002D57BC" w:rsidRPr="00F37042" w:rsidTr="00483CE2">
        <w:trPr>
          <w:trHeight w:val="216"/>
          <w:jc w:val="center"/>
        </w:trPr>
        <w:tc>
          <w:tcPr>
            <w:tcW w:w="5262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2D57BC" w:rsidRPr="00F37042" w:rsidTr="00483CE2">
        <w:trPr>
          <w:jc w:val="center"/>
        </w:trPr>
        <w:tc>
          <w:tcPr>
            <w:tcW w:w="5262" w:type="dxa"/>
          </w:tcPr>
          <w:p w:rsidR="002D57BC" w:rsidRPr="00F37042" w:rsidRDefault="002D57BC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084E65">
              <w:rPr>
                <w:i/>
                <w:color w:val="000000"/>
                <w:sz w:val="22"/>
                <w:szCs w:val="22"/>
              </w:rPr>
              <w:t>Развитие физической культуры и массового спорта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83CE2">
        <w:trPr>
          <w:jc w:val="center"/>
        </w:trPr>
        <w:tc>
          <w:tcPr>
            <w:tcW w:w="5262" w:type="dxa"/>
          </w:tcPr>
          <w:p w:rsidR="002D57BC" w:rsidRPr="00F37042" w:rsidRDefault="002D57BC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57BC" w:rsidRPr="00F37042" w:rsidRDefault="002D57BC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1.1 «</w:t>
            </w:r>
            <w:r w:rsidRPr="00084E65">
              <w:rPr>
                <w:i/>
                <w:color w:val="000000"/>
                <w:sz w:val="22"/>
                <w:szCs w:val="22"/>
              </w:rPr>
      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7BC" w:rsidRPr="00F37042" w:rsidRDefault="002D57BC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2D57BC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57BC" w:rsidRPr="00F37042" w:rsidRDefault="002D57BC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D57BC" w:rsidRPr="00F37042" w:rsidRDefault="002D57BC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2D57BC" w:rsidRPr="009A5B6D" w:rsidRDefault="002D57BC" w:rsidP="00483CE2">
      <w:pPr>
        <w:rPr>
          <w:highlight w:val="yellow"/>
        </w:rPr>
        <w:sectPr w:rsidR="002D57BC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2D57BC" w:rsidRPr="009A5B6D" w:rsidRDefault="002D57BC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2D57BC" w:rsidRPr="00F37042" w:rsidRDefault="002D57BC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2D57BC" w:rsidRPr="00B66A1D" w:rsidRDefault="002D57BC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2D57BC" w:rsidRPr="00F37042" w:rsidTr="00483CE2">
        <w:tc>
          <w:tcPr>
            <w:tcW w:w="704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2D57BC" w:rsidRPr="00F37042" w:rsidTr="00483CE2">
        <w:tc>
          <w:tcPr>
            <w:tcW w:w="704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2D57BC" w:rsidRPr="00F37042" w:rsidRDefault="002D57BC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2D57BC" w:rsidRPr="009A5B6D" w:rsidRDefault="002D57BC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2D57BC" w:rsidRPr="00B66A1D" w:rsidRDefault="002D57BC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2D57BC" w:rsidRDefault="002D57BC" w:rsidP="009A5B6D">
      <w:pPr>
        <w:spacing w:after="160" w:line="264" w:lineRule="auto"/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rPr>
          <w:sz w:val="20"/>
          <w:highlight w:val="yellow"/>
        </w:rPr>
      </w:pPr>
    </w:p>
    <w:p w:rsidR="002D57BC" w:rsidRDefault="002D57BC" w:rsidP="007F2E2D">
      <w:pPr>
        <w:rPr>
          <w:sz w:val="20"/>
          <w:highlight w:val="yellow"/>
        </w:rPr>
      </w:pPr>
    </w:p>
    <w:p w:rsidR="002D57BC" w:rsidRDefault="002D57BC" w:rsidP="007F2E2D">
      <w:pPr>
        <w:rPr>
          <w:sz w:val="20"/>
          <w:highlight w:val="yellow"/>
        </w:rPr>
      </w:pPr>
    </w:p>
    <w:p w:rsidR="002D57BC" w:rsidRPr="007F2E2D" w:rsidRDefault="002D57BC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2D57BC" w:rsidRDefault="002D57BC" w:rsidP="007F2E2D">
      <w:pPr>
        <w:rPr>
          <w:color w:val="000000"/>
          <w:sz w:val="28"/>
          <w:szCs w:val="20"/>
        </w:rPr>
        <w:sectPr w:rsidR="002D57BC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2D57BC" w:rsidRPr="006A3F40" w:rsidRDefault="002D57BC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084E65">
        <w:rPr>
          <w:color w:val="000000"/>
          <w:sz w:val="28"/>
          <w:szCs w:val="20"/>
        </w:rPr>
        <w:t>Развитие физической культуры и спорта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по итогам </w:t>
      </w:r>
      <w:r>
        <w:rPr>
          <w:color w:val="000000"/>
          <w:sz w:val="28"/>
          <w:szCs w:val="20"/>
        </w:rPr>
        <w:t xml:space="preserve">9 месяцев </w:t>
      </w:r>
      <w:r w:rsidRPr="006A3F40">
        <w:rPr>
          <w:color w:val="000000"/>
          <w:sz w:val="28"/>
          <w:szCs w:val="20"/>
        </w:rPr>
        <w:t>2025 года</w:t>
      </w:r>
    </w:p>
    <w:p w:rsidR="002D57BC" w:rsidRPr="006A3F40" w:rsidRDefault="002D57BC" w:rsidP="007F2E2D">
      <w:pPr>
        <w:jc w:val="both"/>
        <w:rPr>
          <w:color w:val="000000"/>
          <w:sz w:val="28"/>
          <w:szCs w:val="20"/>
        </w:rPr>
      </w:pPr>
    </w:p>
    <w:p w:rsidR="002D57BC" w:rsidRDefault="002D57B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084E65">
        <w:rPr>
          <w:color w:val="000000"/>
          <w:sz w:val="28"/>
          <w:szCs w:val="20"/>
        </w:rPr>
        <w:t>Развитие физической культуры и спорта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111</w:t>
      </w:r>
      <w:r w:rsidRPr="006A3F40">
        <w:rPr>
          <w:color w:val="000000"/>
          <w:sz w:val="28"/>
          <w:szCs w:val="20"/>
        </w:rPr>
        <w:t xml:space="preserve">. </w:t>
      </w:r>
    </w:p>
    <w:p w:rsidR="002D57BC" w:rsidRDefault="002D57B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>актическое освоение средств по итогам</w:t>
      </w:r>
      <w:r>
        <w:rPr>
          <w:color w:val="000000"/>
          <w:sz w:val="28"/>
          <w:szCs w:val="20"/>
        </w:rPr>
        <w:t>9 месяцев</w:t>
      </w:r>
      <w:r w:rsidRPr="006A3F40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2D57BC" w:rsidRPr="006A3F40" w:rsidRDefault="002D57BC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ab/>
      </w:r>
      <w:r>
        <w:rPr>
          <w:color w:val="000000"/>
          <w:sz w:val="28"/>
          <w:szCs w:val="20"/>
        </w:rPr>
        <w:t xml:space="preserve">   </w:t>
      </w:r>
      <w:r w:rsidRPr="006A3F40">
        <w:rPr>
          <w:color w:val="000000"/>
          <w:sz w:val="28"/>
          <w:szCs w:val="20"/>
        </w:rPr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2D57BC" w:rsidRPr="006A3F40" w:rsidRDefault="002D57BC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084E65">
        <w:rPr>
          <w:color w:val="000000"/>
          <w:sz w:val="28"/>
          <w:szCs w:val="20"/>
        </w:rPr>
        <w:t>Развитие физической культуры и массового спорта Алексеевского сельского поселения</w:t>
      </w:r>
      <w:r>
        <w:rPr>
          <w:color w:val="000000"/>
          <w:sz w:val="28"/>
          <w:szCs w:val="20"/>
        </w:rPr>
        <w:t>».</w:t>
      </w:r>
    </w:p>
    <w:p w:rsidR="002D57BC" w:rsidRDefault="002D57B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2D57BC" w:rsidRPr="00084E65" w:rsidRDefault="002D57BC" w:rsidP="00084E65">
      <w:pPr>
        <w:ind w:left="600"/>
        <w:jc w:val="both"/>
        <w:rPr>
          <w:color w:val="000000"/>
          <w:sz w:val="28"/>
          <w:szCs w:val="20"/>
        </w:rPr>
      </w:pPr>
      <w:r w:rsidRPr="00084E65">
        <w:rPr>
          <w:color w:val="000000"/>
          <w:sz w:val="28"/>
          <w:szCs w:val="20"/>
        </w:rPr>
        <w:t>1. Доля граждан систематически занимающихся физической культурой и спортом, в общей численности населения поселения</w:t>
      </w:r>
      <w:r>
        <w:rPr>
          <w:color w:val="000000"/>
          <w:sz w:val="28"/>
          <w:szCs w:val="20"/>
        </w:rPr>
        <w:t>;</w:t>
      </w:r>
    </w:p>
    <w:p w:rsidR="002D57BC" w:rsidRPr="00084E65" w:rsidRDefault="002D57BC" w:rsidP="00084E6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2. </w:t>
      </w:r>
      <w:r w:rsidRPr="00084E65">
        <w:rPr>
          <w:color w:val="000000"/>
          <w:sz w:val="28"/>
          <w:szCs w:val="20"/>
        </w:rPr>
        <w:t>Уровень обеспеченност</w:t>
      </w:r>
      <w:r>
        <w:rPr>
          <w:color w:val="000000"/>
          <w:sz w:val="28"/>
          <w:szCs w:val="20"/>
        </w:rPr>
        <w:t>и населения спортивными сооруже</w:t>
      </w:r>
      <w:r w:rsidRPr="00084E65">
        <w:rPr>
          <w:color w:val="000000"/>
          <w:sz w:val="28"/>
          <w:szCs w:val="20"/>
        </w:rPr>
        <w:t>ниями, исходя из единовременной пропускной способности объектов спорта, в том числе для лиц с ограниченными возможностями здоровья и инвалидов</w:t>
      </w:r>
      <w:r>
        <w:rPr>
          <w:color w:val="000000"/>
          <w:sz w:val="28"/>
          <w:szCs w:val="20"/>
        </w:rPr>
        <w:t>;</w:t>
      </w:r>
    </w:p>
    <w:p w:rsidR="002D57BC" w:rsidRPr="006A3F40" w:rsidRDefault="002D57B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857E3D">
        <w:rPr>
          <w:color w:val="000000"/>
          <w:sz w:val="28"/>
          <w:szCs w:val="20"/>
        </w:rPr>
        <w:t xml:space="preserve">Достижение показателей запланировано на </w:t>
      </w:r>
      <w:r>
        <w:rPr>
          <w:color w:val="000000"/>
          <w:sz w:val="28"/>
          <w:szCs w:val="20"/>
        </w:rPr>
        <w:t>весь</w:t>
      </w:r>
      <w:r w:rsidRPr="00857E3D">
        <w:rPr>
          <w:color w:val="000000"/>
          <w:sz w:val="28"/>
          <w:szCs w:val="20"/>
        </w:rPr>
        <w:t xml:space="preserve"> год, все показатели будут достигнуты в полном объеме в установленный срок.</w:t>
      </w:r>
    </w:p>
    <w:p w:rsidR="002D57BC" w:rsidRDefault="002D57B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084E65">
        <w:rPr>
          <w:color w:val="000000"/>
          <w:sz w:val="28"/>
          <w:szCs w:val="20"/>
        </w:rPr>
        <w:t>Развитие физической культуры и массового спорта Алексеевского сельского поселения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</w:t>
      </w:r>
      <w:r>
        <w:rPr>
          <w:color w:val="000000"/>
          <w:sz w:val="28"/>
          <w:szCs w:val="20"/>
        </w:rPr>
        <w:t>9 месяцев</w:t>
      </w:r>
      <w:r w:rsidRPr="00D110F3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2D57BC" w:rsidRDefault="002D57BC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857E3D">
        <w:rPr>
          <w:color w:val="000000"/>
          <w:sz w:val="28"/>
          <w:szCs w:val="20"/>
        </w:rPr>
        <w:t>В рамках комплекса процессных мероприятий «Развитие физической культуры и массового спорта Алексеевского сельского поселения»   в 2025 году предусмотрены мероприятия:</w:t>
      </w:r>
    </w:p>
    <w:p w:rsidR="002D57BC" w:rsidRDefault="002D57BC" w:rsidP="008C64AB">
      <w:pPr>
        <w:numPr>
          <w:ilvl w:val="0"/>
          <w:numId w:val="44"/>
        </w:numPr>
        <w:jc w:val="both"/>
        <w:rPr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>Мероприятия (результат) «Физическое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мероприятий». Выполнение данного мероприятия запланировано на конец года;</w:t>
      </w:r>
    </w:p>
    <w:p w:rsidR="002D57BC" w:rsidRDefault="002D57BC" w:rsidP="008C64A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8C64AB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B1DA9">
        <w:rPr>
          <w:color w:val="000000"/>
          <w:sz w:val="28"/>
          <w:szCs w:val="20"/>
        </w:rPr>
        <w:t>Развитие физической культуры и массового спорта Алексеевского сельского поселения</w:t>
      </w:r>
      <w:r w:rsidRPr="008C64AB">
        <w:rPr>
          <w:color w:val="000000"/>
          <w:sz w:val="28"/>
          <w:szCs w:val="20"/>
        </w:rPr>
        <w:t>» оценивается на основании 1 контрольн</w:t>
      </w:r>
      <w:r>
        <w:rPr>
          <w:color w:val="000000"/>
          <w:sz w:val="28"/>
          <w:szCs w:val="20"/>
        </w:rPr>
        <w:t>ой точ</w:t>
      </w:r>
      <w:r w:rsidRPr="008C64AB">
        <w:rPr>
          <w:color w:val="000000"/>
          <w:sz w:val="28"/>
          <w:szCs w:val="20"/>
        </w:rPr>
        <w:t>к</w:t>
      </w:r>
      <w:r>
        <w:rPr>
          <w:color w:val="000000"/>
          <w:sz w:val="28"/>
          <w:szCs w:val="20"/>
        </w:rPr>
        <w:t>и</w:t>
      </w:r>
      <w:r w:rsidRPr="008C64AB">
        <w:rPr>
          <w:color w:val="000000"/>
          <w:sz w:val="28"/>
          <w:szCs w:val="20"/>
        </w:rPr>
        <w:t>.</w:t>
      </w:r>
    </w:p>
    <w:p w:rsidR="002D57BC" w:rsidRPr="008C64AB" w:rsidRDefault="002D57BC" w:rsidP="008C64AB">
      <w:pPr>
        <w:ind w:left="600"/>
        <w:jc w:val="both"/>
        <w:rPr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 xml:space="preserve">        По итогам </w:t>
      </w:r>
      <w:r>
        <w:rPr>
          <w:color w:val="000000"/>
          <w:sz w:val="28"/>
          <w:szCs w:val="20"/>
        </w:rPr>
        <w:t>9 месяцев</w:t>
      </w:r>
      <w:bookmarkStart w:id="0" w:name="_GoBack"/>
      <w:bookmarkEnd w:id="0"/>
      <w:r w:rsidRPr="008C64AB">
        <w:rPr>
          <w:color w:val="000000"/>
          <w:sz w:val="28"/>
          <w:szCs w:val="20"/>
        </w:rPr>
        <w:t xml:space="preserve"> 2025 года контрольные точки не наступили, так как запланированы на весь год.</w:t>
      </w:r>
    </w:p>
    <w:p w:rsidR="002D57BC" w:rsidRPr="006A3F40" w:rsidRDefault="002D57BC" w:rsidP="00612207">
      <w:pPr>
        <w:ind w:left="600"/>
        <w:jc w:val="both"/>
        <w:rPr>
          <w:i/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8C64AB">
        <w:rPr>
          <w:i/>
          <w:color w:val="000000"/>
          <w:sz w:val="28"/>
          <w:szCs w:val="20"/>
        </w:rPr>
        <w:t>.</w:t>
      </w:r>
    </w:p>
    <w:p w:rsidR="002D57BC" w:rsidRDefault="002D57BC" w:rsidP="00612207">
      <w:pPr>
        <w:ind w:left="600"/>
        <w:jc w:val="both"/>
        <w:rPr>
          <w:sz w:val="28"/>
          <w:szCs w:val="28"/>
        </w:rPr>
      </w:pPr>
    </w:p>
    <w:p w:rsidR="002D57BC" w:rsidRDefault="002D57BC" w:rsidP="00612207">
      <w:pPr>
        <w:ind w:left="600"/>
        <w:jc w:val="both"/>
        <w:rPr>
          <w:sz w:val="28"/>
          <w:szCs w:val="28"/>
        </w:rPr>
      </w:pPr>
    </w:p>
    <w:p w:rsidR="002D57BC" w:rsidRDefault="002D57BC" w:rsidP="00612207">
      <w:pPr>
        <w:ind w:left="600"/>
        <w:jc w:val="both"/>
        <w:rPr>
          <w:sz w:val="28"/>
          <w:szCs w:val="28"/>
        </w:rPr>
      </w:pPr>
    </w:p>
    <w:p w:rsidR="002D57BC" w:rsidRPr="007F2E2D" w:rsidRDefault="002D57BC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2D57BC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7BC" w:rsidRDefault="002D57BC">
      <w:r>
        <w:separator/>
      </w:r>
    </w:p>
  </w:endnote>
  <w:endnote w:type="continuationSeparator" w:id="1">
    <w:p w:rsidR="002D57BC" w:rsidRDefault="002D57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7BC" w:rsidRDefault="002D57BC">
    <w:pPr>
      <w:pStyle w:val="Footer"/>
      <w:jc w:val="center"/>
    </w:pPr>
  </w:p>
  <w:p w:rsidR="002D57BC" w:rsidRDefault="002D57B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7BC" w:rsidRDefault="002D57BC">
      <w:r>
        <w:separator/>
      </w:r>
    </w:p>
  </w:footnote>
  <w:footnote w:type="continuationSeparator" w:id="1">
    <w:p w:rsidR="002D57BC" w:rsidRDefault="002D57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7BC" w:rsidRDefault="002D57BC">
    <w:pPr>
      <w:pStyle w:val="Header"/>
      <w:jc w:val="center"/>
    </w:pPr>
    <w:fldSimple w:instr="PAGE ">
      <w:r>
        <w:rPr>
          <w:noProof/>
        </w:rPr>
        <w:t>12</w:t>
      </w:r>
    </w:fldSimple>
  </w:p>
  <w:p w:rsidR="002D57BC" w:rsidRDefault="002D57BC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7BC" w:rsidRDefault="002D57BC">
    <w:pPr>
      <w:pStyle w:val="Header"/>
      <w:jc w:val="center"/>
    </w:pPr>
  </w:p>
  <w:p w:rsidR="002D57BC" w:rsidRDefault="002D57BC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1AE2E32"/>
    <w:multiLevelType w:val="hybridMultilevel"/>
    <w:tmpl w:val="7998388E"/>
    <w:lvl w:ilvl="0" w:tplc="466AE46A">
      <w:start w:val="1"/>
      <w:numFmt w:val="decimal"/>
      <w:lvlText w:val="%1)"/>
      <w:lvlJc w:val="left"/>
      <w:pPr>
        <w:ind w:left="103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5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9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1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3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5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8"/>
  </w:num>
  <w:num w:numId="20">
    <w:abstractNumId w:val="25"/>
  </w:num>
  <w:num w:numId="21">
    <w:abstractNumId w:val="9"/>
  </w:num>
  <w:num w:numId="22">
    <w:abstractNumId w:val="37"/>
  </w:num>
  <w:num w:numId="23">
    <w:abstractNumId w:val="18"/>
  </w:num>
  <w:num w:numId="24">
    <w:abstractNumId w:val="41"/>
  </w:num>
  <w:num w:numId="25">
    <w:abstractNumId w:val="16"/>
  </w:num>
  <w:num w:numId="26">
    <w:abstractNumId w:val="43"/>
  </w:num>
  <w:num w:numId="27">
    <w:abstractNumId w:val="11"/>
  </w:num>
  <w:num w:numId="28">
    <w:abstractNumId w:val="19"/>
  </w:num>
  <w:num w:numId="29">
    <w:abstractNumId w:val="13"/>
  </w:num>
  <w:num w:numId="30">
    <w:abstractNumId w:val="39"/>
  </w:num>
  <w:num w:numId="31">
    <w:abstractNumId w:val="23"/>
  </w:num>
  <w:num w:numId="32">
    <w:abstractNumId w:val="36"/>
  </w:num>
  <w:num w:numId="33">
    <w:abstractNumId w:val="42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40"/>
  </w:num>
  <w:num w:numId="41">
    <w:abstractNumId w:val="31"/>
  </w:num>
  <w:num w:numId="42">
    <w:abstractNumId w:val="5"/>
  </w:num>
  <w:num w:numId="43">
    <w:abstractNumId w:val="4"/>
  </w:num>
  <w:num w:numId="44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0094"/>
    <w:rsid w:val="00001438"/>
    <w:rsid w:val="000015B1"/>
    <w:rsid w:val="000058D4"/>
    <w:rsid w:val="00005A1E"/>
    <w:rsid w:val="000067E1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0A3C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7A25"/>
    <w:rsid w:val="001A2BCF"/>
    <w:rsid w:val="001A6C8C"/>
    <w:rsid w:val="001B4494"/>
    <w:rsid w:val="001B60F7"/>
    <w:rsid w:val="001D1338"/>
    <w:rsid w:val="001D31FA"/>
    <w:rsid w:val="001D35EB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57BC"/>
    <w:rsid w:val="002D7D83"/>
    <w:rsid w:val="002E3E60"/>
    <w:rsid w:val="002E4351"/>
    <w:rsid w:val="002E777D"/>
    <w:rsid w:val="002F54F6"/>
    <w:rsid w:val="002F55BF"/>
    <w:rsid w:val="00300CD2"/>
    <w:rsid w:val="003105F8"/>
    <w:rsid w:val="00320D9B"/>
    <w:rsid w:val="003226AD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B104C"/>
    <w:rsid w:val="003B3E00"/>
    <w:rsid w:val="003C657D"/>
    <w:rsid w:val="003C6E66"/>
    <w:rsid w:val="003D11B8"/>
    <w:rsid w:val="003D4CB3"/>
    <w:rsid w:val="003D59CB"/>
    <w:rsid w:val="003D73AE"/>
    <w:rsid w:val="003E030D"/>
    <w:rsid w:val="003F13F8"/>
    <w:rsid w:val="003F34C0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069"/>
    <w:rsid w:val="00445FE4"/>
    <w:rsid w:val="00446B53"/>
    <w:rsid w:val="00446D21"/>
    <w:rsid w:val="00453098"/>
    <w:rsid w:val="004575D9"/>
    <w:rsid w:val="00463F0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D83"/>
    <w:rsid w:val="004E71E5"/>
    <w:rsid w:val="00501482"/>
    <w:rsid w:val="005031E9"/>
    <w:rsid w:val="00504426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4817"/>
    <w:rsid w:val="0060536F"/>
    <w:rsid w:val="00611004"/>
    <w:rsid w:val="00611A4E"/>
    <w:rsid w:val="00612207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C3364"/>
    <w:rsid w:val="006C4EE3"/>
    <w:rsid w:val="006D0E47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70"/>
    <w:rsid w:val="006F412D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6655B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E3D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C64AB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5096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423A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1B2B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AF492B"/>
    <w:rsid w:val="00AF6031"/>
    <w:rsid w:val="00B015AD"/>
    <w:rsid w:val="00B02E8B"/>
    <w:rsid w:val="00B04126"/>
    <w:rsid w:val="00B0453C"/>
    <w:rsid w:val="00B0634E"/>
    <w:rsid w:val="00B06E2A"/>
    <w:rsid w:val="00B10400"/>
    <w:rsid w:val="00B10AF3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73100"/>
    <w:rsid w:val="00B831B7"/>
    <w:rsid w:val="00B85A8D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13F24"/>
    <w:rsid w:val="00C23159"/>
    <w:rsid w:val="00C259F0"/>
    <w:rsid w:val="00C26D7F"/>
    <w:rsid w:val="00C422C4"/>
    <w:rsid w:val="00C43ECF"/>
    <w:rsid w:val="00C44BC0"/>
    <w:rsid w:val="00C636C3"/>
    <w:rsid w:val="00C64482"/>
    <w:rsid w:val="00C722B7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1DA9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C7A"/>
    <w:rsid w:val="00D8670D"/>
    <w:rsid w:val="00D90192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5054"/>
    <w:rsid w:val="00F06A3E"/>
    <w:rsid w:val="00F11DA8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15F8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5B5E"/>
    <w:rsid w:val="00FF421C"/>
    <w:rsid w:val="00FF5C9E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09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2925</TotalTime>
  <Pages>12</Pages>
  <Words>1906</Words>
  <Characters>10868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180</cp:revision>
  <cp:lastPrinted>2025-09-29T06:02:00Z</cp:lastPrinted>
  <dcterms:created xsi:type="dcterms:W3CDTF">2024-06-20T12:11:00Z</dcterms:created>
  <dcterms:modified xsi:type="dcterms:W3CDTF">2026-03-26T12:12:00Z</dcterms:modified>
</cp:coreProperties>
</file>