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05F" w:rsidRPr="000E75AB" w:rsidRDefault="0079405F" w:rsidP="005D5B4C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9405F" w:rsidRPr="000E75AB" w:rsidRDefault="0079405F" w:rsidP="000E75AB">
      <w:pPr>
        <w:jc w:val="right"/>
        <w:rPr>
          <w:color w:val="000000"/>
          <w:sz w:val="28"/>
          <w:szCs w:val="28"/>
        </w:rPr>
      </w:pPr>
    </w:p>
    <w:p w:rsidR="0079405F" w:rsidRPr="000E75AB" w:rsidRDefault="0079405F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9405F" w:rsidRPr="000E75AB" w:rsidRDefault="0079405F" w:rsidP="000E75AB">
      <w:pPr>
        <w:jc w:val="right"/>
        <w:rPr>
          <w:color w:val="000000"/>
          <w:sz w:val="28"/>
          <w:szCs w:val="28"/>
        </w:rPr>
      </w:pPr>
    </w:p>
    <w:p w:rsidR="0079405F" w:rsidRPr="000E75AB" w:rsidRDefault="0079405F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9405F" w:rsidRPr="0025739E" w:rsidRDefault="0079405F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9405F" w:rsidRDefault="0079405F" w:rsidP="00845E4C">
      <w:pPr>
        <w:contextualSpacing/>
        <w:rPr>
          <w:b/>
          <w:sz w:val="20"/>
        </w:rPr>
      </w:pPr>
    </w:p>
    <w:p w:rsidR="0079405F" w:rsidRPr="00343093" w:rsidRDefault="0079405F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9405F" w:rsidRDefault="0079405F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79405F" w:rsidRPr="00343093" w:rsidRDefault="0079405F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79405F" w:rsidRPr="00343093" w:rsidRDefault="0079405F" w:rsidP="009A5B6D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«Благоустройство:  озеленение и освещение территории Алексеевского сельского поселения»</w:t>
      </w:r>
    </w:p>
    <w:p w:rsidR="0079405F" w:rsidRPr="00343093" w:rsidRDefault="0079405F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79405F" w:rsidRPr="00AC3328" w:rsidRDefault="0079405F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9"/>
        <w:gridCol w:w="1275"/>
        <w:gridCol w:w="2125"/>
        <w:gridCol w:w="1134"/>
        <w:gridCol w:w="1237"/>
        <w:gridCol w:w="890"/>
        <w:gridCol w:w="992"/>
        <w:gridCol w:w="1237"/>
        <w:gridCol w:w="885"/>
        <w:gridCol w:w="2280"/>
        <w:gridCol w:w="960"/>
        <w:gridCol w:w="120"/>
        <w:gridCol w:w="840"/>
        <w:gridCol w:w="600"/>
        <w:gridCol w:w="878"/>
      </w:tblGrid>
      <w:tr w:rsidR="0079405F" w:rsidRPr="00AC3328" w:rsidTr="00161A03">
        <w:trPr>
          <w:jc w:val="center"/>
        </w:trPr>
        <w:tc>
          <w:tcPr>
            <w:tcW w:w="599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5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79405F" w:rsidRPr="004042A0" w:rsidRDefault="0079405F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79405F" w:rsidRPr="004042A0" w:rsidRDefault="0079405F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1237" w:type="dxa"/>
            <w:vAlign w:val="center"/>
          </w:tcPr>
          <w:p w:rsidR="0079405F" w:rsidRPr="004042A0" w:rsidRDefault="0079405F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vAlign w:val="center"/>
          </w:tcPr>
          <w:p w:rsidR="0079405F" w:rsidRPr="004042A0" w:rsidRDefault="0079405F" w:rsidP="00161A0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Прогнозное </w:t>
            </w:r>
            <w:r w:rsidRPr="004042A0">
              <w:rPr>
                <w:sz w:val="18"/>
                <w:szCs w:val="18"/>
              </w:rPr>
              <w:t>значение на конец отчетного периода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05F" w:rsidRPr="004042A0" w:rsidRDefault="0079405F" w:rsidP="00167AF2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  <w:vAlign w:val="center"/>
          </w:tcPr>
          <w:p w:rsidR="0079405F" w:rsidRPr="004042A0" w:rsidRDefault="0079405F" w:rsidP="00167A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600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878" w:type="dxa"/>
            <w:vAlign w:val="center"/>
          </w:tcPr>
          <w:p w:rsidR="0079405F" w:rsidRPr="004042A0" w:rsidRDefault="0079405F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79405F" w:rsidRPr="00AC3328" w:rsidTr="00161A03">
        <w:trPr>
          <w:jc w:val="center"/>
        </w:trPr>
        <w:tc>
          <w:tcPr>
            <w:tcW w:w="599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5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0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79405F" w:rsidRPr="004042A0" w:rsidRDefault="0079405F" w:rsidP="00161A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161A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79405F" w:rsidRPr="004042A0" w:rsidRDefault="0079405F" w:rsidP="00161A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00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78" w:type="dxa"/>
          </w:tcPr>
          <w:p w:rsidR="0079405F" w:rsidRPr="004042A0" w:rsidRDefault="0079405F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79405F" w:rsidRPr="00AC3328" w:rsidTr="00A175C5">
        <w:trPr>
          <w:trHeight w:val="566"/>
          <w:jc w:val="center"/>
        </w:trPr>
        <w:tc>
          <w:tcPr>
            <w:tcW w:w="16052" w:type="dxa"/>
            <w:gridSpan w:val="15"/>
          </w:tcPr>
          <w:p w:rsidR="0079405F" w:rsidRPr="000D2659" w:rsidRDefault="0079405F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0D2659">
              <w:rPr>
                <w:i/>
              </w:rPr>
              <w:t>Комплексное решение вопросов, связанных с организацией благоустройства, обеспечением чистоты и порядка. Повышение качества жизни населения на территории Ал</w:t>
            </w:r>
            <w:r>
              <w:rPr>
                <w:i/>
              </w:rPr>
              <w:t>ексеевского сельского поселения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79405F" w:rsidRPr="00AC3328" w:rsidTr="00161A03">
        <w:trPr>
          <w:jc w:val="center"/>
        </w:trPr>
        <w:tc>
          <w:tcPr>
            <w:tcW w:w="599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</w:tcPr>
          <w:p w:rsidR="0079405F" w:rsidRPr="007906DC" w:rsidRDefault="0079405F" w:rsidP="00483CE2">
            <w:r>
              <w:t>Общая площадь зеленых насаждений</w:t>
            </w:r>
          </w:p>
        </w:tc>
        <w:tc>
          <w:tcPr>
            <w:tcW w:w="1134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тыс.м2</w:t>
            </w:r>
          </w:p>
        </w:tc>
        <w:tc>
          <w:tcPr>
            <w:tcW w:w="992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D027A3" w:rsidRDefault="0079405F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79405F" w:rsidRPr="00D027A3" w:rsidRDefault="0079405F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60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79405F" w:rsidRPr="004042A0" w:rsidRDefault="0079405F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9405F" w:rsidRPr="00AC3328" w:rsidTr="00161A03">
        <w:trPr>
          <w:jc w:val="center"/>
        </w:trPr>
        <w:tc>
          <w:tcPr>
            <w:tcW w:w="599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5" w:type="dxa"/>
            <w:shd w:val="clear" w:color="auto" w:fill="00FF00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  <w:vAlign w:val="center"/>
          </w:tcPr>
          <w:p w:rsidR="0079405F" w:rsidRPr="004042A0" w:rsidRDefault="0079405F" w:rsidP="005B141F">
            <w:pPr>
              <w:rPr>
                <w:color w:val="000000"/>
              </w:rPr>
            </w:pPr>
            <w:r>
              <w:rPr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</w:tcPr>
          <w:p w:rsidR="0079405F" w:rsidRPr="004042A0" w:rsidRDefault="0079405F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км.</w:t>
            </w:r>
          </w:p>
        </w:tc>
        <w:tc>
          <w:tcPr>
            <w:tcW w:w="992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D027A3" w:rsidRDefault="0079405F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79405F" w:rsidRPr="00D027A3" w:rsidRDefault="0079405F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60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9405F" w:rsidRPr="00AC3328" w:rsidTr="00161A03">
        <w:trPr>
          <w:jc w:val="center"/>
        </w:trPr>
        <w:tc>
          <w:tcPr>
            <w:tcW w:w="599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275" w:type="dxa"/>
            <w:shd w:val="clear" w:color="auto" w:fill="00FF00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  <w:vAlign w:val="center"/>
          </w:tcPr>
          <w:p w:rsidR="0079405F" w:rsidRPr="004042A0" w:rsidRDefault="0079405F" w:rsidP="008F01D9">
            <w:pPr>
              <w:rPr>
                <w:color w:val="000000"/>
              </w:rPr>
            </w:pPr>
            <w:r>
              <w:rPr>
                <w:szCs w:val="22"/>
              </w:rPr>
              <w:t>Общая площадь мест захоронения</w:t>
            </w:r>
          </w:p>
        </w:tc>
        <w:tc>
          <w:tcPr>
            <w:tcW w:w="1134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га.</w:t>
            </w:r>
          </w:p>
        </w:tc>
        <w:tc>
          <w:tcPr>
            <w:tcW w:w="992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D027A3" w:rsidRDefault="0079405F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79405F" w:rsidRPr="00D027A3" w:rsidRDefault="0079405F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60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9405F" w:rsidRPr="00AC3328" w:rsidTr="00161A03">
        <w:trPr>
          <w:jc w:val="center"/>
        </w:trPr>
        <w:tc>
          <w:tcPr>
            <w:tcW w:w="599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275" w:type="dxa"/>
            <w:shd w:val="clear" w:color="auto" w:fill="00FF00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  <w:vAlign w:val="center"/>
          </w:tcPr>
          <w:p w:rsidR="0079405F" w:rsidRPr="004042A0" w:rsidRDefault="0079405F" w:rsidP="008F01D9">
            <w:pPr>
              <w:rPr>
                <w:color w:val="00000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чел.</w:t>
            </w:r>
          </w:p>
        </w:tc>
        <w:tc>
          <w:tcPr>
            <w:tcW w:w="992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79405F" w:rsidRPr="004042A0" w:rsidRDefault="0079405F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AB1A3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9405F" w:rsidRPr="004042A0" w:rsidRDefault="0079405F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00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79405F" w:rsidRPr="004042A0" w:rsidRDefault="0079405F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9405F" w:rsidRPr="009A5B6D" w:rsidRDefault="0079405F" w:rsidP="009A5B6D">
      <w:pPr>
        <w:ind w:right="536"/>
        <w:contextualSpacing/>
        <w:jc w:val="right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  <w:highlight w:val="yellow"/>
        </w:rPr>
      </w:pPr>
    </w:p>
    <w:p w:rsidR="0079405F" w:rsidRPr="009A5B6D" w:rsidRDefault="0079405F" w:rsidP="009A5B6D">
      <w:pPr>
        <w:spacing w:line="264" w:lineRule="auto"/>
        <w:rPr>
          <w:sz w:val="20"/>
          <w:highlight w:val="yellow"/>
        </w:rPr>
      </w:pPr>
    </w:p>
    <w:p w:rsidR="0079405F" w:rsidRDefault="0079405F" w:rsidP="009A5B6D">
      <w:pPr>
        <w:spacing w:line="264" w:lineRule="auto"/>
        <w:rPr>
          <w:sz w:val="20"/>
        </w:rPr>
      </w:pPr>
    </w:p>
    <w:p w:rsidR="0079405F" w:rsidRPr="00AB1A30" w:rsidRDefault="0079405F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>за 1 полугодие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9405F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9405F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rPr>
                <w:sz w:val="20"/>
                <w:szCs w:val="20"/>
              </w:rPr>
            </w:pPr>
          </w:p>
        </w:tc>
      </w:tr>
      <w:tr w:rsidR="0079405F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9405F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894253">
              <w:rPr>
                <w:sz w:val="20"/>
                <w:szCs w:val="20"/>
              </w:rPr>
              <w:t xml:space="preserve"> «</w:t>
            </w:r>
            <w:r w:rsidRPr="000D2659">
              <w:rPr>
                <w:i/>
              </w:rPr>
              <w:t>Комплексное решение вопросов, связанных с организацией благоустройства, обеспечением чистоты и порядка. Повышение качества жизни населения на территории Алексеевского сельского поселения</w:t>
            </w:r>
            <w:r>
              <w:rPr>
                <w:i/>
              </w:rPr>
              <w:t>».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9405F" w:rsidRPr="007906DC" w:rsidRDefault="0079405F" w:rsidP="00F37042">
            <w:r>
              <w:t>Общая площадь зеленых насаждений ( тыс.м2)</w:t>
            </w:r>
          </w:p>
        </w:tc>
      </w:tr>
      <w:tr w:rsidR="0079405F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79405F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79405F" w:rsidRPr="00F779AF" w:rsidTr="00633D5E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6981" w:type="dxa"/>
            <w:gridSpan w:val="3"/>
            <w:tcMar>
              <w:left w:w="6" w:type="dxa"/>
              <w:right w:w="6" w:type="dxa"/>
            </w:tcMar>
            <w:vAlign w:val="center"/>
          </w:tcPr>
          <w:p w:rsidR="0079405F" w:rsidRPr="00B831B7" w:rsidRDefault="0079405F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Обеспеченность  уличным освещением (км.)</w:t>
            </w:r>
          </w:p>
        </w:tc>
        <w:tc>
          <w:tcPr>
            <w:tcW w:w="8143" w:type="dxa"/>
            <w:gridSpan w:val="11"/>
            <w:tcMar>
              <w:left w:w="6" w:type="dxa"/>
              <w:right w:w="6" w:type="dxa"/>
            </w:tcMar>
          </w:tcPr>
          <w:p w:rsidR="0079405F" w:rsidRDefault="0079405F" w:rsidP="00F3704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79405F" w:rsidRPr="00F779AF" w:rsidTr="00B70B7C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79405F" w:rsidRPr="00F779AF" w:rsidTr="00B70B7C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79405F" w:rsidRPr="00F779AF" w:rsidTr="0080523F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1398" w:type="dxa"/>
            <w:gridSpan w:val="10"/>
            <w:tcMar>
              <w:left w:w="6" w:type="dxa"/>
              <w:right w:w="6" w:type="dxa"/>
            </w:tcMar>
            <w:vAlign w:val="center"/>
          </w:tcPr>
          <w:p w:rsidR="0079405F" w:rsidRDefault="0079405F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Общая площадь мест захоронения (га.)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268" w:type="dxa"/>
            <w:gridSpan w:val="2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79405F" w:rsidRPr="00F779AF" w:rsidTr="001E05A8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</w:tr>
      <w:tr w:rsidR="0079405F" w:rsidRPr="00F779AF" w:rsidTr="001E05A8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</w:tr>
      <w:tr w:rsidR="0079405F" w:rsidRPr="00F779AF" w:rsidTr="0036365E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9405F" w:rsidRDefault="0079405F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 ( чел.)</w:t>
            </w:r>
          </w:p>
        </w:tc>
      </w:tr>
      <w:tr w:rsidR="0079405F" w:rsidRPr="00F779AF" w:rsidTr="00A00E5D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79405F" w:rsidRPr="00F779AF" w:rsidTr="00A00E5D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</w:tbl>
    <w:p w:rsidR="0079405F" w:rsidRPr="009A5B6D" w:rsidRDefault="0079405F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9405F" w:rsidRPr="00F37042" w:rsidRDefault="0079405F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79405F" w:rsidRPr="00813F2D" w:rsidRDefault="0079405F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9405F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9405F" w:rsidRPr="00F37042" w:rsidRDefault="0079405F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9405F" w:rsidRPr="00F37042" w:rsidRDefault="0079405F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9405F" w:rsidRPr="00F37042" w:rsidRDefault="0079405F" w:rsidP="00AE1807">
            <w:pPr>
              <w:rPr>
                <w:color w:val="000000"/>
              </w:rPr>
            </w:pPr>
          </w:p>
        </w:tc>
      </w:tr>
      <w:tr w:rsidR="0079405F" w:rsidRPr="00F37042" w:rsidTr="004042A0">
        <w:trPr>
          <w:trHeight w:val="216"/>
          <w:jc w:val="center"/>
        </w:trPr>
        <w:tc>
          <w:tcPr>
            <w:tcW w:w="5262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9405F" w:rsidRPr="00F37042" w:rsidTr="004042A0">
        <w:trPr>
          <w:jc w:val="center"/>
        </w:trPr>
        <w:tc>
          <w:tcPr>
            <w:tcW w:w="5262" w:type="dxa"/>
            <w:vAlign w:val="center"/>
          </w:tcPr>
          <w:p w:rsidR="0079405F" w:rsidRPr="00F37042" w:rsidRDefault="0079405F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 xml:space="preserve">ского поселения «Благоустройство: озеленение и освещение территории Алексеевского сельского поселения»,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jc w:val="center"/>
        </w:trPr>
        <w:tc>
          <w:tcPr>
            <w:tcW w:w="5262" w:type="dxa"/>
            <w:vAlign w:val="center"/>
          </w:tcPr>
          <w:p w:rsidR="0079405F" w:rsidRPr="00F37042" w:rsidRDefault="0079405F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jc w:val="center"/>
        </w:trPr>
        <w:tc>
          <w:tcPr>
            <w:tcW w:w="5262" w:type="dxa"/>
            <w:vAlign w:val="center"/>
          </w:tcPr>
          <w:p w:rsidR="0079405F" w:rsidRPr="00F37042" w:rsidRDefault="0079405F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</w:tcPr>
          <w:p w:rsidR="0079405F" w:rsidRPr="00F37042" w:rsidRDefault="0079405F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>Благоустройство: озеленение и освещение территории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</w:tcPr>
          <w:p w:rsidR="0079405F" w:rsidRPr="00F37042" w:rsidRDefault="0079405F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405F" w:rsidRPr="00F37042" w:rsidRDefault="0079405F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9405F" w:rsidRPr="009A5B6D" w:rsidRDefault="0079405F" w:rsidP="009A5B6D">
      <w:pPr>
        <w:rPr>
          <w:highlight w:val="yellow"/>
        </w:rPr>
        <w:sectPr w:rsidR="0079405F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9405F" w:rsidRPr="009A5B6D" w:rsidRDefault="0079405F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9405F" w:rsidRPr="00F37042" w:rsidRDefault="0079405F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79405F" w:rsidRPr="00B66A1D" w:rsidRDefault="0079405F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9405F" w:rsidRPr="00F37042" w:rsidTr="00F37042">
        <w:tc>
          <w:tcPr>
            <w:tcW w:w="704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9405F" w:rsidRPr="00F37042" w:rsidTr="00F37042">
        <w:tc>
          <w:tcPr>
            <w:tcW w:w="704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9405F" w:rsidRPr="00F37042" w:rsidRDefault="0079405F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9405F" w:rsidRPr="009A5B6D" w:rsidRDefault="0079405F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79405F" w:rsidRPr="00F37042" w:rsidRDefault="0079405F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79405F" w:rsidRPr="00B66A1D" w:rsidRDefault="0079405F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79405F" w:rsidRPr="00F37042" w:rsidTr="00F37042">
        <w:trPr>
          <w:trHeight w:val="443"/>
        </w:trPr>
        <w:tc>
          <w:tcPr>
            <w:tcW w:w="15108" w:type="dxa"/>
          </w:tcPr>
          <w:p w:rsidR="0079405F" w:rsidRPr="00F37042" w:rsidRDefault="0079405F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79405F" w:rsidRPr="00F37042" w:rsidTr="00F37042">
        <w:trPr>
          <w:trHeight w:val="837"/>
        </w:trPr>
        <w:tc>
          <w:tcPr>
            <w:tcW w:w="15108" w:type="dxa"/>
          </w:tcPr>
          <w:p w:rsidR="0079405F" w:rsidRPr="00F37042" w:rsidRDefault="0079405F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9405F" w:rsidRPr="009A5B6D" w:rsidRDefault="0079405F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Pr="000E75AB" w:rsidRDefault="0079405F" w:rsidP="00E503F5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9405F" w:rsidRPr="000E75AB" w:rsidRDefault="0079405F" w:rsidP="00A32A4E">
      <w:pPr>
        <w:jc w:val="right"/>
        <w:rPr>
          <w:color w:val="000000"/>
          <w:sz w:val="28"/>
          <w:szCs w:val="28"/>
        </w:rPr>
      </w:pPr>
    </w:p>
    <w:p w:rsidR="0079405F" w:rsidRPr="000E75AB" w:rsidRDefault="0079405F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9405F" w:rsidRPr="000E75AB" w:rsidRDefault="0079405F" w:rsidP="00A32A4E">
      <w:pPr>
        <w:jc w:val="right"/>
        <w:rPr>
          <w:color w:val="000000"/>
          <w:sz w:val="28"/>
          <w:szCs w:val="28"/>
        </w:rPr>
      </w:pPr>
    </w:p>
    <w:p w:rsidR="0079405F" w:rsidRPr="000E75AB" w:rsidRDefault="0079405F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9405F" w:rsidRPr="0025739E" w:rsidRDefault="0079405F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9405F" w:rsidRDefault="0079405F" w:rsidP="00483CE2">
      <w:pPr>
        <w:contextualSpacing/>
        <w:jc w:val="center"/>
        <w:rPr>
          <w:b/>
          <w:sz w:val="28"/>
          <w:szCs w:val="28"/>
        </w:rPr>
      </w:pPr>
    </w:p>
    <w:p w:rsidR="0079405F" w:rsidRPr="00343093" w:rsidRDefault="0079405F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9405F" w:rsidRPr="00343093" w:rsidRDefault="0079405F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79405F" w:rsidRPr="00343093" w:rsidRDefault="0079405F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«Благоустройство:  озеленение и освещение территории Алексеевского сельского поселения»</w:t>
      </w:r>
    </w:p>
    <w:p w:rsidR="0079405F" w:rsidRPr="00343093" w:rsidRDefault="0079405F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79405F" w:rsidRPr="00AC3328" w:rsidRDefault="0079405F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237"/>
        <w:gridCol w:w="881"/>
        <w:gridCol w:w="2044"/>
        <w:gridCol w:w="840"/>
        <w:gridCol w:w="1076"/>
        <w:gridCol w:w="960"/>
        <w:gridCol w:w="758"/>
      </w:tblGrid>
      <w:tr w:rsidR="0079405F" w:rsidRPr="00AC3328" w:rsidTr="005E7F74">
        <w:trPr>
          <w:jc w:val="center"/>
        </w:trPr>
        <w:tc>
          <w:tcPr>
            <w:tcW w:w="601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79405F" w:rsidRPr="00445069" w:rsidRDefault="0079405F" w:rsidP="00483CE2">
            <w:pPr>
              <w:jc w:val="center"/>
            </w:pPr>
            <w:r w:rsidRPr="0044506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79405F" w:rsidRPr="00445069" w:rsidRDefault="0079405F" w:rsidP="00483CE2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237" w:type="dxa"/>
            <w:vAlign w:val="center"/>
          </w:tcPr>
          <w:p w:rsidR="0079405F" w:rsidRPr="00445069" w:rsidRDefault="0079405F" w:rsidP="00483CE2">
            <w:pPr>
              <w:jc w:val="center"/>
            </w:pPr>
            <w:r w:rsidRPr="00445069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81" w:type="dxa"/>
            <w:tcBorders>
              <w:right w:val="single" w:sz="4" w:space="0" w:color="auto"/>
            </w:tcBorders>
            <w:vAlign w:val="center"/>
          </w:tcPr>
          <w:p w:rsidR="0079405F" w:rsidRPr="00445069" w:rsidRDefault="0079405F" w:rsidP="00594D5D">
            <w:pPr>
              <w:jc w:val="center"/>
              <w:rPr>
                <w:color w:val="000000"/>
              </w:rPr>
            </w:pPr>
            <w:r w:rsidRPr="00445069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05F" w:rsidRPr="00445069" w:rsidRDefault="0079405F" w:rsidP="00594D5D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05F" w:rsidRPr="00445069" w:rsidRDefault="0079405F" w:rsidP="00594D5D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vAlign w:val="center"/>
          </w:tcPr>
          <w:p w:rsidR="0079405F" w:rsidRPr="00445069" w:rsidRDefault="0079405F" w:rsidP="00594D5D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79405F" w:rsidRPr="00445069" w:rsidRDefault="0079405F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9405F" w:rsidRPr="00AC3328" w:rsidTr="005E7F74">
        <w:trPr>
          <w:jc w:val="center"/>
        </w:trPr>
        <w:tc>
          <w:tcPr>
            <w:tcW w:w="601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37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79405F" w:rsidRPr="00D20EBE" w:rsidRDefault="0079405F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D20EBE" w:rsidRDefault="0079405F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79405F" w:rsidRPr="00D20EBE" w:rsidRDefault="0079405F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79405F" w:rsidRPr="00D20EBE" w:rsidRDefault="0079405F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9405F" w:rsidRPr="00AC3328" w:rsidTr="0000772D">
        <w:trPr>
          <w:trHeight w:val="566"/>
          <w:jc w:val="center"/>
        </w:trPr>
        <w:tc>
          <w:tcPr>
            <w:tcW w:w="16052" w:type="dxa"/>
            <w:gridSpan w:val="14"/>
          </w:tcPr>
          <w:p w:rsidR="0079405F" w:rsidRPr="000D2659" w:rsidRDefault="0079405F" w:rsidP="00483CE2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3CE2">
              <w:rPr>
                <w:i/>
              </w:rPr>
              <w:t>Поддержание на существующем уровне и улучшение санитарно-эпидемиологического состояния и благоустроенности поселения».</w:t>
            </w:r>
          </w:p>
        </w:tc>
      </w:tr>
      <w:tr w:rsidR="0079405F" w:rsidRPr="00AC3328" w:rsidTr="005E7F74">
        <w:trPr>
          <w:jc w:val="center"/>
        </w:trPr>
        <w:tc>
          <w:tcPr>
            <w:tcW w:w="601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9405F" w:rsidRPr="007906DC" w:rsidRDefault="0079405F" w:rsidP="00483CE2">
            <w:r>
              <w:t>Общая площадь зеленых насаждений</w:t>
            </w:r>
          </w:p>
        </w:tc>
        <w:tc>
          <w:tcPr>
            <w:tcW w:w="1134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тыс.м2</w:t>
            </w:r>
          </w:p>
        </w:tc>
        <w:tc>
          <w:tcPr>
            <w:tcW w:w="992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594D5D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58" w:type="dxa"/>
          </w:tcPr>
          <w:p w:rsidR="0079405F" w:rsidRPr="004042A0" w:rsidRDefault="0079405F" w:rsidP="00D027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9405F" w:rsidRPr="00AC3328" w:rsidTr="005E7F74">
        <w:trPr>
          <w:jc w:val="center"/>
        </w:trPr>
        <w:tc>
          <w:tcPr>
            <w:tcW w:w="601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79405F" w:rsidRPr="004042A0" w:rsidRDefault="0079405F" w:rsidP="00483CE2">
            <w:pPr>
              <w:rPr>
                <w:color w:val="000000"/>
              </w:rPr>
            </w:pPr>
            <w:r>
              <w:rPr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</w:tcPr>
          <w:p w:rsidR="0079405F" w:rsidRPr="004042A0" w:rsidRDefault="0079405F" w:rsidP="00483CE2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83CE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83CE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км.</w:t>
            </w:r>
          </w:p>
        </w:tc>
        <w:tc>
          <w:tcPr>
            <w:tcW w:w="992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Default="0079405F" w:rsidP="00594D5D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</w:p>
          <w:p w:rsidR="0079405F" w:rsidRPr="004042A0" w:rsidRDefault="0079405F" w:rsidP="00594D5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18,7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758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9405F" w:rsidRPr="00AC3328" w:rsidTr="005E7F74">
        <w:trPr>
          <w:jc w:val="center"/>
        </w:trPr>
        <w:tc>
          <w:tcPr>
            <w:tcW w:w="601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4042A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00FF00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79405F" w:rsidRPr="004042A0" w:rsidRDefault="0079405F" w:rsidP="00483CE2">
            <w:pPr>
              <w:rPr>
                <w:color w:val="00000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чел.</w:t>
            </w:r>
          </w:p>
        </w:tc>
        <w:tc>
          <w:tcPr>
            <w:tcW w:w="992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594D5D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79405F" w:rsidRPr="004042A0" w:rsidRDefault="0079405F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9405F" w:rsidRPr="009A5B6D" w:rsidRDefault="0079405F" w:rsidP="00483CE2">
      <w:pPr>
        <w:ind w:right="536"/>
        <w:contextualSpacing/>
        <w:jc w:val="right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  <w:highlight w:val="yellow"/>
        </w:rPr>
      </w:pPr>
    </w:p>
    <w:p w:rsidR="0079405F" w:rsidRPr="009A5B6D" w:rsidRDefault="0079405F" w:rsidP="00483CE2">
      <w:pPr>
        <w:spacing w:line="264" w:lineRule="auto"/>
        <w:rPr>
          <w:sz w:val="20"/>
          <w:highlight w:val="yellow"/>
        </w:rPr>
      </w:pPr>
    </w:p>
    <w:p w:rsidR="0079405F" w:rsidRDefault="0079405F" w:rsidP="00483CE2">
      <w:pPr>
        <w:spacing w:line="264" w:lineRule="auto"/>
        <w:rPr>
          <w:sz w:val="20"/>
        </w:rPr>
      </w:pPr>
    </w:p>
    <w:p w:rsidR="0079405F" w:rsidRPr="00AB1A30" w:rsidRDefault="0079405F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 за 1 полугодие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9405F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9405F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37042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</w:tr>
      <w:tr w:rsidR="0079405F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3CE2">
              <w:rPr>
                <w:i/>
              </w:rPr>
              <w:t>Поддержание на существующем уровне и улучшение санитарно-эпидемиологического состояния и благоустроенности поселения».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9405F" w:rsidRPr="007906DC" w:rsidRDefault="0079405F" w:rsidP="00483CE2">
            <w:r>
              <w:t>Общая площадь зеленых насаждений ( тыс.м2)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6981" w:type="dxa"/>
            <w:gridSpan w:val="3"/>
            <w:tcMar>
              <w:left w:w="6" w:type="dxa"/>
              <w:right w:w="6" w:type="dxa"/>
            </w:tcMar>
            <w:vAlign w:val="center"/>
          </w:tcPr>
          <w:p w:rsidR="0079405F" w:rsidRPr="00B831B7" w:rsidRDefault="0079405F" w:rsidP="00483CE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Обеспеченность  уличным освещением (км.)</w:t>
            </w:r>
          </w:p>
        </w:tc>
        <w:tc>
          <w:tcPr>
            <w:tcW w:w="8143" w:type="dxa"/>
            <w:gridSpan w:val="11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 ( чел.)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79405F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9405F" w:rsidRDefault="0079405F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Pr="00F779A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9405F" w:rsidRDefault="0079405F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</w:tbl>
    <w:p w:rsidR="0079405F" w:rsidRPr="009A5B6D" w:rsidRDefault="0079405F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9405F" w:rsidRPr="00173FD6" w:rsidRDefault="0079405F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79405F" w:rsidRPr="009A5B6D" w:rsidTr="00410035">
        <w:trPr>
          <w:trHeight w:val="986"/>
        </w:trPr>
        <w:tc>
          <w:tcPr>
            <w:tcW w:w="567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79405F" w:rsidRPr="00D758C1" w:rsidRDefault="0079405F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79405F" w:rsidRPr="00D758C1" w:rsidRDefault="0079405F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79405F" w:rsidRPr="00D758C1" w:rsidRDefault="0079405F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9405F" w:rsidRPr="009A5B6D" w:rsidTr="00410035">
        <w:trPr>
          <w:trHeight w:val="181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9405F" w:rsidRPr="009A5B6D" w:rsidTr="00410035">
        <w:trPr>
          <w:trHeight w:val="181"/>
        </w:trPr>
        <w:tc>
          <w:tcPr>
            <w:tcW w:w="15839" w:type="dxa"/>
            <w:gridSpan w:val="15"/>
          </w:tcPr>
          <w:p w:rsidR="0079405F" w:rsidRPr="005B5FA2" w:rsidRDefault="0079405F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3CE2">
              <w:rPr>
                <w:i/>
              </w:rPr>
              <w:t>Поддержание на существующем уровне и улучшение санитарно-эпидемиологического состояния и благоустроенности поселения».</w:t>
            </w:r>
          </w:p>
        </w:tc>
      </w:tr>
      <w:tr w:rsidR="0079405F" w:rsidRPr="00A26157" w:rsidTr="00410035">
        <w:trPr>
          <w:trHeight w:val="363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1.1.«Содержание зеленых насаждений»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тыс.м2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79405F" w:rsidRPr="00D758C1" w:rsidRDefault="0079405F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1.1 «Заключены муниципальные контракты на содержание зеленых насаждений»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28.01.2025</w:t>
            </w:r>
            <w:r>
              <w:rPr>
                <w:color w:val="000000"/>
                <w:sz w:val="22"/>
                <w:szCs w:val="22"/>
              </w:rPr>
              <w:t>, 01.04.2025, 14.04.2025, 05.05.2025, 02.06.2025, 01.07.2025</w:t>
            </w:r>
          </w:p>
        </w:tc>
        <w:tc>
          <w:tcPr>
            <w:tcW w:w="1134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Договор ГПХ № 28012025 от 28.01.2025 г.</w:t>
            </w:r>
            <w:r>
              <w:rPr>
                <w:color w:val="000000"/>
                <w:sz w:val="22"/>
                <w:szCs w:val="22"/>
              </w:rPr>
              <w:t>, № 1042025 от 01.04.2025,  № 14042025 от 14.04.2025, № 5052025 от 05.05.2025, № 2062025 от 02.06.2025</w:t>
            </w:r>
          </w:p>
        </w:tc>
        <w:tc>
          <w:tcPr>
            <w:tcW w:w="851" w:type="dxa"/>
          </w:tcPr>
          <w:p w:rsidR="0079405F" w:rsidRPr="00D758C1" w:rsidRDefault="0079405F" w:rsidP="000C53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79405F" w:rsidRPr="00D758C1" w:rsidRDefault="0079405F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1.2 «Услуга оказана (работы выполнены)»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05.02.2025</w:t>
            </w:r>
            <w:r>
              <w:rPr>
                <w:color w:val="000000"/>
                <w:sz w:val="22"/>
                <w:szCs w:val="22"/>
              </w:rPr>
              <w:t>, 05.03.2025, 04.04.2025, 05.05.2025, 05.06.2025, 04.07.2025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Default="0079405F" w:rsidP="009E7843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Платежные поручения</w:t>
            </w:r>
          </w:p>
          <w:p w:rsidR="0079405F" w:rsidRPr="00D758C1" w:rsidRDefault="0079405F" w:rsidP="009E7843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№ 483778 от 05.02.2025, № 24255 от 05.03.2025, № 544067 от 04.04.2025, № 91034 от 05.05.2025, № 91030 от 05.05.2025, № 584462 от 05.06.2025, № 591352 от 05.06.2025, № 127656 от 04.07.2025, № 141540 от 04.07.2025</w:t>
            </w:r>
          </w:p>
        </w:tc>
        <w:tc>
          <w:tcPr>
            <w:tcW w:w="851" w:type="dxa"/>
          </w:tcPr>
          <w:p w:rsidR="0079405F" w:rsidRPr="00D758C1" w:rsidRDefault="0079405F" w:rsidP="000C53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</w:tcPr>
          <w:p w:rsidR="0079405F" w:rsidRPr="00D758C1" w:rsidRDefault="0079405F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2.</w:t>
            </w:r>
          </w:p>
          <w:p w:rsidR="0079405F" w:rsidRPr="00D758C1" w:rsidRDefault="0079405F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«Содержание и ремонт сетей уличного освещения»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км.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9405F" w:rsidRPr="00D758C1" w:rsidRDefault="0079405F" w:rsidP="000C53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1.2.1</w:t>
            </w:r>
          </w:p>
        </w:tc>
        <w:tc>
          <w:tcPr>
            <w:tcW w:w="1560" w:type="dxa"/>
          </w:tcPr>
          <w:p w:rsidR="0079405F" w:rsidRPr="00D758C1" w:rsidRDefault="0079405F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2.1. «Заключены договоры по содержанию и ремонту сетей уличного освещения»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79405F" w:rsidRPr="0007629D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11.03.2025, 04.06.2025</w:t>
            </w:r>
          </w:p>
        </w:tc>
        <w:tc>
          <w:tcPr>
            <w:tcW w:w="1134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0C533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МК № 11 от 11.03.2025</w:t>
            </w:r>
            <w:r>
              <w:rPr>
                <w:color w:val="000000"/>
                <w:sz w:val="22"/>
                <w:szCs w:val="22"/>
              </w:rPr>
              <w:t>, № 23 от 04.06.2025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1.2.2</w:t>
            </w:r>
          </w:p>
        </w:tc>
        <w:tc>
          <w:tcPr>
            <w:tcW w:w="1560" w:type="dxa"/>
          </w:tcPr>
          <w:p w:rsidR="0079405F" w:rsidRPr="00D758C1" w:rsidRDefault="0079405F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2.2. «Услуга оказана (работы выполнены»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79405F" w:rsidRPr="000C533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20.03.2025</w:t>
            </w:r>
            <w:r>
              <w:rPr>
                <w:color w:val="000000"/>
                <w:sz w:val="22"/>
                <w:szCs w:val="22"/>
              </w:rPr>
              <w:t>, 11.06.2025</w:t>
            </w:r>
          </w:p>
        </w:tc>
        <w:tc>
          <w:tcPr>
            <w:tcW w:w="1134" w:type="dxa"/>
          </w:tcPr>
          <w:p w:rsidR="0079405F" w:rsidRPr="000C533D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0C533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0C533D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Платежные поручения № 336461 от 20.03.2025</w:t>
            </w:r>
            <w:r>
              <w:rPr>
                <w:color w:val="000000"/>
                <w:sz w:val="22"/>
                <w:szCs w:val="22"/>
              </w:rPr>
              <w:t>, № 739203 от 11.06.2025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1.3.</w:t>
            </w:r>
          </w:p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«Содержание мест захоронения»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га.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1.3.1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Контрольная точка 3.1 «Заключены договора </w:t>
            </w:r>
            <w:r>
              <w:rPr>
                <w:color w:val="000000"/>
                <w:sz w:val="22"/>
                <w:szCs w:val="22"/>
              </w:rPr>
              <w:t>по содержанию мест захоронения</w:t>
            </w:r>
            <w:r w:rsidRPr="00D758C1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03118">
              <w:rPr>
                <w:color w:val="000000"/>
                <w:sz w:val="22"/>
                <w:szCs w:val="22"/>
              </w:rPr>
              <w:t>20.03.2025, 30.03.2025</w:t>
            </w:r>
            <w:r>
              <w:rPr>
                <w:color w:val="000000"/>
                <w:sz w:val="22"/>
                <w:szCs w:val="22"/>
              </w:rPr>
              <w:t>, 4.04.2025, 17.07.2025</w:t>
            </w:r>
          </w:p>
        </w:tc>
        <w:tc>
          <w:tcPr>
            <w:tcW w:w="1134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Своими силами выполнены работы по наведению санитарного порядка на кладбищах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1.3.2 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3.2</w:t>
            </w:r>
          </w:p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«Услуга оказана (работы выполнены)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1.3. «Иные мероприятия по благоустройству населенных пунктов»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1.4.1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1.3.1 «Заключены договора на иные мероприятия по благоустройству населенных пунктов»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79405F" w:rsidRPr="00485846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485846">
              <w:rPr>
                <w:color w:val="000000"/>
                <w:sz w:val="22"/>
                <w:szCs w:val="22"/>
              </w:rPr>
              <w:t>10.03.2025</w:t>
            </w:r>
            <w:r>
              <w:rPr>
                <w:color w:val="000000"/>
                <w:sz w:val="22"/>
                <w:szCs w:val="22"/>
              </w:rPr>
              <w:t>, 03.04.2025, 15.04.2025, 28.04.2025, 25.06.2025</w:t>
            </w:r>
          </w:p>
        </w:tc>
        <w:tc>
          <w:tcPr>
            <w:tcW w:w="1134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МК № 10 от 10.03.2025 на проведение работ по противоклещевой обработке, № 16 от 03.04.2025 изготовление баннера, № 17 от 15.04.2025, № 18 от 28.04.2025, № 24 от 25.06.2025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9405F" w:rsidRPr="00A26157" w:rsidTr="00410035">
        <w:trPr>
          <w:trHeight w:val="352"/>
        </w:trPr>
        <w:tc>
          <w:tcPr>
            <w:tcW w:w="5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1.4.2</w:t>
            </w:r>
          </w:p>
        </w:tc>
        <w:tc>
          <w:tcPr>
            <w:tcW w:w="1560" w:type="dxa"/>
          </w:tcPr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1.2.1</w:t>
            </w:r>
          </w:p>
          <w:p w:rsidR="0079405F" w:rsidRPr="00D758C1" w:rsidRDefault="0079405F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«Услуга оказана (работы выполнены)</w:t>
            </w:r>
          </w:p>
        </w:tc>
        <w:tc>
          <w:tcPr>
            <w:tcW w:w="850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9405F" w:rsidRPr="00D758C1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79405F" w:rsidRPr="00485846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485846">
              <w:rPr>
                <w:color w:val="000000"/>
                <w:sz w:val="22"/>
                <w:szCs w:val="22"/>
              </w:rPr>
              <w:t>09.04.2025</w:t>
            </w:r>
            <w:r>
              <w:rPr>
                <w:color w:val="000000"/>
                <w:sz w:val="22"/>
                <w:szCs w:val="22"/>
              </w:rPr>
              <w:t>, 22.04.2025, 01.07.2025</w:t>
            </w:r>
          </w:p>
        </w:tc>
        <w:tc>
          <w:tcPr>
            <w:tcW w:w="1134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79405F" w:rsidRPr="00D758C1" w:rsidRDefault="0079405F" w:rsidP="00A53154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Платежные поручения №</w:t>
            </w:r>
            <w:r>
              <w:rPr>
                <w:color w:val="000000"/>
                <w:sz w:val="22"/>
                <w:szCs w:val="22"/>
              </w:rPr>
              <w:t xml:space="preserve"> 656687 от 09.04.2025,  № 652413 от 09.04.2025, № 858946 от 22.04.2025,  № 182576 от 07.05.2025, № 72249 от 01.07.2025</w:t>
            </w:r>
          </w:p>
        </w:tc>
        <w:tc>
          <w:tcPr>
            <w:tcW w:w="851" w:type="dxa"/>
          </w:tcPr>
          <w:p w:rsidR="0079405F" w:rsidRPr="00D758C1" w:rsidRDefault="0079405F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483CE2">
      <w:pPr>
        <w:spacing w:after="160" w:line="264" w:lineRule="auto"/>
        <w:jc w:val="center"/>
        <w:rPr>
          <w:sz w:val="20"/>
        </w:rPr>
      </w:pPr>
    </w:p>
    <w:p w:rsidR="0079405F" w:rsidRDefault="0079405F" w:rsidP="00D758C1">
      <w:pPr>
        <w:spacing w:after="160" w:line="264" w:lineRule="auto"/>
        <w:rPr>
          <w:sz w:val="20"/>
        </w:rPr>
      </w:pPr>
    </w:p>
    <w:p w:rsidR="0079405F" w:rsidRPr="00F37042" w:rsidRDefault="0079405F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79405F" w:rsidRPr="00813F2D" w:rsidRDefault="0079405F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9405F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9405F" w:rsidRPr="00F37042" w:rsidRDefault="0079405F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9405F" w:rsidRPr="00F37042" w:rsidRDefault="0079405F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9405F" w:rsidRPr="00F37042" w:rsidRDefault="0079405F" w:rsidP="00483CE2">
            <w:pPr>
              <w:rPr>
                <w:color w:val="000000"/>
              </w:rPr>
            </w:pPr>
          </w:p>
        </w:tc>
      </w:tr>
      <w:tr w:rsidR="0079405F" w:rsidRPr="00F37042" w:rsidTr="00483CE2">
        <w:trPr>
          <w:trHeight w:val="216"/>
          <w:jc w:val="center"/>
        </w:trPr>
        <w:tc>
          <w:tcPr>
            <w:tcW w:w="5262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</w:tcPr>
          <w:p w:rsidR="0079405F" w:rsidRPr="00F37042" w:rsidRDefault="0079405F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 xml:space="preserve">Благоустройство: озеленение и освещение территории Алексеевского сельского поселения»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</w:tcPr>
          <w:p w:rsidR="0079405F" w:rsidRPr="00F37042" w:rsidRDefault="0079405F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1584,0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405F" w:rsidRPr="00F37042" w:rsidRDefault="0079405F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1 «Содержание зеленых насаждений»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981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096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153,9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153,9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2998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981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096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153,9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153,9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2998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2 «Содержание и ремонт сетей уличного освещения»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981" w:type="dxa"/>
          </w:tcPr>
          <w:p w:rsidR="0079405F" w:rsidRDefault="0079405F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096" w:type="dxa"/>
          </w:tcPr>
          <w:p w:rsidR="0079405F" w:rsidRDefault="0079405F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1366,9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1366,9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40,8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981" w:type="dxa"/>
          </w:tcPr>
          <w:p w:rsidR="0079405F" w:rsidRDefault="0079405F" w:rsidP="00A53154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096" w:type="dxa"/>
          </w:tcPr>
          <w:p w:rsidR="0079405F" w:rsidRDefault="0079405F" w:rsidP="00A53154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1366,9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1366,9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40,8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A1644F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3 «Содержание мест захоронения»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F90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3 «Иные мероприятия по благоустройству населенных пунктов»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81" w:type="dxa"/>
          </w:tcPr>
          <w:p w:rsidR="0079405F" w:rsidRDefault="0079405F" w:rsidP="00CD7F90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96" w:type="dxa"/>
          </w:tcPr>
          <w:p w:rsidR="0079405F" w:rsidRDefault="0079405F" w:rsidP="00CD7F90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81" w:type="dxa"/>
          </w:tcPr>
          <w:p w:rsidR="0079405F" w:rsidRDefault="0079405F" w:rsidP="00A53154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96" w:type="dxa"/>
          </w:tcPr>
          <w:p w:rsidR="0079405F" w:rsidRDefault="0079405F" w:rsidP="00A53154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67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1119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1773" w:type="dxa"/>
          </w:tcPr>
          <w:p w:rsidR="0079405F" w:rsidRPr="00F37042" w:rsidRDefault="0079405F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43,2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9405F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405F" w:rsidRPr="00F37042" w:rsidRDefault="0079405F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9405F" w:rsidRPr="00F37042" w:rsidRDefault="0079405F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9405F" w:rsidRPr="00F37042" w:rsidRDefault="0079405F" w:rsidP="00483CE2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9405F" w:rsidRPr="009A5B6D" w:rsidRDefault="0079405F" w:rsidP="00483CE2">
      <w:pPr>
        <w:rPr>
          <w:highlight w:val="yellow"/>
        </w:rPr>
        <w:sectPr w:rsidR="0079405F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9405F" w:rsidRPr="009A5B6D" w:rsidRDefault="0079405F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9405F" w:rsidRPr="00F37042" w:rsidRDefault="0079405F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79405F" w:rsidRPr="00B66A1D" w:rsidRDefault="0079405F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9405F" w:rsidRPr="00F37042" w:rsidTr="00483CE2">
        <w:tc>
          <w:tcPr>
            <w:tcW w:w="704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  <w:r>
              <w:rPr>
                <w:color w:val="000000"/>
              </w:rPr>
              <w:t xml:space="preserve"> задачи, мероприятия (результата)</w:t>
            </w:r>
          </w:p>
        </w:tc>
        <w:tc>
          <w:tcPr>
            <w:tcW w:w="180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9405F" w:rsidRPr="00F37042" w:rsidTr="00483CE2">
        <w:tc>
          <w:tcPr>
            <w:tcW w:w="704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9405F" w:rsidRPr="00F37042" w:rsidRDefault="0079405F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9405F" w:rsidRPr="009A5B6D" w:rsidRDefault="0079405F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79405F" w:rsidRPr="00B66A1D" w:rsidRDefault="0079405F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79405F" w:rsidRDefault="0079405F" w:rsidP="009A5B6D">
      <w:pPr>
        <w:spacing w:after="160" w:line="264" w:lineRule="auto"/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rPr>
          <w:sz w:val="20"/>
          <w:highlight w:val="yellow"/>
        </w:rPr>
      </w:pPr>
    </w:p>
    <w:p w:rsidR="0079405F" w:rsidRDefault="0079405F" w:rsidP="007F2E2D">
      <w:pPr>
        <w:rPr>
          <w:sz w:val="20"/>
          <w:highlight w:val="yellow"/>
        </w:rPr>
      </w:pPr>
    </w:p>
    <w:p w:rsidR="0079405F" w:rsidRDefault="0079405F" w:rsidP="007F2E2D">
      <w:pPr>
        <w:rPr>
          <w:sz w:val="20"/>
          <w:highlight w:val="yellow"/>
        </w:rPr>
      </w:pPr>
    </w:p>
    <w:p w:rsidR="0079405F" w:rsidRPr="007F2E2D" w:rsidRDefault="0079405F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79405F" w:rsidRDefault="0079405F" w:rsidP="007F2E2D">
      <w:pPr>
        <w:rPr>
          <w:color w:val="000000"/>
          <w:sz w:val="28"/>
          <w:szCs w:val="20"/>
        </w:rPr>
        <w:sectPr w:rsidR="0079405F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79405F" w:rsidRPr="006A3F40" w:rsidRDefault="0079405F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4E0FFE">
        <w:rPr>
          <w:color w:val="000000"/>
          <w:sz w:val="28"/>
          <w:szCs w:val="20"/>
        </w:rPr>
        <w:t>Благоустройство</w:t>
      </w:r>
      <w:r>
        <w:rPr>
          <w:color w:val="000000"/>
          <w:sz w:val="28"/>
          <w:szCs w:val="20"/>
        </w:rPr>
        <w:t>: озеленение и освещение территории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1 полугодия </w:t>
      </w:r>
      <w:r w:rsidRPr="006A3F40">
        <w:rPr>
          <w:color w:val="000000"/>
          <w:sz w:val="28"/>
          <w:szCs w:val="20"/>
        </w:rPr>
        <w:t>2025 года</w:t>
      </w:r>
    </w:p>
    <w:p w:rsidR="0079405F" w:rsidRPr="006A3F40" w:rsidRDefault="0079405F" w:rsidP="007F2E2D">
      <w:pPr>
        <w:jc w:val="both"/>
        <w:rPr>
          <w:color w:val="000000"/>
          <w:sz w:val="28"/>
          <w:szCs w:val="20"/>
        </w:rPr>
      </w:pP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4E0FFE">
        <w:rPr>
          <w:color w:val="000000"/>
          <w:sz w:val="28"/>
          <w:szCs w:val="20"/>
        </w:rPr>
        <w:t>Благоустройство</w:t>
      </w:r>
      <w:r>
        <w:rPr>
          <w:color w:val="000000"/>
          <w:sz w:val="28"/>
          <w:szCs w:val="20"/>
        </w:rPr>
        <w:t>: озеленение и освещение территории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106</w:t>
      </w:r>
      <w:r w:rsidRPr="006A3F40">
        <w:rPr>
          <w:color w:val="000000"/>
          <w:sz w:val="28"/>
          <w:szCs w:val="20"/>
        </w:rPr>
        <w:t xml:space="preserve">. 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4184,7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4184,7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 xml:space="preserve">1584,0 тыс. рублей или 43,1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а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79405F" w:rsidRPr="006A3F40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79405F" w:rsidRPr="006A3F40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4E0FFE">
        <w:rPr>
          <w:color w:val="000000"/>
          <w:sz w:val="28"/>
          <w:szCs w:val="20"/>
        </w:rPr>
        <w:t>Благоустройство</w:t>
      </w:r>
      <w:r>
        <w:rPr>
          <w:color w:val="000000"/>
          <w:sz w:val="28"/>
          <w:szCs w:val="20"/>
        </w:rPr>
        <w:t>: озеленение и освещение территории Алексеевского сельского поселения».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1) Общая площадь зеленых насаждений;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2) Обеспеченность уличным освещением;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3) Общая площадь мест захоронения;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4) Количество инициативных жителей населенных пунктов в области благоустройства территории.</w:t>
      </w:r>
    </w:p>
    <w:p w:rsidR="0079405F" w:rsidRPr="006A3F40" w:rsidRDefault="0079405F" w:rsidP="009969BB">
      <w:pPr>
        <w:ind w:left="600" w:firstLine="109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Достижение показателей запланировано на конец года, все показатели будут достигнуты в полном объеме в установленный срок.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604817">
        <w:rPr>
          <w:color w:val="000000"/>
          <w:sz w:val="28"/>
          <w:szCs w:val="20"/>
        </w:rPr>
        <w:t>На реализацию комплекса процессных мероприятий «Благоустройство: озеленение и освещение территории Алексеевского сельского поселения»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4184,7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4184,7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1584,0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43,1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 w:rsidRPr="00C259F0">
        <w:rPr>
          <w:color w:val="000000"/>
          <w:sz w:val="28"/>
          <w:szCs w:val="20"/>
        </w:rPr>
        <w:t>В рамках комплекса процессных мероприятий «</w:t>
      </w:r>
      <w:r w:rsidRPr="00604817">
        <w:rPr>
          <w:color w:val="000000"/>
          <w:sz w:val="28"/>
          <w:szCs w:val="20"/>
        </w:rPr>
        <w:t>Благоустройство: озеленение и освещение территории Алексеевского сельского поселения</w:t>
      </w:r>
      <w:r w:rsidRPr="00C259F0">
        <w:rPr>
          <w:color w:val="000000"/>
          <w:sz w:val="28"/>
          <w:szCs w:val="20"/>
        </w:rPr>
        <w:t>»   в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году предусмотрен</w:t>
      </w:r>
      <w:r>
        <w:rPr>
          <w:color w:val="000000"/>
          <w:sz w:val="28"/>
          <w:szCs w:val="20"/>
        </w:rPr>
        <w:t>ы мероприятия:</w:t>
      </w:r>
    </w:p>
    <w:p w:rsidR="0079405F" w:rsidRPr="00274C19" w:rsidRDefault="0079405F" w:rsidP="00612207">
      <w:pPr>
        <w:pStyle w:val="BodyText"/>
        <w:ind w:left="600"/>
        <w:rPr>
          <w:color w:val="000000"/>
        </w:rPr>
      </w:pPr>
      <w:r w:rsidRPr="007C7EDC">
        <w:t>1) Мероприятия (результат) «Содержание зеленых насаждений». По итогам 1 полугодия 2025 года по данному мероприятию осуществлены</w:t>
      </w:r>
      <w:bookmarkStart w:id="0" w:name="_GoBack"/>
      <w:bookmarkEnd w:id="0"/>
      <w:r>
        <w:t xml:space="preserve"> работы уборка случайного мусора, спил сухих веток кустарников,</w:t>
      </w:r>
      <w:r w:rsidRPr="00274C19">
        <w:t xml:space="preserve"> уборка сухой  травы;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2) Мероприятие (результат) «Содержание и ремонт сетей уличного освещения». По итогам 1 полугодия 2025 года выполнены работы по содержанию и ремонту сетей уличного освещения, оплата за фактически потребленную электроэнергию;</w:t>
      </w:r>
    </w:p>
    <w:p w:rsidR="0079405F" w:rsidRPr="005E41B7" w:rsidRDefault="0079405F" w:rsidP="00612207">
      <w:pPr>
        <w:ind w:left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3) Мероприятие (результат) «Содержание мест захоронения». По данному мероприятию по итогам 1 полугодия 2025 годы </w:t>
      </w:r>
      <w:r w:rsidRPr="005E41B7">
        <w:rPr>
          <w:color w:val="000000"/>
          <w:sz w:val="28"/>
          <w:szCs w:val="28"/>
        </w:rPr>
        <w:t>своими силами выполнены работы по наведению санитарного порядка на кладбищах;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4) Мероприятие (результат) «Иные мероприятия по благоустройству населенных пунктов». По данному мероприятию по итогам 1 полугодия 2025 года выполнены работы  по противоклещевой обработке кладбищ, спортивных площадок, изготовление баннера по благоустройству, приобретение хозяйственных товаров (извести, краски, кисточки, лески для бензокосилок, колеров, мусорных пакетов, растворителей, цемента).</w:t>
      </w:r>
    </w:p>
    <w:p w:rsidR="0079405F" w:rsidRPr="00C259F0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604817">
        <w:rPr>
          <w:color w:val="000000"/>
          <w:sz w:val="28"/>
          <w:szCs w:val="20"/>
        </w:rPr>
        <w:t>Благоустройство: озеленение и освещение территории Алексеевского сельского поселения</w:t>
      </w:r>
      <w:r w:rsidRPr="00C259F0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8</w:t>
      </w:r>
      <w:r w:rsidRPr="00C259F0">
        <w:rPr>
          <w:color w:val="000000"/>
          <w:sz w:val="28"/>
          <w:szCs w:val="20"/>
        </w:rPr>
        <w:t xml:space="preserve"> контрольных точек.</w:t>
      </w:r>
    </w:p>
    <w:p w:rsidR="0079405F" w:rsidRPr="00C259F0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1 полугодия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6 контрольных точек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6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Заключены договора </w:t>
      </w:r>
      <w:r w:rsidRPr="00E510EF">
        <w:rPr>
          <w:sz w:val="28"/>
          <w:szCs w:val="28"/>
        </w:rPr>
        <w:t>уборк</w:t>
      </w:r>
      <w:r>
        <w:rPr>
          <w:sz w:val="28"/>
          <w:szCs w:val="28"/>
        </w:rPr>
        <w:t>е</w:t>
      </w:r>
      <w:r w:rsidRPr="00E510EF">
        <w:rPr>
          <w:sz w:val="28"/>
          <w:szCs w:val="28"/>
        </w:rPr>
        <w:t xml:space="preserve"> случайного мусора, спил сухих веток кустарников, уборка сухой  травы</w:t>
      </w:r>
      <w:r w:rsidRPr="00C259F0">
        <w:rPr>
          <w:color w:val="000000"/>
          <w:sz w:val="28"/>
          <w:szCs w:val="20"/>
        </w:rPr>
        <w:t>(контрольная точка 1.1.);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Произведена оплата </w:t>
      </w:r>
      <w:r w:rsidRPr="00E510EF">
        <w:rPr>
          <w:sz w:val="28"/>
          <w:szCs w:val="28"/>
        </w:rPr>
        <w:t>уборк</w:t>
      </w:r>
      <w:r>
        <w:rPr>
          <w:sz w:val="28"/>
          <w:szCs w:val="28"/>
        </w:rPr>
        <w:t>е</w:t>
      </w:r>
      <w:r w:rsidRPr="00E510EF">
        <w:rPr>
          <w:sz w:val="28"/>
          <w:szCs w:val="28"/>
        </w:rPr>
        <w:t xml:space="preserve"> случайного мусора, спил сухих веток кустарников, уборка сухой  травы</w:t>
      </w:r>
      <w:r w:rsidRPr="00C259F0">
        <w:rPr>
          <w:color w:val="000000"/>
          <w:sz w:val="28"/>
          <w:szCs w:val="20"/>
        </w:rPr>
        <w:t xml:space="preserve">(контрольная точка </w:t>
      </w:r>
      <w:r>
        <w:rPr>
          <w:color w:val="000000"/>
          <w:sz w:val="28"/>
          <w:szCs w:val="20"/>
        </w:rPr>
        <w:t>1.2.);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Заключены договора по содержанию и ремонту сетей уличного освещения, оплата за фактически потребленную электроэнергию (контрольная точка 2.1.);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Произведена оплата по содержанию и ремонту сетей уличного освещения, оплата за фактически потребленную электроэнергию (контрольная точка 2.2.);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Не возникло необходимости в заключение договоров, так как </w:t>
      </w:r>
      <w:r w:rsidRPr="005E41B7">
        <w:rPr>
          <w:color w:val="000000"/>
          <w:sz w:val="28"/>
          <w:szCs w:val="28"/>
        </w:rPr>
        <w:t>своими силами выполнены работы по наведению санитарного порядка на кладбищах</w:t>
      </w:r>
      <w:r>
        <w:rPr>
          <w:color w:val="000000"/>
          <w:sz w:val="28"/>
          <w:szCs w:val="20"/>
        </w:rPr>
        <w:t xml:space="preserve"> (контрольная точка 3.1.);</w:t>
      </w:r>
    </w:p>
    <w:p w:rsidR="0079405F" w:rsidRDefault="0079405F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Заключены договора по: противоклещевой обработке кладбищ, изготовлению баннера по благоустройству, приобретению хозяйственных товаров </w:t>
      </w:r>
      <w:r w:rsidRPr="00DC0210">
        <w:rPr>
          <w:color w:val="000000"/>
          <w:sz w:val="28"/>
          <w:szCs w:val="20"/>
        </w:rPr>
        <w:t xml:space="preserve"> (контрольная точка 1.3.</w:t>
      </w:r>
      <w:r>
        <w:rPr>
          <w:color w:val="000000"/>
          <w:sz w:val="28"/>
          <w:szCs w:val="20"/>
        </w:rPr>
        <w:t>1);</w:t>
      </w:r>
    </w:p>
    <w:p w:rsidR="0079405F" w:rsidRPr="006A3F40" w:rsidRDefault="0079405F" w:rsidP="00612207">
      <w:pPr>
        <w:ind w:left="600"/>
        <w:jc w:val="both"/>
        <w:rPr>
          <w:i/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>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6A3F40">
        <w:rPr>
          <w:i/>
          <w:color w:val="000000"/>
          <w:sz w:val="28"/>
          <w:szCs w:val="20"/>
        </w:rPr>
        <w:t xml:space="preserve">. </w:t>
      </w:r>
    </w:p>
    <w:p w:rsidR="0079405F" w:rsidRDefault="0079405F" w:rsidP="00612207">
      <w:pPr>
        <w:ind w:left="600"/>
        <w:jc w:val="both"/>
        <w:rPr>
          <w:sz w:val="28"/>
          <w:szCs w:val="28"/>
        </w:rPr>
      </w:pPr>
    </w:p>
    <w:p w:rsidR="0079405F" w:rsidRDefault="0079405F" w:rsidP="00612207">
      <w:pPr>
        <w:ind w:left="600"/>
        <w:jc w:val="both"/>
        <w:rPr>
          <w:sz w:val="28"/>
          <w:szCs w:val="28"/>
        </w:rPr>
      </w:pPr>
    </w:p>
    <w:p w:rsidR="0079405F" w:rsidRDefault="0079405F" w:rsidP="00612207">
      <w:pPr>
        <w:ind w:left="600"/>
        <w:jc w:val="both"/>
        <w:rPr>
          <w:sz w:val="28"/>
          <w:szCs w:val="28"/>
        </w:rPr>
      </w:pPr>
    </w:p>
    <w:p w:rsidR="0079405F" w:rsidRPr="007F2E2D" w:rsidRDefault="0079405F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79405F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05F" w:rsidRDefault="0079405F">
      <w:r>
        <w:separator/>
      </w:r>
    </w:p>
  </w:endnote>
  <w:endnote w:type="continuationSeparator" w:id="1">
    <w:p w:rsidR="0079405F" w:rsidRDefault="00794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5F" w:rsidRDefault="0079405F">
    <w:pPr>
      <w:pStyle w:val="Footer"/>
      <w:jc w:val="center"/>
    </w:pPr>
  </w:p>
  <w:p w:rsidR="0079405F" w:rsidRDefault="007940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05F" w:rsidRDefault="0079405F">
      <w:r>
        <w:separator/>
      </w:r>
    </w:p>
  </w:footnote>
  <w:footnote w:type="continuationSeparator" w:id="1">
    <w:p w:rsidR="0079405F" w:rsidRDefault="007940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5F" w:rsidRDefault="0079405F">
    <w:pPr>
      <w:pStyle w:val="Header"/>
      <w:jc w:val="center"/>
    </w:pPr>
    <w:fldSimple w:instr="PAGE ">
      <w:r>
        <w:rPr>
          <w:noProof/>
        </w:rPr>
        <w:t>19</w:t>
      </w:r>
    </w:fldSimple>
  </w:p>
  <w:p w:rsidR="0079405F" w:rsidRDefault="0079405F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5F" w:rsidRDefault="0079405F">
    <w:pPr>
      <w:pStyle w:val="Header"/>
      <w:jc w:val="center"/>
    </w:pPr>
  </w:p>
  <w:p w:rsidR="0079405F" w:rsidRDefault="0079405F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0772D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1473"/>
    <w:rsid w:val="000329A4"/>
    <w:rsid w:val="0003412D"/>
    <w:rsid w:val="00035D45"/>
    <w:rsid w:val="00036F0E"/>
    <w:rsid w:val="0003785F"/>
    <w:rsid w:val="000413E9"/>
    <w:rsid w:val="0004480C"/>
    <w:rsid w:val="000450A4"/>
    <w:rsid w:val="00053E4D"/>
    <w:rsid w:val="000725D5"/>
    <w:rsid w:val="0007629D"/>
    <w:rsid w:val="00077A3D"/>
    <w:rsid w:val="00081F3E"/>
    <w:rsid w:val="000830FC"/>
    <w:rsid w:val="0008555A"/>
    <w:rsid w:val="00093961"/>
    <w:rsid w:val="00093D71"/>
    <w:rsid w:val="00095887"/>
    <w:rsid w:val="0009754E"/>
    <w:rsid w:val="000A0CFA"/>
    <w:rsid w:val="000B0303"/>
    <w:rsid w:val="000B42F3"/>
    <w:rsid w:val="000B4E1E"/>
    <w:rsid w:val="000C1A56"/>
    <w:rsid w:val="000C20C5"/>
    <w:rsid w:val="000C533D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7BA0"/>
    <w:rsid w:val="00134633"/>
    <w:rsid w:val="00136B5D"/>
    <w:rsid w:val="00137067"/>
    <w:rsid w:val="00137354"/>
    <w:rsid w:val="00137889"/>
    <w:rsid w:val="00137A64"/>
    <w:rsid w:val="001417BE"/>
    <w:rsid w:val="001517E9"/>
    <w:rsid w:val="00161560"/>
    <w:rsid w:val="00161A03"/>
    <w:rsid w:val="00162ADF"/>
    <w:rsid w:val="00167AF2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B77A4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021F"/>
    <w:rsid w:val="0024234E"/>
    <w:rsid w:val="00243167"/>
    <w:rsid w:val="00246DC7"/>
    <w:rsid w:val="00255BD2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86E64"/>
    <w:rsid w:val="00290B2B"/>
    <w:rsid w:val="00293717"/>
    <w:rsid w:val="002A3147"/>
    <w:rsid w:val="002B0839"/>
    <w:rsid w:val="002B1C0E"/>
    <w:rsid w:val="002B3408"/>
    <w:rsid w:val="002C2C15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46C4"/>
    <w:rsid w:val="00341F35"/>
    <w:rsid w:val="0034213A"/>
    <w:rsid w:val="00343093"/>
    <w:rsid w:val="00346B8D"/>
    <w:rsid w:val="0035513B"/>
    <w:rsid w:val="00357B09"/>
    <w:rsid w:val="00361F58"/>
    <w:rsid w:val="0036365E"/>
    <w:rsid w:val="003647FD"/>
    <w:rsid w:val="00370B3A"/>
    <w:rsid w:val="00372CF2"/>
    <w:rsid w:val="0037622E"/>
    <w:rsid w:val="00376823"/>
    <w:rsid w:val="00376E34"/>
    <w:rsid w:val="003819DC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400C1D"/>
    <w:rsid w:val="004022ED"/>
    <w:rsid w:val="0040237C"/>
    <w:rsid w:val="004042A0"/>
    <w:rsid w:val="00406818"/>
    <w:rsid w:val="00410035"/>
    <w:rsid w:val="004130F1"/>
    <w:rsid w:val="004154A2"/>
    <w:rsid w:val="00422970"/>
    <w:rsid w:val="004264A6"/>
    <w:rsid w:val="00427413"/>
    <w:rsid w:val="004306EF"/>
    <w:rsid w:val="00430761"/>
    <w:rsid w:val="004360BD"/>
    <w:rsid w:val="00445069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5846"/>
    <w:rsid w:val="00487B48"/>
    <w:rsid w:val="00491587"/>
    <w:rsid w:val="00494A3C"/>
    <w:rsid w:val="00495F79"/>
    <w:rsid w:val="0049702D"/>
    <w:rsid w:val="00497D26"/>
    <w:rsid w:val="004A1ADE"/>
    <w:rsid w:val="004A1DFF"/>
    <w:rsid w:val="004A3FD1"/>
    <w:rsid w:val="004A5B02"/>
    <w:rsid w:val="004B3520"/>
    <w:rsid w:val="004B78A0"/>
    <w:rsid w:val="004B7EA8"/>
    <w:rsid w:val="004C3C4E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0E6B"/>
    <w:rsid w:val="0058110D"/>
    <w:rsid w:val="00585749"/>
    <w:rsid w:val="0059092A"/>
    <w:rsid w:val="00591165"/>
    <w:rsid w:val="00594D5D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5B4C"/>
    <w:rsid w:val="005D7419"/>
    <w:rsid w:val="005E08FA"/>
    <w:rsid w:val="005E3EA8"/>
    <w:rsid w:val="005E41B7"/>
    <w:rsid w:val="005E6EA5"/>
    <w:rsid w:val="005E7F74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1963"/>
    <w:rsid w:val="0068446A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B7723"/>
    <w:rsid w:val="006C4EE3"/>
    <w:rsid w:val="006D0E47"/>
    <w:rsid w:val="006D536E"/>
    <w:rsid w:val="006E055E"/>
    <w:rsid w:val="006E0F1F"/>
    <w:rsid w:val="006E3403"/>
    <w:rsid w:val="006F022B"/>
    <w:rsid w:val="006F02F0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4FD5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80505"/>
    <w:rsid w:val="007906DC"/>
    <w:rsid w:val="00793BDD"/>
    <w:rsid w:val="0079405F"/>
    <w:rsid w:val="00797025"/>
    <w:rsid w:val="007A3046"/>
    <w:rsid w:val="007B0B46"/>
    <w:rsid w:val="007B2B3B"/>
    <w:rsid w:val="007C0344"/>
    <w:rsid w:val="007C2A44"/>
    <w:rsid w:val="007C7EDC"/>
    <w:rsid w:val="007D4241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0189"/>
    <w:rsid w:val="00845E4C"/>
    <w:rsid w:val="008467CF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134F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351F"/>
    <w:rsid w:val="009954F9"/>
    <w:rsid w:val="009969BB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E7843"/>
    <w:rsid w:val="009F62D4"/>
    <w:rsid w:val="009F750F"/>
    <w:rsid w:val="00A00E5D"/>
    <w:rsid w:val="00A05C3B"/>
    <w:rsid w:val="00A072F7"/>
    <w:rsid w:val="00A10EEB"/>
    <w:rsid w:val="00A132AF"/>
    <w:rsid w:val="00A1433E"/>
    <w:rsid w:val="00A14523"/>
    <w:rsid w:val="00A1644F"/>
    <w:rsid w:val="00A175C5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3154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0966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402D"/>
    <w:rsid w:val="00B831B7"/>
    <w:rsid w:val="00B84EEA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2050C"/>
    <w:rsid w:val="00C23159"/>
    <w:rsid w:val="00C259F0"/>
    <w:rsid w:val="00C26D7F"/>
    <w:rsid w:val="00C422C4"/>
    <w:rsid w:val="00C43ECF"/>
    <w:rsid w:val="00C44BC0"/>
    <w:rsid w:val="00C5198F"/>
    <w:rsid w:val="00C636C3"/>
    <w:rsid w:val="00C64482"/>
    <w:rsid w:val="00C722B7"/>
    <w:rsid w:val="00C7561A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2E45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346B"/>
    <w:rsid w:val="00CE51F7"/>
    <w:rsid w:val="00CE6951"/>
    <w:rsid w:val="00CF7C34"/>
    <w:rsid w:val="00D0258E"/>
    <w:rsid w:val="00D027A3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4F23"/>
    <w:rsid w:val="00D2776A"/>
    <w:rsid w:val="00D27FA0"/>
    <w:rsid w:val="00D33C8E"/>
    <w:rsid w:val="00D422C5"/>
    <w:rsid w:val="00D447AA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90192"/>
    <w:rsid w:val="00DA01A4"/>
    <w:rsid w:val="00DA22E7"/>
    <w:rsid w:val="00DA501A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42191"/>
    <w:rsid w:val="00E50322"/>
    <w:rsid w:val="00E503F5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A2727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3118"/>
    <w:rsid w:val="00F05054"/>
    <w:rsid w:val="00F06A3E"/>
    <w:rsid w:val="00F11DA8"/>
    <w:rsid w:val="00F2153F"/>
    <w:rsid w:val="00F258FC"/>
    <w:rsid w:val="00F25D87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470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13A0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86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3068</TotalTime>
  <Pages>19</Pages>
  <Words>2921</Words>
  <Characters>16652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183</cp:revision>
  <cp:lastPrinted>2026-03-18T07:15:00Z</cp:lastPrinted>
  <dcterms:created xsi:type="dcterms:W3CDTF">2024-06-20T12:11:00Z</dcterms:created>
  <dcterms:modified xsi:type="dcterms:W3CDTF">2026-03-26T09:49:00Z</dcterms:modified>
</cp:coreProperties>
</file>