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23" w:rsidRPr="000E75AB" w:rsidRDefault="00726C23" w:rsidP="006068C9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726C23" w:rsidRPr="000E75AB" w:rsidRDefault="00726C23" w:rsidP="000E75AB">
      <w:pPr>
        <w:jc w:val="right"/>
        <w:rPr>
          <w:color w:val="000000"/>
          <w:sz w:val="28"/>
          <w:szCs w:val="28"/>
        </w:rPr>
      </w:pPr>
    </w:p>
    <w:p w:rsidR="00726C23" w:rsidRPr="000E75AB" w:rsidRDefault="00726C23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___________Ю.В.Кашпор</w:t>
      </w:r>
    </w:p>
    <w:p w:rsidR="00726C23" w:rsidRPr="000E75AB" w:rsidRDefault="00726C23" w:rsidP="000E75AB">
      <w:pPr>
        <w:jc w:val="right"/>
        <w:rPr>
          <w:color w:val="000000"/>
          <w:sz w:val="28"/>
          <w:szCs w:val="28"/>
        </w:rPr>
      </w:pPr>
    </w:p>
    <w:p w:rsidR="00726C23" w:rsidRPr="000E75AB" w:rsidRDefault="00726C23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726C23" w:rsidRPr="0025739E" w:rsidRDefault="00726C23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726C23" w:rsidRDefault="00726C23" w:rsidP="00845E4C">
      <w:pPr>
        <w:contextualSpacing/>
        <w:rPr>
          <w:b/>
          <w:sz w:val="20"/>
        </w:rPr>
      </w:pPr>
    </w:p>
    <w:p w:rsidR="00726C23" w:rsidRPr="00343093" w:rsidRDefault="00726C23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726C23" w:rsidRDefault="00726C23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726C23" w:rsidRPr="00343093" w:rsidRDefault="00726C23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726C23" w:rsidRPr="00D461DE" w:rsidRDefault="00726C23" w:rsidP="00FF764A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 w:rsidRPr="00214CE8">
        <w:rPr>
          <w:b/>
          <w:i/>
          <w:sz w:val="28"/>
          <w:szCs w:val="28"/>
        </w:rPr>
        <w:t>Пожарная безопасность и защита населения и территории Алексеевского сельского поселения от чрезвычайных ситуаций</w:t>
      </w:r>
      <w:r w:rsidRPr="00D461DE">
        <w:rPr>
          <w:b/>
          <w:i/>
          <w:sz w:val="28"/>
          <w:szCs w:val="28"/>
        </w:rPr>
        <w:t>»</w:t>
      </w:r>
    </w:p>
    <w:p w:rsidR="00726C23" w:rsidRPr="00343093" w:rsidRDefault="00726C23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726C23" w:rsidRPr="00AC3328" w:rsidRDefault="00726C23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51"/>
        <w:gridCol w:w="1080"/>
        <w:gridCol w:w="960"/>
        <w:gridCol w:w="1200"/>
        <w:gridCol w:w="960"/>
        <w:gridCol w:w="960"/>
        <w:gridCol w:w="2760"/>
        <w:gridCol w:w="840"/>
        <w:gridCol w:w="840"/>
        <w:gridCol w:w="840"/>
        <w:gridCol w:w="758"/>
      </w:tblGrid>
      <w:tr w:rsidR="00726C23" w:rsidRPr="00AC3328" w:rsidTr="006068C9">
        <w:trPr>
          <w:jc w:val="center"/>
        </w:trPr>
        <w:tc>
          <w:tcPr>
            <w:tcW w:w="601" w:type="dxa"/>
            <w:vAlign w:val="center"/>
          </w:tcPr>
          <w:p w:rsidR="00726C23" w:rsidRPr="004042A0" w:rsidRDefault="00726C2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6" w:type="dxa"/>
            <w:vAlign w:val="center"/>
          </w:tcPr>
          <w:p w:rsidR="00726C23" w:rsidRPr="004042A0" w:rsidRDefault="00726C2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726C23" w:rsidRPr="004042A0" w:rsidRDefault="00726C2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726C23" w:rsidRPr="004042A0" w:rsidRDefault="00726C2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080" w:type="dxa"/>
            <w:vAlign w:val="center"/>
          </w:tcPr>
          <w:p w:rsidR="00726C23" w:rsidRPr="004042A0" w:rsidRDefault="00726C2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60" w:type="dxa"/>
            <w:vAlign w:val="center"/>
          </w:tcPr>
          <w:p w:rsidR="00726C23" w:rsidRPr="004042A0" w:rsidRDefault="00726C23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200" w:type="dxa"/>
            <w:vAlign w:val="center"/>
          </w:tcPr>
          <w:p w:rsidR="00726C23" w:rsidRPr="004042A0" w:rsidRDefault="00726C23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726C23" w:rsidRPr="004042A0" w:rsidRDefault="00726C23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726C23" w:rsidRPr="004042A0" w:rsidRDefault="00726C23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C23" w:rsidRPr="004042A0" w:rsidRDefault="00726C2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C23" w:rsidRPr="004042A0" w:rsidRDefault="00726C23" w:rsidP="004042A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726C23" w:rsidRPr="004042A0" w:rsidRDefault="00726C23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40" w:type="dxa"/>
            <w:vAlign w:val="center"/>
          </w:tcPr>
          <w:p w:rsidR="00726C23" w:rsidRPr="004042A0" w:rsidRDefault="00726C2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58" w:type="dxa"/>
            <w:vAlign w:val="center"/>
          </w:tcPr>
          <w:p w:rsidR="00726C23" w:rsidRPr="004042A0" w:rsidRDefault="00726C23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726C23" w:rsidRPr="00AC3328" w:rsidTr="006068C9">
        <w:trPr>
          <w:jc w:val="center"/>
        </w:trPr>
        <w:tc>
          <w:tcPr>
            <w:tcW w:w="601" w:type="dxa"/>
          </w:tcPr>
          <w:p w:rsidR="00726C23" w:rsidRPr="004042A0" w:rsidRDefault="00726C2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726C23" w:rsidRPr="004042A0" w:rsidRDefault="00726C2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726C23" w:rsidRPr="004042A0" w:rsidRDefault="00726C2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726C23" w:rsidRPr="004042A0" w:rsidRDefault="00726C2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726C23" w:rsidRPr="004042A0" w:rsidRDefault="00726C2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</w:tcPr>
          <w:p w:rsidR="00726C23" w:rsidRPr="004042A0" w:rsidRDefault="00726C2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00" w:type="dxa"/>
          </w:tcPr>
          <w:p w:rsidR="00726C23" w:rsidRPr="004042A0" w:rsidRDefault="00726C2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</w:tcPr>
          <w:p w:rsidR="00726C23" w:rsidRPr="004042A0" w:rsidRDefault="00726C2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726C23" w:rsidRPr="004042A0" w:rsidRDefault="00726C23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726C23" w:rsidRPr="004042A0" w:rsidRDefault="00726C23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:rsidR="00726C23" w:rsidRPr="004042A0" w:rsidRDefault="00726C2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8" w:type="dxa"/>
          </w:tcPr>
          <w:p w:rsidR="00726C23" w:rsidRPr="004042A0" w:rsidRDefault="00726C23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726C23" w:rsidRPr="00AC3328" w:rsidTr="00FF7A2B">
        <w:trPr>
          <w:trHeight w:val="231"/>
          <w:jc w:val="center"/>
        </w:trPr>
        <w:tc>
          <w:tcPr>
            <w:tcW w:w="16052" w:type="dxa"/>
            <w:gridSpan w:val="14"/>
          </w:tcPr>
          <w:p w:rsidR="00726C23" w:rsidRPr="00F025FE" w:rsidRDefault="00726C23" w:rsidP="00F025FE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602FC0">
              <w:rPr>
                <w:i/>
              </w:rPr>
              <w:t>Снижение численности населения, пострадавшего в чрезвычайных ситуациях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726C23" w:rsidRPr="00AC3328" w:rsidTr="006068C9">
        <w:trPr>
          <w:jc w:val="center"/>
        </w:trPr>
        <w:tc>
          <w:tcPr>
            <w:tcW w:w="601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726C23" w:rsidRDefault="00726C23" w:rsidP="00602FC0">
            <w:r>
              <w:t xml:space="preserve">Количество пострадавших </w:t>
            </w:r>
          </w:p>
          <w:p w:rsidR="00726C23" w:rsidRPr="007906DC" w:rsidRDefault="00726C23" w:rsidP="00602FC0">
            <w:r>
              <w:t>в чрезвычайных ситуациях</w:t>
            </w:r>
          </w:p>
        </w:tc>
        <w:tc>
          <w:tcPr>
            <w:tcW w:w="851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080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убывание</w:t>
            </w:r>
          </w:p>
        </w:tc>
        <w:tc>
          <w:tcPr>
            <w:tcW w:w="960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1200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726C23" w:rsidRPr="004042A0" w:rsidRDefault="00726C23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602FC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104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 w:rsidRPr="00602FC0">
              <w:rPr>
                <w:color w:val="000000"/>
                <w:sz w:val="22"/>
                <w:szCs w:val="22"/>
              </w:rPr>
              <w:t>Пожарная безопасность и защита населения и территории Алексеевского сельского поселения от чрезвычайных ситуаций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726C23" w:rsidRPr="004042A0" w:rsidRDefault="00726C23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726C23" w:rsidRPr="004042A0" w:rsidRDefault="00726C23" w:rsidP="0057605F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726C23" w:rsidRPr="00AC3328" w:rsidTr="002B19D5">
        <w:trPr>
          <w:jc w:val="center"/>
        </w:trPr>
        <w:tc>
          <w:tcPr>
            <w:tcW w:w="16052" w:type="dxa"/>
            <w:gridSpan w:val="14"/>
          </w:tcPr>
          <w:p w:rsidR="00726C23" w:rsidRPr="00602FC0" w:rsidRDefault="00726C23" w:rsidP="00602FC0">
            <w:pPr>
              <w:rPr>
                <w:i/>
                <w:color w:val="000000"/>
              </w:rPr>
            </w:pPr>
            <w:r w:rsidRPr="00602FC0">
              <w:rPr>
                <w:i/>
                <w:color w:val="000000"/>
              </w:rPr>
              <w:t>2. Цель муниципальной программы «Повышение уровня пожарной безопасности путем обеспечения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– 100 процентов от количества населения Алексеевского сельского поселения».</w:t>
            </w:r>
          </w:p>
        </w:tc>
      </w:tr>
      <w:tr w:rsidR="00726C23" w:rsidRPr="00AC3328" w:rsidTr="006068C9">
        <w:trPr>
          <w:jc w:val="center"/>
        </w:trPr>
        <w:tc>
          <w:tcPr>
            <w:tcW w:w="601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276" w:type="dxa"/>
            <w:shd w:val="clear" w:color="auto" w:fill="00FF00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726C23" w:rsidRPr="00602FC0" w:rsidRDefault="00726C23" w:rsidP="00602FC0">
            <w:pPr>
              <w:rPr>
                <w:color w:val="000000"/>
              </w:rPr>
            </w:pPr>
            <w:r w:rsidRPr="00602FC0">
              <w:rPr>
                <w:color w:val="000000"/>
              </w:rPr>
              <w:t xml:space="preserve">Доля населения Алексеевского сельского поселения, обеспеченного противопожарным прикрытием </w:t>
            </w:r>
          </w:p>
          <w:p w:rsidR="00726C23" w:rsidRPr="00602FC0" w:rsidRDefault="00726C23" w:rsidP="00602FC0">
            <w:pPr>
              <w:rPr>
                <w:color w:val="000000"/>
              </w:rPr>
            </w:pPr>
            <w:r w:rsidRPr="00602FC0">
              <w:rPr>
                <w:color w:val="000000"/>
              </w:rPr>
              <w:t xml:space="preserve">в соответствии </w:t>
            </w:r>
          </w:p>
          <w:p w:rsidR="00726C23" w:rsidRPr="00602FC0" w:rsidRDefault="00726C23" w:rsidP="00602FC0">
            <w:pPr>
              <w:rPr>
                <w:color w:val="000000"/>
              </w:rPr>
            </w:pPr>
            <w:r w:rsidRPr="00602FC0">
              <w:rPr>
                <w:color w:val="000000"/>
              </w:rPr>
              <w:t xml:space="preserve">с установленными временными нормативами прибытия первого подразделения пожарной охраны </w:t>
            </w:r>
          </w:p>
          <w:p w:rsidR="00726C23" w:rsidRPr="004042A0" w:rsidRDefault="00726C23" w:rsidP="00602FC0">
            <w:pPr>
              <w:rPr>
                <w:color w:val="000000"/>
              </w:rPr>
            </w:pPr>
            <w:r w:rsidRPr="00602FC0">
              <w:rPr>
                <w:color w:val="000000"/>
              </w:rPr>
              <w:t>к месту вызова</w:t>
            </w:r>
          </w:p>
        </w:tc>
        <w:tc>
          <w:tcPr>
            <w:tcW w:w="851" w:type="dxa"/>
          </w:tcPr>
          <w:p w:rsidR="00726C23" w:rsidRPr="004042A0" w:rsidRDefault="00726C23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080" w:type="dxa"/>
          </w:tcPr>
          <w:p w:rsidR="00726C23" w:rsidRPr="004042A0" w:rsidRDefault="00726C23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возрастания</w:t>
            </w:r>
          </w:p>
        </w:tc>
        <w:tc>
          <w:tcPr>
            <w:tcW w:w="960" w:type="dxa"/>
          </w:tcPr>
          <w:p w:rsidR="00726C23" w:rsidRPr="004042A0" w:rsidRDefault="00726C23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726C23" w:rsidRPr="004042A0" w:rsidRDefault="00726C23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FF7A2B">
            <w:pPr>
              <w:jc w:val="center"/>
              <w:rPr>
                <w:color w:val="000000"/>
              </w:rPr>
            </w:pPr>
            <w:r w:rsidRPr="00602FC0">
              <w:rPr>
                <w:color w:val="000000"/>
                <w:sz w:val="22"/>
                <w:szCs w:val="22"/>
              </w:rPr>
              <w:t>Администрации Алексеевского сельского поселения Октябрьского района от 07.11.2018 № 104 «Об утверждении муниципальной программы Алексеевского сельского поселения Октябрьского района «Пожарная безопасность и защита населения и территории Алексеевского сельского поселения от чрезвычайных ситуаций»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726C23" w:rsidRPr="004042A0" w:rsidRDefault="00726C23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40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726C23" w:rsidRPr="00AC3328" w:rsidTr="0008699A">
        <w:trPr>
          <w:jc w:val="center"/>
        </w:trPr>
        <w:tc>
          <w:tcPr>
            <w:tcW w:w="16052" w:type="dxa"/>
            <w:gridSpan w:val="14"/>
          </w:tcPr>
          <w:p w:rsidR="00726C23" w:rsidRPr="004823B0" w:rsidRDefault="00726C23" w:rsidP="004042A0">
            <w:pPr>
              <w:jc w:val="center"/>
              <w:rPr>
                <w:i/>
                <w:color w:val="000000"/>
              </w:rPr>
            </w:pPr>
            <w:r w:rsidRPr="004823B0">
              <w:rPr>
                <w:i/>
                <w:color w:val="000000"/>
              </w:rPr>
              <w:t>3. Цель муниципальной программы «Модернизация муниципальной системы оповещения населения Алексеевского сельского поселения –100 процентов от количества населения Алексеевского сельского поселения».</w:t>
            </w:r>
          </w:p>
        </w:tc>
      </w:tr>
      <w:tr w:rsidR="00726C23" w:rsidRPr="00AC3328" w:rsidTr="006068C9">
        <w:trPr>
          <w:jc w:val="center"/>
        </w:trPr>
        <w:tc>
          <w:tcPr>
            <w:tcW w:w="601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1276" w:type="dxa"/>
            <w:shd w:val="clear" w:color="auto" w:fill="00FF00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726C23" w:rsidRPr="007F109F" w:rsidRDefault="00726C23" w:rsidP="005B141F">
            <w:r w:rsidRPr="004823B0">
              <w:t>Доля населения Алексеевского сельского поселения, охваченного автоматизирован-ными техническими средствами оповещения</w:t>
            </w:r>
          </w:p>
        </w:tc>
        <w:tc>
          <w:tcPr>
            <w:tcW w:w="851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080" w:type="dxa"/>
          </w:tcPr>
          <w:p w:rsidR="00726C23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возрастания</w:t>
            </w:r>
          </w:p>
        </w:tc>
        <w:tc>
          <w:tcPr>
            <w:tcW w:w="960" w:type="dxa"/>
          </w:tcPr>
          <w:p w:rsidR="00726C23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726C23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726C23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726C23" w:rsidRPr="00FF764A" w:rsidRDefault="00726C23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FF764A" w:rsidRDefault="00726C23" w:rsidP="00FF7A2B">
            <w:pPr>
              <w:jc w:val="center"/>
              <w:rPr>
                <w:color w:val="000000"/>
              </w:rPr>
            </w:pPr>
            <w:r w:rsidRPr="004823B0">
              <w:rPr>
                <w:color w:val="000000"/>
                <w:sz w:val="22"/>
                <w:szCs w:val="22"/>
              </w:rPr>
              <w:t>Администрации Алексеевского сельского поселения Октябрьского района от 07.11.2018 № 104 «Об утверждении муниципальной программы Алексеевского сельского поселения Октябрьского района «Пожарная безопасность и защита населения и территории Алексеевского сельского поселения от чрезвычайных ситуаций»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FF764A" w:rsidRDefault="00726C23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98,6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726C23" w:rsidRPr="00FF764A" w:rsidRDefault="00726C23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98,6</w:t>
            </w:r>
          </w:p>
        </w:tc>
        <w:tc>
          <w:tcPr>
            <w:tcW w:w="840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8" w:type="dxa"/>
          </w:tcPr>
          <w:p w:rsidR="00726C23" w:rsidRPr="004042A0" w:rsidRDefault="00726C23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726C23" w:rsidRPr="009A5B6D" w:rsidRDefault="00726C23" w:rsidP="009A5B6D">
      <w:pPr>
        <w:ind w:right="536"/>
        <w:contextualSpacing/>
        <w:jc w:val="right"/>
        <w:rPr>
          <w:sz w:val="20"/>
          <w:highlight w:val="yellow"/>
        </w:rPr>
      </w:pPr>
    </w:p>
    <w:p w:rsidR="00726C23" w:rsidRDefault="00726C23" w:rsidP="009A5B6D">
      <w:pPr>
        <w:spacing w:line="264" w:lineRule="auto"/>
        <w:rPr>
          <w:sz w:val="20"/>
          <w:highlight w:val="yellow"/>
        </w:rPr>
      </w:pPr>
    </w:p>
    <w:p w:rsidR="00726C23" w:rsidRDefault="00726C23" w:rsidP="009A5B6D">
      <w:pPr>
        <w:spacing w:line="264" w:lineRule="auto"/>
        <w:rPr>
          <w:sz w:val="20"/>
          <w:highlight w:val="yellow"/>
        </w:rPr>
      </w:pPr>
    </w:p>
    <w:p w:rsidR="00726C23" w:rsidRDefault="00726C23" w:rsidP="009A5B6D">
      <w:pPr>
        <w:spacing w:line="264" w:lineRule="auto"/>
        <w:rPr>
          <w:sz w:val="20"/>
          <w:highlight w:val="yellow"/>
        </w:rPr>
      </w:pPr>
    </w:p>
    <w:p w:rsidR="00726C23" w:rsidRDefault="00726C23" w:rsidP="009A5B6D">
      <w:pPr>
        <w:spacing w:line="264" w:lineRule="auto"/>
        <w:rPr>
          <w:sz w:val="20"/>
        </w:rPr>
      </w:pPr>
    </w:p>
    <w:p w:rsidR="00726C23" w:rsidRPr="00AB1A30" w:rsidRDefault="00726C23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</w:t>
      </w:r>
      <w:r>
        <w:rPr>
          <w:sz w:val="28"/>
          <w:szCs w:val="28"/>
        </w:rPr>
        <w:t xml:space="preserve">за 9 месяцев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" w:type="dxa"/>
          <w:right w:w="6" w:type="dxa"/>
        </w:tblCellMar>
        <w:tblLook w:val="00A0"/>
      </w:tblPr>
      <w:tblGrid>
        <w:gridCol w:w="450"/>
        <w:gridCol w:w="4423"/>
        <w:gridCol w:w="2310"/>
        <w:gridCol w:w="537"/>
        <w:gridCol w:w="563"/>
        <w:gridCol w:w="625"/>
        <w:gridCol w:w="537"/>
        <w:gridCol w:w="503"/>
        <w:gridCol w:w="704"/>
        <w:gridCol w:w="692"/>
        <w:gridCol w:w="493"/>
        <w:gridCol w:w="522"/>
        <w:gridCol w:w="522"/>
        <w:gridCol w:w="547"/>
        <w:gridCol w:w="2288"/>
      </w:tblGrid>
      <w:tr w:rsidR="00726C23" w:rsidRPr="00F779AF" w:rsidTr="00F025FE">
        <w:trPr>
          <w:trHeight w:val="349"/>
          <w:tblHeader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1407" w:type="pct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987" w:type="pct"/>
            <w:gridSpan w:val="11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728" w:type="pct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726C23" w:rsidRPr="00F779AF" w:rsidTr="004823B0">
        <w:trPr>
          <w:trHeight w:val="661"/>
          <w:tblHeader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rPr>
                <w:sz w:val="20"/>
                <w:szCs w:val="20"/>
              </w:rPr>
            </w:pPr>
          </w:p>
        </w:tc>
        <w:tc>
          <w:tcPr>
            <w:tcW w:w="1407" w:type="pct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rPr>
                <w:sz w:val="20"/>
                <w:szCs w:val="20"/>
              </w:rPr>
            </w:pP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728" w:type="pct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rPr>
                <w:sz w:val="20"/>
                <w:szCs w:val="20"/>
              </w:rPr>
            </w:pPr>
          </w:p>
        </w:tc>
      </w:tr>
      <w:tr w:rsidR="00726C23" w:rsidRPr="00F779AF" w:rsidTr="004823B0">
        <w:trPr>
          <w:trHeight w:val="161"/>
          <w:tblHeader/>
          <w:jc w:val="center"/>
        </w:trPr>
        <w:tc>
          <w:tcPr>
            <w:tcW w:w="143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735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726C23" w:rsidRPr="00F779AF" w:rsidTr="00F025FE">
        <w:trPr>
          <w:trHeight w:val="386"/>
          <w:jc w:val="center"/>
        </w:trPr>
        <w:tc>
          <w:tcPr>
            <w:tcW w:w="143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992E1B">
              <w:rPr>
                <w:i/>
              </w:rPr>
              <w:t>«</w:t>
            </w:r>
            <w:r w:rsidRPr="004823B0">
              <w:rPr>
                <w:i/>
              </w:rPr>
              <w:t>Снижение численности населения, пострадавшего в чрезвычайных ситуациях</w:t>
            </w:r>
            <w:r w:rsidRPr="00992E1B">
              <w:rPr>
                <w:i/>
              </w:rPr>
              <w:t>».</w:t>
            </w:r>
          </w:p>
        </w:tc>
      </w:tr>
      <w:tr w:rsidR="00726C23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</w:tcPr>
          <w:p w:rsidR="00726C23" w:rsidRPr="007906DC" w:rsidRDefault="00726C23" w:rsidP="004823B0">
            <w:r>
              <w:t>Количество пострадавших в чрезвычайных ситуациях(человек)</w:t>
            </w:r>
          </w:p>
        </w:tc>
      </w:tr>
      <w:tr w:rsidR="00726C23" w:rsidRPr="00F779AF" w:rsidTr="004823B0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6C23" w:rsidRPr="00F779AF" w:rsidTr="004823B0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6C23" w:rsidRPr="00F779AF" w:rsidTr="004823B0">
        <w:trPr>
          <w:trHeight w:val="386"/>
          <w:jc w:val="center"/>
        </w:trPr>
        <w:tc>
          <w:tcPr>
            <w:tcW w:w="143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23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  <w:vAlign w:val="center"/>
          </w:tcPr>
          <w:p w:rsidR="00726C23" w:rsidRPr="004823B0" w:rsidRDefault="00726C23" w:rsidP="00B831B7">
            <w:pPr>
              <w:spacing w:after="160" w:line="240" w:lineRule="atLeast"/>
              <w:jc w:val="center"/>
            </w:pPr>
            <w:r w:rsidRPr="004823B0">
              <w:t xml:space="preserve">Цель муниципальной программы </w:t>
            </w:r>
            <w:r w:rsidRPr="004823B0">
              <w:rPr>
                <w:i/>
              </w:rPr>
              <w:t>«Повышение уровня пожарной безопасности путем обеспечения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– 100 процентов от количества населения Алексеевского сельского поселения».</w:t>
            </w:r>
          </w:p>
        </w:tc>
      </w:tr>
      <w:tr w:rsidR="00726C23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  <w:vAlign w:val="center"/>
          </w:tcPr>
          <w:p w:rsidR="00726C23" w:rsidRPr="00F025FE" w:rsidRDefault="00726C23" w:rsidP="004823B0">
            <w:pPr>
              <w:spacing w:after="160" w:line="240" w:lineRule="atLeast"/>
            </w:pPr>
            <w:r>
              <w:t>Доля населения Алексеевского сельского поселения,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  <w:r>
              <w:rPr>
                <w:szCs w:val="22"/>
              </w:rPr>
              <w:t>(процентов)</w:t>
            </w:r>
          </w:p>
        </w:tc>
      </w:tr>
      <w:tr w:rsidR="00726C23" w:rsidRPr="00F779AF" w:rsidTr="004823B0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726C23" w:rsidRDefault="00726C2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726C23" w:rsidRDefault="00726C2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726C23" w:rsidRPr="00F779AF" w:rsidTr="004823B0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726C23" w:rsidRDefault="00726C2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726C23" w:rsidRDefault="00726C23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726C23" w:rsidRDefault="00726C23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726C23" w:rsidRPr="00F779AF" w:rsidTr="004823B0">
        <w:trPr>
          <w:trHeight w:val="386"/>
          <w:jc w:val="center"/>
        </w:trPr>
        <w:tc>
          <w:tcPr>
            <w:tcW w:w="143" w:type="pc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  <w:vAlign w:val="center"/>
          </w:tcPr>
          <w:p w:rsidR="00726C23" w:rsidRPr="004823B0" w:rsidRDefault="00726C23" w:rsidP="00B831B7">
            <w:pPr>
              <w:spacing w:after="160" w:line="240" w:lineRule="atLeast"/>
              <w:jc w:val="center"/>
            </w:pPr>
            <w:r w:rsidRPr="004823B0">
              <w:t xml:space="preserve">Цель муниципальной программы </w:t>
            </w:r>
            <w:r w:rsidRPr="004823B0">
              <w:rPr>
                <w:i/>
              </w:rPr>
              <w:t>«Модернизация муниципальной системы оповещения населения Алексеевского сельского поселения –100 процентов от количества населения Алексеевского сельского поселения».</w:t>
            </w:r>
          </w:p>
        </w:tc>
      </w:tr>
      <w:tr w:rsidR="00726C23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  <w:r w:rsidRPr="00AC31AB">
              <w:rPr>
                <w:sz w:val="20"/>
                <w:szCs w:val="20"/>
              </w:rPr>
              <w:t>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</w:tcPr>
          <w:p w:rsidR="00726C23" w:rsidRPr="00AC31AB" w:rsidRDefault="00726C23" w:rsidP="00F025FE">
            <w:r w:rsidRPr="004823B0">
              <w:rPr>
                <w:sz w:val="22"/>
                <w:szCs w:val="22"/>
              </w:rPr>
              <w:t>Доля населения Алексеевского сельского поселен</w:t>
            </w:r>
            <w:r>
              <w:rPr>
                <w:sz w:val="22"/>
                <w:szCs w:val="22"/>
              </w:rPr>
              <w:t>ия, охваченного автоматизирован</w:t>
            </w:r>
            <w:r w:rsidRPr="004823B0">
              <w:rPr>
                <w:sz w:val="22"/>
                <w:szCs w:val="22"/>
              </w:rPr>
              <w:t xml:space="preserve">ными техническими средствами оповещения </w:t>
            </w:r>
            <w:r w:rsidRPr="00AC31A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процентов</w:t>
            </w:r>
            <w:r w:rsidRPr="00AC31AB">
              <w:rPr>
                <w:sz w:val="22"/>
                <w:szCs w:val="22"/>
              </w:rPr>
              <w:t>)</w:t>
            </w:r>
          </w:p>
        </w:tc>
      </w:tr>
      <w:tr w:rsidR="00726C23" w:rsidRPr="00F779AF" w:rsidTr="004823B0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</w:tcPr>
          <w:p w:rsidR="00726C23" w:rsidRPr="00AC31AB" w:rsidRDefault="00726C23" w:rsidP="007A3437"/>
        </w:tc>
        <w:tc>
          <w:tcPr>
            <w:tcW w:w="1407" w:type="pct"/>
            <w:tcMar>
              <w:left w:w="6" w:type="dxa"/>
              <w:right w:w="6" w:type="dxa"/>
            </w:tcMar>
          </w:tcPr>
          <w:p w:rsidR="00726C23" w:rsidRPr="00AC31AB" w:rsidRDefault="00726C23" w:rsidP="007A3437">
            <w:pPr>
              <w:rPr>
                <w:i/>
                <w:sz w:val="20"/>
                <w:szCs w:val="20"/>
              </w:rPr>
            </w:pPr>
            <w:r w:rsidRPr="00AC31AB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98,6</w:t>
            </w:r>
          </w:p>
        </w:tc>
      </w:tr>
      <w:tr w:rsidR="00726C23" w:rsidRPr="00F779AF" w:rsidTr="004823B0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</w:tcPr>
          <w:p w:rsidR="00726C23" w:rsidRPr="00AC31AB" w:rsidRDefault="00726C23" w:rsidP="007A3437"/>
        </w:tc>
        <w:tc>
          <w:tcPr>
            <w:tcW w:w="1407" w:type="pct"/>
            <w:tcMar>
              <w:left w:w="6" w:type="dxa"/>
              <w:right w:w="6" w:type="dxa"/>
            </w:tcMar>
          </w:tcPr>
          <w:p w:rsidR="00726C23" w:rsidRPr="00AC31AB" w:rsidRDefault="00726C23" w:rsidP="007A343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</w:tcPr>
          <w:p w:rsidR="00726C23" w:rsidRPr="00AC31AB" w:rsidRDefault="00726C23" w:rsidP="007A343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</w:tcPr>
          <w:p w:rsidR="00726C23" w:rsidRPr="00AC31AB" w:rsidRDefault="00726C23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98,6</w:t>
            </w:r>
          </w:p>
        </w:tc>
      </w:tr>
    </w:tbl>
    <w:p w:rsidR="00726C23" w:rsidRPr="009A5B6D" w:rsidRDefault="00726C23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726C23" w:rsidRPr="00F37042" w:rsidRDefault="00726C23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726C23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726C23" w:rsidRPr="00F37042" w:rsidRDefault="00726C23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726C23" w:rsidRPr="00F37042" w:rsidRDefault="00726C23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726C23" w:rsidRPr="00F37042" w:rsidRDefault="00726C23" w:rsidP="00AE1807">
            <w:pPr>
              <w:rPr>
                <w:color w:val="000000"/>
              </w:rPr>
            </w:pPr>
          </w:p>
        </w:tc>
      </w:tr>
      <w:tr w:rsidR="00726C23" w:rsidRPr="00F37042" w:rsidTr="004042A0">
        <w:trPr>
          <w:trHeight w:val="216"/>
          <w:jc w:val="center"/>
        </w:trPr>
        <w:tc>
          <w:tcPr>
            <w:tcW w:w="5262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726C23" w:rsidRPr="00F37042" w:rsidTr="004042A0">
        <w:trPr>
          <w:jc w:val="center"/>
        </w:trPr>
        <w:tc>
          <w:tcPr>
            <w:tcW w:w="5262" w:type="dxa"/>
            <w:vAlign w:val="center"/>
          </w:tcPr>
          <w:p w:rsidR="00726C23" w:rsidRPr="00F37042" w:rsidRDefault="00726C23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4823B0">
              <w:rPr>
                <w:i/>
                <w:color w:val="000000"/>
                <w:sz w:val="22"/>
                <w:szCs w:val="22"/>
              </w:rPr>
              <w:t>Пожарная безопасность и защита населения и территории Алексеевского сельского поселения от чрезвычайных ситуаций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981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1096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1167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56,0</w:t>
            </w:r>
          </w:p>
        </w:tc>
        <w:tc>
          <w:tcPr>
            <w:tcW w:w="1119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1773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63,6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042A0">
        <w:trPr>
          <w:jc w:val="center"/>
        </w:trPr>
        <w:tc>
          <w:tcPr>
            <w:tcW w:w="5262" w:type="dxa"/>
            <w:vAlign w:val="center"/>
          </w:tcPr>
          <w:p w:rsidR="00726C23" w:rsidRPr="00F37042" w:rsidRDefault="00726C23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981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1096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1167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56,0</w:t>
            </w:r>
          </w:p>
        </w:tc>
        <w:tc>
          <w:tcPr>
            <w:tcW w:w="1119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1773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63,6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7A3437">
        <w:trPr>
          <w:jc w:val="center"/>
        </w:trPr>
        <w:tc>
          <w:tcPr>
            <w:tcW w:w="5262" w:type="dxa"/>
            <w:vAlign w:val="center"/>
          </w:tcPr>
          <w:p w:rsidR="00726C23" w:rsidRPr="00F37042" w:rsidRDefault="00726C23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83CE2">
        <w:trPr>
          <w:jc w:val="center"/>
        </w:trPr>
        <w:tc>
          <w:tcPr>
            <w:tcW w:w="5262" w:type="dxa"/>
          </w:tcPr>
          <w:p w:rsidR="00726C23" w:rsidRPr="00F37042" w:rsidRDefault="00726C23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4823B0">
              <w:rPr>
                <w:i/>
                <w:color w:val="000000"/>
                <w:sz w:val="22"/>
                <w:szCs w:val="22"/>
              </w:rPr>
              <w:t>Пожарная безопасность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81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96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83CE2">
        <w:trPr>
          <w:jc w:val="center"/>
        </w:trPr>
        <w:tc>
          <w:tcPr>
            <w:tcW w:w="5262" w:type="dxa"/>
          </w:tcPr>
          <w:p w:rsidR="00726C23" w:rsidRPr="00F37042" w:rsidRDefault="00726C23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81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96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C23" w:rsidRPr="00F37042" w:rsidRDefault="00726C23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4823B0">
              <w:rPr>
                <w:i/>
                <w:color w:val="000000"/>
                <w:sz w:val="22"/>
                <w:szCs w:val="22"/>
              </w:rPr>
              <w:t>Защита населения от чрезвычайных ситуаций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C23" w:rsidRPr="00F37042" w:rsidRDefault="00726C23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4823B0">
              <w:rPr>
                <w:i/>
                <w:color w:val="000000"/>
                <w:sz w:val="22"/>
                <w:szCs w:val="22"/>
              </w:rPr>
              <w:t>Обеспечение безопасности на воде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C23" w:rsidRPr="00F37042" w:rsidRDefault="00726C23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1F03A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C64D5A" w:rsidRDefault="00726C23" w:rsidP="00D33F86">
            <w:pPr>
              <w:rPr>
                <w:i/>
              </w:rPr>
            </w:pPr>
            <w:r w:rsidRPr="00C64D5A">
              <w:rPr>
                <w:i/>
              </w:rPr>
              <w:t>Комплекс процессных мероприятий «Создание аппаратно-программного комплекса «Безопасный город» на территории Алексеевского сельского поселения» (всего),</w:t>
            </w:r>
            <w:r w:rsidRPr="006E390E">
              <w:t xml:space="preserve"> </w:t>
            </w:r>
            <w:r w:rsidRPr="00C64D5A">
              <w:rPr>
                <w:i/>
              </w:rPr>
              <w:t>в том числе:</w:t>
            </w:r>
          </w:p>
        </w:tc>
        <w:tc>
          <w:tcPr>
            <w:tcW w:w="1283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981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096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67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1773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76,5</w:t>
            </w:r>
          </w:p>
        </w:tc>
        <w:tc>
          <w:tcPr>
            <w:tcW w:w="2998" w:type="dxa"/>
          </w:tcPr>
          <w:p w:rsidR="00726C23" w:rsidRPr="006E390E" w:rsidRDefault="00726C23" w:rsidP="00D33F86"/>
        </w:tc>
      </w:tr>
      <w:tr w:rsidR="00726C23" w:rsidRPr="00F37042" w:rsidTr="001F03A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257E0D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981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096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67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1773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76,5</w:t>
            </w:r>
          </w:p>
        </w:tc>
        <w:tc>
          <w:tcPr>
            <w:tcW w:w="2998" w:type="dxa"/>
          </w:tcPr>
          <w:p w:rsidR="00726C23" w:rsidRPr="006E390E" w:rsidRDefault="00726C23" w:rsidP="00D33F86"/>
        </w:tc>
      </w:tr>
      <w:tr w:rsidR="00726C23" w:rsidRPr="00F37042" w:rsidTr="001F03A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257E0D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998" w:type="dxa"/>
          </w:tcPr>
          <w:p w:rsidR="00726C23" w:rsidRPr="006E390E" w:rsidRDefault="00726C23" w:rsidP="00D33F86"/>
        </w:tc>
      </w:tr>
      <w:tr w:rsidR="00726C23" w:rsidRPr="00F37042" w:rsidTr="001F03A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257E0D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981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1096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1167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1119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1773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2998" w:type="dxa"/>
          </w:tcPr>
          <w:p w:rsidR="00726C23" w:rsidRPr="006E390E" w:rsidRDefault="00726C23" w:rsidP="00D33F86"/>
        </w:tc>
      </w:tr>
      <w:tr w:rsidR="00726C23" w:rsidRPr="00F37042" w:rsidTr="001F03A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257E0D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981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1096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1167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1119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1773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2998" w:type="dxa"/>
          </w:tcPr>
          <w:p w:rsidR="00726C23" w:rsidRPr="006E390E" w:rsidRDefault="00726C23" w:rsidP="00D33F86"/>
        </w:tc>
      </w:tr>
      <w:tr w:rsidR="00726C23" w:rsidRPr="00F37042" w:rsidTr="002D177F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C23" w:rsidRPr="00F37042" w:rsidRDefault="00726C23" w:rsidP="00257E0D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981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1096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1167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1119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1773" w:type="dxa"/>
          </w:tcPr>
          <w:p w:rsidR="00726C23" w:rsidRPr="006E390E" w:rsidRDefault="00726C23" w:rsidP="004823B0">
            <w:pPr>
              <w:jc w:val="center"/>
            </w:pPr>
            <w:r w:rsidRPr="006E390E">
              <w:t>0</w:t>
            </w:r>
          </w:p>
        </w:tc>
        <w:tc>
          <w:tcPr>
            <w:tcW w:w="2998" w:type="dxa"/>
          </w:tcPr>
          <w:p w:rsidR="00726C23" w:rsidRPr="006E390E" w:rsidRDefault="00726C23" w:rsidP="00D33F86"/>
        </w:tc>
      </w:tr>
    </w:tbl>
    <w:p w:rsidR="00726C23" w:rsidRPr="009A5B6D" w:rsidRDefault="00726C23" w:rsidP="009A5B6D">
      <w:pPr>
        <w:rPr>
          <w:highlight w:val="yellow"/>
        </w:rPr>
        <w:sectPr w:rsidR="00726C23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726C23" w:rsidRPr="009A5B6D" w:rsidRDefault="00726C23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726C23" w:rsidRPr="00F37042" w:rsidRDefault="00726C23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726C23" w:rsidRPr="00B66A1D" w:rsidRDefault="00726C23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726C23" w:rsidRPr="00F37042" w:rsidTr="00F37042">
        <w:tc>
          <w:tcPr>
            <w:tcW w:w="704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726C23" w:rsidRPr="00F37042" w:rsidTr="00F37042">
        <w:tc>
          <w:tcPr>
            <w:tcW w:w="704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726C23" w:rsidRPr="00F37042" w:rsidRDefault="00726C23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726C23" w:rsidRPr="009A5B6D" w:rsidRDefault="00726C23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726C23" w:rsidRPr="00F37042" w:rsidRDefault="00726C23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726C23" w:rsidRPr="00B66A1D" w:rsidRDefault="00726C23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726C23" w:rsidRPr="00F37042" w:rsidTr="00F37042">
        <w:trPr>
          <w:trHeight w:val="443"/>
        </w:trPr>
        <w:tc>
          <w:tcPr>
            <w:tcW w:w="15108" w:type="dxa"/>
          </w:tcPr>
          <w:p w:rsidR="00726C23" w:rsidRPr="00F37042" w:rsidRDefault="00726C23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726C23" w:rsidRPr="00F37042" w:rsidTr="00F37042">
        <w:trPr>
          <w:trHeight w:val="837"/>
        </w:trPr>
        <w:tc>
          <w:tcPr>
            <w:tcW w:w="15108" w:type="dxa"/>
          </w:tcPr>
          <w:p w:rsidR="00726C23" w:rsidRPr="00F37042" w:rsidRDefault="00726C23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726C23" w:rsidRPr="009A5B6D" w:rsidRDefault="00726C23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Pr="000E75AB" w:rsidRDefault="00726C23" w:rsidP="0019519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726C23" w:rsidRPr="000E75AB" w:rsidRDefault="00726C23" w:rsidP="00A32A4E">
      <w:pPr>
        <w:jc w:val="right"/>
        <w:rPr>
          <w:color w:val="000000"/>
          <w:sz w:val="28"/>
          <w:szCs w:val="28"/>
        </w:rPr>
      </w:pPr>
    </w:p>
    <w:p w:rsidR="00726C23" w:rsidRPr="000E75AB" w:rsidRDefault="00726C23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726C23" w:rsidRPr="000E75AB" w:rsidRDefault="00726C23" w:rsidP="00A32A4E">
      <w:pPr>
        <w:jc w:val="right"/>
        <w:rPr>
          <w:color w:val="000000"/>
          <w:sz w:val="28"/>
          <w:szCs w:val="28"/>
        </w:rPr>
      </w:pPr>
    </w:p>
    <w:p w:rsidR="00726C23" w:rsidRPr="000E75AB" w:rsidRDefault="00726C23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726C23" w:rsidRPr="0025739E" w:rsidRDefault="00726C23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726C23" w:rsidRDefault="00726C23" w:rsidP="00483CE2">
      <w:pPr>
        <w:contextualSpacing/>
        <w:jc w:val="center"/>
        <w:rPr>
          <w:b/>
          <w:sz w:val="28"/>
          <w:szCs w:val="28"/>
        </w:rPr>
      </w:pPr>
    </w:p>
    <w:p w:rsidR="00726C23" w:rsidRPr="00343093" w:rsidRDefault="00726C23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726C23" w:rsidRPr="00343093" w:rsidRDefault="00726C23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726C23" w:rsidRPr="00343093" w:rsidRDefault="00726C23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4823B0">
        <w:rPr>
          <w:b/>
          <w:i/>
          <w:sz w:val="28"/>
          <w:szCs w:val="28"/>
        </w:rPr>
        <w:t>Пожарная безопасность</w:t>
      </w:r>
      <w:r w:rsidRPr="00343093">
        <w:rPr>
          <w:b/>
          <w:i/>
          <w:sz w:val="28"/>
          <w:szCs w:val="28"/>
        </w:rPr>
        <w:t>»</w:t>
      </w:r>
    </w:p>
    <w:p w:rsidR="00726C23" w:rsidRPr="00343093" w:rsidRDefault="00726C23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726C23" w:rsidRPr="00AC3328" w:rsidRDefault="00726C23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917"/>
        <w:gridCol w:w="840"/>
        <w:gridCol w:w="840"/>
        <w:gridCol w:w="960"/>
        <w:gridCol w:w="840"/>
        <w:gridCol w:w="3004"/>
        <w:gridCol w:w="836"/>
        <w:gridCol w:w="960"/>
        <w:gridCol w:w="960"/>
        <w:gridCol w:w="758"/>
      </w:tblGrid>
      <w:tr w:rsidR="00726C23" w:rsidRPr="00AC3328" w:rsidTr="00195190">
        <w:trPr>
          <w:jc w:val="center"/>
        </w:trPr>
        <w:tc>
          <w:tcPr>
            <w:tcW w:w="601" w:type="dxa"/>
            <w:vAlign w:val="center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17" w:type="dxa"/>
            <w:vAlign w:val="center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40" w:type="dxa"/>
            <w:vAlign w:val="center"/>
          </w:tcPr>
          <w:p w:rsidR="00726C23" w:rsidRPr="00D20EBE" w:rsidRDefault="00726C23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726C23" w:rsidRPr="00D20EBE" w:rsidRDefault="00726C23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726C23" w:rsidRPr="00D20EBE" w:rsidRDefault="00726C23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726C23" w:rsidRPr="00D20EBE" w:rsidRDefault="00726C23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vAlign w:val="center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726C23" w:rsidRPr="00AC3328" w:rsidTr="00195190">
        <w:trPr>
          <w:jc w:val="center"/>
        </w:trPr>
        <w:tc>
          <w:tcPr>
            <w:tcW w:w="601" w:type="dxa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17" w:type="dxa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40" w:type="dxa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726C23" w:rsidRPr="00D20EBE" w:rsidRDefault="00726C23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D20EBE" w:rsidRDefault="00726C23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726C23" w:rsidRPr="00D20EBE" w:rsidRDefault="00726C23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726C23" w:rsidRPr="00D20EBE" w:rsidRDefault="00726C23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726C23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726C23" w:rsidRPr="009F1F48" w:rsidRDefault="00726C23" w:rsidP="00B9146F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823B0">
              <w:rPr>
                <w:i/>
              </w:rPr>
              <w:t>Выполнены мероприятия по обеспечению пожарной безопасности</w:t>
            </w:r>
            <w:r w:rsidRPr="00483CE2">
              <w:rPr>
                <w:i/>
              </w:rPr>
              <w:t>».</w:t>
            </w:r>
          </w:p>
        </w:tc>
      </w:tr>
      <w:tr w:rsidR="00726C23" w:rsidRPr="00AC3328" w:rsidTr="00195190">
        <w:trPr>
          <w:jc w:val="center"/>
        </w:trPr>
        <w:tc>
          <w:tcPr>
            <w:tcW w:w="601" w:type="dxa"/>
          </w:tcPr>
          <w:p w:rsidR="00726C23" w:rsidRPr="004042A0" w:rsidRDefault="00726C23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726C23" w:rsidRPr="004042A0" w:rsidRDefault="00726C23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726C23" w:rsidRPr="007906DC" w:rsidRDefault="00726C23" w:rsidP="007A3437">
            <w:r w:rsidRPr="004823B0">
              <w:t>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1134" w:type="dxa"/>
          </w:tcPr>
          <w:p w:rsidR="00726C23" w:rsidRPr="004042A0" w:rsidRDefault="00726C23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17" w:type="dxa"/>
          </w:tcPr>
          <w:p w:rsidR="00726C23" w:rsidRPr="004042A0" w:rsidRDefault="00726C23" w:rsidP="000A196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</w:tcPr>
          <w:p w:rsidR="00726C23" w:rsidRPr="004042A0" w:rsidRDefault="00726C23" w:rsidP="00B9146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840" w:type="dxa"/>
          </w:tcPr>
          <w:p w:rsidR="00726C23" w:rsidRPr="004042A0" w:rsidRDefault="00726C2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726C23" w:rsidRPr="004042A0" w:rsidRDefault="00726C2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726C23" w:rsidRPr="004042A0" w:rsidRDefault="00726C2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FF7A2B">
            <w:pPr>
              <w:jc w:val="center"/>
              <w:rPr>
                <w:color w:val="000000"/>
              </w:rPr>
            </w:pPr>
            <w:r w:rsidRPr="004823B0">
              <w:rPr>
                <w:color w:val="000000"/>
                <w:sz w:val="22"/>
                <w:szCs w:val="22"/>
              </w:rPr>
              <w:t>Администрации Алексеевского сельского поселения Октябрьского района от 07.11.2018 № 104 «Об утверждении муниципальной программы Алексеевского сельского поселения Октябрьского района «Пожарная безопасность и защита населения и территории Алексеевского сельского поселения от чрезвычайных ситуаций»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726C23" w:rsidRPr="004042A0" w:rsidRDefault="00726C2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726C23" w:rsidRPr="004042A0" w:rsidRDefault="00726C23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8" w:type="dxa"/>
          </w:tcPr>
          <w:p w:rsidR="00726C23" w:rsidRPr="004042A0" w:rsidRDefault="00726C23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726C23" w:rsidRDefault="00726C23" w:rsidP="00483CE2">
      <w:pPr>
        <w:spacing w:line="264" w:lineRule="auto"/>
        <w:rPr>
          <w:sz w:val="20"/>
          <w:highlight w:val="yellow"/>
        </w:rPr>
      </w:pPr>
    </w:p>
    <w:p w:rsidR="00726C23" w:rsidRDefault="00726C23" w:rsidP="00483CE2">
      <w:pPr>
        <w:spacing w:line="264" w:lineRule="auto"/>
        <w:rPr>
          <w:sz w:val="20"/>
        </w:rPr>
      </w:pPr>
    </w:p>
    <w:p w:rsidR="00726C23" w:rsidRPr="00AB1A30" w:rsidRDefault="00726C23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9 месяцев 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726C23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726C23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rPr>
                <w:sz w:val="20"/>
                <w:szCs w:val="20"/>
              </w:rPr>
            </w:pPr>
          </w:p>
        </w:tc>
      </w:tr>
      <w:tr w:rsidR="00726C23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726C23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C75827">
              <w:rPr>
                <w:i/>
              </w:rPr>
              <w:t>Выполнены мероприятия по обеспечению пожарной безопасности</w:t>
            </w:r>
            <w:r w:rsidRPr="00483CE2">
              <w:rPr>
                <w:i/>
              </w:rPr>
              <w:t>».</w:t>
            </w:r>
          </w:p>
        </w:tc>
      </w:tr>
      <w:tr w:rsidR="00726C23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726C23" w:rsidRPr="00B14CCF" w:rsidRDefault="00726C23" w:rsidP="00C75827">
            <w:r w:rsidRPr="00C75827">
              <w:rPr>
                <w:sz w:val="22"/>
                <w:szCs w:val="22"/>
              </w:rPr>
              <w:t xml:space="preserve">Количество выездов пожарных и спасательных подразделений на пожары, чрезвычайные ситуации и происшествия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единицей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726C23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6C23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726C23" w:rsidRPr="009A5B6D" w:rsidRDefault="00726C23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726C23" w:rsidRPr="00173FD6" w:rsidRDefault="00726C23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726C23" w:rsidRPr="009A5B6D" w:rsidTr="00410035">
        <w:trPr>
          <w:trHeight w:val="986"/>
        </w:trPr>
        <w:tc>
          <w:tcPr>
            <w:tcW w:w="567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726C23" w:rsidRPr="00D758C1" w:rsidRDefault="00726C23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726C23" w:rsidRPr="00D758C1" w:rsidRDefault="00726C23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726C23" w:rsidRPr="00D758C1" w:rsidRDefault="00726C23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726C23" w:rsidRPr="009A5B6D" w:rsidTr="00410035">
        <w:trPr>
          <w:trHeight w:val="181"/>
        </w:trPr>
        <w:tc>
          <w:tcPr>
            <w:tcW w:w="567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726C23" w:rsidRPr="009A5B6D" w:rsidTr="00410035">
        <w:trPr>
          <w:trHeight w:val="181"/>
        </w:trPr>
        <w:tc>
          <w:tcPr>
            <w:tcW w:w="15839" w:type="dxa"/>
            <w:gridSpan w:val="15"/>
          </w:tcPr>
          <w:p w:rsidR="00726C23" w:rsidRPr="005B5FA2" w:rsidRDefault="00726C23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C75827">
              <w:rPr>
                <w:i/>
              </w:rPr>
              <w:t>Выполнены мероприятия по обеспечению пожарной безопасности</w:t>
            </w:r>
            <w:r w:rsidRPr="00483CE2">
              <w:rPr>
                <w:i/>
              </w:rPr>
              <w:t>».</w:t>
            </w:r>
          </w:p>
        </w:tc>
      </w:tr>
      <w:tr w:rsidR="00726C23" w:rsidRPr="00A26157" w:rsidTr="00410035">
        <w:trPr>
          <w:trHeight w:val="363"/>
        </w:trPr>
        <w:tc>
          <w:tcPr>
            <w:tcW w:w="567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726C23" w:rsidRPr="00D758C1" w:rsidRDefault="00726C23" w:rsidP="00C15B91">
            <w:pPr>
              <w:contextualSpacing/>
              <w:rPr>
                <w:color w:val="000000"/>
              </w:rPr>
            </w:pPr>
            <w:r w:rsidRPr="004E25EB">
              <w:t>Мероприятие (результат)</w:t>
            </w:r>
            <w:r>
              <w:t xml:space="preserve"> 1.  </w:t>
            </w:r>
            <w:r w:rsidRPr="00BB6BD0">
              <w:t>«</w:t>
            </w:r>
            <w:r w:rsidRPr="00C75827">
              <w:t>Оснащение техникой, оборудованием, снаряжением  улучшение материально технической базы поселения</w:t>
            </w:r>
            <w:r w:rsidRPr="00BB6BD0">
              <w:t>»</w:t>
            </w:r>
          </w:p>
        </w:tc>
        <w:tc>
          <w:tcPr>
            <w:tcW w:w="850" w:type="dxa"/>
          </w:tcPr>
          <w:p w:rsidR="00726C23" w:rsidRPr="00375E4F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82" w:type="dxa"/>
          </w:tcPr>
          <w:p w:rsidR="00726C23" w:rsidRPr="00375E4F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26C23" w:rsidRPr="00375E4F" w:rsidRDefault="00726C2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:rsidR="00726C23" w:rsidRPr="00375E4F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26C23" w:rsidRPr="00375E4F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26C23" w:rsidRPr="00375E4F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26C23" w:rsidRPr="00375E4F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05" w:type="dxa"/>
          </w:tcPr>
          <w:p w:rsidR="00726C23" w:rsidRPr="00375E4F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726C23" w:rsidRPr="00375E4F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726C23" w:rsidRPr="00375E4F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5" w:type="dxa"/>
          </w:tcPr>
          <w:p w:rsidR="00726C23" w:rsidRPr="00375E4F" w:rsidRDefault="00726C23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375E4F" w:rsidRDefault="00726C23" w:rsidP="000A1C3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726C23" w:rsidRPr="00375E4F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</w:rPr>
              <w:t>-</w:t>
            </w:r>
          </w:p>
        </w:tc>
      </w:tr>
      <w:tr w:rsidR="00726C23" w:rsidRPr="00A26157" w:rsidTr="00410035">
        <w:trPr>
          <w:trHeight w:val="352"/>
        </w:trPr>
        <w:tc>
          <w:tcPr>
            <w:tcW w:w="567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D758C1">
              <w:rPr>
                <w:color w:val="000000"/>
                <w:sz w:val="22"/>
                <w:szCs w:val="22"/>
              </w:rPr>
              <w:t>.1.1</w:t>
            </w:r>
          </w:p>
        </w:tc>
        <w:tc>
          <w:tcPr>
            <w:tcW w:w="1560" w:type="dxa"/>
          </w:tcPr>
          <w:p w:rsidR="00726C23" w:rsidRDefault="00726C23" w:rsidP="004E25EB">
            <w:pPr>
              <w:contextualSpacing/>
            </w:pPr>
            <w:r>
              <w:t>Контрольная точка 1.1</w:t>
            </w:r>
          </w:p>
          <w:p w:rsidR="00726C23" w:rsidRPr="00D758C1" w:rsidRDefault="00726C23" w:rsidP="004E25EB">
            <w:pPr>
              <w:contextualSpacing/>
              <w:rPr>
                <w:color w:val="000000"/>
              </w:rPr>
            </w:pPr>
            <w:r>
              <w:t>«</w:t>
            </w:r>
            <w:r w:rsidRPr="00C75827">
              <w:t>Заключен контракт (контракты) на приобретение материальных средств</w:t>
            </w:r>
            <w:r>
              <w:t>»</w:t>
            </w:r>
          </w:p>
        </w:tc>
        <w:tc>
          <w:tcPr>
            <w:tcW w:w="850" w:type="dxa"/>
          </w:tcPr>
          <w:p w:rsidR="00726C23" w:rsidRPr="002170DD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726C23" w:rsidRPr="002170DD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26C23" w:rsidRPr="002170DD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26C23" w:rsidRPr="002170DD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26C23" w:rsidRPr="002170DD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26C23" w:rsidRPr="002170DD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26C23" w:rsidRPr="002170DD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726C23" w:rsidRPr="002170DD" w:rsidRDefault="00726C23" w:rsidP="00FF764A">
            <w:r w:rsidRPr="002170DD">
              <w:rPr>
                <w:sz w:val="22"/>
                <w:szCs w:val="22"/>
              </w:rPr>
              <w:t>30.09.2025 г.</w:t>
            </w:r>
          </w:p>
        </w:tc>
        <w:tc>
          <w:tcPr>
            <w:tcW w:w="1134" w:type="dxa"/>
          </w:tcPr>
          <w:p w:rsidR="00726C23" w:rsidRPr="002170DD" w:rsidRDefault="00726C23" w:rsidP="002170DD">
            <w:pPr>
              <w:jc w:val="center"/>
            </w:pPr>
            <w:r>
              <w:t>07.08.2025</w:t>
            </w:r>
          </w:p>
        </w:tc>
        <w:tc>
          <w:tcPr>
            <w:tcW w:w="1134" w:type="dxa"/>
          </w:tcPr>
          <w:p w:rsidR="00726C23" w:rsidRPr="002170DD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30.09.2025 г.</w:t>
            </w:r>
          </w:p>
        </w:tc>
        <w:tc>
          <w:tcPr>
            <w:tcW w:w="1275" w:type="dxa"/>
          </w:tcPr>
          <w:p w:rsidR="00726C23" w:rsidRPr="002170DD" w:rsidRDefault="00726C23" w:rsidP="00FF7A2B">
            <w:pPr>
              <w:contextualSpacing/>
              <w:rPr>
                <w:color w:val="000000"/>
              </w:rPr>
            </w:pPr>
            <w:r w:rsidRPr="002170DD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2170DD" w:rsidRDefault="00726C2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№ 33 от 07.08.2025</w:t>
            </w:r>
          </w:p>
        </w:tc>
        <w:tc>
          <w:tcPr>
            <w:tcW w:w="851" w:type="dxa"/>
          </w:tcPr>
          <w:p w:rsidR="00726C23" w:rsidRPr="002170DD" w:rsidRDefault="00726C23" w:rsidP="00B72401">
            <w:pPr>
              <w:contextualSpacing/>
              <w:rPr>
                <w:color w:val="000000"/>
              </w:rPr>
            </w:pPr>
            <w:r w:rsidRPr="002170DD">
              <w:rPr>
                <w:color w:val="000000"/>
              </w:rPr>
              <w:t>Показатель годовой</w:t>
            </w:r>
          </w:p>
        </w:tc>
      </w:tr>
      <w:tr w:rsidR="00726C23" w:rsidRPr="006219A0" w:rsidTr="00410035">
        <w:trPr>
          <w:trHeight w:val="352"/>
        </w:trPr>
        <w:tc>
          <w:tcPr>
            <w:tcW w:w="567" w:type="dxa"/>
          </w:tcPr>
          <w:p w:rsidR="00726C23" w:rsidRPr="00D758C1" w:rsidRDefault="00726C23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726C23" w:rsidRDefault="00726C23" w:rsidP="004E25EB">
            <w:pPr>
              <w:contextualSpacing/>
            </w:pPr>
            <w:r>
              <w:t>Контрольная точка 1.2.</w:t>
            </w:r>
          </w:p>
          <w:p w:rsidR="00726C23" w:rsidRPr="00C15B91" w:rsidRDefault="00726C23" w:rsidP="004E25EB">
            <w:pPr>
              <w:contextualSpacing/>
            </w:pPr>
            <w:r>
              <w:t>«</w:t>
            </w:r>
            <w:r w:rsidRPr="00C75827">
              <w:t>Произведена оплата товаров</w:t>
            </w:r>
            <w:r>
              <w:t>»</w:t>
            </w:r>
          </w:p>
        </w:tc>
        <w:tc>
          <w:tcPr>
            <w:tcW w:w="850" w:type="dxa"/>
          </w:tcPr>
          <w:p w:rsidR="00726C23" w:rsidRPr="002170DD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726C23" w:rsidRPr="002170DD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726C23" w:rsidRPr="002170DD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726C23" w:rsidRPr="002170DD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726C23" w:rsidRPr="002170DD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726C23" w:rsidRPr="002170DD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726C23" w:rsidRPr="002170DD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726C23" w:rsidRPr="00151F23" w:rsidRDefault="00726C23" w:rsidP="00FF7A2B">
            <w:r>
              <w:rPr>
                <w:sz w:val="22"/>
                <w:szCs w:val="22"/>
              </w:rPr>
              <w:t>30.10</w:t>
            </w:r>
            <w:r w:rsidRPr="00151F23">
              <w:rPr>
                <w:sz w:val="22"/>
                <w:szCs w:val="22"/>
              </w:rPr>
              <w:t>.2025 г</w:t>
            </w:r>
          </w:p>
        </w:tc>
        <w:tc>
          <w:tcPr>
            <w:tcW w:w="1134" w:type="dxa"/>
          </w:tcPr>
          <w:p w:rsidR="00726C23" w:rsidRPr="00151F23" w:rsidRDefault="00726C23" w:rsidP="00FF7A2B">
            <w:r w:rsidRPr="00151F23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26C23" w:rsidRPr="00151F23" w:rsidRDefault="00726C23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30.10.</w:t>
            </w:r>
            <w:r w:rsidRPr="00151F23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75" w:type="dxa"/>
          </w:tcPr>
          <w:p w:rsidR="00726C23" w:rsidRPr="002170DD" w:rsidRDefault="00726C23">
            <w:r w:rsidRPr="002170DD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2170DD" w:rsidRDefault="00726C23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726C23" w:rsidRPr="002170DD" w:rsidRDefault="00726C23" w:rsidP="00FF7A2B">
            <w:pPr>
              <w:contextualSpacing/>
              <w:rPr>
                <w:color w:val="000000"/>
              </w:rPr>
            </w:pPr>
            <w:r w:rsidRPr="002170DD">
              <w:rPr>
                <w:color w:val="000000"/>
              </w:rPr>
              <w:t>Показатель годовой</w:t>
            </w:r>
          </w:p>
        </w:tc>
      </w:tr>
    </w:tbl>
    <w:p w:rsidR="00726C23" w:rsidRDefault="00726C23" w:rsidP="00483CE2">
      <w:pPr>
        <w:spacing w:after="160" w:line="264" w:lineRule="auto"/>
        <w:jc w:val="center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Default="00726C23" w:rsidP="00D758C1">
      <w:pPr>
        <w:spacing w:after="160" w:line="264" w:lineRule="auto"/>
        <w:rPr>
          <w:sz w:val="20"/>
        </w:rPr>
      </w:pPr>
    </w:p>
    <w:p w:rsidR="00726C23" w:rsidRPr="00F37042" w:rsidRDefault="00726C23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08"/>
        <w:gridCol w:w="1037"/>
        <w:gridCol w:w="981"/>
        <w:gridCol w:w="1096"/>
        <w:gridCol w:w="1167"/>
        <w:gridCol w:w="1119"/>
        <w:gridCol w:w="1773"/>
        <w:gridCol w:w="2998"/>
      </w:tblGrid>
      <w:tr w:rsidR="00726C23" w:rsidRPr="00F37042" w:rsidTr="006219A0">
        <w:trPr>
          <w:trHeight w:val="462"/>
          <w:jc w:val="center"/>
        </w:trPr>
        <w:tc>
          <w:tcPr>
            <w:tcW w:w="5508" w:type="dxa"/>
            <w:vMerge w:val="restart"/>
            <w:vAlign w:val="center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114" w:type="dxa"/>
            <w:gridSpan w:val="3"/>
            <w:vAlign w:val="center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6219A0">
        <w:trPr>
          <w:trHeight w:val="652"/>
          <w:jc w:val="center"/>
        </w:trPr>
        <w:tc>
          <w:tcPr>
            <w:tcW w:w="5508" w:type="dxa"/>
            <w:vMerge/>
            <w:vAlign w:val="center"/>
          </w:tcPr>
          <w:p w:rsidR="00726C23" w:rsidRPr="00F37042" w:rsidRDefault="00726C23" w:rsidP="00483CE2">
            <w:pPr>
              <w:rPr>
                <w:color w:val="000000"/>
              </w:rPr>
            </w:pPr>
          </w:p>
        </w:tc>
        <w:tc>
          <w:tcPr>
            <w:tcW w:w="1037" w:type="dxa"/>
            <w:vAlign w:val="center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726C23" w:rsidRPr="00F37042" w:rsidRDefault="00726C23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726C23" w:rsidRPr="00F37042" w:rsidRDefault="00726C23" w:rsidP="00483CE2">
            <w:pPr>
              <w:rPr>
                <w:color w:val="000000"/>
              </w:rPr>
            </w:pPr>
          </w:p>
        </w:tc>
      </w:tr>
      <w:tr w:rsidR="00726C23" w:rsidRPr="00F37042" w:rsidTr="006219A0">
        <w:trPr>
          <w:trHeight w:val="216"/>
          <w:jc w:val="center"/>
        </w:trPr>
        <w:tc>
          <w:tcPr>
            <w:tcW w:w="5508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37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726C23" w:rsidRPr="00F37042" w:rsidTr="006219A0">
        <w:trPr>
          <w:jc w:val="center"/>
        </w:trPr>
        <w:tc>
          <w:tcPr>
            <w:tcW w:w="5508" w:type="dxa"/>
          </w:tcPr>
          <w:p w:rsidR="00726C23" w:rsidRPr="00F37042" w:rsidRDefault="00726C23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C75827">
              <w:rPr>
                <w:i/>
                <w:color w:val="000000"/>
                <w:sz w:val="22"/>
                <w:szCs w:val="22"/>
              </w:rPr>
              <w:t>Пожарная безопасность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81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96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67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19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6219A0">
        <w:trPr>
          <w:jc w:val="center"/>
        </w:trPr>
        <w:tc>
          <w:tcPr>
            <w:tcW w:w="5508" w:type="dxa"/>
          </w:tcPr>
          <w:p w:rsidR="00726C23" w:rsidRPr="00F37042" w:rsidRDefault="00726C23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81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96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C23" w:rsidRPr="00F37042" w:rsidRDefault="00726C23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4E25EB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C75827">
              <w:rPr>
                <w:i/>
                <w:color w:val="000000"/>
                <w:sz w:val="22"/>
                <w:szCs w:val="22"/>
              </w:rPr>
              <w:t>Оснащение техникой, оборудованием, снаряжением  улучшение материально технической базы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81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96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81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96" w:type="dxa"/>
          </w:tcPr>
          <w:p w:rsidR="00726C23" w:rsidRPr="00F37042" w:rsidRDefault="00726C23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C23" w:rsidRPr="00F37042" w:rsidRDefault="00726C23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726C23" w:rsidRPr="009A5B6D" w:rsidRDefault="00726C23" w:rsidP="00483CE2">
      <w:pPr>
        <w:rPr>
          <w:highlight w:val="yellow"/>
        </w:rPr>
        <w:sectPr w:rsidR="00726C23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726C23" w:rsidRPr="009A5B6D" w:rsidRDefault="00726C23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726C23" w:rsidRPr="00F37042" w:rsidRDefault="00726C23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726C23" w:rsidRPr="00B66A1D" w:rsidRDefault="00726C23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726C23" w:rsidRPr="00F37042" w:rsidTr="00483CE2">
        <w:tc>
          <w:tcPr>
            <w:tcW w:w="704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726C23" w:rsidRPr="00F37042" w:rsidTr="00483CE2">
        <w:tc>
          <w:tcPr>
            <w:tcW w:w="704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726C23" w:rsidRPr="00F37042" w:rsidRDefault="00726C23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726C23" w:rsidRPr="009A5B6D" w:rsidRDefault="00726C23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726C23" w:rsidRPr="00B66A1D" w:rsidRDefault="00726C23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726C23" w:rsidRDefault="00726C23" w:rsidP="009A5B6D">
      <w:pPr>
        <w:spacing w:after="160" w:line="264" w:lineRule="auto"/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Pr="007F2E2D" w:rsidRDefault="00726C23" w:rsidP="007F2E2D">
      <w:pPr>
        <w:rPr>
          <w:sz w:val="20"/>
          <w:highlight w:val="yellow"/>
        </w:rPr>
      </w:pPr>
    </w:p>
    <w:p w:rsidR="00726C23" w:rsidRDefault="00726C23" w:rsidP="007F2E2D">
      <w:pPr>
        <w:rPr>
          <w:sz w:val="20"/>
          <w:highlight w:val="yellow"/>
        </w:rPr>
      </w:pPr>
    </w:p>
    <w:p w:rsidR="00726C23" w:rsidRDefault="00726C23" w:rsidP="007F2E2D">
      <w:pPr>
        <w:rPr>
          <w:sz w:val="20"/>
          <w:highlight w:val="yellow"/>
        </w:rPr>
      </w:pPr>
    </w:p>
    <w:p w:rsidR="00726C23" w:rsidRDefault="00726C23" w:rsidP="007F2E2D">
      <w:pPr>
        <w:rPr>
          <w:sz w:val="20"/>
          <w:highlight w:val="yellow"/>
        </w:rPr>
      </w:pPr>
    </w:p>
    <w:p w:rsidR="00726C23" w:rsidRDefault="00726C23" w:rsidP="007F2E2D">
      <w:pPr>
        <w:rPr>
          <w:sz w:val="20"/>
          <w:highlight w:val="yellow"/>
        </w:rPr>
      </w:pPr>
    </w:p>
    <w:p w:rsidR="00726C23" w:rsidRDefault="00726C23" w:rsidP="007F2E2D">
      <w:pPr>
        <w:rPr>
          <w:sz w:val="20"/>
          <w:highlight w:val="yellow"/>
        </w:rPr>
      </w:pPr>
    </w:p>
    <w:p w:rsidR="00726C23" w:rsidRPr="000E75AB" w:rsidRDefault="00726C23" w:rsidP="006219A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726C23" w:rsidRPr="000E75AB" w:rsidRDefault="00726C23" w:rsidP="006F3621">
      <w:pPr>
        <w:jc w:val="right"/>
        <w:rPr>
          <w:color w:val="000000"/>
          <w:sz w:val="28"/>
          <w:szCs w:val="28"/>
        </w:rPr>
      </w:pPr>
    </w:p>
    <w:p w:rsidR="00726C23" w:rsidRPr="000E75AB" w:rsidRDefault="00726C23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___________Ю.В.Кашпор</w:t>
      </w:r>
    </w:p>
    <w:p w:rsidR="00726C23" w:rsidRPr="000E75AB" w:rsidRDefault="00726C23" w:rsidP="006F3621">
      <w:pPr>
        <w:jc w:val="right"/>
        <w:rPr>
          <w:color w:val="000000"/>
          <w:sz w:val="28"/>
          <w:szCs w:val="28"/>
        </w:rPr>
      </w:pPr>
    </w:p>
    <w:p w:rsidR="00726C23" w:rsidRPr="000E75AB" w:rsidRDefault="00726C23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726C23" w:rsidRPr="0025739E" w:rsidRDefault="00726C23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726C23" w:rsidRDefault="00726C23" w:rsidP="006F3621">
      <w:pPr>
        <w:contextualSpacing/>
        <w:jc w:val="center"/>
        <w:rPr>
          <w:b/>
          <w:sz w:val="28"/>
          <w:szCs w:val="28"/>
        </w:rPr>
      </w:pPr>
    </w:p>
    <w:p w:rsidR="00726C23" w:rsidRPr="00343093" w:rsidRDefault="00726C23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726C23" w:rsidRPr="00343093" w:rsidRDefault="00726C23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726C23" w:rsidRPr="00343093" w:rsidRDefault="00726C23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C75827">
        <w:rPr>
          <w:b/>
          <w:i/>
          <w:sz w:val="28"/>
          <w:szCs w:val="28"/>
        </w:rPr>
        <w:t>Защита населения от чрезвычайных ситуаций</w:t>
      </w:r>
      <w:r w:rsidRPr="00343093">
        <w:rPr>
          <w:b/>
          <w:i/>
          <w:sz w:val="28"/>
          <w:szCs w:val="28"/>
        </w:rPr>
        <w:t>»</w:t>
      </w:r>
    </w:p>
    <w:p w:rsidR="00726C23" w:rsidRPr="00343093" w:rsidRDefault="00726C23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9 месяцев</w:t>
      </w:r>
      <w:r w:rsidRPr="00343093">
        <w:rPr>
          <w:b/>
          <w:sz w:val="28"/>
          <w:szCs w:val="28"/>
        </w:rPr>
        <w:t xml:space="preserve"> 2025 года</w:t>
      </w:r>
    </w:p>
    <w:p w:rsidR="00726C23" w:rsidRPr="00AC3328" w:rsidRDefault="00726C23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971"/>
        <w:gridCol w:w="960"/>
        <w:gridCol w:w="720"/>
        <w:gridCol w:w="840"/>
        <w:gridCol w:w="1080"/>
        <w:gridCol w:w="960"/>
        <w:gridCol w:w="2880"/>
        <w:gridCol w:w="960"/>
        <w:gridCol w:w="840"/>
        <w:gridCol w:w="1080"/>
        <w:gridCol w:w="758"/>
      </w:tblGrid>
      <w:tr w:rsidR="00726C23" w:rsidRPr="00AC3328" w:rsidTr="00B620EE">
        <w:trPr>
          <w:jc w:val="center"/>
        </w:trPr>
        <w:tc>
          <w:tcPr>
            <w:tcW w:w="601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71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60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20" w:type="dxa"/>
            <w:vAlign w:val="center"/>
          </w:tcPr>
          <w:p w:rsidR="00726C23" w:rsidRPr="00D20EBE" w:rsidRDefault="00726C23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726C23" w:rsidRPr="00D20EBE" w:rsidRDefault="00726C23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80" w:type="dxa"/>
            <w:vAlign w:val="center"/>
          </w:tcPr>
          <w:p w:rsidR="00726C23" w:rsidRPr="00D20EBE" w:rsidRDefault="00726C23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726C23" w:rsidRPr="00D20EBE" w:rsidRDefault="00726C23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726C23" w:rsidRPr="00D20EBE" w:rsidRDefault="00726C23" w:rsidP="006219A0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1080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726C23" w:rsidRPr="00AC3328" w:rsidTr="00B620EE">
        <w:trPr>
          <w:jc w:val="center"/>
        </w:trPr>
        <w:tc>
          <w:tcPr>
            <w:tcW w:w="601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726C23" w:rsidRPr="00D20EBE" w:rsidRDefault="00726C23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D20EBE" w:rsidRDefault="00726C23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726C23" w:rsidRPr="00D20EBE" w:rsidRDefault="00726C23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0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726C23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726C23" w:rsidRPr="009F1F48" w:rsidRDefault="00726C23" w:rsidP="00C75827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>
              <w:rPr>
                <w:i/>
              </w:rPr>
              <w:t xml:space="preserve">Выполнены мероприятия </w:t>
            </w:r>
            <w:r w:rsidRPr="00C75827">
              <w:rPr>
                <w:i/>
              </w:rPr>
              <w:t>по защите населения от чрезвычайных ситуаций природного и техногенного характера</w:t>
            </w:r>
            <w:r w:rsidRPr="00483CE2">
              <w:rPr>
                <w:i/>
              </w:rPr>
              <w:t>».</w:t>
            </w:r>
          </w:p>
        </w:tc>
      </w:tr>
      <w:tr w:rsidR="00726C23" w:rsidRPr="00AC3328" w:rsidTr="00B620EE">
        <w:trPr>
          <w:jc w:val="center"/>
        </w:trPr>
        <w:tc>
          <w:tcPr>
            <w:tcW w:w="601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726C23" w:rsidRPr="007906DC" w:rsidRDefault="00726C23" w:rsidP="00A35FDA">
            <w:r>
              <w:t>Количество подготовлен</w:t>
            </w:r>
            <w:r w:rsidRPr="00C75827">
              <w:t>ных работников гражданской обороны</w:t>
            </w:r>
          </w:p>
        </w:tc>
        <w:tc>
          <w:tcPr>
            <w:tcW w:w="971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60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возрастания</w:t>
            </w:r>
          </w:p>
        </w:tc>
        <w:tc>
          <w:tcPr>
            <w:tcW w:w="720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40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FF7A2B">
            <w:pPr>
              <w:jc w:val="center"/>
              <w:rPr>
                <w:color w:val="000000"/>
              </w:rPr>
            </w:pPr>
            <w:r w:rsidRPr="00C75827">
              <w:rPr>
                <w:color w:val="000000"/>
                <w:sz w:val="22"/>
                <w:szCs w:val="22"/>
              </w:rPr>
              <w:t>Администрации Алексеевского сельского поселения Октябрьского района от 07.11.2018 № 104 «Об утверждении муниципальной программы Алексеевского сельского поселения Октябрьского района «Пожарная безопасность и защита населения и территории Алексеевского сельского поселения от чрезвычайных ситуаций»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0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8" w:type="dxa"/>
          </w:tcPr>
          <w:p w:rsidR="00726C23" w:rsidRPr="004042A0" w:rsidRDefault="00726C23" w:rsidP="00A35FDA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726C23" w:rsidRDefault="00726C23" w:rsidP="006F3621">
      <w:pPr>
        <w:spacing w:line="264" w:lineRule="auto"/>
        <w:rPr>
          <w:sz w:val="20"/>
          <w:highlight w:val="yellow"/>
        </w:rPr>
      </w:pPr>
    </w:p>
    <w:p w:rsidR="00726C23" w:rsidRDefault="00726C23" w:rsidP="006F3621">
      <w:pPr>
        <w:spacing w:line="264" w:lineRule="auto"/>
        <w:rPr>
          <w:sz w:val="20"/>
        </w:rPr>
      </w:pPr>
    </w:p>
    <w:p w:rsidR="00726C23" w:rsidRPr="00AB1A30" w:rsidRDefault="00726C23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9 месяцев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726C23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726C23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</w:tr>
      <w:tr w:rsidR="00726C23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726C23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6F67A1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C75827">
              <w:rPr>
                <w:i/>
              </w:rPr>
              <w:t>Выполнены мероприятия по защите населения от чрезвычайных ситуаций природного и техногенного характера</w:t>
            </w:r>
            <w:r w:rsidRPr="00483CE2">
              <w:rPr>
                <w:i/>
              </w:rPr>
              <w:t>».</w:t>
            </w:r>
          </w:p>
        </w:tc>
      </w:tr>
      <w:tr w:rsidR="00726C23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726C23" w:rsidRPr="00B14CCF" w:rsidRDefault="00726C23" w:rsidP="00C75827">
            <w:r w:rsidRPr="00C75827">
              <w:rPr>
                <w:sz w:val="22"/>
                <w:szCs w:val="22"/>
              </w:rPr>
              <w:t xml:space="preserve">Количество подготовленных работников гражданской обороны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человек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726C23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26C23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726C23" w:rsidRPr="009A5B6D" w:rsidRDefault="00726C23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726C23" w:rsidRPr="00173FD6" w:rsidRDefault="00726C23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726C23" w:rsidRPr="009A5B6D" w:rsidTr="00A35FDA">
        <w:trPr>
          <w:trHeight w:val="986"/>
        </w:trPr>
        <w:tc>
          <w:tcPr>
            <w:tcW w:w="567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726C23" w:rsidRPr="00D758C1" w:rsidRDefault="00726C23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726C23" w:rsidRPr="00D758C1" w:rsidRDefault="00726C23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726C23" w:rsidRPr="00D758C1" w:rsidRDefault="00726C23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726C23" w:rsidRPr="009A5B6D" w:rsidTr="00A35FDA">
        <w:trPr>
          <w:trHeight w:val="181"/>
        </w:trPr>
        <w:tc>
          <w:tcPr>
            <w:tcW w:w="567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726C23" w:rsidRPr="009A5B6D" w:rsidTr="00A35FDA">
        <w:trPr>
          <w:trHeight w:val="181"/>
        </w:trPr>
        <w:tc>
          <w:tcPr>
            <w:tcW w:w="15839" w:type="dxa"/>
            <w:gridSpan w:val="15"/>
          </w:tcPr>
          <w:p w:rsidR="00726C23" w:rsidRPr="005B5FA2" w:rsidRDefault="00726C23" w:rsidP="006F67A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C75827">
              <w:rPr>
                <w:i/>
              </w:rPr>
              <w:t xml:space="preserve">Выполнены мероприятия по защите населения от чрезвычайных ситуаций природного и техногенного характера </w:t>
            </w:r>
            <w:r w:rsidRPr="006F67A1">
              <w:rPr>
                <w:i/>
              </w:rPr>
              <w:t>та</w:t>
            </w:r>
            <w:r w:rsidRPr="00483CE2">
              <w:rPr>
                <w:i/>
              </w:rPr>
              <w:t>».</w:t>
            </w:r>
          </w:p>
        </w:tc>
      </w:tr>
      <w:tr w:rsidR="00726C23" w:rsidRPr="00A26157" w:rsidTr="00A35FDA">
        <w:trPr>
          <w:trHeight w:val="363"/>
        </w:trPr>
        <w:tc>
          <w:tcPr>
            <w:tcW w:w="567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726C23" w:rsidRPr="00D758C1" w:rsidRDefault="00726C23" w:rsidP="006F67A1">
            <w:pPr>
              <w:contextualSpacing/>
              <w:rPr>
                <w:color w:val="000000"/>
              </w:rPr>
            </w:pPr>
            <w:r>
              <w:t>«</w:t>
            </w:r>
            <w:r w:rsidRPr="00C75827">
              <w:t>Поддержание в готовности и модернизация системы оповещения населения</w:t>
            </w:r>
            <w:r>
              <w:t>»</w:t>
            </w:r>
          </w:p>
        </w:tc>
        <w:tc>
          <w:tcPr>
            <w:tcW w:w="850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82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26C23" w:rsidRPr="00247E2B" w:rsidRDefault="00726C23" w:rsidP="00A35FDA">
            <w:pPr>
              <w:contextualSpacing/>
              <w:rPr>
                <w:color w:val="000000"/>
              </w:rPr>
            </w:pPr>
            <w:r w:rsidRPr="002170DD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</w:tr>
      <w:tr w:rsidR="00726C23" w:rsidRPr="00B620EE" w:rsidTr="00A35FDA">
        <w:trPr>
          <w:trHeight w:val="363"/>
        </w:trPr>
        <w:tc>
          <w:tcPr>
            <w:tcW w:w="567" w:type="dxa"/>
          </w:tcPr>
          <w:p w:rsidR="00726C23" w:rsidRPr="00B620EE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726C23" w:rsidRPr="00B620EE" w:rsidRDefault="00726C23" w:rsidP="006F67A1">
            <w:pPr>
              <w:contextualSpacing/>
            </w:pPr>
            <w:r>
              <w:t>Контрольная точка 1.1. «</w:t>
            </w:r>
            <w:r w:rsidRPr="00C75827">
              <w:t>Заключен контракт (контракты) на приобретение материальных средств</w:t>
            </w:r>
            <w:r w:rsidRPr="006F67A1">
              <w:t>»</w:t>
            </w:r>
          </w:p>
        </w:tc>
        <w:tc>
          <w:tcPr>
            <w:tcW w:w="850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30.09.2025 г.</w:t>
            </w:r>
          </w:p>
        </w:tc>
        <w:tc>
          <w:tcPr>
            <w:tcW w:w="113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30.09.2025 г</w:t>
            </w:r>
          </w:p>
        </w:tc>
        <w:tc>
          <w:tcPr>
            <w:tcW w:w="1275" w:type="dxa"/>
          </w:tcPr>
          <w:p w:rsidR="00726C23" w:rsidRPr="00247E2B" w:rsidRDefault="00726C23" w:rsidP="00FF7A2B">
            <w:pPr>
              <w:contextualSpacing/>
              <w:rPr>
                <w:color w:val="000000"/>
              </w:rPr>
            </w:pPr>
            <w:r w:rsidRPr="00247E2B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Показатель годовой</w:t>
            </w:r>
          </w:p>
        </w:tc>
      </w:tr>
      <w:tr w:rsidR="00726C23" w:rsidRPr="00A26157" w:rsidTr="00A35FDA">
        <w:trPr>
          <w:trHeight w:val="363"/>
        </w:trPr>
        <w:tc>
          <w:tcPr>
            <w:tcW w:w="567" w:type="dxa"/>
          </w:tcPr>
          <w:p w:rsidR="00726C23" w:rsidRPr="00B620EE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726C23" w:rsidRPr="00B620EE" w:rsidRDefault="00726C23" w:rsidP="006F67A1">
            <w:pPr>
              <w:contextualSpacing/>
            </w:pPr>
            <w:r w:rsidRPr="00B620EE">
              <w:t>Контрольная точка 1.2. «</w:t>
            </w:r>
            <w:r w:rsidRPr="00C75827">
              <w:t>Произведена оплата товаров</w:t>
            </w:r>
            <w:r w:rsidRPr="00B620EE">
              <w:t>»</w:t>
            </w:r>
          </w:p>
        </w:tc>
        <w:tc>
          <w:tcPr>
            <w:tcW w:w="850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726C23" w:rsidRPr="00247E2B" w:rsidRDefault="00726C23" w:rsidP="00D90E35">
            <w:r w:rsidRPr="00247E2B">
              <w:t>30.10.2025 г.</w:t>
            </w:r>
          </w:p>
        </w:tc>
        <w:tc>
          <w:tcPr>
            <w:tcW w:w="1134" w:type="dxa"/>
          </w:tcPr>
          <w:p w:rsidR="00726C23" w:rsidRPr="00247E2B" w:rsidRDefault="00726C23" w:rsidP="00214CE8">
            <w:r w:rsidRPr="00247E2B">
              <w:t>-</w:t>
            </w:r>
          </w:p>
        </w:tc>
        <w:tc>
          <w:tcPr>
            <w:tcW w:w="1134" w:type="dxa"/>
          </w:tcPr>
          <w:p w:rsidR="00726C23" w:rsidRPr="00247E2B" w:rsidRDefault="00726C23" w:rsidP="00D90E35">
            <w:r w:rsidRPr="00247E2B">
              <w:t>30.10.2025 г.</w:t>
            </w:r>
          </w:p>
        </w:tc>
        <w:tc>
          <w:tcPr>
            <w:tcW w:w="1275" w:type="dxa"/>
          </w:tcPr>
          <w:p w:rsidR="00726C23" w:rsidRPr="00247E2B" w:rsidRDefault="00726C23" w:rsidP="00214CE8">
            <w:r w:rsidRPr="00247E2B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247E2B" w:rsidRDefault="00726C23" w:rsidP="00214CE8">
            <w:r w:rsidRPr="00247E2B">
              <w:t>-</w:t>
            </w:r>
          </w:p>
        </w:tc>
        <w:tc>
          <w:tcPr>
            <w:tcW w:w="851" w:type="dxa"/>
          </w:tcPr>
          <w:p w:rsidR="00726C23" w:rsidRPr="00247E2B" w:rsidRDefault="00726C23" w:rsidP="00214CE8">
            <w:r w:rsidRPr="00247E2B">
              <w:t>Показатель годовой</w:t>
            </w:r>
          </w:p>
        </w:tc>
      </w:tr>
    </w:tbl>
    <w:p w:rsidR="00726C23" w:rsidRDefault="00726C23" w:rsidP="006F3621">
      <w:pPr>
        <w:spacing w:after="160" w:line="264" w:lineRule="auto"/>
        <w:jc w:val="center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Pr="00F37042" w:rsidRDefault="00726C23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726C23" w:rsidRPr="00813F2D" w:rsidRDefault="00726C23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726C23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726C23" w:rsidRPr="00F37042" w:rsidRDefault="00726C23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726C23" w:rsidRPr="00F37042" w:rsidRDefault="00726C23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726C23" w:rsidRPr="00F37042" w:rsidRDefault="00726C23" w:rsidP="00A35FDA">
            <w:pPr>
              <w:rPr>
                <w:color w:val="000000"/>
              </w:rPr>
            </w:pPr>
          </w:p>
        </w:tc>
      </w:tr>
      <w:tr w:rsidR="00726C23" w:rsidRPr="00F37042" w:rsidTr="00A35FDA">
        <w:trPr>
          <w:trHeight w:val="216"/>
          <w:jc w:val="center"/>
        </w:trPr>
        <w:tc>
          <w:tcPr>
            <w:tcW w:w="5262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</w:tcPr>
          <w:p w:rsidR="00726C23" w:rsidRPr="00F37042" w:rsidRDefault="00726C23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Комплекс процессных мероприятий </w:t>
            </w:r>
            <w:r w:rsidRPr="00F37042">
              <w:rPr>
                <w:i/>
                <w:color w:val="000000"/>
                <w:sz w:val="22"/>
                <w:szCs w:val="22"/>
              </w:rPr>
              <w:t>«</w:t>
            </w:r>
            <w:r w:rsidRPr="00C75827">
              <w:rPr>
                <w:i/>
                <w:color w:val="000000"/>
                <w:sz w:val="22"/>
                <w:szCs w:val="22"/>
              </w:rPr>
              <w:t>Защита населения от чрезвычайных ситуаций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</w:tcPr>
          <w:p w:rsidR="00726C23" w:rsidRPr="00F37042" w:rsidRDefault="00726C23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C23" w:rsidRPr="00F37042" w:rsidRDefault="00726C23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D90E35" w:rsidRDefault="00726C23" w:rsidP="00D90E35">
            <w:pPr>
              <w:contextualSpacing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C75827">
              <w:rPr>
                <w:i/>
                <w:color w:val="000000"/>
                <w:sz w:val="22"/>
                <w:szCs w:val="22"/>
              </w:rPr>
              <w:t>Поддержание в готовности и модернизация системы оповещения населения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C23" w:rsidRPr="00F37042" w:rsidRDefault="00726C23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726C23" w:rsidRPr="009A5B6D" w:rsidRDefault="00726C23" w:rsidP="006F3621">
      <w:pPr>
        <w:rPr>
          <w:highlight w:val="yellow"/>
        </w:rPr>
        <w:sectPr w:rsidR="00726C23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726C23" w:rsidRPr="009A5B6D" w:rsidRDefault="00726C23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726C23" w:rsidRPr="00F37042" w:rsidRDefault="00726C23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726C23" w:rsidRPr="00B66A1D" w:rsidRDefault="00726C23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726C23" w:rsidRPr="00F37042" w:rsidTr="00A35FDA">
        <w:tc>
          <w:tcPr>
            <w:tcW w:w="704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726C23" w:rsidRPr="00F37042" w:rsidTr="00A35FDA">
        <w:tc>
          <w:tcPr>
            <w:tcW w:w="704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726C23" w:rsidRPr="009A5B6D" w:rsidRDefault="00726C23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726C23" w:rsidRPr="00B66A1D" w:rsidRDefault="00726C23" w:rsidP="006F3621">
      <w:pPr>
        <w:widowControl w:val="0"/>
        <w:spacing w:before="220"/>
        <w:ind w:firstLine="540"/>
        <w:jc w:val="center"/>
        <w:rPr>
          <w:sz w:val="20"/>
        </w:rPr>
      </w:pPr>
    </w:p>
    <w:p w:rsidR="00726C23" w:rsidRPr="007F2E2D" w:rsidRDefault="00726C23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726C23" w:rsidRDefault="00726C23" w:rsidP="007F2E2D">
      <w:pPr>
        <w:rPr>
          <w:color w:val="000000"/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Pr="000E75AB" w:rsidRDefault="00726C23" w:rsidP="006F362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726C23" w:rsidRPr="000E75AB" w:rsidRDefault="00726C23" w:rsidP="006F3621">
      <w:pPr>
        <w:jc w:val="right"/>
        <w:rPr>
          <w:color w:val="000000"/>
          <w:sz w:val="28"/>
          <w:szCs w:val="28"/>
        </w:rPr>
      </w:pPr>
    </w:p>
    <w:p w:rsidR="00726C23" w:rsidRPr="000E75AB" w:rsidRDefault="00726C23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726C23" w:rsidRPr="000E75AB" w:rsidRDefault="00726C23" w:rsidP="006F3621">
      <w:pPr>
        <w:jc w:val="right"/>
        <w:rPr>
          <w:color w:val="000000"/>
          <w:sz w:val="28"/>
          <w:szCs w:val="28"/>
        </w:rPr>
      </w:pPr>
    </w:p>
    <w:p w:rsidR="00726C23" w:rsidRPr="000E75AB" w:rsidRDefault="00726C23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726C23" w:rsidRPr="0025739E" w:rsidRDefault="00726C23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726C23" w:rsidRDefault="00726C23" w:rsidP="006F3621">
      <w:pPr>
        <w:contextualSpacing/>
        <w:jc w:val="center"/>
        <w:rPr>
          <w:b/>
          <w:sz w:val="28"/>
          <w:szCs w:val="28"/>
        </w:rPr>
      </w:pPr>
    </w:p>
    <w:p w:rsidR="00726C23" w:rsidRPr="00343093" w:rsidRDefault="00726C23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726C23" w:rsidRPr="00343093" w:rsidRDefault="00726C23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726C23" w:rsidRPr="00343093" w:rsidRDefault="00726C23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C75827">
        <w:rPr>
          <w:b/>
          <w:i/>
          <w:sz w:val="28"/>
          <w:szCs w:val="28"/>
        </w:rPr>
        <w:t>Обеспечение безопасности на воде</w:t>
      </w:r>
      <w:r w:rsidRPr="00343093">
        <w:rPr>
          <w:b/>
          <w:i/>
          <w:sz w:val="28"/>
          <w:szCs w:val="28"/>
        </w:rPr>
        <w:t>»</w:t>
      </w:r>
    </w:p>
    <w:p w:rsidR="00726C23" w:rsidRPr="00343093" w:rsidRDefault="00726C23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726C23" w:rsidRPr="00AC3328" w:rsidRDefault="00726C23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1038"/>
        <w:gridCol w:w="840"/>
        <w:gridCol w:w="2520"/>
        <w:gridCol w:w="840"/>
        <w:gridCol w:w="840"/>
        <w:gridCol w:w="960"/>
        <w:gridCol w:w="758"/>
      </w:tblGrid>
      <w:tr w:rsidR="00726C23" w:rsidRPr="00AC3328" w:rsidTr="00D728BD">
        <w:trPr>
          <w:jc w:val="center"/>
        </w:trPr>
        <w:tc>
          <w:tcPr>
            <w:tcW w:w="601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726C23" w:rsidRPr="00D20EBE" w:rsidRDefault="00726C23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726C23" w:rsidRPr="00D20EBE" w:rsidRDefault="00726C23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38" w:type="dxa"/>
            <w:vAlign w:val="center"/>
          </w:tcPr>
          <w:p w:rsidR="00726C23" w:rsidRPr="00D20EBE" w:rsidRDefault="00726C23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726C23" w:rsidRPr="00D20EBE" w:rsidRDefault="00726C23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726C23" w:rsidRPr="00AC3328" w:rsidTr="00D728BD">
        <w:trPr>
          <w:jc w:val="center"/>
        </w:trPr>
        <w:tc>
          <w:tcPr>
            <w:tcW w:w="601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726C23" w:rsidRPr="00D20EBE" w:rsidRDefault="00726C23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D20EBE" w:rsidRDefault="00726C23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726C23" w:rsidRPr="00D20EBE" w:rsidRDefault="00726C23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726C23" w:rsidRPr="00D20EBE" w:rsidRDefault="00726C23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726C23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726C23" w:rsidRPr="009F1F48" w:rsidRDefault="00726C23" w:rsidP="00A35FDA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721D1">
              <w:rPr>
                <w:i/>
              </w:rPr>
              <w:t>Выполнены мероприятия по обеспечению безопасности на водных объектах</w:t>
            </w:r>
            <w:r w:rsidRPr="00483CE2">
              <w:rPr>
                <w:i/>
              </w:rPr>
              <w:t>».</w:t>
            </w:r>
          </w:p>
        </w:tc>
      </w:tr>
      <w:tr w:rsidR="00726C23" w:rsidRPr="00AC3328" w:rsidTr="00D728BD">
        <w:trPr>
          <w:jc w:val="center"/>
        </w:trPr>
        <w:tc>
          <w:tcPr>
            <w:tcW w:w="601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726C23" w:rsidRPr="007906DC" w:rsidRDefault="00726C23" w:rsidP="00A35FDA">
            <w:r w:rsidRPr="006721D1">
              <w:t>Количество профилактических мероприятий по предупреждению происшествий на водных объектах</w:t>
            </w:r>
          </w:p>
        </w:tc>
        <w:tc>
          <w:tcPr>
            <w:tcW w:w="1134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890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38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FF7A2B">
            <w:pPr>
              <w:jc w:val="center"/>
              <w:rPr>
                <w:color w:val="000000"/>
              </w:rPr>
            </w:pPr>
            <w:r w:rsidRPr="006721D1">
              <w:rPr>
                <w:color w:val="000000"/>
                <w:sz w:val="22"/>
                <w:szCs w:val="22"/>
              </w:rPr>
              <w:t>Администрации Алексеевского сельского поселения Октябрьского района от 07.11.2018 № 104 «Об утверждении муниципальной программы Алексеевского сельского поселения Октябрьского района «Пожарная безопасность и защита населения и территории Алексеевского сельского поселения от чрезвычайных ситуаций»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726C23" w:rsidRPr="004042A0" w:rsidRDefault="00726C23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726C23" w:rsidRPr="004042A0" w:rsidRDefault="00726C23" w:rsidP="00A35FDA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726C23" w:rsidRDefault="00726C23" w:rsidP="006F3621">
      <w:pPr>
        <w:spacing w:line="264" w:lineRule="auto"/>
        <w:rPr>
          <w:sz w:val="20"/>
          <w:highlight w:val="yellow"/>
        </w:rPr>
      </w:pPr>
    </w:p>
    <w:p w:rsidR="00726C23" w:rsidRDefault="00726C23" w:rsidP="006F3621">
      <w:pPr>
        <w:spacing w:line="264" w:lineRule="auto"/>
        <w:rPr>
          <w:sz w:val="20"/>
        </w:rPr>
      </w:pPr>
    </w:p>
    <w:p w:rsidR="00726C23" w:rsidRDefault="00726C23" w:rsidP="006F3621">
      <w:pPr>
        <w:spacing w:line="264" w:lineRule="auto"/>
        <w:rPr>
          <w:sz w:val="20"/>
        </w:rPr>
      </w:pPr>
    </w:p>
    <w:p w:rsidR="00726C23" w:rsidRDefault="00726C23" w:rsidP="006F3621">
      <w:pPr>
        <w:spacing w:line="264" w:lineRule="auto"/>
        <w:rPr>
          <w:sz w:val="20"/>
        </w:rPr>
      </w:pPr>
    </w:p>
    <w:p w:rsidR="00726C23" w:rsidRPr="00AB1A30" w:rsidRDefault="00726C23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>за 9 месяцев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726C23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726C23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</w:tr>
      <w:tr w:rsidR="00726C23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726C23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721D1">
              <w:rPr>
                <w:i/>
              </w:rPr>
              <w:t>Выполнены мероприятия по обеспечению безопасности на водных объектах</w:t>
            </w:r>
            <w:r w:rsidRPr="00483CE2">
              <w:rPr>
                <w:i/>
              </w:rPr>
              <w:t>».</w:t>
            </w:r>
          </w:p>
        </w:tc>
      </w:tr>
      <w:tr w:rsidR="00726C23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726C23" w:rsidRPr="00B14CCF" w:rsidRDefault="00726C23" w:rsidP="006721D1">
            <w:r w:rsidRPr="006721D1">
              <w:rPr>
                <w:sz w:val="22"/>
                <w:szCs w:val="22"/>
              </w:rPr>
              <w:t xml:space="preserve">Количество профилактических мероприятий по предупреждению происшествий на водных объектах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единиц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726C23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26C23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726C23" w:rsidRPr="009A5B6D" w:rsidRDefault="00726C23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726C23" w:rsidRPr="00173FD6" w:rsidRDefault="00726C23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726C23" w:rsidRPr="009A5B6D" w:rsidTr="00A35FDA">
        <w:trPr>
          <w:trHeight w:val="986"/>
        </w:trPr>
        <w:tc>
          <w:tcPr>
            <w:tcW w:w="567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726C23" w:rsidRPr="00D758C1" w:rsidRDefault="00726C23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726C23" w:rsidRPr="00D758C1" w:rsidRDefault="00726C23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726C23" w:rsidRPr="00D758C1" w:rsidRDefault="00726C23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726C23" w:rsidRPr="009A5B6D" w:rsidTr="00A35FDA">
        <w:trPr>
          <w:trHeight w:val="181"/>
        </w:trPr>
        <w:tc>
          <w:tcPr>
            <w:tcW w:w="567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726C23" w:rsidRPr="009A5B6D" w:rsidTr="00A35FDA">
        <w:trPr>
          <w:trHeight w:val="181"/>
        </w:trPr>
        <w:tc>
          <w:tcPr>
            <w:tcW w:w="15839" w:type="dxa"/>
            <w:gridSpan w:val="15"/>
          </w:tcPr>
          <w:p w:rsidR="00726C23" w:rsidRPr="005B5FA2" w:rsidRDefault="00726C23" w:rsidP="00A35FDA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721D1">
              <w:rPr>
                <w:i/>
              </w:rPr>
              <w:t>Выполнены мероприятия по обеспечению безопасности на водных объектах</w:t>
            </w:r>
            <w:r w:rsidRPr="00483CE2">
              <w:rPr>
                <w:i/>
              </w:rPr>
              <w:t>».</w:t>
            </w:r>
          </w:p>
        </w:tc>
      </w:tr>
      <w:tr w:rsidR="00726C23" w:rsidRPr="00A26157" w:rsidTr="00A35FDA">
        <w:trPr>
          <w:trHeight w:val="363"/>
        </w:trPr>
        <w:tc>
          <w:tcPr>
            <w:tcW w:w="567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726C23" w:rsidRPr="00D758C1" w:rsidRDefault="00726C23" w:rsidP="00A35FDA">
            <w:pPr>
              <w:contextualSpacing/>
              <w:rPr>
                <w:color w:val="000000"/>
              </w:rPr>
            </w:pPr>
            <w:r w:rsidRPr="006F3621">
              <w:t>Мероприятие</w:t>
            </w:r>
            <w:r>
              <w:t xml:space="preserve"> </w:t>
            </w:r>
            <w:r w:rsidRPr="006F3621">
              <w:t>(результат) 1.: «</w:t>
            </w:r>
            <w:r w:rsidRPr="006721D1">
              <w:t>Обеспечена безопасность на водных объектах</w:t>
            </w:r>
            <w:r w:rsidRPr="006F3621">
              <w:t>»</w:t>
            </w:r>
          </w:p>
        </w:tc>
        <w:tc>
          <w:tcPr>
            <w:tcW w:w="850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26C23" w:rsidRPr="00247E2B" w:rsidRDefault="00726C23" w:rsidP="00257E0D">
            <w:pPr>
              <w:contextualSpacing/>
              <w:rPr>
                <w:color w:val="000000"/>
              </w:rPr>
            </w:pPr>
            <w:r w:rsidRPr="00247E2B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872034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872034">
              <w:rPr>
                <w:color w:val="000000"/>
              </w:rPr>
              <w:t>Проведены беседы с населением по поведению на водных объектах. В социальных сетях размещена информация о правилах поведения на водных объектах</w:t>
            </w:r>
          </w:p>
        </w:tc>
        <w:tc>
          <w:tcPr>
            <w:tcW w:w="851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</w:tr>
      <w:tr w:rsidR="00726C23" w:rsidRPr="00A26157" w:rsidTr="00A35FDA">
        <w:trPr>
          <w:trHeight w:val="363"/>
        </w:trPr>
        <w:tc>
          <w:tcPr>
            <w:tcW w:w="567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726C23" w:rsidRDefault="00726C23" w:rsidP="006F3621">
            <w:pPr>
              <w:contextualSpacing/>
            </w:pPr>
            <w:r>
              <w:t>Контрольная точка 1.1.</w:t>
            </w:r>
          </w:p>
          <w:p w:rsidR="00726C23" w:rsidRPr="004E25EB" w:rsidRDefault="00726C23" w:rsidP="006F3621">
            <w:pPr>
              <w:contextualSpacing/>
            </w:pPr>
            <w:r>
              <w:t>«</w:t>
            </w:r>
            <w:r w:rsidRPr="006721D1">
              <w:t>Заключены договора на изготовление памяток, плакатов, буклетов о мерах безопасности на воде</w:t>
            </w:r>
            <w:r>
              <w:t>»</w:t>
            </w:r>
          </w:p>
        </w:tc>
        <w:tc>
          <w:tcPr>
            <w:tcW w:w="850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01.06.2025</w:t>
            </w:r>
          </w:p>
        </w:tc>
        <w:tc>
          <w:tcPr>
            <w:tcW w:w="113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01.06.2025</w:t>
            </w:r>
          </w:p>
        </w:tc>
        <w:tc>
          <w:tcPr>
            <w:tcW w:w="1275" w:type="dxa"/>
          </w:tcPr>
          <w:p w:rsidR="00726C23" w:rsidRPr="00247E2B" w:rsidRDefault="00726C23" w:rsidP="00257E0D">
            <w:pPr>
              <w:contextualSpacing/>
              <w:rPr>
                <w:color w:val="000000"/>
              </w:rPr>
            </w:pPr>
            <w:r w:rsidRPr="00247E2B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Печать памяток, буклетов о мерах безопасности на воде производилось своими силами</w:t>
            </w:r>
          </w:p>
        </w:tc>
        <w:tc>
          <w:tcPr>
            <w:tcW w:w="851" w:type="dxa"/>
          </w:tcPr>
          <w:p w:rsidR="00726C23" w:rsidRPr="00247E2B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Показатель годовой</w:t>
            </w:r>
          </w:p>
        </w:tc>
      </w:tr>
      <w:tr w:rsidR="00726C23" w:rsidRPr="00A26157" w:rsidTr="00A35FDA">
        <w:trPr>
          <w:trHeight w:val="363"/>
        </w:trPr>
        <w:tc>
          <w:tcPr>
            <w:tcW w:w="567" w:type="dxa"/>
          </w:tcPr>
          <w:p w:rsidR="00726C23" w:rsidRPr="00D758C1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726C23" w:rsidRDefault="00726C23" w:rsidP="006F3621">
            <w:pPr>
              <w:contextualSpacing/>
            </w:pPr>
            <w:r>
              <w:t>Контрольная точка 1.2.</w:t>
            </w:r>
          </w:p>
          <w:p w:rsidR="00726C23" w:rsidRPr="004E25EB" w:rsidRDefault="00726C23" w:rsidP="006F3621">
            <w:pPr>
              <w:contextualSpacing/>
            </w:pPr>
            <w:r>
              <w:t>«</w:t>
            </w:r>
            <w:r w:rsidRPr="006721D1">
              <w:t>Услуга оказана (работы выполнены)</w:t>
            </w:r>
            <w:r>
              <w:t>»</w:t>
            </w:r>
          </w:p>
        </w:tc>
        <w:tc>
          <w:tcPr>
            <w:tcW w:w="850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31.12.2025</w:t>
            </w:r>
          </w:p>
        </w:tc>
        <w:tc>
          <w:tcPr>
            <w:tcW w:w="1134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31.12.2025</w:t>
            </w:r>
          </w:p>
        </w:tc>
        <w:tc>
          <w:tcPr>
            <w:tcW w:w="1275" w:type="dxa"/>
          </w:tcPr>
          <w:p w:rsidR="00726C23" w:rsidRPr="00247E2B" w:rsidRDefault="00726C23" w:rsidP="00257E0D">
            <w:pPr>
              <w:contextualSpacing/>
              <w:rPr>
                <w:color w:val="000000"/>
              </w:rPr>
            </w:pPr>
            <w:r w:rsidRPr="00247E2B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726C23" w:rsidRPr="00247E2B" w:rsidRDefault="00726C23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Показатель годовой</w:t>
            </w:r>
          </w:p>
        </w:tc>
      </w:tr>
      <w:tr w:rsidR="00726C23" w:rsidRPr="00A26157" w:rsidTr="00A35FDA">
        <w:trPr>
          <w:trHeight w:val="363"/>
        </w:trPr>
        <w:tc>
          <w:tcPr>
            <w:tcW w:w="567" w:type="dxa"/>
          </w:tcPr>
          <w:p w:rsidR="00726C23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1560" w:type="dxa"/>
          </w:tcPr>
          <w:p w:rsidR="00726C23" w:rsidRDefault="00726C23" w:rsidP="006721D1">
            <w:pPr>
              <w:contextualSpacing/>
            </w:pPr>
            <w:r>
              <w:t>Контрольная точка 1.2.</w:t>
            </w:r>
          </w:p>
          <w:p w:rsidR="00726C23" w:rsidRDefault="00726C23" w:rsidP="006721D1">
            <w:pPr>
              <w:contextualSpacing/>
            </w:pPr>
            <w:r>
              <w:t>«</w:t>
            </w:r>
            <w:r w:rsidRPr="006721D1">
              <w:t>Проведены профилактические рейды по водным объекта</w:t>
            </w:r>
            <w:r>
              <w:t>»</w:t>
            </w:r>
          </w:p>
        </w:tc>
        <w:tc>
          <w:tcPr>
            <w:tcW w:w="850" w:type="dxa"/>
          </w:tcPr>
          <w:p w:rsidR="00726C23" w:rsidRPr="00247E2B" w:rsidRDefault="00726C23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726C23" w:rsidRPr="00247E2B" w:rsidRDefault="00726C23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726C23" w:rsidRPr="00247E2B" w:rsidRDefault="00726C23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726C23" w:rsidRPr="00247E2B" w:rsidRDefault="00726C23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726C23" w:rsidRPr="00247E2B" w:rsidRDefault="00726C23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726C23" w:rsidRPr="00247E2B" w:rsidRDefault="00726C23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726C23" w:rsidRPr="00247E2B" w:rsidRDefault="00726C23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726C23" w:rsidRPr="00247E2B" w:rsidRDefault="00726C23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31.12.2025</w:t>
            </w:r>
          </w:p>
        </w:tc>
        <w:tc>
          <w:tcPr>
            <w:tcW w:w="1134" w:type="dxa"/>
          </w:tcPr>
          <w:p w:rsidR="00726C23" w:rsidRPr="00247E2B" w:rsidRDefault="00726C23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726C23" w:rsidRPr="00247E2B" w:rsidRDefault="00726C23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31.12.2025</w:t>
            </w:r>
          </w:p>
        </w:tc>
        <w:tc>
          <w:tcPr>
            <w:tcW w:w="1275" w:type="dxa"/>
          </w:tcPr>
          <w:p w:rsidR="00726C23" w:rsidRPr="00247E2B" w:rsidRDefault="00726C23" w:rsidP="00257E0D">
            <w:pPr>
              <w:contextualSpacing/>
              <w:rPr>
                <w:color w:val="000000"/>
              </w:rPr>
            </w:pPr>
            <w:r w:rsidRPr="00247E2B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247E2B" w:rsidRDefault="00726C23" w:rsidP="00257E0D">
            <w:pPr>
              <w:contextualSpacing/>
              <w:jc w:val="center"/>
              <w:rPr>
                <w:color w:val="000000"/>
              </w:rPr>
            </w:pPr>
            <w:r w:rsidRPr="00634B54">
              <w:rPr>
                <w:color w:val="000000"/>
                <w:sz w:val="20"/>
                <w:szCs w:val="20"/>
              </w:rPr>
              <w:t>По итогам 9 месяцев 2025 года проведено 4 рейда по водным объектам, расположенным на территории поселения</w:t>
            </w:r>
          </w:p>
        </w:tc>
        <w:tc>
          <w:tcPr>
            <w:tcW w:w="851" w:type="dxa"/>
          </w:tcPr>
          <w:p w:rsidR="00726C23" w:rsidRPr="00247E2B" w:rsidRDefault="00726C23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Показатель годовой</w:t>
            </w:r>
          </w:p>
        </w:tc>
      </w:tr>
    </w:tbl>
    <w:p w:rsidR="00726C23" w:rsidRDefault="00726C23" w:rsidP="006F3621">
      <w:pPr>
        <w:spacing w:after="160" w:line="264" w:lineRule="auto"/>
        <w:jc w:val="center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Default="00726C23" w:rsidP="006F3621">
      <w:pPr>
        <w:spacing w:after="160" w:line="264" w:lineRule="auto"/>
        <w:rPr>
          <w:sz w:val="20"/>
        </w:rPr>
      </w:pPr>
    </w:p>
    <w:p w:rsidR="00726C23" w:rsidRPr="00F37042" w:rsidRDefault="00726C23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726C23" w:rsidRPr="00813F2D" w:rsidRDefault="00726C23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726C23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726C23" w:rsidRPr="00F37042" w:rsidRDefault="00726C23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726C23" w:rsidRPr="00F37042" w:rsidRDefault="00726C23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726C23" w:rsidRPr="00F37042" w:rsidRDefault="00726C23" w:rsidP="00A35FDA">
            <w:pPr>
              <w:rPr>
                <w:color w:val="000000"/>
              </w:rPr>
            </w:pPr>
          </w:p>
        </w:tc>
      </w:tr>
      <w:tr w:rsidR="00726C23" w:rsidRPr="00F37042" w:rsidTr="00A35FDA">
        <w:trPr>
          <w:trHeight w:val="216"/>
          <w:jc w:val="center"/>
        </w:trPr>
        <w:tc>
          <w:tcPr>
            <w:tcW w:w="5262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</w:tcPr>
          <w:p w:rsidR="00726C23" w:rsidRPr="00F37042" w:rsidRDefault="00726C23" w:rsidP="00A35FDA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721D1">
              <w:rPr>
                <w:i/>
                <w:color w:val="000000"/>
                <w:sz w:val="22"/>
                <w:szCs w:val="22"/>
              </w:rPr>
              <w:t>Обеспечение безопасности на воде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</w:tcPr>
          <w:p w:rsidR="00726C23" w:rsidRPr="00F37042" w:rsidRDefault="00726C23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C23" w:rsidRPr="00F37042" w:rsidRDefault="00726C23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6721D1">
              <w:rPr>
                <w:i/>
                <w:color w:val="000000"/>
                <w:sz w:val="22"/>
                <w:szCs w:val="22"/>
              </w:rPr>
              <w:t>Обеспечена безопасность на водных объектах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C23" w:rsidRPr="00F37042" w:rsidRDefault="00726C23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726C23" w:rsidRPr="009A5B6D" w:rsidRDefault="00726C23" w:rsidP="006F3621">
      <w:pPr>
        <w:rPr>
          <w:highlight w:val="yellow"/>
        </w:rPr>
        <w:sectPr w:rsidR="00726C23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726C23" w:rsidRPr="009A5B6D" w:rsidRDefault="00726C23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726C23" w:rsidRPr="00F37042" w:rsidRDefault="00726C23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726C23" w:rsidRPr="00B66A1D" w:rsidRDefault="00726C23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726C23" w:rsidRPr="00F37042" w:rsidTr="00A35FDA">
        <w:tc>
          <w:tcPr>
            <w:tcW w:w="704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726C23" w:rsidRPr="00F37042" w:rsidTr="00A35FDA">
        <w:tc>
          <w:tcPr>
            <w:tcW w:w="704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726C23" w:rsidRPr="00F37042" w:rsidRDefault="00726C23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726C23" w:rsidRPr="009A5B6D" w:rsidRDefault="00726C23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6F3621" w:rsidRDefault="00726C23" w:rsidP="006F3621">
      <w:pPr>
        <w:rPr>
          <w:sz w:val="28"/>
          <w:szCs w:val="20"/>
        </w:rPr>
      </w:pPr>
    </w:p>
    <w:p w:rsidR="00726C23" w:rsidRPr="000E75AB" w:rsidRDefault="00726C23" w:rsidP="006721D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726C23" w:rsidRPr="000E75AB" w:rsidRDefault="00726C23" w:rsidP="006721D1">
      <w:pPr>
        <w:jc w:val="right"/>
        <w:rPr>
          <w:color w:val="000000"/>
          <w:sz w:val="28"/>
          <w:szCs w:val="28"/>
        </w:rPr>
      </w:pPr>
    </w:p>
    <w:p w:rsidR="00726C23" w:rsidRPr="000E75AB" w:rsidRDefault="00726C23" w:rsidP="006721D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726C23" w:rsidRPr="000E75AB" w:rsidRDefault="00726C23" w:rsidP="006721D1">
      <w:pPr>
        <w:jc w:val="right"/>
        <w:rPr>
          <w:color w:val="000000"/>
          <w:sz w:val="28"/>
          <w:szCs w:val="28"/>
        </w:rPr>
      </w:pPr>
    </w:p>
    <w:p w:rsidR="00726C23" w:rsidRPr="000E75AB" w:rsidRDefault="00726C23" w:rsidP="006721D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726C23" w:rsidRPr="0025739E" w:rsidRDefault="00726C23" w:rsidP="006721D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726C23" w:rsidRDefault="00726C23" w:rsidP="006721D1">
      <w:pPr>
        <w:contextualSpacing/>
        <w:jc w:val="center"/>
        <w:rPr>
          <w:b/>
          <w:sz w:val="28"/>
          <w:szCs w:val="28"/>
        </w:rPr>
      </w:pPr>
    </w:p>
    <w:p w:rsidR="00726C23" w:rsidRPr="00343093" w:rsidRDefault="00726C23" w:rsidP="006721D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726C23" w:rsidRPr="00343093" w:rsidRDefault="00726C23" w:rsidP="006721D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726C23" w:rsidRPr="00343093" w:rsidRDefault="00726C23" w:rsidP="006721D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6721D1">
        <w:rPr>
          <w:b/>
          <w:i/>
          <w:sz w:val="28"/>
          <w:szCs w:val="28"/>
        </w:rPr>
        <w:t>Создание аппаратно-программного комплекса «Безопасный город» на территории Алексеевского сельского поселения</w:t>
      </w:r>
      <w:r w:rsidRPr="00343093">
        <w:rPr>
          <w:b/>
          <w:i/>
          <w:sz w:val="28"/>
          <w:szCs w:val="28"/>
        </w:rPr>
        <w:t>»</w:t>
      </w:r>
    </w:p>
    <w:p w:rsidR="00726C23" w:rsidRPr="00343093" w:rsidRDefault="00726C23" w:rsidP="006721D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726C23" w:rsidRPr="00AC3328" w:rsidRDefault="00726C23" w:rsidP="006721D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1038"/>
        <w:gridCol w:w="840"/>
        <w:gridCol w:w="2520"/>
        <w:gridCol w:w="840"/>
        <w:gridCol w:w="840"/>
        <w:gridCol w:w="960"/>
        <w:gridCol w:w="758"/>
      </w:tblGrid>
      <w:tr w:rsidR="00726C23" w:rsidRPr="00AC3328" w:rsidTr="00DF3B37">
        <w:trPr>
          <w:jc w:val="center"/>
        </w:trPr>
        <w:tc>
          <w:tcPr>
            <w:tcW w:w="601" w:type="dxa"/>
            <w:vAlign w:val="center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726C23" w:rsidRPr="00D20EBE" w:rsidRDefault="00726C23" w:rsidP="00DF3B37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726C23" w:rsidRPr="00D20EBE" w:rsidRDefault="00726C23" w:rsidP="00DF3B37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38" w:type="dxa"/>
            <w:vAlign w:val="center"/>
          </w:tcPr>
          <w:p w:rsidR="00726C23" w:rsidRPr="00D20EBE" w:rsidRDefault="00726C23" w:rsidP="00DF3B37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726C23" w:rsidRPr="00AC3328" w:rsidTr="00DF3B37">
        <w:trPr>
          <w:jc w:val="center"/>
        </w:trPr>
        <w:tc>
          <w:tcPr>
            <w:tcW w:w="601" w:type="dxa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726C23" w:rsidRPr="00D20EBE" w:rsidRDefault="00726C23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726C23" w:rsidRPr="00AC3328" w:rsidTr="00DF3B37">
        <w:trPr>
          <w:trHeight w:val="243"/>
          <w:jc w:val="center"/>
        </w:trPr>
        <w:tc>
          <w:tcPr>
            <w:tcW w:w="16052" w:type="dxa"/>
            <w:gridSpan w:val="14"/>
          </w:tcPr>
          <w:p w:rsidR="00726C23" w:rsidRPr="009F1F48" w:rsidRDefault="00726C23" w:rsidP="00DF3B37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721D1">
              <w:rPr>
                <w:i/>
              </w:rPr>
              <w:t>Выполнены мероприятия по обеспечению функционирования аппаратно-программного комплекса «Безопасный город»</w:t>
            </w:r>
            <w:r w:rsidRPr="00483CE2">
              <w:rPr>
                <w:i/>
              </w:rPr>
              <w:t>».</w:t>
            </w:r>
          </w:p>
        </w:tc>
      </w:tr>
      <w:tr w:rsidR="00726C23" w:rsidRPr="00AC3328" w:rsidTr="00DF3B37">
        <w:trPr>
          <w:jc w:val="center"/>
        </w:trPr>
        <w:tc>
          <w:tcPr>
            <w:tcW w:w="601" w:type="dxa"/>
          </w:tcPr>
          <w:p w:rsidR="00726C23" w:rsidRPr="004042A0" w:rsidRDefault="00726C23" w:rsidP="00DF3B3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726C23" w:rsidRPr="004042A0" w:rsidRDefault="00726C23" w:rsidP="00DF3B3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726C23" w:rsidRPr="007906DC" w:rsidRDefault="00726C23" w:rsidP="00DF3B37">
            <w:r>
              <w:t>Обеспечение функционирования аппаратно-программного ком</w:t>
            </w:r>
            <w:r w:rsidRPr="006721D1">
              <w:t>плекса «Безопасный город» на территории Алексеевского сельского поселения</w:t>
            </w:r>
          </w:p>
        </w:tc>
        <w:tc>
          <w:tcPr>
            <w:tcW w:w="1134" w:type="dxa"/>
          </w:tcPr>
          <w:p w:rsidR="00726C23" w:rsidRPr="004042A0" w:rsidRDefault="00726C23" w:rsidP="00DF3B3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726C23" w:rsidRPr="004042A0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890" w:type="dxa"/>
          </w:tcPr>
          <w:p w:rsidR="00726C23" w:rsidRPr="004042A0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</w:tcPr>
          <w:p w:rsidR="00726C23" w:rsidRPr="004042A0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38" w:type="dxa"/>
          </w:tcPr>
          <w:p w:rsidR="00726C23" w:rsidRPr="004042A0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726C23" w:rsidRPr="004042A0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DF3B37">
            <w:pPr>
              <w:jc w:val="center"/>
              <w:rPr>
                <w:color w:val="000000"/>
              </w:rPr>
            </w:pPr>
            <w:r w:rsidRPr="006721D1">
              <w:rPr>
                <w:color w:val="000000"/>
                <w:sz w:val="22"/>
                <w:szCs w:val="22"/>
              </w:rPr>
              <w:t>Администрации Алексеевского сельского поселения Октябрьского района от 07.11.2018 № 104 «Об утверждении муниципальной программы Алексеевского сельского поселения Октябрьского района «Пожарная безопасность и защита населения и территории Алексеевского сельского поселения от чрезвычайных ситуаций»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726C23" w:rsidRPr="004042A0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726C23" w:rsidRPr="004042A0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726C23" w:rsidRPr="004042A0" w:rsidRDefault="00726C23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8" w:type="dxa"/>
          </w:tcPr>
          <w:p w:rsidR="00726C23" w:rsidRPr="004042A0" w:rsidRDefault="00726C23" w:rsidP="00DF3B37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726C23" w:rsidRDefault="00726C23" w:rsidP="006721D1">
      <w:pPr>
        <w:spacing w:line="264" w:lineRule="auto"/>
        <w:rPr>
          <w:sz w:val="20"/>
          <w:highlight w:val="yellow"/>
        </w:rPr>
      </w:pPr>
    </w:p>
    <w:p w:rsidR="00726C23" w:rsidRDefault="00726C23" w:rsidP="006721D1">
      <w:pPr>
        <w:spacing w:line="264" w:lineRule="auto"/>
        <w:rPr>
          <w:sz w:val="20"/>
        </w:rPr>
      </w:pPr>
    </w:p>
    <w:p w:rsidR="00726C23" w:rsidRDefault="00726C23" w:rsidP="006721D1">
      <w:pPr>
        <w:spacing w:line="264" w:lineRule="auto"/>
        <w:rPr>
          <w:sz w:val="20"/>
        </w:rPr>
      </w:pPr>
    </w:p>
    <w:p w:rsidR="00726C23" w:rsidRDefault="00726C23" w:rsidP="006721D1">
      <w:pPr>
        <w:spacing w:line="264" w:lineRule="auto"/>
        <w:rPr>
          <w:sz w:val="20"/>
        </w:rPr>
      </w:pPr>
    </w:p>
    <w:p w:rsidR="00726C23" w:rsidRPr="00AB1A30" w:rsidRDefault="00726C23" w:rsidP="006721D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>за 9 месяцев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726C23" w:rsidRPr="00F779AF" w:rsidTr="00DF3B3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726C23" w:rsidRPr="00F779AF" w:rsidTr="00DF3B3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37042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rPr>
                <w:sz w:val="20"/>
                <w:szCs w:val="20"/>
              </w:rPr>
            </w:pPr>
          </w:p>
        </w:tc>
      </w:tr>
      <w:tr w:rsidR="00726C23" w:rsidRPr="00F779AF" w:rsidTr="00DF3B3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726C23" w:rsidRPr="00F779AF" w:rsidTr="00DF3B37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721D1">
              <w:rPr>
                <w:i/>
              </w:rPr>
              <w:t>Выполнены мероприятия по обеспечению функционирования аппаратно-программного комплекса «Безопасный город»</w:t>
            </w:r>
            <w:r w:rsidRPr="00483CE2">
              <w:rPr>
                <w:i/>
              </w:rPr>
              <w:t>».</w:t>
            </w:r>
          </w:p>
        </w:tc>
      </w:tr>
      <w:tr w:rsidR="00726C23" w:rsidRPr="00F779AF" w:rsidTr="00DF3B37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726C23" w:rsidRPr="00B14CCF" w:rsidRDefault="00726C23" w:rsidP="00DF3B37">
            <w:r w:rsidRPr="006721D1">
              <w:rPr>
                <w:sz w:val="22"/>
                <w:szCs w:val="22"/>
              </w:rPr>
              <w:t xml:space="preserve">Обеспечение функционирования аппаратно-программного комплекса «Безопасный город» на территории Алексеевского сельского поселения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единиц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726C23" w:rsidRPr="00F779AF" w:rsidTr="00DF3B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26C23" w:rsidRPr="00F779AF" w:rsidTr="00DF3B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726C23" w:rsidRPr="00F779AF" w:rsidRDefault="00726C23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726C23" w:rsidRPr="009A5B6D" w:rsidRDefault="00726C23" w:rsidP="006721D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726C23" w:rsidRPr="00173FD6" w:rsidRDefault="00726C23" w:rsidP="006721D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726C23" w:rsidRPr="009A5B6D" w:rsidTr="00DF3B37">
        <w:trPr>
          <w:trHeight w:val="986"/>
        </w:trPr>
        <w:tc>
          <w:tcPr>
            <w:tcW w:w="567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726C23" w:rsidRPr="00D758C1" w:rsidRDefault="00726C23" w:rsidP="00DF3B37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726C23" w:rsidRPr="00D758C1" w:rsidRDefault="00726C23" w:rsidP="00DF3B37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726C23" w:rsidRPr="00D758C1" w:rsidRDefault="00726C23" w:rsidP="00DF3B37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726C23" w:rsidRPr="009A5B6D" w:rsidTr="00DF3B37">
        <w:trPr>
          <w:trHeight w:val="181"/>
        </w:trPr>
        <w:tc>
          <w:tcPr>
            <w:tcW w:w="567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726C23" w:rsidRPr="009A5B6D" w:rsidTr="00DF3B37">
        <w:trPr>
          <w:trHeight w:val="181"/>
        </w:trPr>
        <w:tc>
          <w:tcPr>
            <w:tcW w:w="15839" w:type="dxa"/>
            <w:gridSpan w:val="15"/>
          </w:tcPr>
          <w:p w:rsidR="00726C23" w:rsidRPr="005B5FA2" w:rsidRDefault="00726C23" w:rsidP="00DF3B37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721D1">
              <w:rPr>
                <w:i/>
              </w:rPr>
              <w:t>Выполнены мероприятия по обеспечению функционирования аппаратно-программного комплекса «Безопасный город»</w:t>
            </w:r>
            <w:r w:rsidRPr="00483CE2">
              <w:rPr>
                <w:i/>
              </w:rPr>
              <w:t>».</w:t>
            </w:r>
          </w:p>
        </w:tc>
      </w:tr>
      <w:tr w:rsidR="00726C23" w:rsidRPr="00A26157" w:rsidTr="00DF3B37">
        <w:trPr>
          <w:trHeight w:val="363"/>
        </w:trPr>
        <w:tc>
          <w:tcPr>
            <w:tcW w:w="567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726C23" w:rsidRPr="00D758C1" w:rsidRDefault="00726C23" w:rsidP="00DF3B37">
            <w:pPr>
              <w:contextualSpacing/>
              <w:rPr>
                <w:color w:val="000000"/>
              </w:rPr>
            </w:pPr>
            <w:r w:rsidRPr="006F3621">
              <w:t>Мероприятие(результат) 1.: «</w:t>
            </w:r>
            <w:r w:rsidRPr="006721D1"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  <w:r w:rsidRPr="006F3621">
              <w:t>»</w:t>
            </w:r>
          </w:p>
        </w:tc>
        <w:tc>
          <w:tcPr>
            <w:tcW w:w="850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3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26C23" w:rsidRPr="0041699D" w:rsidRDefault="00726C23" w:rsidP="00257E0D">
            <w:pPr>
              <w:contextualSpacing/>
              <w:rPr>
                <w:color w:val="000000"/>
              </w:rPr>
            </w:pPr>
            <w:r w:rsidRPr="0041699D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</w:tr>
      <w:tr w:rsidR="00726C23" w:rsidRPr="00A26157" w:rsidTr="00DF3B37">
        <w:trPr>
          <w:trHeight w:val="363"/>
        </w:trPr>
        <w:tc>
          <w:tcPr>
            <w:tcW w:w="567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726C23" w:rsidRDefault="00726C23" w:rsidP="00DF3B37">
            <w:pPr>
              <w:contextualSpacing/>
            </w:pPr>
            <w:r>
              <w:t>Контрольная точка 1.1.</w:t>
            </w:r>
          </w:p>
          <w:p w:rsidR="00726C23" w:rsidRPr="004E25EB" w:rsidRDefault="00726C23" w:rsidP="00DF3B37">
            <w:pPr>
              <w:contextualSpacing/>
            </w:pPr>
            <w:r>
              <w:t>«</w:t>
            </w:r>
            <w:r w:rsidRPr="006721D1">
              <w:t>Заключен контракт (контракты) на обеспечение функционирования аппаратно-программного комплекса «Безопасный город»</w:t>
            </w:r>
            <w:r>
              <w:t>»</w:t>
            </w:r>
          </w:p>
        </w:tc>
        <w:tc>
          <w:tcPr>
            <w:tcW w:w="850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01.04.2025</w:t>
            </w:r>
          </w:p>
        </w:tc>
        <w:tc>
          <w:tcPr>
            <w:tcW w:w="1134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28.01.2025, 26.02.2025</w:t>
            </w:r>
          </w:p>
        </w:tc>
        <w:tc>
          <w:tcPr>
            <w:tcW w:w="1134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01.04.2025</w:t>
            </w:r>
          </w:p>
        </w:tc>
        <w:tc>
          <w:tcPr>
            <w:tcW w:w="1275" w:type="dxa"/>
          </w:tcPr>
          <w:p w:rsidR="00726C23" w:rsidRPr="0041699D" w:rsidRDefault="00726C23" w:rsidP="00257E0D">
            <w:pPr>
              <w:contextualSpacing/>
              <w:rPr>
                <w:color w:val="000000"/>
              </w:rPr>
            </w:pPr>
            <w:r w:rsidRPr="0041699D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6677045.24 от 01.12.2024, № Н-1297-24 от 28.01.2025, № 8 от 26.02.2025</w:t>
            </w:r>
            <w:r w:rsidRPr="0041699D">
              <w:rPr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:rsidR="00726C23" w:rsidRPr="0041699D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Показатель годовой</w:t>
            </w:r>
          </w:p>
        </w:tc>
      </w:tr>
      <w:tr w:rsidR="00726C23" w:rsidRPr="00A26157" w:rsidTr="00DF3B37">
        <w:trPr>
          <w:trHeight w:val="363"/>
        </w:trPr>
        <w:tc>
          <w:tcPr>
            <w:tcW w:w="567" w:type="dxa"/>
          </w:tcPr>
          <w:p w:rsidR="00726C23" w:rsidRPr="00D758C1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726C23" w:rsidRDefault="00726C23" w:rsidP="00DF3B37">
            <w:pPr>
              <w:contextualSpacing/>
            </w:pPr>
            <w:r>
              <w:t>Контрольная точка 1.2.</w:t>
            </w:r>
          </w:p>
          <w:p w:rsidR="00726C23" w:rsidRPr="004E25EB" w:rsidRDefault="00726C23" w:rsidP="00DF3B37">
            <w:pPr>
              <w:contextualSpacing/>
            </w:pPr>
            <w:r>
              <w:t>«</w:t>
            </w:r>
            <w:r w:rsidRPr="006721D1">
              <w:t>Оплата товара, работ и услуг</w:t>
            </w:r>
            <w:r>
              <w:t>»</w:t>
            </w:r>
          </w:p>
        </w:tc>
        <w:tc>
          <w:tcPr>
            <w:tcW w:w="850" w:type="dxa"/>
          </w:tcPr>
          <w:p w:rsidR="00726C23" w:rsidRPr="00E23AAC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726C23" w:rsidRPr="00E23AAC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726C23" w:rsidRPr="00E23AAC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726C23" w:rsidRPr="00E23AAC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726C23" w:rsidRPr="00E23AAC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726C23" w:rsidRPr="00E23AAC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726C23" w:rsidRPr="00E23AAC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726C23" w:rsidRPr="00E23AAC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01.05.2025 г.</w:t>
            </w:r>
          </w:p>
        </w:tc>
        <w:tc>
          <w:tcPr>
            <w:tcW w:w="1134" w:type="dxa"/>
          </w:tcPr>
          <w:p w:rsidR="00726C23" w:rsidRPr="00E23AAC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726C23" w:rsidRPr="00E23AAC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01.05.2025 г.</w:t>
            </w:r>
          </w:p>
        </w:tc>
        <w:tc>
          <w:tcPr>
            <w:tcW w:w="1275" w:type="dxa"/>
          </w:tcPr>
          <w:p w:rsidR="00726C23" w:rsidRPr="00E23AAC" w:rsidRDefault="00726C23" w:rsidP="00257E0D">
            <w:pPr>
              <w:contextualSpacing/>
              <w:rPr>
                <w:color w:val="000000"/>
              </w:rPr>
            </w:pPr>
            <w:r w:rsidRPr="00E23AAC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726C23" w:rsidRPr="00E23AAC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производится  ежемесячная оплата услуг интернета. По состоянию на 01.10.2025 г. оплачено 35,7 т.р.</w:t>
            </w:r>
          </w:p>
        </w:tc>
        <w:tc>
          <w:tcPr>
            <w:tcW w:w="851" w:type="dxa"/>
          </w:tcPr>
          <w:p w:rsidR="00726C23" w:rsidRPr="00E23AAC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Показатель годовой</w:t>
            </w:r>
          </w:p>
        </w:tc>
      </w:tr>
    </w:tbl>
    <w:p w:rsidR="00726C23" w:rsidRDefault="00726C23" w:rsidP="006721D1">
      <w:pPr>
        <w:spacing w:after="160" w:line="264" w:lineRule="auto"/>
        <w:jc w:val="center"/>
        <w:rPr>
          <w:sz w:val="20"/>
        </w:rPr>
      </w:pPr>
    </w:p>
    <w:p w:rsidR="00726C23" w:rsidRDefault="00726C23" w:rsidP="006721D1">
      <w:pPr>
        <w:spacing w:after="160" w:line="264" w:lineRule="auto"/>
        <w:rPr>
          <w:sz w:val="20"/>
        </w:rPr>
      </w:pPr>
    </w:p>
    <w:p w:rsidR="00726C23" w:rsidRDefault="00726C23" w:rsidP="006721D1">
      <w:pPr>
        <w:spacing w:after="160" w:line="264" w:lineRule="auto"/>
        <w:rPr>
          <w:sz w:val="20"/>
        </w:rPr>
      </w:pPr>
    </w:p>
    <w:p w:rsidR="00726C23" w:rsidRDefault="00726C23" w:rsidP="006721D1">
      <w:pPr>
        <w:spacing w:after="160" w:line="264" w:lineRule="auto"/>
        <w:rPr>
          <w:sz w:val="20"/>
        </w:rPr>
      </w:pPr>
    </w:p>
    <w:p w:rsidR="00726C23" w:rsidRDefault="00726C23" w:rsidP="006721D1">
      <w:pPr>
        <w:spacing w:after="160" w:line="264" w:lineRule="auto"/>
        <w:rPr>
          <w:sz w:val="20"/>
        </w:rPr>
      </w:pPr>
    </w:p>
    <w:p w:rsidR="00726C23" w:rsidRDefault="00726C23" w:rsidP="006721D1">
      <w:pPr>
        <w:spacing w:after="160" w:line="264" w:lineRule="auto"/>
        <w:rPr>
          <w:sz w:val="20"/>
        </w:rPr>
      </w:pPr>
    </w:p>
    <w:p w:rsidR="00726C23" w:rsidRDefault="00726C23" w:rsidP="006721D1">
      <w:pPr>
        <w:spacing w:after="160" w:line="264" w:lineRule="auto"/>
        <w:rPr>
          <w:sz w:val="20"/>
        </w:rPr>
      </w:pPr>
    </w:p>
    <w:p w:rsidR="00726C23" w:rsidRDefault="00726C23" w:rsidP="006721D1">
      <w:pPr>
        <w:spacing w:after="160" w:line="264" w:lineRule="auto"/>
        <w:rPr>
          <w:sz w:val="20"/>
        </w:rPr>
      </w:pPr>
    </w:p>
    <w:p w:rsidR="00726C23" w:rsidRDefault="00726C23" w:rsidP="006721D1">
      <w:pPr>
        <w:spacing w:after="160" w:line="264" w:lineRule="auto"/>
        <w:rPr>
          <w:sz w:val="20"/>
        </w:rPr>
      </w:pPr>
    </w:p>
    <w:p w:rsidR="00726C23" w:rsidRDefault="00726C23" w:rsidP="006721D1">
      <w:pPr>
        <w:spacing w:after="160" w:line="264" w:lineRule="auto"/>
        <w:rPr>
          <w:sz w:val="20"/>
        </w:rPr>
      </w:pPr>
    </w:p>
    <w:p w:rsidR="00726C23" w:rsidRDefault="00726C23" w:rsidP="006721D1">
      <w:pPr>
        <w:spacing w:after="160" w:line="264" w:lineRule="auto"/>
        <w:rPr>
          <w:sz w:val="20"/>
        </w:rPr>
      </w:pPr>
    </w:p>
    <w:p w:rsidR="00726C23" w:rsidRDefault="00726C23" w:rsidP="006721D1">
      <w:pPr>
        <w:spacing w:after="160" w:line="264" w:lineRule="auto"/>
        <w:rPr>
          <w:sz w:val="20"/>
        </w:rPr>
      </w:pPr>
    </w:p>
    <w:p w:rsidR="00726C23" w:rsidRPr="00F37042" w:rsidRDefault="00726C23" w:rsidP="006721D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726C23" w:rsidRPr="00813F2D" w:rsidRDefault="00726C23" w:rsidP="006721D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726C23" w:rsidRPr="00F37042" w:rsidTr="00DF3B37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DF3B37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726C23" w:rsidRPr="00F37042" w:rsidRDefault="00726C23" w:rsidP="00DF3B3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DF3B37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DF3B37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726C23" w:rsidRPr="00F37042" w:rsidRDefault="00726C23" w:rsidP="00DF3B3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726C23" w:rsidRPr="00F37042" w:rsidRDefault="00726C23" w:rsidP="00DF3B37">
            <w:pPr>
              <w:rPr>
                <w:color w:val="000000"/>
              </w:rPr>
            </w:pPr>
          </w:p>
        </w:tc>
      </w:tr>
      <w:tr w:rsidR="00726C23" w:rsidRPr="00F37042" w:rsidTr="00DF3B37">
        <w:trPr>
          <w:trHeight w:val="216"/>
          <w:jc w:val="center"/>
        </w:trPr>
        <w:tc>
          <w:tcPr>
            <w:tcW w:w="5262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726C23" w:rsidRPr="00F37042" w:rsidTr="00DF3B37">
        <w:trPr>
          <w:jc w:val="center"/>
        </w:trPr>
        <w:tc>
          <w:tcPr>
            <w:tcW w:w="5262" w:type="dxa"/>
          </w:tcPr>
          <w:p w:rsidR="00726C23" w:rsidRPr="00F37042" w:rsidRDefault="00726C23" w:rsidP="00DF3B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721D1">
              <w:rPr>
                <w:i/>
                <w:color w:val="000000"/>
                <w:sz w:val="22"/>
                <w:szCs w:val="22"/>
              </w:rPr>
              <w:t>Создание аппаратно-программного комплекса «Безопасный город» на территории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981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096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67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726C23" w:rsidRPr="001103A9" w:rsidRDefault="00726C23" w:rsidP="001103A9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177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76,5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DF3B37">
        <w:trPr>
          <w:jc w:val="center"/>
        </w:trPr>
        <w:tc>
          <w:tcPr>
            <w:tcW w:w="5262" w:type="dxa"/>
          </w:tcPr>
          <w:p w:rsidR="00726C23" w:rsidRPr="00F37042" w:rsidRDefault="00726C23" w:rsidP="00DF3B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981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096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67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726C23" w:rsidRPr="001103A9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1773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76,5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DF3B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DF3B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DF3B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C23" w:rsidRPr="00F37042" w:rsidRDefault="00726C23" w:rsidP="00DF3B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DF3B37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6721D1">
              <w:rPr>
                <w:i/>
                <w:color w:val="000000"/>
                <w:sz w:val="22"/>
                <w:szCs w:val="22"/>
              </w:rPr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981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096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67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726C23" w:rsidRPr="001103A9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1773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76,5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DF3B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981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096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67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726C23" w:rsidRPr="001103A9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37,5</w:t>
            </w:r>
          </w:p>
        </w:tc>
        <w:tc>
          <w:tcPr>
            <w:tcW w:w="1773" w:type="dxa"/>
          </w:tcPr>
          <w:p w:rsidR="00726C23" w:rsidRPr="00F37042" w:rsidRDefault="00726C23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76,5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DF3B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DF3B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C23" w:rsidRPr="00F37042" w:rsidRDefault="00726C23" w:rsidP="00DF3B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726C23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6C23" w:rsidRPr="00F37042" w:rsidRDefault="00726C23" w:rsidP="00DF3B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726C23" w:rsidRPr="00F37042" w:rsidRDefault="00726C23" w:rsidP="00DF3B37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726C23" w:rsidRPr="009A5B6D" w:rsidRDefault="00726C23" w:rsidP="006721D1">
      <w:pPr>
        <w:rPr>
          <w:highlight w:val="yellow"/>
        </w:rPr>
        <w:sectPr w:rsidR="00726C23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726C23" w:rsidRPr="009A5B6D" w:rsidRDefault="00726C23" w:rsidP="006721D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726C23" w:rsidRPr="00F37042" w:rsidRDefault="00726C23" w:rsidP="006721D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726C23" w:rsidRPr="00B66A1D" w:rsidRDefault="00726C23" w:rsidP="006721D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726C23" w:rsidRPr="00F37042" w:rsidTr="00DF3B37">
        <w:tc>
          <w:tcPr>
            <w:tcW w:w="704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726C23" w:rsidRPr="00F37042" w:rsidTr="00DF3B37">
        <w:tc>
          <w:tcPr>
            <w:tcW w:w="704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726C23" w:rsidRPr="00F37042" w:rsidRDefault="00726C23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726C23" w:rsidRPr="006F3621" w:rsidRDefault="00726C23" w:rsidP="006F3621">
      <w:pPr>
        <w:rPr>
          <w:sz w:val="28"/>
          <w:szCs w:val="20"/>
        </w:rPr>
        <w:sectPr w:rsidR="00726C23" w:rsidRPr="006F3621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726C23" w:rsidRPr="006A3F40" w:rsidRDefault="00726C23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C85643">
        <w:rPr>
          <w:color w:val="000000"/>
          <w:sz w:val="28"/>
          <w:szCs w:val="20"/>
        </w:rPr>
        <w:t>Пожарная безопасность и защита населения и территории Алексеевского сельского поселения от чрезвычайных ситуаций</w:t>
      </w:r>
      <w:r w:rsidRPr="006A3F40">
        <w:rPr>
          <w:color w:val="000000"/>
          <w:sz w:val="28"/>
          <w:szCs w:val="20"/>
        </w:rPr>
        <w:t>» по итогам</w:t>
      </w:r>
      <w:r>
        <w:rPr>
          <w:color w:val="000000"/>
          <w:sz w:val="28"/>
          <w:szCs w:val="20"/>
        </w:rPr>
        <w:t xml:space="preserve"> 9 месяцев</w:t>
      </w:r>
      <w:r w:rsidRPr="006A3F40">
        <w:rPr>
          <w:color w:val="000000"/>
          <w:sz w:val="28"/>
          <w:szCs w:val="20"/>
        </w:rPr>
        <w:t xml:space="preserve"> 2025 года</w:t>
      </w:r>
    </w:p>
    <w:p w:rsidR="00726C23" w:rsidRPr="006A3F40" w:rsidRDefault="00726C23" w:rsidP="007F2E2D">
      <w:pPr>
        <w:jc w:val="both"/>
        <w:rPr>
          <w:color w:val="000000"/>
          <w:sz w:val="28"/>
          <w:szCs w:val="20"/>
        </w:rPr>
      </w:pPr>
    </w:p>
    <w:p w:rsidR="00726C23" w:rsidRDefault="00726C2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C85643">
        <w:rPr>
          <w:color w:val="000000"/>
          <w:sz w:val="28"/>
          <w:szCs w:val="20"/>
        </w:rPr>
        <w:t>Пожарная безопасность и защита населения и территории Алексеевского сельского поселения от чрезвычайных ситуаций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104</w:t>
      </w:r>
      <w:r w:rsidRPr="006A3F40">
        <w:rPr>
          <w:color w:val="000000"/>
          <w:sz w:val="28"/>
          <w:szCs w:val="20"/>
        </w:rPr>
        <w:t xml:space="preserve">. </w:t>
      </w:r>
    </w:p>
    <w:p w:rsidR="00726C23" w:rsidRDefault="00726C2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59,0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59,0 тыс. рублей, ф</w:t>
      </w:r>
      <w:r w:rsidRPr="006A3F40">
        <w:rPr>
          <w:color w:val="000000"/>
          <w:sz w:val="28"/>
          <w:szCs w:val="20"/>
        </w:rPr>
        <w:t>актическое освоение средств по итогам</w:t>
      </w:r>
      <w:r>
        <w:rPr>
          <w:color w:val="000000"/>
          <w:sz w:val="28"/>
          <w:szCs w:val="20"/>
        </w:rPr>
        <w:t xml:space="preserve"> 9 месяцев</w:t>
      </w:r>
      <w:r w:rsidRPr="006A3F40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 xml:space="preserve">37,5 тыс. рублей или 63,6 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726C23" w:rsidRPr="006A3F40" w:rsidRDefault="00726C2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ab/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726C23" w:rsidRDefault="00726C23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C85643">
        <w:rPr>
          <w:color w:val="000000"/>
          <w:sz w:val="28"/>
          <w:szCs w:val="20"/>
        </w:rPr>
        <w:t>Пожарная безопасность</w:t>
      </w:r>
      <w:r>
        <w:rPr>
          <w:color w:val="000000"/>
          <w:sz w:val="28"/>
          <w:szCs w:val="20"/>
        </w:rPr>
        <w:t>»;</w:t>
      </w:r>
    </w:p>
    <w:p w:rsidR="00726C23" w:rsidRDefault="00726C23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</w:t>
      </w:r>
      <w:r w:rsidRPr="00C85643">
        <w:rPr>
          <w:color w:val="000000"/>
          <w:sz w:val="28"/>
          <w:szCs w:val="20"/>
        </w:rPr>
        <w:t>Защита населения от чрезвычайных ситуаций</w:t>
      </w:r>
      <w:r w:rsidRPr="00A35FDA">
        <w:rPr>
          <w:color w:val="000000"/>
          <w:sz w:val="28"/>
          <w:szCs w:val="20"/>
        </w:rPr>
        <w:t>»;</w:t>
      </w:r>
    </w:p>
    <w:p w:rsidR="00726C23" w:rsidRDefault="00726C23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</w:t>
      </w:r>
      <w:r w:rsidRPr="00C85643">
        <w:rPr>
          <w:color w:val="000000"/>
          <w:sz w:val="28"/>
          <w:szCs w:val="20"/>
        </w:rPr>
        <w:t>Обеспечение безопасности на воде</w:t>
      </w:r>
      <w:r>
        <w:rPr>
          <w:color w:val="000000"/>
          <w:sz w:val="28"/>
          <w:szCs w:val="20"/>
        </w:rPr>
        <w:t>»;</w:t>
      </w:r>
    </w:p>
    <w:p w:rsidR="00726C23" w:rsidRPr="006A3F40" w:rsidRDefault="00726C23" w:rsidP="00612207">
      <w:pPr>
        <w:ind w:left="600"/>
        <w:jc w:val="both"/>
        <w:rPr>
          <w:color w:val="000000"/>
          <w:sz w:val="28"/>
          <w:szCs w:val="20"/>
        </w:rPr>
      </w:pPr>
      <w:r w:rsidRPr="00C85643">
        <w:rPr>
          <w:color w:val="000000"/>
          <w:sz w:val="28"/>
          <w:szCs w:val="20"/>
        </w:rPr>
        <w:t>Комплекс процессных мероприятий – «Создание аппаратно-программного комплекса «Безопасный город» на территории Алексеевского сельского поселения</w:t>
      </w:r>
      <w:r>
        <w:rPr>
          <w:color w:val="000000"/>
          <w:sz w:val="28"/>
          <w:szCs w:val="20"/>
        </w:rPr>
        <w:t>».</w:t>
      </w:r>
    </w:p>
    <w:p w:rsidR="00726C23" w:rsidRPr="006D505B" w:rsidRDefault="00726C2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D505B">
        <w:rPr>
          <w:color w:val="000000"/>
          <w:sz w:val="28"/>
          <w:szCs w:val="20"/>
        </w:rPr>
        <w:t>В рамках муниципальной программы в 2025 году предусмотрено достижение следующих показателей:</w:t>
      </w:r>
    </w:p>
    <w:p w:rsidR="00726C23" w:rsidRPr="006D505B" w:rsidRDefault="00726C23" w:rsidP="00C85643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1 </w:t>
      </w:r>
      <w:r>
        <w:rPr>
          <w:color w:val="000000"/>
          <w:sz w:val="28"/>
          <w:szCs w:val="20"/>
        </w:rPr>
        <w:t xml:space="preserve">Количество пострадавших </w:t>
      </w:r>
      <w:r w:rsidRPr="00C85643">
        <w:rPr>
          <w:color w:val="000000"/>
          <w:sz w:val="28"/>
          <w:szCs w:val="20"/>
        </w:rPr>
        <w:t>в чрезвычайных ситуациях</w:t>
      </w:r>
      <w:r w:rsidRPr="006D505B">
        <w:rPr>
          <w:color w:val="000000"/>
          <w:sz w:val="28"/>
          <w:szCs w:val="20"/>
        </w:rPr>
        <w:t>;</w:t>
      </w:r>
    </w:p>
    <w:p w:rsidR="00726C23" w:rsidRPr="006D505B" w:rsidRDefault="00726C23" w:rsidP="00C85643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2 </w:t>
      </w:r>
      <w:r w:rsidRPr="00C85643">
        <w:rPr>
          <w:color w:val="000000"/>
          <w:sz w:val="28"/>
          <w:szCs w:val="20"/>
        </w:rPr>
        <w:t>Доля населения Алексеевского сельского поселения, обеспеченн</w:t>
      </w:r>
      <w:r>
        <w:rPr>
          <w:color w:val="000000"/>
          <w:sz w:val="28"/>
          <w:szCs w:val="20"/>
        </w:rPr>
        <w:t xml:space="preserve">ого противопожарным прикрытием в соответствии </w:t>
      </w:r>
      <w:r w:rsidRPr="00C85643">
        <w:rPr>
          <w:color w:val="000000"/>
          <w:sz w:val="28"/>
          <w:szCs w:val="20"/>
        </w:rPr>
        <w:t>с установленными временными нормативами прибытия первого подразделения</w:t>
      </w:r>
      <w:r>
        <w:rPr>
          <w:color w:val="000000"/>
          <w:sz w:val="28"/>
          <w:szCs w:val="20"/>
        </w:rPr>
        <w:t xml:space="preserve"> пожарной охраны </w:t>
      </w:r>
      <w:r w:rsidRPr="00C85643">
        <w:rPr>
          <w:color w:val="000000"/>
          <w:sz w:val="28"/>
          <w:szCs w:val="20"/>
        </w:rPr>
        <w:t>к месту вызова</w:t>
      </w:r>
      <w:r w:rsidRPr="006D505B">
        <w:rPr>
          <w:color w:val="000000"/>
          <w:sz w:val="28"/>
          <w:szCs w:val="20"/>
        </w:rPr>
        <w:t>;</w:t>
      </w:r>
    </w:p>
    <w:p w:rsidR="00726C23" w:rsidRPr="006D505B" w:rsidRDefault="00726C23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3 </w:t>
      </w:r>
      <w:r w:rsidRPr="00C85643">
        <w:rPr>
          <w:color w:val="000000"/>
          <w:sz w:val="28"/>
          <w:szCs w:val="20"/>
        </w:rPr>
        <w:t>Доля населения Алексеевского сельского поселен</w:t>
      </w:r>
      <w:r>
        <w:rPr>
          <w:color w:val="000000"/>
          <w:sz w:val="28"/>
          <w:szCs w:val="20"/>
        </w:rPr>
        <w:t>ия, охваченного автоматизирован</w:t>
      </w:r>
      <w:r w:rsidRPr="00C85643">
        <w:rPr>
          <w:color w:val="000000"/>
          <w:sz w:val="28"/>
          <w:szCs w:val="20"/>
        </w:rPr>
        <w:t>ными техническими средствами оповещения</w:t>
      </w:r>
      <w:r>
        <w:rPr>
          <w:color w:val="000000"/>
          <w:sz w:val="28"/>
          <w:szCs w:val="20"/>
        </w:rPr>
        <w:t>.</w:t>
      </w:r>
    </w:p>
    <w:p w:rsidR="00726C23" w:rsidRDefault="00726C2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6A3F40">
        <w:rPr>
          <w:color w:val="000000"/>
          <w:sz w:val="28"/>
          <w:szCs w:val="20"/>
        </w:rPr>
        <w:t xml:space="preserve">Достижение показателей </w:t>
      </w:r>
      <w:r>
        <w:rPr>
          <w:color w:val="000000"/>
          <w:sz w:val="28"/>
          <w:szCs w:val="20"/>
        </w:rPr>
        <w:t>запланировано на конец года, все показатели будут достигнуты в полном объеме в установленный срок</w:t>
      </w:r>
      <w:r w:rsidRPr="006A3F40">
        <w:rPr>
          <w:color w:val="000000"/>
          <w:sz w:val="28"/>
          <w:szCs w:val="20"/>
        </w:rPr>
        <w:t>.</w:t>
      </w:r>
    </w:p>
    <w:p w:rsidR="00726C23" w:rsidRDefault="00726C2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C85643">
        <w:rPr>
          <w:color w:val="000000"/>
          <w:sz w:val="28"/>
          <w:szCs w:val="20"/>
        </w:rPr>
        <w:t>Пожарная безопасность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10,0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10,0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9 месяцев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726C23" w:rsidRDefault="00726C2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</w:t>
      </w:r>
      <w:r w:rsidRPr="00C85643">
        <w:rPr>
          <w:color w:val="000000"/>
          <w:sz w:val="28"/>
          <w:szCs w:val="20"/>
        </w:rPr>
        <w:t>Пожарная безопасность</w:t>
      </w:r>
      <w:r>
        <w:rPr>
          <w:color w:val="000000"/>
          <w:sz w:val="28"/>
          <w:szCs w:val="20"/>
        </w:rPr>
        <w:t>» в 2025 году предусмотрены мероприятия:</w:t>
      </w:r>
    </w:p>
    <w:p w:rsidR="00726C23" w:rsidRDefault="00726C23" w:rsidP="00C85643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 w:rsidRPr="00C85643">
        <w:rPr>
          <w:sz w:val="28"/>
          <w:szCs w:val="28"/>
        </w:rPr>
        <w:t>Оснащение техникой, оборудованием, снаряжением  улучшение материально технической базы поселения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B50A49">
        <w:rPr>
          <w:sz w:val="28"/>
          <w:szCs w:val="28"/>
        </w:rPr>
        <w:t>Достижение показателя запланировано на конец года.</w:t>
      </w:r>
    </w:p>
    <w:p w:rsidR="00726C23" w:rsidRDefault="00726C2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C85643">
        <w:rPr>
          <w:color w:val="000000"/>
          <w:sz w:val="28"/>
          <w:szCs w:val="20"/>
        </w:rPr>
        <w:t>Пожарная безопасность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2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726C23" w:rsidRDefault="00726C23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По итогам 9 месяцев 2025 года не достигнуты контрольные точки, в связи с тем, что срок их исполнения не наступил.</w:t>
      </w:r>
    </w:p>
    <w:p w:rsidR="00726C23" w:rsidRDefault="00726C23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C85643">
        <w:rPr>
          <w:color w:val="000000"/>
          <w:sz w:val="28"/>
          <w:szCs w:val="20"/>
        </w:rPr>
        <w:t>Защита населения от чрезвычайных ситуаций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9 месяцев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726C23" w:rsidRDefault="00726C23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</w:t>
      </w:r>
      <w:r w:rsidRPr="00C85643">
        <w:rPr>
          <w:color w:val="000000"/>
          <w:sz w:val="28"/>
          <w:szCs w:val="20"/>
        </w:rPr>
        <w:t>Защита населения от чрезвычайных ситуаций</w:t>
      </w:r>
      <w:r>
        <w:rPr>
          <w:color w:val="000000"/>
          <w:sz w:val="28"/>
          <w:szCs w:val="20"/>
        </w:rPr>
        <w:t>» в 2025 году предусмотрены мероприятия:</w:t>
      </w:r>
    </w:p>
    <w:p w:rsidR="00726C23" w:rsidRDefault="00726C23" w:rsidP="00110E5A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 w:rsidRPr="00C85643">
        <w:rPr>
          <w:sz w:val="28"/>
          <w:szCs w:val="28"/>
        </w:rPr>
        <w:t>Поддержание в готовности и модернизация системы оповещения населения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B50A49">
        <w:rPr>
          <w:sz w:val="28"/>
          <w:szCs w:val="28"/>
        </w:rPr>
        <w:t>Достижение показателя запланировано на конец года.</w:t>
      </w:r>
    </w:p>
    <w:p w:rsidR="00726C23" w:rsidRDefault="00726C23" w:rsidP="003F6DD5">
      <w:pPr>
        <w:ind w:left="600"/>
        <w:jc w:val="both"/>
        <w:rPr>
          <w:color w:val="000000"/>
          <w:sz w:val="28"/>
          <w:szCs w:val="20"/>
        </w:rPr>
      </w:pP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C85643">
        <w:rPr>
          <w:sz w:val="28"/>
          <w:szCs w:val="28"/>
        </w:rPr>
        <w:t>Защита населения от чрезвычайных ситуаций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2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726C23" w:rsidRDefault="00726C23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По итогам 9 месяцев 2025 года не достигнуты контрольные точки, в связи с тем, что срок их исполнения не наступил.</w:t>
      </w:r>
    </w:p>
    <w:p w:rsidR="00726C23" w:rsidRDefault="00726C23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C85643">
        <w:rPr>
          <w:color w:val="000000"/>
          <w:sz w:val="28"/>
          <w:szCs w:val="20"/>
        </w:rPr>
        <w:t>Обеспечение безопасности на воде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9 месяцев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726C23" w:rsidRDefault="00726C23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</w:t>
      </w:r>
      <w:r w:rsidRPr="00C85643">
        <w:rPr>
          <w:color w:val="000000"/>
          <w:sz w:val="28"/>
          <w:szCs w:val="20"/>
        </w:rPr>
        <w:t>Обеспечение безопасности на воде</w:t>
      </w:r>
      <w:r>
        <w:rPr>
          <w:color w:val="000000"/>
          <w:sz w:val="28"/>
          <w:szCs w:val="20"/>
        </w:rPr>
        <w:t>» в 2025 году предусмотрены мероприятия:</w:t>
      </w:r>
    </w:p>
    <w:p w:rsidR="00726C23" w:rsidRDefault="00726C23" w:rsidP="002F6DEB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 w:rsidRPr="00C85643">
        <w:rPr>
          <w:sz w:val="28"/>
          <w:szCs w:val="28"/>
        </w:rPr>
        <w:t>Обеспечена безопасность на водных объектах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B50A49">
        <w:rPr>
          <w:sz w:val="28"/>
          <w:szCs w:val="28"/>
        </w:rPr>
        <w:t>Достижение показателя запланировано на конец года;</w:t>
      </w:r>
    </w:p>
    <w:p w:rsidR="00726C23" w:rsidRDefault="00726C23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C85643">
        <w:rPr>
          <w:color w:val="000000"/>
          <w:sz w:val="28"/>
          <w:szCs w:val="20"/>
        </w:rPr>
        <w:t>Обеспечение безопасности на воде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3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726C23" w:rsidRDefault="00726C23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По итогам 9 месяцев 2025 года не достигнуты контрольные точки, в связи с тем, что срок их исполнения не наступил.</w:t>
      </w:r>
    </w:p>
    <w:p w:rsidR="00726C23" w:rsidRPr="00C85643" w:rsidRDefault="00726C23" w:rsidP="00C85643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C85643">
        <w:rPr>
          <w:color w:val="000000"/>
          <w:sz w:val="28"/>
          <w:szCs w:val="20"/>
        </w:rPr>
        <w:t xml:space="preserve">На реализацию комплекса процессных мероприятий «Создание аппаратно-программного комплекса «Безопасный город» на территории Алексеевского сельского поселения» в 2025 году муниципальной программой предусмотрено </w:t>
      </w:r>
      <w:r>
        <w:rPr>
          <w:color w:val="000000"/>
          <w:sz w:val="28"/>
          <w:szCs w:val="20"/>
        </w:rPr>
        <w:t>49</w:t>
      </w:r>
      <w:r w:rsidRPr="00C85643">
        <w:rPr>
          <w:color w:val="000000"/>
          <w:sz w:val="28"/>
          <w:szCs w:val="20"/>
        </w:rPr>
        <w:t xml:space="preserve">,0 тыс. рублей, сводной бюджетной росписью – </w:t>
      </w:r>
      <w:r>
        <w:rPr>
          <w:color w:val="000000"/>
          <w:sz w:val="28"/>
          <w:szCs w:val="20"/>
        </w:rPr>
        <w:t>49</w:t>
      </w:r>
      <w:r w:rsidRPr="00C85643">
        <w:rPr>
          <w:color w:val="000000"/>
          <w:sz w:val="28"/>
          <w:szCs w:val="20"/>
        </w:rPr>
        <w:t xml:space="preserve">,0 тыс. рублей. Фактическое освоение средств по итогам </w:t>
      </w:r>
      <w:r>
        <w:rPr>
          <w:color w:val="000000"/>
          <w:sz w:val="28"/>
          <w:szCs w:val="20"/>
        </w:rPr>
        <w:t>9 месяцев</w:t>
      </w:r>
      <w:r w:rsidRPr="00C85643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>37,5</w:t>
      </w:r>
      <w:r w:rsidRPr="00C8564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76,5</w:t>
      </w:r>
      <w:r w:rsidRPr="00C8564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ов</w:t>
      </w:r>
      <w:r w:rsidRPr="00C85643">
        <w:rPr>
          <w:color w:val="000000"/>
          <w:sz w:val="28"/>
          <w:szCs w:val="20"/>
        </w:rPr>
        <w:t>.</w:t>
      </w:r>
    </w:p>
    <w:p w:rsidR="00726C23" w:rsidRPr="00C85643" w:rsidRDefault="00726C23" w:rsidP="00C85643">
      <w:pPr>
        <w:ind w:left="600"/>
        <w:jc w:val="both"/>
        <w:rPr>
          <w:color w:val="000000"/>
          <w:sz w:val="28"/>
          <w:szCs w:val="20"/>
        </w:rPr>
      </w:pPr>
      <w:r w:rsidRPr="00C85643">
        <w:rPr>
          <w:color w:val="000000"/>
          <w:sz w:val="28"/>
          <w:szCs w:val="20"/>
        </w:rPr>
        <w:t xml:space="preserve">      В рамках комплекса процессных мероприятий «Создание аппаратно-программного комплекса «Безопасный город» на территории Алексеевского сельского поселения» в 2025 году предусмотрены мероприятия:</w:t>
      </w:r>
    </w:p>
    <w:p w:rsidR="00726C23" w:rsidRPr="00C85643" w:rsidRDefault="00726C23" w:rsidP="00C85643">
      <w:pPr>
        <w:ind w:left="600"/>
        <w:jc w:val="both"/>
        <w:rPr>
          <w:color w:val="000000"/>
          <w:sz w:val="28"/>
          <w:szCs w:val="20"/>
        </w:rPr>
      </w:pPr>
      <w:r w:rsidRPr="00C85643">
        <w:rPr>
          <w:color w:val="000000"/>
          <w:sz w:val="28"/>
          <w:szCs w:val="20"/>
        </w:rPr>
        <w:t>1) Мероприятие (результат) «Создание и развитие аппаратно-программного комплекса «Безопасный город» на территории Алексеевского сельского поселения». Достижение показателя запланировано на конец года;</w:t>
      </w:r>
    </w:p>
    <w:p w:rsidR="00726C23" w:rsidRPr="00C85643" w:rsidRDefault="00726C23" w:rsidP="00C85643">
      <w:pPr>
        <w:ind w:left="600"/>
        <w:jc w:val="both"/>
        <w:rPr>
          <w:color w:val="000000"/>
          <w:sz w:val="28"/>
          <w:szCs w:val="20"/>
        </w:rPr>
      </w:pPr>
      <w:r w:rsidRPr="00C85643">
        <w:rPr>
          <w:color w:val="000000"/>
          <w:sz w:val="28"/>
          <w:szCs w:val="20"/>
        </w:rPr>
        <w:t xml:space="preserve">       Достижение задач комплекса процессных мероприятий  «</w:t>
      </w:r>
      <w:r w:rsidRPr="004E384D">
        <w:rPr>
          <w:color w:val="000000"/>
          <w:sz w:val="28"/>
          <w:szCs w:val="20"/>
        </w:rPr>
        <w:t>Создание аппаратно-программного комплекса «Безопасный город» на территории Алексеевского сельского поселения</w:t>
      </w:r>
      <w:r w:rsidRPr="00C85643">
        <w:rPr>
          <w:color w:val="000000"/>
          <w:sz w:val="28"/>
          <w:szCs w:val="20"/>
        </w:rPr>
        <w:t>» оценивается на основании 2</w:t>
      </w:r>
      <w:bookmarkStart w:id="0" w:name="_GoBack"/>
      <w:bookmarkEnd w:id="0"/>
      <w:r w:rsidRPr="00C85643">
        <w:rPr>
          <w:color w:val="000000"/>
          <w:sz w:val="28"/>
          <w:szCs w:val="20"/>
        </w:rPr>
        <w:t xml:space="preserve"> контрольных точек.</w:t>
      </w:r>
    </w:p>
    <w:p w:rsidR="00726C23" w:rsidRDefault="00726C23" w:rsidP="00C85643">
      <w:pPr>
        <w:ind w:left="600"/>
        <w:jc w:val="both"/>
        <w:rPr>
          <w:color w:val="000000"/>
          <w:sz w:val="28"/>
          <w:szCs w:val="20"/>
        </w:rPr>
      </w:pPr>
      <w:r w:rsidRPr="00C85643">
        <w:rPr>
          <w:color w:val="000000"/>
          <w:sz w:val="28"/>
          <w:szCs w:val="20"/>
        </w:rPr>
        <w:t xml:space="preserve">      По итогам </w:t>
      </w:r>
      <w:r>
        <w:rPr>
          <w:color w:val="000000"/>
          <w:sz w:val="28"/>
          <w:szCs w:val="20"/>
        </w:rPr>
        <w:t>9 месяцев</w:t>
      </w:r>
      <w:r w:rsidRPr="00C85643">
        <w:rPr>
          <w:color w:val="000000"/>
          <w:sz w:val="28"/>
          <w:szCs w:val="20"/>
        </w:rPr>
        <w:t xml:space="preserve"> 2025 года не достигнуты контрольные точки, в связи с тем, что срок их исполнения не наступил.</w:t>
      </w:r>
    </w:p>
    <w:p w:rsidR="00726C23" w:rsidRPr="002F6DEB" w:rsidRDefault="00726C23" w:rsidP="002F6DEB">
      <w:pPr>
        <w:ind w:left="600"/>
        <w:jc w:val="both"/>
        <w:rPr>
          <w:color w:val="000000"/>
          <w:sz w:val="28"/>
          <w:szCs w:val="20"/>
        </w:rPr>
      </w:pPr>
      <w:r w:rsidRPr="002F6DEB">
        <w:rPr>
          <w:color w:val="000000"/>
          <w:sz w:val="28"/>
          <w:szCs w:val="20"/>
        </w:rPr>
        <w:t xml:space="preserve">   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2F6DEB">
        <w:rPr>
          <w:i/>
          <w:color w:val="000000"/>
          <w:sz w:val="28"/>
          <w:szCs w:val="20"/>
        </w:rPr>
        <w:t>.</w:t>
      </w:r>
    </w:p>
    <w:p w:rsidR="00726C23" w:rsidRDefault="00726C23" w:rsidP="00612207">
      <w:pPr>
        <w:ind w:left="600"/>
        <w:jc w:val="both"/>
        <w:rPr>
          <w:sz w:val="28"/>
          <w:szCs w:val="28"/>
        </w:rPr>
      </w:pPr>
    </w:p>
    <w:p w:rsidR="00726C23" w:rsidRDefault="00726C23" w:rsidP="00612207">
      <w:pPr>
        <w:ind w:left="600"/>
        <w:jc w:val="both"/>
        <w:rPr>
          <w:sz w:val="28"/>
          <w:szCs w:val="28"/>
        </w:rPr>
      </w:pPr>
    </w:p>
    <w:p w:rsidR="00726C23" w:rsidRDefault="00726C23" w:rsidP="00612207">
      <w:pPr>
        <w:ind w:left="600"/>
        <w:jc w:val="both"/>
        <w:rPr>
          <w:sz w:val="28"/>
          <w:szCs w:val="28"/>
        </w:rPr>
      </w:pPr>
    </w:p>
    <w:p w:rsidR="00726C23" w:rsidRPr="007F2E2D" w:rsidRDefault="00726C23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726C23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C23" w:rsidRDefault="00726C23">
      <w:r>
        <w:separator/>
      </w:r>
    </w:p>
  </w:endnote>
  <w:endnote w:type="continuationSeparator" w:id="1">
    <w:p w:rsidR="00726C23" w:rsidRDefault="00726C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23" w:rsidRDefault="00726C23">
    <w:pPr>
      <w:pStyle w:val="Footer"/>
      <w:jc w:val="center"/>
    </w:pPr>
  </w:p>
  <w:p w:rsidR="00726C23" w:rsidRDefault="00726C2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C23" w:rsidRDefault="00726C23">
      <w:r>
        <w:separator/>
      </w:r>
    </w:p>
  </w:footnote>
  <w:footnote w:type="continuationSeparator" w:id="1">
    <w:p w:rsidR="00726C23" w:rsidRDefault="00726C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23" w:rsidRDefault="00726C23">
    <w:pPr>
      <w:pStyle w:val="Header"/>
      <w:jc w:val="center"/>
    </w:pPr>
    <w:fldSimple w:instr="PAGE ">
      <w:r>
        <w:rPr>
          <w:noProof/>
        </w:rPr>
        <w:t>33</w:t>
      </w:r>
    </w:fldSimple>
  </w:p>
  <w:p w:rsidR="00726C23" w:rsidRDefault="00726C23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23" w:rsidRDefault="00726C23">
    <w:pPr>
      <w:pStyle w:val="Header"/>
      <w:jc w:val="center"/>
    </w:pPr>
  </w:p>
  <w:p w:rsidR="00726C23" w:rsidRDefault="00726C23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07E1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25D5"/>
    <w:rsid w:val="00077A3D"/>
    <w:rsid w:val="00081F3E"/>
    <w:rsid w:val="000830FC"/>
    <w:rsid w:val="00084E65"/>
    <w:rsid w:val="0008555A"/>
    <w:rsid w:val="0008699A"/>
    <w:rsid w:val="00093D71"/>
    <w:rsid w:val="00095887"/>
    <w:rsid w:val="000A0CFA"/>
    <w:rsid w:val="000A1960"/>
    <w:rsid w:val="000A1C3B"/>
    <w:rsid w:val="000B0303"/>
    <w:rsid w:val="000B42F3"/>
    <w:rsid w:val="000B4E1E"/>
    <w:rsid w:val="000C1A56"/>
    <w:rsid w:val="000C20C5"/>
    <w:rsid w:val="000C6192"/>
    <w:rsid w:val="000C697B"/>
    <w:rsid w:val="000C69D7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03A9"/>
    <w:rsid w:val="00110E5A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51F23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5190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6E6F"/>
    <w:rsid w:val="001F03AA"/>
    <w:rsid w:val="001F354C"/>
    <w:rsid w:val="001F47A5"/>
    <w:rsid w:val="001F4FE5"/>
    <w:rsid w:val="001F5107"/>
    <w:rsid w:val="002037A9"/>
    <w:rsid w:val="00204FD7"/>
    <w:rsid w:val="00205C44"/>
    <w:rsid w:val="00211C3B"/>
    <w:rsid w:val="0021260D"/>
    <w:rsid w:val="00214CE8"/>
    <w:rsid w:val="002170DD"/>
    <w:rsid w:val="002177A0"/>
    <w:rsid w:val="0022176E"/>
    <w:rsid w:val="00221C28"/>
    <w:rsid w:val="00223857"/>
    <w:rsid w:val="00231967"/>
    <w:rsid w:val="00236086"/>
    <w:rsid w:val="0023666C"/>
    <w:rsid w:val="002406FB"/>
    <w:rsid w:val="0024234E"/>
    <w:rsid w:val="00243167"/>
    <w:rsid w:val="00246DC7"/>
    <w:rsid w:val="00247E2B"/>
    <w:rsid w:val="0025739E"/>
    <w:rsid w:val="00257E0D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9D5"/>
    <w:rsid w:val="002B1C0E"/>
    <w:rsid w:val="002B3408"/>
    <w:rsid w:val="002C2C15"/>
    <w:rsid w:val="002C2D46"/>
    <w:rsid w:val="002C34D5"/>
    <w:rsid w:val="002C4ACB"/>
    <w:rsid w:val="002C67BB"/>
    <w:rsid w:val="002C7C04"/>
    <w:rsid w:val="002D177F"/>
    <w:rsid w:val="002D7D83"/>
    <w:rsid w:val="002E3E60"/>
    <w:rsid w:val="002E4351"/>
    <w:rsid w:val="002E777D"/>
    <w:rsid w:val="002F54F6"/>
    <w:rsid w:val="002F55BF"/>
    <w:rsid w:val="002F6DEB"/>
    <w:rsid w:val="00300CD2"/>
    <w:rsid w:val="003105F8"/>
    <w:rsid w:val="0031200F"/>
    <w:rsid w:val="00320D9B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5E4F"/>
    <w:rsid w:val="0037622E"/>
    <w:rsid w:val="00376823"/>
    <w:rsid w:val="00376E34"/>
    <w:rsid w:val="00383162"/>
    <w:rsid w:val="003875D8"/>
    <w:rsid w:val="00390ACA"/>
    <w:rsid w:val="00390D14"/>
    <w:rsid w:val="003936DF"/>
    <w:rsid w:val="003A29C6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3F34C0"/>
    <w:rsid w:val="003F6DD5"/>
    <w:rsid w:val="004022ED"/>
    <w:rsid w:val="0040237C"/>
    <w:rsid w:val="004042A0"/>
    <w:rsid w:val="00406818"/>
    <w:rsid w:val="00410035"/>
    <w:rsid w:val="004109FF"/>
    <w:rsid w:val="004130F1"/>
    <w:rsid w:val="0041699D"/>
    <w:rsid w:val="00422970"/>
    <w:rsid w:val="00427413"/>
    <w:rsid w:val="004306EF"/>
    <w:rsid w:val="00430761"/>
    <w:rsid w:val="004360BD"/>
    <w:rsid w:val="00445FE4"/>
    <w:rsid w:val="00446B53"/>
    <w:rsid w:val="00453098"/>
    <w:rsid w:val="004575D9"/>
    <w:rsid w:val="0046739D"/>
    <w:rsid w:val="004719B4"/>
    <w:rsid w:val="0047353A"/>
    <w:rsid w:val="0048093A"/>
    <w:rsid w:val="004823B0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5EB"/>
    <w:rsid w:val="004E2D83"/>
    <w:rsid w:val="004E384D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06B5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6EA5"/>
    <w:rsid w:val="005F2B91"/>
    <w:rsid w:val="005F6F8C"/>
    <w:rsid w:val="00602FC0"/>
    <w:rsid w:val="00604817"/>
    <w:rsid w:val="0060536F"/>
    <w:rsid w:val="006068C9"/>
    <w:rsid w:val="00611004"/>
    <w:rsid w:val="00611A4E"/>
    <w:rsid w:val="00612207"/>
    <w:rsid w:val="00617D1E"/>
    <w:rsid w:val="006219A0"/>
    <w:rsid w:val="00624348"/>
    <w:rsid w:val="006254D5"/>
    <w:rsid w:val="00631291"/>
    <w:rsid w:val="00632875"/>
    <w:rsid w:val="006337AC"/>
    <w:rsid w:val="00633D5E"/>
    <w:rsid w:val="00634B54"/>
    <w:rsid w:val="00643FFE"/>
    <w:rsid w:val="00646EEE"/>
    <w:rsid w:val="00646F18"/>
    <w:rsid w:val="00652224"/>
    <w:rsid w:val="006547A1"/>
    <w:rsid w:val="00666F55"/>
    <w:rsid w:val="006721D1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641"/>
    <w:rsid w:val="006B0FB9"/>
    <w:rsid w:val="006B3374"/>
    <w:rsid w:val="006B40C9"/>
    <w:rsid w:val="006B500A"/>
    <w:rsid w:val="006B7717"/>
    <w:rsid w:val="006C3364"/>
    <w:rsid w:val="006C4EE3"/>
    <w:rsid w:val="006D0E47"/>
    <w:rsid w:val="006D505B"/>
    <w:rsid w:val="006D536E"/>
    <w:rsid w:val="006E055E"/>
    <w:rsid w:val="006E0F1F"/>
    <w:rsid w:val="006E3403"/>
    <w:rsid w:val="006E390E"/>
    <w:rsid w:val="006F022B"/>
    <w:rsid w:val="006F02F0"/>
    <w:rsid w:val="006F0C39"/>
    <w:rsid w:val="006F191C"/>
    <w:rsid w:val="006F28AF"/>
    <w:rsid w:val="006F3621"/>
    <w:rsid w:val="006F3670"/>
    <w:rsid w:val="006F412D"/>
    <w:rsid w:val="006F5A48"/>
    <w:rsid w:val="006F67A1"/>
    <w:rsid w:val="00702426"/>
    <w:rsid w:val="007031CD"/>
    <w:rsid w:val="00705669"/>
    <w:rsid w:val="00712270"/>
    <w:rsid w:val="00714B2B"/>
    <w:rsid w:val="00715FB9"/>
    <w:rsid w:val="00720084"/>
    <w:rsid w:val="00726C23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A3437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109F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034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0DC9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5A06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46F5"/>
    <w:rsid w:val="009A5166"/>
    <w:rsid w:val="009A5B6D"/>
    <w:rsid w:val="009B1492"/>
    <w:rsid w:val="009B4068"/>
    <w:rsid w:val="009B5737"/>
    <w:rsid w:val="009B6165"/>
    <w:rsid w:val="009C1E89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35FDA"/>
    <w:rsid w:val="00A41A90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769D3"/>
    <w:rsid w:val="00A858C3"/>
    <w:rsid w:val="00A96BC0"/>
    <w:rsid w:val="00AA075B"/>
    <w:rsid w:val="00AA282C"/>
    <w:rsid w:val="00AA338A"/>
    <w:rsid w:val="00AA42F0"/>
    <w:rsid w:val="00AA4A21"/>
    <w:rsid w:val="00AB1A30"/>
    <w:rsid w:val="00AC1542"/>
    <w:rsid w:val="00AC31AB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14CCF"/>
    <w:rsid w:val="00B23EC0"/>
    <w:rsid w:val="00B25ED8"/>
    <w:rsid w:val="00B3102C"/>
    <w:rsid w:val="00B45A82"/>
    <w:rsid w:val="00B50A49"/>
    <w:rsid w:val="00B52CAC"/>
    <w:rsid w:val="00B57CD4"/>
    <w:rsid w:val="00B620EE"/>
    <w:rsid w:val="00B62794"/>
    <w:rsid w:val="00B6526E"/>
    <w:rsid w:val="00B66A1D"/>
    <w:rsid w:val="00B70B7C"/>
    <w:rsid w:val="00B72401"/>
    <w:rsid w:val="00B73100"/>
    <w:rsid w:val="00B831B7"/>
    <w:rsid w:val="00B910F7"/>
    <w:rsid w:val="00B9146F"/>
    <w:rsid w:val="00B942E3"/>
    <w:rsid w:val="00B973B7"/>
    <w:rsid w:val="00BB1CC3"/>
    <w:rsid w:val="00BB224B"/>
    <w:rsid w:val="00BB50E0"/>
    <w:rsid w:val="00BB5A4F"/>
    <w:rsid w:val="00BB6BD0"/>
    <w:rsid w:val="00BB78F2"/>
    <w:rsid w:val="00BC36D3"/>
    <w:rsid w:val="00BD0004"/>
    <w:rsid w:val="00BD1D82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15B91"/>
    <w:rsid w:val="00C23159"/>
    <w:rsid w:val="00C259F0"/>
    <w:rsid w:val="00C26D7F"/>
    <w:rsid w:val="00C35507"/>
    <w:rsid w:val="00C422C4"/>
    <w:rsid w:val="00C43ECF"/>
    <w:rsid w:val="00C44BC0"/>
    <w:rsid w:val="00C60930"/>
    <w:rsid w:val="00C614C4"/>
    <w:rsid w:val="00C636C3"/>
    <w:rsid w:val="00C64482"/>
    <w:rsid w:val="00C64D5A"/>
    <w:rsid w:val="00C722B7"/>
    <w:rsid w:val="00C739F4"/>
    <w:rsid w:val="00C7561A"/>
    <w:rsid w:val="00C75827"/>
    <w:rsid w:val="00C76F92"/>
    <w:rsid w:val="00C82158"/>
    <w:rsid w:val="00C84193"/>
    <w:rsid w:val="00C84C3E"/>
    <w:rsid w:val="00C85643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8EF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33F86"/>
    <w:rsid w:val="00D4145A"/>
    <w:rsid w:val="00D422C5"/>
    <w:rsid w:val="00D447AA"/>
    <w:rsid w:val="00D461DE"/>
    <w:rsid w:val="00D53D7A"/>
    <w:rsid w:val="00D544BC"/>
    <w:rsid w:val="00D54E54"/>
    <w:rsid w:val="00D5524C"/>
    <w:rsid w:val="00D558B7"/>
    <w:rsid w:val="00D62C3D"/>
    <w:rsid w:val="00D65D07"/>
    <w:rsid w:val="00D66A8B"/>
    <w:rsid w:val="00D66B31"/>
    <w:rsid w:val="00D72081"/>
    <w:rsid w:val="00D728BD"/>
    <w:rsid w:val="00D74499"/>
    <w:rsid w:val="00D758C1"/>
    <w:rsid w:val="00D76C7A"/>
    <w:rsid w:val="00D8670D"/>
    <w:rsid w:val="00D90192"/>
    <w:rsid w:val="00D90E35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F0E64"/>
    <w:rsid w:val="00DF3B37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3AAC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61DD9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25FE"/>
    <w:rsid w:val="00F05054"/>
    <w:rsid w:val="00F06A3E"/>
    <w:rsid w:val="00F11DA8"/>
    <w:rsid w:val="00F15EEA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1EFD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3209"/>
    <w:rsid w:val="00FE57EA"/>
    <w:rsid w:val="00FE5B5E"/>
    <w:rsid w:val="00FF421C"/>
    <w:rsid w:val="00FF5C9E"/>
    <w:rsid w:val="00FF711B"/>
    <w:rsid w:val="00FF764A"/>
    <w:rsid w:val="00FF7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282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3305</TotalTime>
  <Pages>33</Pages>
  <Words>5061</Words>
  <Characters>28854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193</cp:revision>
  <cp:lastPrinted>2026-03-26T11:57:00Z</cp:lastPrinted>
  <dcterms:created xsi:type="dcterms:W3CDTF">2024-06-20T12:11:00Z</dcterms:created>
  <dcterms:modified xsi:type="dcterms:W3CDTF">2026-03-26T11:57:00Z</dcterms:modified>
</cp:coreProperties>
</file>